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DD3" w:rsidRDefault="008561DA" w:rsidP="000C4DD3">
      <w:pPr>
        <w:pStyle w:val="a9"/>
        <w:rPr>
          <w:b/>
        </w:rPr>
      </w:pPr>
      <w:r w:rsidRPr="008561DA">
        <w:rPr>
          <w:b/>
        </w:rPr>
        <w:t xml:space="preserve">ВНИМАНИЕ! </w:t>
      </w:r>
    </w:p>
    <w:p w:rsidR="008561DA" w:rsidRPr="008561DA" w:rsidRDefault="008561DA" w:rsidP="000C4DD3">
      <w:pPr>
        <w:pStyle w:val="a9"/>
        <w:rPr>
          <w:b/>
        </w:rPr>
      </w:pPr>
      <w:bookmarkStart w:id="0" w:name="_GoBack"/>
      <w:bookmarkEnd w:id="0"/>
      <w:r w:rsidRPr="008561DA">
        <w:rPr>
          <w:b/>
        </w:rPr>
        <w:t>НОВОЕ В МИГРАЦИОННОМ ЗАКОНОДАТЕЛЬСТВЕ!</w:t>
      </w:r>
    </w:p>
    <w:p w:rsidR="008561DA" w:rsidRPr="008561DA" w:rsidRDefault="00CB0C81" w:rsidP="008561DA">
      <w:pPr>
        <w:pStyle w:val="a9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С 19 июня 2026 года началась реализация</w:t>
      </w:r>
      <w:r w:rsidR="008561DA" w:rsidRP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положений Указа Губернатора Свердловской</w:t>
      </w:r>
      <w:r w:rsidR="008561DA" w:rsidRP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области об установлении запрета</w:t>
      </w:r>
      <w:r w:rsidR="008561DA" w:rsidRP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на осуществление определенных видов</w:t>
      </w:r>
      <w:r w:rsidR="008561DA" w:rsidRP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деятельности иностранными работниками</w:t>
      </w:r>
      <w:r w:rsidR="008561DA" w:rsidRP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(на основании патентов) в 2026 году.</w:t>
      </w:r>
    </w:p>
    <w:p w:rsidR="00CB0C81" w:rsidRPr="008561DA" w:rsidRDefault="00CB0C81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Среди прочего к «запрещенным» сферам</w:t>
      </w:r>
      <w:r w:rsidR="008561DA" w:rsidRP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относятся:</w:t>
      </w:r>
    </w:p>
    <w:p w:rsidR="00CB0C81" w:rsidRPr="008561DA" w:rsidRDefault="00CB0C81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•</w:t>
      </w:r>
      <w:r w:rsid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деятельность курьерская;</w:t>
      </w:r>
    </w:p>
    <w:p w:rsidR="00CB0C81" w:rsidRPr="008561DA" w:rsidRDefault="00CB0C81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•</w:t>
      </w:r>
      <w:r w:rsid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предоставление мест для краткосрочного</w:t>
      </w:r>
      <w:r w:rsid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проживания;</w:t>
      </w:r>
    </w:p>
    <w:p w:rsidR="00CB0C81" w:rsidRPr="008561DA" w:rsidRDefault="00CB0C81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•</w:t>
      </w:r>
      <w:r w:rsid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деятельность по письменному и устному</w:t>
      </w:r>
      <w:r w:rsid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переводу.</w:t>
      </w:r>
    </w:p>
    <w:p w:rsidR="00CB0C81" w:rsidRPr="008561DA" w:rsidRDefault="00CB0C81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Ознакомиться с полным текстом документа</w:t>
      </w:r>
      <w:r w:rsid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и списком всех сфер деятельности, на которые</w:t>
      </w:r>
      <w:r w:rsid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распространяется запрет привлечения</w:t>
      </w:r>
      <w:r w:rsidR="008561DA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иностранных работников, можно на сайте</w:t>
      </w:r>
    </w:p>
    <w:p w:rsidR="008F3658" w:rsidRDefault="00A078CD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hyperlink r:id="rId9" w:history="1">
        <w:r w:rsidR="00CB0C81" w:rsidRPr="008561DA">
          <w:rPr>
            <w:rStyle w:val="a4"/>
            <w:rFonts w:ascii="Liberation Serif" w:hAnsi="Liberation Serif"/>
            <w:sz w:val="28"/>
            <w:szCs w:val="28"/>
          </w:rPr>
          <w:t>www.pravo.gov66.ru</w:t>
        </w:r>
      </w:hyperlink>
      <w:r w:rsidR="00CB0C81" w:rsidRPr="008561DA">
        <w:rPr>
          <w:rFonts w:ascii="Liberation Serif" w:hAnsi="Liberation Serif"/>
          <w:sz w:val="28"/>
          <w:szCs w:val="28"/>
        </w:rPr>
        <w:t>.</w:t>
      </w:r>
    </w:p>
    <w:p w:rsidR="008561DA" w:rsidRPr="008561DA" w:rsidRDefault="008561DA" w:rsidP="008561DA">
      <w:pPr>
        <w:pStyle w:val="a9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</w:p>
    <w:p w:rsidR="008561DA" w:rsidRPr="009F5E85" w:rsidRDefault="008561DA" w:rsidP="008561DA">
      <w:pPr>
        <w:pStyle w:val="a9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5E85">
        <w:rPr>
          <w:rFonts w:ascii="Liberation Serif" w:hAnsi="Liberation Serif"/>
          <w:sz w:val="28"/>
          <w:szCs w:val="28"/>
        </w:rPr>
        <w:t>В российское миграционное законодательство внесены изменения, в соответствии с которыми</w:t>
      </w:r>
      <w:r w:rsidR="009F5E85" w:rsidRPr="009F5E85">
        <w:rPr>
          <w:rFonts w:ascii="Liberation Serif" w:hAnsi="Liberation Serif"/>
          <w:sz w:val="28"/>
          <w:szCs w:val="28"/>
        </w:rPr>
        <w:t xml:space="preserve"> </w:t>
      </w:r>
      <w:r w:rsidRPr="009F5E85">
        <w:rPr>
          <w:rFonts w:ascii="Liberation Serif" w:hAnsi="Liberation Serif"/>
          <w:sz w:val="28"/>
          <w:szCs w:val="28"/>
        </w:rPr>
        <w:t>в отношении иностранных граждан, проходящих</w:t>
      </w:r>
      <w:r w:rsidR="009F5E85" w:rsidRPr="009F5E85">
        <w:rPr>
          <w:rFonts w:ascii="Liberation Serif" w:hAnsi="Liberation Serif"/>
          <w:sz w:val="28"/>
          <w:szCs w:val="28"/>
        </w:rPr>
        <w:t xml:space="preserve"> </w:t>
      </w:r>
      <w:r w:rsidRPr="009F5E85">
        <w:rPr>
          <w:rFonts w:ascii="Liberation Serif" w:hAnsi="Liberation Serif"/>
          <w:sz w:val="28"/>
          <w:szCs w:val="28"/>
        </w:rPr>
        <w:t>военную службу по контракту в Вооруженных</w:t>
      </w:r>
      <w:r w:rsidR="009F5E85" w:rsidRPr="009F5E85">
        <w:rPr>
          <w:rFonts w:ascii="Liberation Serif" w:hAnsi="Liberation Serif"/>
          <w:sz w:val="28"/>
          <w:szCs w:val="28"/>
        </w:rPr>
        <w:t xml:space="preserve"> </w:t>
      </w:r>
      <w:r w:rsidRPr="009F5E85">
        <w:rPr>
          <w:rFonts w:ascii="Liberation Serif" w:hAnsi="Liberation Serif"/>
          <w:sz w:val="28"/>
          <w:szCs w:val="28"/>
        </w:rPr>
        <w:t>Силах Российской Федерации либо проходивших</w:t>
      </w:r>
      <w:r w:rsidR="009F5E85" w:rsidRPr="009F5E85">
        <w:rPr>
          <w:rFonts w:ascii="Liberation Serif" w:hAnsi="Liberation Serif"/>
          <w:sz w:val="28"/>
          <w:szCs w:val="28"/>
        </w:rPr>
        <w:t xml:space="preserve"> </w:t>
      </w:r>
      <w:r w:rsidRPr="009F5E85">
        <w:rPr>
          <w:rFonts w:ascii="Liberation Serif" w:hAnsi="Liberation Serif"/>
          <w:sz w:val="28"/>
          <w:szCs w:val="28"/>
        </w:rPr>
        <w:t>ее ранее и участвовавших в боевых действиях,</w:t>
      </w:r>
      <w:r w:rsidR="009F5E85" w:rsidRPr="009F5E85">
        <w:rPr>
          <w:rFonts w:ascii="Liberation Serif" w:hAnsi="Liberation Serif"/>
          <w:sz w:val="28"/>
          <w:szCs w:val="28"/>
        </w:rPr>
        <w:t xml:space="preserve"> </w:t>
      </w:r>
      <w:r w:rsidRPr="009F5E85">
        <w:rPr>
          <w:rFonts w:ascii="Liberation Serif" w:hAnsi="Liberation Serif"/>
          <w:sz w:val="28"/>
          <w:szCs w:val="28"/>
        </w:rPr>
        <w:t>не принимаются решения:</w:t>
      </w:r>
    </w:p>
    <w:p w:rsidR="008561DA" w:rsidRPr="008561DA" w:rsidRDefault="008561DA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 xml:space="preserve">о депортации, </w:t>
      </w:r>
      <w:proofErr w:type="spellStart"/>
      <w:r w:rsidRPr="008561DA">
        <w:rPr>
          <w:rFonts w:ascii="Liberation Serif" w:hAnsi="Liberation Serif"/>
          <w:sz w:val="28"/>
          <w:szCs w:val="28"/>
        </w:rPr>
        <w:t>реадмиссии</w:t>
      </w:r>
      <w:proofErr w:type="spellEnd"/>
      <w:r w:rsidRPr="008561DA">
        <w:rPr>
          <w:rFonts w:ascii="Liberation Serif" w:hAnsi="Liberation Serif"/>
          <w:sz w:val="28"/>
          <w:szCs w:val="28"/>
        </w:rPr>
        <w:t>, сокращении срока</w:t>
      </w:r>
      <w:r w:rsidR="009F5E85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временного пребывания в России;</w:t>
      </w:r>
    </w:p>
    <w:p w:rsidR="008561DA" w:rsidRPr="008561DA" w:rsidRDefault="008561DA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о нежелательности пребывания (проживания),</w:t>
      </w:r>
      <w:r w:rsidR="009F5E8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8561DA">
        <w:rPr>
          <w:rFonts w:ascii="Liberation Serif" w:hAnsi="Liberation Serif"/>
          <w:sz w:val="28"/>
          <w:szCs w:val="28"/>
        </w:rPr>
        <w:t>неразрешении</w:t>
      </w:r>
      <w:proofErr w:type="spellEnd"/>
      <w:r w:rsidRPr="008561DA">
        <w:rPr>
          <w:rFonts w:ascii="Liberation Serif" w:hAnsi="Liberation Serif"/>
          <w:sz w:val="28"/>
          <w:szCs w:val="28"/>
        </w:rPr>
        <w:t xml:space="preserve"> въезда;</w:t>
      </w:r>
    </w:p>
    <w:p w:rsidR="008561DA" w:rsidRPr="008561DA" w:rsidRDefault="008561DA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об отказе в выдаче или об аннулировании РВП,</w:t>
      </w:r>
      <w:r w:rsidR="009F5E85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РВПО, ВНЖ.</w:t>
      </w:r>
    </w:p>
    <w:p w:rsidR="008561DA" w:rsidRDefault="008561DA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Кроме того, все ограничительные миграционные</w:t>
      </w:r>
      <w:r w:rsidR="009F5E85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меры, принятые после 24 февраля 2022 года</w:t>
      </w:r>
      <w:r w:rsidR="009F5E85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в отношении указанных лиц, прекращают действие</w:t>
      </w:r>
      <w:r w:rsidR="009F5E85">
        <w:rPr>
          <w:rFonts w:ascii="Liberation Serif" w:hAnsi="Liberation Serif"/>
          <w:sz w:val="28"/>
          <w:szCs w:val="28"/>
        </w:rPr>
        <w:t xml:space="preserve"> </w:t>
      </w:r>
      <w:r w:rsidRPr="008561DA">
        <w:rPr>
          <w:rFonts w:ascii="Liberation Serif" w:hAnsi="Liberation Serif"/>
          <w:sz w:val="28"/>
          <w:szCs w:val="28"/>
        </w:rPr>
        <w:t>и не подлежат исполнению.</w:t>
      </w:r>
    </w:p>
    <w:p w:rsidR="009F5E85" w:rsidRDefault="009F5E85" w:rsidP="008561DA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F5E85" w:rsidRDefault="009F5E85" w:rsidP="009F5E85">
      <w:pPr>
        <w:numPr>
          <w:ilvl w:val="0"/>
          <w:numId w:val="1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Президент России Владимир Путин подписал закон, ужесточающий правила пребывания в стране для иностранных работников. Документ вносит поправки в закон «О правовом положении иностранных граждан в РФ».</w:t>
      </w:r>
    </w:p>
    <w:p w:rsidR="008561DA" w:rsidRPr="008561DA" w:rsidRDefault="008561DA" w:rsidP="009F5E8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Главное нововведение касается уровня доходов. Отныне трудовые мигранты обязаны обеспечивать себя и находящихся на иждивении членов семьи на сумму не ниже регионального прожиточного минимума с учётом местного коэффициента. Если заработок окажется недостаточным, патент или разрешение на трудовую деятельность продлевать не станут.</w:t>
      </w:r>
    </w:p>
    <w:p w:rsidR="008561DA" w:rsidRPr="008561DA" w:rsidRDefault="008561DA" w:rsidP="009F5E8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 xml:space="preserve">В таком случае иностранец вместе с несовершеннолетними детьми будет обязан покинуть территорию России в течение пятнадцати дней. </w:t>
      </w:r>
      <w:proofErr w:type="gramStart"/>
      <w:r w:rsidRPr="008561D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8561DA">
        <w:rPr>
          <w:rFonts w:ascii="Liberation Serif" w:hAnsi="Liberation Serif"/>
          <w:sz w:val="28"/>
          <w:szCs w:val="28"/>
        </w:rPr>
        <w:t xml:space="preserve"> финансовым положением приезжих возложен на профильные ведомства.</w:t>
      </w:r>
    </w:p>
    <w:p w:rsidR="008561DA" w:rsidRPr="008561DA" w:rsidRDefault="008561DA" w:rsidP="009F5E8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 xml:space="preserve">Налоговая служба станет автоматически передавать в МВД сведения о доходах работающего гражданина за три, шесть, девять и двенадцать месяцев календарного года. Сами мигранты также должны будут ежегодно отчитываться, прикладывая к уведомлению о проживании </w:t>
      </w:r>
      <w:proofErr w:type="gramStart"/>
      <w:r w:rsidRPr="008561DA">
        <w:rPr>
          <w:rFonts w:ascii="Liberation Serif" w:hAnsi="Liberation Serif"/>
          <w:sz w:val="28"/>
          <w:szCs w:val="28"/>
        </w:rPr>
        <w:t>справку</w:t>
      </w:r>
      <w:proofErr w:type="gramEnd"/>
      <w:r w:rsidRPr="008561DA">
        <w:rPr>
          <w:rFonts w:ascii="Liberation Serif" w:hAnsi="Liberation Serif"/>
          <w:sz w:val="28"/>
          <w:szCs w:val="28"/>
        </w:rPr>
        <w:t xml:space="preserve"> о доходах, копию декларации или документы об уплате НДФЛ.</w:t>
      </w:r>
    </w:p>
    <w:p w:rsidR="008561DA" w:rsidRPr="008561DA" w:rsidRDefault="008561DA" w:rsidP="009F5E8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Закон расширяет и перечень оснований для аннулирования разрешений на временное проживание и вида на жительство. Срок пребывания сократят при отсутствии данных о заработке или его несоответствии минимальному уровню в расчёте на каждого члена семьи. Эти же нормы затронут иностранцев, работающих у физических лиц в домашнем хозяйстве.</w:t>
      </w:r>
    </w:p>
    <w:p w:rsidR="008561DA" w:rsidRPr="008561DA" w:rsidRDefault="008561DA" w:rsidP="009F5E8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lastRenderedPageBreak/>
        <w:t>Отдельно прописан статус детей. Они смогут находиться в РФ только в период действия родительского патента и при условии уплаты фиксированного аванса по НДФЛ за каждого ребёнка. По достижении совершеннолетия молодые люди должны в течение тридцати суток покинуть страну либо самостоятельно оформить патент.</w:t>
      </w:r>
    </w:p>
    <w:p w:rsidR="008561DA" w:rsidRPr="008561DA" w:rsidRDefault="008561DA" w:rsidP="009F5E8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8561DA">
        <w:rPr>
          <w:rFonts w:ascii="Liberation Serif" w:hAnsi="Liberation Serif"/>
          <w:sz w:val="28"/>
          <w:szCs w:val="28"/>
        </w:rPr>
        <w:t>Кроме того, документ уточняет нижние границы зарплат для признания мигрантов высококвалифицированными специалистами с учётом опыта, навыков и достижений.</w:t>
      </w:r>
    </w:p>
    <w:p w:rsidR="008561DA" w:rsidRPr="009F5E85" w:rsidRDefault="008561DA" w:rsidP="009F5E85">
      <w:pPr>
        <w:pStyle w:val="a9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8561DA" w:rsidRPr="009F5E85" w:rsidSect="005E3FC4">
      <w:headerReference w:type="default" r:id="rId10"/>
      <w:pgSz w:w="11906" w:h="16838"/>
      <w:pgMar w:top="851" w:right="567" w:bottom="907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8CD" w:rsidRDefault="00A078CD">
      <w:r>
        <w:separator/>
      </w:r>
    </w:p>
  </w:endnote>
  <w:endnote w:type="continuationSeparator" w:id="0">
    <w:p w:rsidR="00A078CD" w:rsidRDefault="00A0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8CD" w:rsidRDefault="00A078CD">
      <w:r>
        <w:separator/>
      </w:r>
    </w:p>
  </w:footnote>
  <w:footnote w:type="continuationSeparator" w:id="0">
    <w:p w:rsidR="00A078CD" w:rsidRDefault="00A07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36" w:rsidRDefault="00C07736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0C4DD3" w:rsidRPr="000C4DD3">
      <w:rPr>
        <w:noProof/>
        <w:lang w:val="ru-RU"/>
      </w:rPr>
      <w:t>2</w:t>
    </w:r>
    <w:r>
      <w:fldChar w:fldCharType="end"/>
    </w:r>
  </w:p>
  <w:p w:rsidR="00C07736" w:rsidRDefault="00C07736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0923"/>
    <w:multiLevelType w:val="multilevel"/>
    <w:tmpl w:val="5E24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F625AD"/>
    <w:multiLevelType w:val="hybridMultilevel"/>
    <w:tmpl w:val="DB3C5010"/>
    <w:lvl w:ilvl="0" w:tplc="D76873E6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62F43"/>
    <w:multiLevelType w:val="hybridMultilevel"/>
    <w:tmpl w:val="C4941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448AD"/>
    <w:multiLevelType w:val="multilevel"/>
    <w:tmpl w:val="AF76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C17573"/>
    <w:multiLevelType w:val="multilevel"/>
    <w:tmpl w:val="28A2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808C7"/>
    <w:multiLevelType w:val="multilevel"/>
    <w:tmpl w:val="FC56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374998"/>
    <w:multiLevelType w:val="hybridMultilevel"/>
    <w:tmpl w:val="1ABA9516"/>
    <w:lvl w:ilvl="0" w:tplc="FF8085D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10178CD"/>
    <w:multiLevelType w:val="hybridMultilevel"/>
    <w:tmpl w:val="41CA3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8E3591"/>
    <w:multiLevelType w:val="multilevel"/>
    <w:tmpl w:val="8A74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7F424D"/>
    <w:multiLevelType w:val="hybridMultilevel"/>
    <w:tmpl w:val="7CEAA2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F55308"/>
    <w:multiLevelType w:val="hybridMultilevel"/>
    <w:tmpl w:val="3CF6030E"/>
    <w:lvl w:ilvl="0" w:tplc="7F240872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C306DD3"/>
    <w:multiLevelType w:val="hybridMultilevel"/>
    <w:tmpl w:val="5B567B66"/>
    <w:lvl w:ilvl="0" w:tplc="4830BC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D4099D"/>
    <w:multiLevelType w:val="hybridMultilevel"/>
    <w:tmpl w:val="6DF4A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D72A2A"/>
    <w:multiLevelType w:val="hybridMultilevel"/>
    <w:tmpl w:val="7E98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8C6883"/>
    <w:multiLevelType w:val="multilevel"/>
    <w:tmpl w:val="5E1C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2F23FC"/>
    <w:multiLevelType w:val="hybridMultilevel"/>
    <w:tmpl w:val="BA2A5A1E"/>
    <w:lvl w:ilvl="0" w:tplc="915ABB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D203F0"/>
    <w:multiLevelType w:val="hybridMultilevel"/>
    <w:tmpl w:val="958230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C441446"/>
    <w:multiLevelType w:val="hybridMultilevel"/>
    <w:tmpl w:val="A5F05BE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6"/>
  </w:num>
  <w:num w:numId="8">
    <w:abstractNumId w:val="7"/>
  </w:num>
  <w:num w:numId="9">
    <w:abstractNumId w:val="9"/>
  </w:num>
  <w:num w:numId="10">
    <w:abstractNumId w:val="1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</w:num>
  <w:num w:numId="14">
    <w:abstractNumId w:val="11"/>
  </w:num>
  <w:num w:numId="15">
    <w:abstractNumId w:val="4"/>
  </w:num>
  <w:num w:numId="16">
    <w:abstractNumId w:val="0"/>
  </w:num>
  <w:num w:numId="17">
    <w:abstractNumId w:val="3"/>
  </w:num>
  <w:num w:numId="1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1"/>
  <w:drawingGridVerticalSpacing w:val="18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564"/>
    <w:rsid w:val="00003BD5"/>
    <w:rsid w:val="00004B08"/>
    <w:rsid w:val="0001616F"/>
    <w:rsid w:val="000174A1"/>
    <w:rsid w:val="0003047D"/>
    <w:rsid w:val="00033272"/>
    <w:rsid w:val="0003454E"/>
    <w:rsid w:val="0003468D"/>
    <w:rsid w:val="00041D4F"/>
    <w:rsid w:val="00042698"/>
    <w:rsid w:val="000453E8"/>
    <w:rsid w:val="00047310"/>
    <w:rsid w:val="000476FA"/>
    <w:rsid w:val="00056EA8"/>
    <w:rsid w:val="0006084D"/>
    <w:rsid w:val="00062ECE"/>
    <w:rsid w:val="00073F2C"/>
    <w:rsid w:val="000754C6"/>
    <w:rsid w:val="00077F10"/>
    <w:rsid w:val="0008528B"/>
    <w:rsid w:val="00094D83"/>
    <w:rsid w:val="00094E0C"/>
    <w:rsid w:val="000953AB"/>
    <w:rsid w:val="000A0039"/>
    <w:rsid w:val="000A772B"/>
    <w:rsid w:val="000A7A6B"/>
    <w:rsid w:val="000A7BE2"/>
    <w:rsid w:val="000B5B10"/>
    <w:rsid w:val="000B77E3"/>
    <w:rsid w:val="000C1828"/>
    <w:rsid w:val="000C26CE"/>
    <w:rsid w:val="000C27EB"/>
    <w:rsid w:val="000C2E98"/>
    <w:rsid w:val="000C30B2"/>
    <w:rsid w:val="000C4265"/>
    <w:rsid w:val="000C4DD3"/>
    <w:rsid w:val="000C6BA0"/>
    <w:rsid w:val="000D6244"/>
    <w:rsid w:val="000D6ACE"/>
    <w:rsid w:val="000E15F3"/>
    <w:rsid w:val="000E3045"/>
    <w:rsid w:val="000E5A2E"/>
    <w:rsid w:val="000E7484"/>
    <w:rsid w:val="000F010B"/>
    <w:rsid w:val="000F0F76"/>
    <w:rsid w:val="000F1C00"/>
    <w:rsid w:val="000F353C"/>
    <w:rsid w:val="000F42FF"/>
    <w:rsid w:val="000F52C9"/>
    <w:rsid w:val="000F58B8"/>
    <w:rsid w:val="000F7539"/>
    <w:rsid w:val="001011A4"/>
    <w:rsid w:val="001049DC"/>
    <w:rsid w:val="00110436"/>
    <w:rsid w:val="00113A10"/>
    <w:rsid w:val="00116613"/>
    <w:rsid w:val="00120353"/>
    <w:rsid w:val="00121361"/>
    <w:rsid w:val="0012487D"/>
    <w:rsid w:val="001251B9"/>
    <w:rsid w:val="00134B5A"/>
    <w:rsid w:val="00141965"/>
    <w:rsid w:val="001423A0"/>
    <w:rsid w:val="00142C82"/>
    <w:rsid w:val="00144D37"/>
    <w:rsid w:val="0014660D"/>
    <w:rsid w:val="0015045E"/>
    <w:rsid w:val="00150797"/>
    <w:rsid w:val="00152E84"/>
    <w:rsid w:val="00154EC4"/>
    <w:rsid w:val="001555C5"/>
    <w:rsid w:val="00160234"/>
    <w:rsid w:val="001619CC"/>
    <w:rsid w:val="00164D08"/>
    <w:rsid w:val="0016508B"/>
    <w:rsid w:val="00166833"/>
    <w:rsid w:val="00166EB1"/>
    <w:rsid w:val="001736C4"/>
    <w:rsid w:val="00173876"/>
    <w:rsid w:val="00174863"/>
    <w:rsid w:val="00181D58"/>
    <w:rsid w:val="001848A9"/>
    <w:rsid w:val="001900CC"/>
    <w:rsid w:val="00197567"/>
    <w:rsid w:val="001A1193"/>
    <w:rsid w:val="001A3C0B"/>
    <w:rsid w:val="001B2203"/>
    <w:rsid w:val="001B64FE"/>
    <w:rsid w:val="001B6D10"/>
    <w:rsid w:val="001C019B"/>
    <w:rsid w:val="001C1167"/>
    <w:rsid w:val="001C1944"/>
    <w:rsid w:val="001C5332"/>
    <w:rsid w:val="001C550F"/>
    <w:rsid w:val="001C66D4"/>
    <w:rsid w:val="001D047C"/>
    <w:rsid w:val="001D1C83"/>
    <w:rsid w:val="001E5DAC"/>
    <w:rsid w:val="001E618D"/>
    <w:rsid w:val="001F6C42"/>
    <w:rsid w:val="0020293F"/>
    <w:rsid w:val="00207D4A"/>
    <w:rsid w:val="002106D2"/>
    <w:rsid w:val="002355A0"/>
    <w:rsid w:val="002375A7"/>
    <w:rsid w:val="00240501"/>
    <w:rsid w:val="00240C6F"/>
    <w:rsid w:val="00244191"/>
    <w:rsid w:val="002470EF"/>
    <w:rsid w:val="002504CC"/>
    <w:rsid w:val="00253258"/>
    <w:rsid w:val="00261A07"/>
    <w:rsid w:val="002623C2"/>
    <w:rsid w:val="00263257"/>
    <w:rsid w:val="00271F8A"/>
    <w:rsid w:val="002722B3"/>
    <w:rsid w:val="00272AAD"/>
    <w:rsid w:val="002736AF"/>
    <w:rsid w:val="00273C23"/>
    <w:rsid w:val="00274F11"/>
    <w:rsid w:val="00281B20"/>
    <w:rsid w:val="00281CC7"/>
    <w:rsid w:val="0028293D"/>
    <w:rsid w:val="002845C0"/>
    <w:rsid w:val="002851E9"/>
    <w:rsid w:val="002973F2"/>
    <w:rsid w:val="00297A26"/>
    <w:rsid w:val="002A062D"/>
    <w:rsid w:val="002A497E"/>
    <w:rsid w:val="002B1B4E"/>
    <w:rsid w:val="002B419A"/>
    <w:rsid w:val="002B5CC5"/>
    <w:rsid w:val="002B69B1"/>
    <w:rsid w:val="002C30A3"/>
    <w:rsid w:val="002C4A0D"/>
    <w:rsid w:val="002C6F92"/>
    <w:rsid w:val="002C7988"/>
    <w:rsid w:val="002D018A"/>
    <w:rsid w:val="002D0A21"/>
    <w:rsid w:val="002D5647"/>
    <w:rsid w:val="002D5958"/>
    <w:rsid w:val="002E0962"/>
    <w:rsid w:val="002E4257"/>
    <w:rsid w:val="002E4AE9"/>
    <w:rsid w:val="002E5451"/>
    <w:rsid w:val="002F293D"/>
    <w:rsid w:val="002F3F74"/>
    <w:rsid w:val="002F5549"/>
    <w:rsid w:val="002F55C0"/>
    <w:rsid w:val="002F7C5D"/>
    <w:rsid w:val="002F7DD4"/>
    <w:rsid w:val="003054D9"/>
    <w:rsid w:val="00306213"/>
    <w:rsid w:val="0031254B"/>
    <w:rsid w:val="0032582F"/>
    <w:rsid w:val="003346E6"/>
    <w:rsid w:val="00334AE0"/>
    <w:rsid w:val="00335BDD"/>
    <w:rsid w:val="00335D1D"/>
    <w:rsid w:val="00336D6F"/>
    <w:rsid w:val="003373EC"/>
    <w:rsid w:val="00341D64"/>
    <w:rsid w:val="00344865"/>
    <w:rsid w:val="0034492D"/>
    <w:rsid w:val="00345D70"/>
    <w:rsid w:val="0035600F"/>
    <w:rsid w:val="00356A29"/>
    <w:rsid w:val="0036146D"/>
    <w:rsid w:val="00361595"/>
    <w:rsid w:val="00363284"/>
    <w:rsid w:val="00364966"/>
    <w:rsid w:val="0039594D"/>
    <w:rsid w:val="003A0F4C"/>
    <w:rsid w:val="003B4A5F"/>
    <w:rsid w:val="003C1E49"/>
    <w:rsid w:val="003C5D50"/>
    <w:rsid w:val="003D0812"/>
    <w:rsid w:val="003D3260"/>
    <w:rsid w:val="003D4325"/>
    <w:rsid w:val="003D6C45"/>
    <w:rsid w:val="003E2AB5"/>
    <w:rsid w:val="003E35FD"/>
    <w:rsid w:val="003E3D37"/>
    <w:rsid w:val="003E5953"/>
    <w:rsid w:val="003E74C1"/>
    <w:rsid w:val="004053C2"/>
    <w:rsid w:val="00407138"/>
    <w:rsid w:val="00410AFA"/>
    <w:rsid w:val="004136B1"/>
    <w:rsid w:val="004161C0"/>
    <w:rsid w:val="00416BC0"/>
    <w:rsid w:val="00416E0F"/>
    <w:rsid w:val="00416E18"/>
    <w:rsid w:val="0042102F"/>
    <w:rsid w:val="00424B6A"/>
    <w:rsid w:val="004277DB"/>
    <w:rsid w:val="00431077"/>
    <w:rsid w:val="004402D2"/>
    <w:rsid w:val="00442200"/>
    <w:rsid w:val="00447C75"/>
    <w:rsid w:val="00451CC1"/>
    <w:rsid w:val="00453E15"/>
    <w:rsid w:val="00461DB5"/>
    <w:rsid w:val="0046202E"/>
    <w:rsid w:val="004650F8"/>
    <w:rsid w:val="00470CBF"/>
    <w:rsid w:val="00471CDA"/>
    <w:rsid w:val="00474251"/>
    <w:rsid w:val="00475F92"/>
    <w:rsid w:val="00476151"/>
    <w:rsid w:val="00476A83"/>
    <w:rsid w:val="00487238"/>
    <w:rsid w:val="00487430"/>
    <w:rsid w:val="00487EDA"/>
    <w:rsid w:val="0049320F"/>
    <w:rsid w:val="00493D40"/>
    <w:rsid w:val="00497C1F"/>
    <w:rsid w:val="00497F56"/>
    <w:rsid w:val="004A08D1"/>
    <w:rsid w:val="004A59C8"/>
    <w:rsid w:val="004B03F5"/>
    <w:rsid w:val="004B21F8"/>
    <w:rsid w:val="004B5C30"/>
    <w:rsid w:val="004B7AE7"/>
    <w:rsid w:val="004C2E1D"/>
    <w:rsid w:val="004C48CC"/>
    <w:rsid w:val="004C7CB5"/>
    <w:rsid w:val="004D0A3B"/>
    <w:rsid w:val="004D37BD"/>
    <w:rsid w:val="004E16AC"/>
    <w:rsid w:val="004E1711"/>
    <w:rsid w:val="004E2025"/>
    <w:rsid w:val="004E45E4"/>
    <w:rsid w:val="004E472A"/>
    <w:rsid w:val="004E594D"/>
    <w:rsid w:val="004E6CCD"/>
    <w:rsid w:val="004E7BE6"/>
    <w:rsid w:val="004F1655"/>
    <w:rsid w:val="004F19F1"/>
    <w:rsid w:val="004F23EF"/>
    <w:rsid w:val="004F2639"/>
    <w:rsid w:val="004F4D73"/>
    <w:rsid w:val="00503D18"/>
    <w:rsid w:val="0050676D"/>
    <w:rsid w:val="00510CEE"/>
    <w:rsid w:val="00514CD6"/>
    <w:rsid w:val="00516649"/>
    <w:rsid w:val="00521F2D"/>
    <w:rsid w:val="005235D7"/>
    <w:rsid w:val="005271B9"/>
    <w:rsid w:val="0053020D"/>
    <w:rsid w:val="005401F3"/>
    <w:rsid w:val="005430BA"/>
    <w:rsid w:val="0054504D"/>
    <w:rsid w:val="0054568D"/>
    <w:rsid w:val="0055038F"/>
    <w:rsid w:val="00550567"/>
    <w:rsid w:val="005554DA"/>
    <w:rsid w:val="0055690E"/>
    <w:rsid w:val="0055756E"/>
    <w:rsid w:val="00561564"/>
    <w:rsid w:val="00566E13"/>
    <w:rsid w:val="00571BF8"/>
    <w:rsid w:val="00572257"/>
    <w:rsid w:val="005771EB"/>
    <w:rsid w:val="0058487B"/>
    <w:rsid w:val="00584EF4"/>
    <w:rsid w:val="005867EE"/>
    <w:rsid w:val="0059065E"/>
    <w:rsid w:val="005943E4"/>
    <w:rsid w:val="00595CA1"/>
    <w:rsid w:val="005A5AD3"/>
    <w:rsid w:val="005B42F4"/>
    <w:rsid w:val="005B497C"/>
    <w:rsid w:val="005C0C78"/>
    <w:rsid w:val="005C230C"/>
    <w:rsid w:val="005C4C8A"/>
    <w:rsid w:val="005C5852"/>
    <w:rsid w:val="005C624B"/>
    <w:rsid w:val="005D7361"/>
    <w:rsid w:val="005E02A9"/>
    <w:rsid w:val="005E08D5"/>
    <w:rsid w:val="005E0E5F"/>
    <w:rsid w:val="005E3B67"/>
    <w:rsid w:val="005E3FC4"/>
    <w:rsid w:val="005E7E7D"/>
    <w:rsid w:val="005F55A7"/>
    <w:rsid w:val="00601AE1"/>
    <w:rsid w:val="006026B7"/>
    <w:rsid w:val="00605371"/>
    <w:rsid w:val="00606E53"/>
    <w:rsid w:val="006155C5"/>
    <w:rsid w:val="006176E9"/>
    <w:rsid w:val="00624A90"/>
    <w:rsid w:val="00625D06"/>
    <w:rsid w:val="00626517"/>
    <w:rsid w:val="0062723C"/>
    <w:rsid w:val="00630EB1"/>
    <w:rsid w:val="006325C8"/>
    <w:rsid w:val="006343E5"/>
    <w:rsid w:val="0063652E"/>
    <w:rsid w:val="006366EC"/>
    <w:rsid w:val="00640B9E"/>
    <w:rsid w:val="00645E5E"/>
    <w:rsid w:val="00661900"/>
    <w:rsid w:val="0066255E"/>
    <w:rsid w:val="00663AB0"/>
    <w:rsid w:val="00666183"/>
    <w:rsid w:val="00666A60"/>
    <w:rsid w:val="00666EDC"/>
    <w:rsid w:val="006676A6"/>
    <w:rsid w:val="00672EBA"/>
    <w:rsid w:val="00677D87"/>
    <w:rsid w:val="006812B6"/>
    <w:rsid w:val="0068230F"/>
    <w:rsid w:val="00682DCF"/>
    <w:rsid w:val="006839B6"/>
    <w:rsid w:val="00692747"/>
    <w:rsid w:val="00694196"/>
    <w:rsid w:val="00694CBF"/>
    <w:rsid w:val="006A1448"/>
    <w:rsid w:val="006A5841"/>
    <w:rsid w:val="006B460B"/>
    <w:rsid w:val="006B652A"/>
    <w:rsid w:val="006C54C1"/>
    <w:rsid w:val="006C6C5E"/>
    <w:rsid w:val="006C7950"/>
    <w:rsid w:val="006D5342"/>
    <w:rsid w:val="006E0788"/>
    <w:rsid w:val="006E57A7"/>
    <w:rsid w:val="006E7306"/>
    <w:rsid w:val="006F107B"/>
    <w:rsid w:val="006F32C7"/>
    <w:rsid w:val="006F3543"/>
    <w:rsid w:val="00700507"/>
    <w:rsid w:val="0070326D"/>
    <w:rsid w:val="007108FA"/>
    <w:rsid w:val="00710D83"/>
    <w:rsid w:val="0071289C"/>
    <w:rsid w:val="007135A8"/>
    <w:rsid w:val="007160EA"/>
    <w:rsid w:val="007174D3"/>
    <w:rsid w:val="00717545"/>
    <w:rsid w:val="00721106"/>
    <w:rsid w:val="007216C3"/>
    <w:rsid w:val="00730B55"/>
    <w:rsid w:val="007326B3"/>
    <w:rsid w:val="00734FCA"/>
    <w:rsid w:val="007367F3"/>
    <w:rsid w:val="00741F09"/>
    <w:rsid w:val="00742D0E"/>
    <w:rsid w:val="00751FFF"/>
    <w:rsid w:val="00753755"/>
    <w:rsid w:val="00763160"/>
    <w:rsid w:val="00773308"/>
    <w:rsid w:val="00782DEA"/>
    <w:rsid w:val="0078357C"/>
    <w:rsid w:val="00791987"/>
    <w:rsid w:val="0079327C"/>
    <w:rsid w:val="00793359"/>
    <w:rsid w:val="007B3F29"/>
    <w:rsid w:val="007B5D24"/>
    <w:rsid w:val="007C2DA7"/>
    <w:rsid w:val="007D1082"/>
    <w:rsid w:val="007D386A"/>
    <w:rsid w:val="007D5C6F"/>
    <w:rsid w:val="007E5350"/>
    <w:rsid w:val="007E55C4"/>
    <w:rsid w:val="007F1A7D"/>
    <w:rsid w:val="007F48F6"/>
    <w:rsid w:val="007F500D"/>
    <w:rsid w:val="007F6ACC"/>
    <w:rsid w:val="0080122F"/>
    <w:rsid w:val="00801A49"/>
    <w:rsid w:val="00803968"/>
    <w:rsid w:val="00805679"/>
    <w:rsid w:val="00805731"/>
    <w:rsid w:val="0081302A"/>
    <w:rsid w:val="00814F8C"/>
    <w:rsid w:val="00820029"/>
    <w:rsid w:val="008236F7"/>
    <w:rsid w:val="0082504C"/>
    <w:rsid w:val="008257FE"/>
    <w:rsid w:val="00826A2B"/>
    <w:rsid w:val="00830198"/>
    <w:rsid w:val="00834FB9"/>
    <w:rsid w:val="0084374A"/>
    <w:rsid w:val="00845AD7"/>
    <w:rsid w:val="008502F4"/>
    <w:rsid w:val="008509D1"/>
    <w:rsid w:val="008556EA"/>
    <w:rsid w:val="008561DA"/>
    <w:rsid w:val="00867BC0"/>
    <w:rsid w:val="00873B14"/>
    <w:rsid w:val="008766E3"/>
    <w:rsid w:val="00877E2A"/>
    <w:rsid w:val="00883288"/>
    <w:rsid w:val="008837E0"/>
    <w:rsid w:val="0089759E"/>
    <w:rsid w:val="00897B22"/>
    <w:rsid w:val="008A0821"/>
    <w:rsid w:val="008A27C7"/>
    <w:rsid w:val="008A5EF6"/>
    <w:rsid w:val="008A7FA1"/>
    <w:rsid w:val="008B1FB7"/>
    <w:rsid w:val="008B746D"/>
    <w:rsid w:val="008C04C2"/>
    <w:rsid w:val="008C147D"/>
    <w:rsid w:val="008C4661"/>
    <w:rsid w:val="008C63C3"/>
    <w:rsid w:val="008C646D"/>
    <w:rsid w:val="008D137C"/>
    <w:rsid w:val="008D7D69"/>
    <w:rsid w:val="008E24AC"/>
    <w:rsid w:val="008E4135"/>
    <w:rsid w:val="008E798B"/>
    <w:rsid w:val="008E7990"/>
    <w:rsid w:val="008F1129"/>
    <w:rsid w:val="008F30D0"/>
    <w:rsid w:val="008F3658"/>
    <w:rsid w:val="008F78BF"/>
    <w:rsid w:val="00902B5C"/>
    <w:rsid w:val="009067C0"/>
    <w:rsid w:val="0090790E"/>
    <w:rsid w:val="00907DB0"/>
    <w:rsid w:val="00913A2C"/>
    <w:rsid w:val="00913EFA"/>
    <w:rsid w:val="00915B43"/>
    <w:rsid w:val="00916657"/>
    <w:rsid w:val="00920610"/>
    <w:rsid w:val="009304F8"/>
    <w:rsid w:val="009401DD"/>
    <w:rsid w:val="00942AA1"/>
    <w:rsid w:val="00942F32"/>
    <w:rsid w:val="009445EB"/>
    <w:rsid w:val="00945BBD"/>
    <w:rsid w:val="00950F74"/>
    <w:rsid w:val="0096176A"/>
    <w:rsid w:val="00966B99"/>
    <w:rsid w:val="0096700E"/>
    <w:rsid w:val="00972462"/>
    <w:rsid w:val="00976B18"/>
    <w:rsid w:val="0098027F"/>
    <w:rsid w:val="009813E5"/>
    <w:rsid w:val="00982A64"/>
    <w:rsid w:val="00983822"/>
    <w:rsid w:val="00983823"/>
    <w:rsid w:val="009864CD"/>
    <w:rsid w:val="009971C9"/>
    <w:rsid w:val="009A13E1"/>
    <w:rsid w:val="009A2FC0"/>
    <w:rsid w:val="009A3AC8"/>
    <w:rsid w:val="009A5359"/>
    <w:rsid w:val="009B1B1F"/>
    <w:rsid w:val="009B23DA"/>
    <w:rsid w:val="009B57FD"/>
    <w:rsid w:val="009B63EB"/>
    <w:rsid w:val="009B6729"/>
    <w:rsid w:val="009C1CEA"/>
    <w:rsid w:val="009D1544"/>
    <w:rsid w:val="009D1BD7"/>
    <w:rsid w:val="009E069B"/>
    <w:rsid w:val="009E0A7C"/>
    <w:rsid w:val="009E51CF"/>
    <w:rsid w:val="009F4748"/>
    <w:rsid w:val="009F5E85"/>
    <w:rsid w:val="009F637B"/>
    <w:rsid w:val="00A028B8"/>
    <w:rsid w:val="00A06594"/>
    <w:rsid w:val="00A078CD"/>
    <w:rsid w:val="00A2433F"/>
    <w:rsid w:val="00A2509B"/>
    <w:rsid w:val="00A27EF8"/>
    <w:rsid w:val="00A33B83"/>
    <w:rsid w:val="00A43256"/>
    <w:rsid w:val="00A46D55"/>
    <w:rsid w:val="00A47219"/>
    <w:rsid w:val="00A476E4"/>
    <w:rsid w:val="00A5021F"/>
    <w:rsid w:val="00A52DC8"/>
    <w:rsid w:val="00A5633C"/>
    <w:rsid w:val="00A622EB"/>
    <w:rsid w:val="00A63AF0"/>
    <w:rsid w:val="00A72011"/>
    <w:rsid w:val="00A7342E"/>
    <w:rsid w:val="00A74EA9"/>
    <w:rsid w:val="00A75755"/>
    <w:rsid w:val="00A77E30"/>
    <w:rsid w:val="00A85E25"/>
    <w:rsid w:val="00A870A5"/>
    <w:rsid w:val="00A87CD5"/>
    <w:rsid w:val="00A9434A"/>
    <w:rsid w:val="00AA4474"/>
    <w:rsid w:val="00AA7D10"/>
    <w:rsid w:val="00AB00D4"/>
    <w:rsid w:val="00AB5A19"/>
    <w:rsid w:val="00AB5DC9"/>
    <w:rsid w:val="00AB65C0"/>
    <w:rsid w:val="00AC01C2"/>
    <w:rsid w:val="00AC04BC"/>
    <w:rsid w:val="00AC06AF"/>
    <w:rsid w:val="00AC3723"/>
    <w:rsid w:val="00AC4EA1"/>
    <w:rsid w:val="00AD3358"/>
    <w:rsid w:val="00AD6F02"/>
    <w:rsid w:val="00AD7E2D"/>
    <w:rsid w:val="00AE2B5C"/>
    <w:rsid w:val="00AE5ED4"/>
    <w:rsid w:val="00AE6F7E"/>
    <w:rsid w:val="00AF05C0"/>
    <w:rsid w:val="00AF3BBE"/>
    <w:rsid w:val="00AF53B1"/>
    <w:rsid w:val="00AF797D"/>
    <w:rsid w:val="00B06450"/>
    <w:rsid w:val="00B120B5"/>
    <w:rsid w:val="00B12846"/>
    <w:rsid w:val="00B12D5E"/>
    <w:rsid w:val="00B27A4D"/>
    <w:rsid w:val="00B30693"/>
    <w:rsid w:val="00B344F0"/>
    <w:rsid w:val="00B35CFD"/>
    <w:rsid w:val="00B56E10"/>
    <w:rsid w:val="00B730F6"/>
    <w:rsid w:val="00B73518"/>
    <w:rsid w:val="00B74964"/>
    <w:rsid w:val="00B802C7"/>
    <w:rsid w:val="00B802CA"/>
    <w:rsid w:val="00B83EDD"/>
    <w:rsid w:val="00B85DA5"/>
    <w:rsid w:val="00B86E5E"/>
    <w:rsid w:val="00B90212"/>
    <w:rsid w:val="00BA1705"/>
    <w:rsid w:val="00BA77D2"/>
    <w:rsid w:val="00BB1E4E"/>
    <w:rsid w:val="00BB224D"/>
    <w:rsid w:val="00BB6C7D"/>
    <w:rsid w:val="00BB7E86"/>
    <w:rsid w:val="00BC0E8F"/>
    <w:rsid w:val="00BC4A7C"/>
    <w:rsid w:val="00BC6B06"/>
    <w:rsid w:val="00BC7A0B"/>
    <w:rsid w:val="00BD0CD9"/>
    <w:rsid w:val="00BD1335"/>
    <w:rsid w:val="00BE042B"/>
    <w:rsid w:val="00BE1B86"/>
    <w:rsid w:val="00BE43B9"/>
    <w:rsid w:val="00BE5703"/>
    <w:rsid w:val="00BF0096"/>
    <w:rsid w:val="00BF1690"/>
    <w:rsid w:val="00BF288A"/>
    <w:rsid w:val="00BF70E2"/>
    <w:rsid w:val="00C01FCF"/>
    <w:rsid w:val="00C06868"/>
    <w:rsid w:val="00C07736"/>
    <w:rsid w:val="00C12BC4"/>
    <w:rsid w:val="00C13826"/>
    <w:rsid w:val="00C23107"/>
    <w:rsid w:val="00C25675"/>
    <w:rsid w:val="00C27899"/>
    <w:rsid w:val="00C27A1A"/>
    <w:rsid w:val="00C32D98"/>
    <w:rsid w:val="00C32EB9"/>
    <w:rsid w:val="00C47819"/>
    <w:rsid w:val="00C555B1"/>
    <w:rsid w:val="00C57E74"/>
    <w:rsid w:val="00C60DDC"/>
    <w:rsid w:val="00C64215"/>
    <w:rsid w:val="00C65B4B"/>
    <w:rsid w:val="00C67F57"/>
    <w:rsid w:val="00C7235D"/>
    <w:rsid w:val="00C732E3"/>
    <w:rsid w:val="00C75680"/>
    <w:rsid w:val="00C76E3C"/>
    <w:rsid w:val="00C8026A"/>
    <w:rsid w:val="00C83AC6"/>
    <w:rsid w:val="00C85709"/>
    <w:rsid w:val="00C9195C"/>
    <w:rsid w:val="00C93FCC"/>
    <w:rsid w:val="00C94127"/>
    <w:rsid w:val="00C94253"/>
    <w:rsid w:val="00CA1B69"/>
    <w:rsid w:val="00CA446E"/>
    <w:rsid w:val="00CA4732"/>
    <w:rsid w:val="00CB0999"/>
    <w:rsid w:val="00CB0C81"/>
    <w:rsid w:val="00CB152F"/>
    <w:rsid w:val="00CB27ED"/>
    <w:rsid w:val="00CB766C"/>
    <w:rsid w:val="00CD055D"/>
    <w:rsid w:val="00CD42EF"/>
    <w:rsid w:val="00CD794B"/>
    <w:rsid w:val="00CE3FA5"/>
    <w:rsid w:val="00CE5E67"/>
    <w:rsid w:val="00CE797A"/>
    <w:rsid w:val="00CF14D2"/>
    <w:rsid w:val="00CF1F23"/>
    <w:rsid w:val="00CF7D25"/>
    <w:rsid w:val="00D07D80"/>
    <w:rsid w:val="00D234C2"/>
    <w:rsid w:val="00D24F1B"/>
    <w:rsid w:val="00D35A9B"/>
    <w:rsid w:val="00D367B6"/>
    <w:rsid w:val="00D45CA2"/>
    <w:rsid w:val="00D52B9A"/>
    <w:rsid w:val="00D53509"/>
    <w:rsid w:val="00D538BB"/>
    <w:rsid w:val="00D53D6B"/>
    <w:rsid w:val="00D53E3C"/>
    <w:rsid w:val="00D578D8"/>
    <w:rsid w:val="00D613B8"/>
    <w:rsid w:val="00D642F4"/>
    <w:rsid w:val="00D64E40"/>
    <w:rsid w:val="00D677E1"/>
    <w:rsid w:val="00D712A5"/>
    <w:rsid w:val="00D72B70"/>
    <w:rsid w:val="00D72FB7"/>
    <w:rsid w:val="00D77036"/>
    <w:rsid w:val="00D83DF7"/>
    <w:rsid w:val="00D85A61"/>
    <w:rsid w:val="00D869FD"/>
    <w:rsid w:val="00D9026B"/>
    <w:rsid w:val="00D921D5"/>
    <w:rsid w:val="00D9232F"/>
    <w:rsid w:val="00DA1056"/>
    <w:rsid w:val="00DA1AC6"/>
    <w:rsid w:val="00DA1E08"/>
    <w:rsid w:val="00DA4FEE"/>
    <w:rsid w:val="00DA6087"/>
    <w:rsid w:val="00DA6E76"/>
    <w:rsid w:val="00DB1275"/>
    <w:rsid w:val="00DB180A"/>
    <w:rsid w:val="00DB32CB"/>
    <w:rsid w:val="00DB6BB8"/>
    <w:rsid w:val="00DC6A8B"/>
    <w:rsid w:val="00DD49F1"/>
    <w:rsid w:val="00DD6302"/>
    <w:rsid w:val="00DD7218"/>
    <w:rsid w:val="00DE0E6C"/>
    <w:rsid w:val="00DE4DBB"/>
    <w:rsid w:val="00DE69D2"/>
    <w:rsid w:val="00DF074E"/>
    <w:rsid w:val="00DF44C5"/>
    <w:rsid w:val="00DF4738"/>
    <w:rsid w:val="00DF67A0"/>
    <w:rsid w:val="00E03349"/>
    <w:rsid w:val="00E036BC"/>
    <w:rsid w:val="00E03B85"/>
    <w:rsid w:val="00E04A05"/>
    <w:rsid w:val="00E0501F"/>
    <w:rsid w:val="00E07F36"/>
    <w:rsid w:val="00E14CC9"/>
    <w:rsid w:val="00E16402"/>
    <w:rsid w:val="00E17679"/>
    <w:rsid w:val="00E17BB2"/>
    <w:rsid w:val="00E21492"/>
    <w:rsid w:val="00E21900"/>
    <w:rsid w:val="00E32421"/>
    <w:rsid w:val="00E4730D"/>
    <w:rsid w:val="00E53107"/>
    <w:rsid w:val="00E5352C"/>
    <w:rsid w:val="00E53EB8"/>
    <w:rsid w:val="00E65164"/>
    <w:rsid w:val="00E65FCE"/>
    <w:rsid w:val="00E66D15"/>
    <w:rsid w:val="00E6771D"/>
    <w:rsid w:val="00E74C08"/>
    <w:rsid w:val="00E83708"/>
    <w:rsid w:val="00E84A43"/>
    <w:rsid w:val="00E85950"/>
    <w:rsid w:val="00E91F72"/>
    <w:rsid w:val="00E922C9"/>
    <w:rsid w:val="00EA085E"/>
    <w:rsid w:val="00EA0C78"/>
    <w:rsid w:val="00EA1B02"/>
    <w:rsid w:val="00EA2434"/>
    <w:rsid w:val="00EA339F"/>
    <w:rsid w:val="00EB08D9"/>
    <w:rsid w:val="00EB239B"/>
    <w:rsid w:val="00EC084E"/>
    <w:rsid w:val="00EC3E0C"/>
    <w:rsid w:val="00EC5E91"/>
    <w:rsid w:val="00EC7E98"/>
    <w:rsid w:val="00EE3E76"/>
    <w:rsid w:val="00EE45B3"/>
    <w:rsid w:val="00EE574E"/>
    <w:rsid w:val="00EF2B4E"/>
    <w:rsid w:val="00EF2E11"/>
    <w:rsid w:val="00F03300"/>
    <w:rsid w:val="00F055B2"/>
    <w:rsid w:val="00F058AB"/>
    <w:rsid w:val="00F05931"/>
    <w:rsid w:val="00F1106A"/>
    <w:rsid w:val="00F121CE"/>
    <w:rsid w:val="00F12FC7"/>
    <w:rsid w:val="00F1377E"/>
    <w:rsid w:val="00F21C46"/>
    <w:rsid w:val="00F21EC3"/>
    <w:rsid w:val="00F25000"/>
    <w:rsid w:val="00F32622"/>
    <w:rsid w:val="00F336C2"/>
    <w:rsid w:val="00F366B9"/>
    <w:rsid w:val="00F40ABF"/>
    <w:rsid w:val="00F4235B"/>
    <w:rsid w:val="00F45F5A"/>
    <w:rsid w:val="00F52A34"/>
    <w:rsid w:val="00F536DC"/>
    <w:rsid w:val="00F53B07"/>
    <w:rsid w:val="00F64F9B"/>
    <w:rsid w:val="00F651B3"/>
    <w:rsid w:val="00F679C1"/>
    <w:rsid w:val="00F80226"/>
    <w:rsid w:val="00F82B89"/>
    <w:rsid w:val="00F8742A"/>
    <w:rsid w:val="00F87812"/>
    <w:rsid w:val="00F90616"/>
    <w:rsid w:val="00F91BA6"/>
    <w:rsid w:val="00F94F99"/>
    <w:rsid w:val="00F96655"/>
    <w:rsid w:val="00FA1EB5"/>
    <w:rsid w:val="00FA475F"/>
    <w:rsid w:val="00FA6EEA"/>
    <w:rsid w:val="00FA7C75"/>
    <w:rsid w:val="00FB0F4B"/>
    <w:rsid w:val="00FB2669"/>
    <w:rsid w:val="00FB3126"/>
    <w:rsid w:val="00FB5306"/>
    <w:rsid w:val="00FB538D"/>
    <w:rsid w:val="00FC11F8"/>
    <w:rsid w:val="00FD10B4"/>
    <w:rsid w:val="00FD1272"/>
    <w:rsid w:val="00FD21E1"/>
    <w:rsid w:val="00FD3B8D"/>
    <w:rsid w:val="00FD5A21"/>
    <w:rsid w:val="00FD5CC7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5E25"/>
  </w:style>
  <w:style w:type="paragraph" w:styleId="1">
    <w:name w:val="heading 1"/>
    <w:basedOn w:val="a"/>
    <w:next w:val="a"/>
    <w:qFormat/>
    <w:rsid w:val="00A85E25"/>
    <w:pPr>
      <w:keepNext/>
      <w:jc w:val="center"/>
      <w:outlineLvl w:val="0"/>
    </w:pPr>
    <w:rPr>
      <w:b/>
      <w:i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F52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A06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07D8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34B5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1">
    <w:name w:val="Знак2"/>
    <w:basedOn w:val="a"/>
    <w:rsid w:val="00A85E25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a4">
    <w:name w:val="Hyperlink"/>
    <w:uiPriority w:val="99"/>
    <w:rsid w:val="00A85E25"/>
    <w:rPr>
      <w:color w:val="0000FF"/>
      <w:u w:val="single"/>
    </w:rPr>
  </w:style>
  <w:style w:type="paragraph" w:styleId="a5">
    <w:name w:val="Balloon Text"/>
    <w:basedOn w:val="a"/>
    <w:link w:val="a6"/>
    <w:rsid w:val="00EA339F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A339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E0E5F"/>
    <w:rPr>
      <w:rFonts w:ascii="Calibri" w:eastAsia="Calibri" w:hAnsi="Calibri"/>
      <w:sz w:val="22"/>
      <w:szCs w:val="22"/>
      <w:lang w:eastAsia="en-US"/>
    </w:rPr>
  </w:style>
  <w:style w:type="character" w:customStyle="1" w:styleId="val">
    <w:name w:val="val"/>
    <w:rsid w:val="005E0E5F"/>
  </w:style>
  <w:style w:type="character" w:customStyle="1" w:styleId="20">
    <w:name w:val="Заголовок 2 Знак"/>
    <w:link w:val="2"/>
    <w:rsid w:val="000F52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Normal (Web)"/>
    <w:basedOn w:val="a"/>
    <w:uiPriority w:val="99"/>
    <w:unhideWhenUsed/>
    <w:rsid w:val="000F52C9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uiPriority w:val="22"/>
    <w:qFormat/>
    <w:rsid w:val="000F52C9"/>
    <w:rPr>
      <w:b/>
      <w:bCs/>
    </w:rPr>
  </w:style>
  <w:style w:type="character" w:styleId="ab">
    <w:name w:val="Emphasis"/>
    <w:uiPriority w:val="20"/>
    <w:qFormat/>
    <w:rsid w:val="000F52C9"/>
    <w:rPr>
      <w:i/>
      <w:iCs/>
    </w:rPr>
  </w:style>
  <w:style w:type="character" w:customStyle="1" w:styleId="50">
    <w:name w:val="Заголовок 5 Знак"/>
    <w:link w:val="5"/>
    <w:rsid w:val="00134B5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reldate">
    <w:name w:val="rel_date"/>
    <w:rsid w:val="00134B5A"/>
  </w:style>
  <w:style w:type="character" w:customStyle="1" w:styleId="blindlabel">
    <w:name w:val="blind_label"/>
    <w:rsid w:val="00134B5A"/>
  </w:style>
  <w:style w:type="character" w:customStyle="1" w:styleId="10">
    <w:name w:val="Подпись1"/>
    <w:rsid w:val="009E0A7C"/>
  </w:style>
  <w:style w:type="paragraph" w:styleId="ac">
    <w:name w:val="Body Text"/>
    <w:basedOn w:val="a"/>
    <w:link w:val="ad"/>
    <w:rsid w:val="000F353C"/>
    <w:pPr>
      <w:spacing w:after="120"/>
    </w:pPr>
  </w:style>
  <w:style w:type="character" w:customStyle="1" w:styleId="ad">
    <w:name w:val="Основной текст Знак"/>
    <w:basedOn w:val="a0"/>
    <w:link w:val="ac"/>
    <w:rsid w:val="000F353C"/>
  </w:style>
  <w:style w:type="character" w:customStyle="1" w:styleId="docarticle-name">
    <w:name w:val="docarticle-name"/>
    <w:rsid w:val="005C0C78"/>
  </w:style>
  <w:style w:type="character" w:customStyle="1" w:styleId="blk">
    <w:name w:val="blk"/>
    <w:rsid w:val="002623C2"/>
  </w:style>
  <w:style w:type="character" w:customStyle="1" w:styleId="hl">
    <w:name w:val="hl"/>
    <w:rsid w:val="002623C2"/>
  </w:style>
  <w:style w:type="character" w:customStyle="1" w:styleId="nobr">
    <w:name w:val="nobr"/>
    <w:rsid w:val="002623C2"/>
  </w:style>
  <w:style w:type="character" w:customStyle="1" w:styleId="22">
    <w:name w:val="Подпись2"/>
    <w:rsid w:val="006D5342"/>
  </w:style>
  <w:style w:type="character" w:customStyle="1" w:styleId="31">
    <w:name w:val="Подпись3"/>
    <w:rsid w:val="004F19F1"/>
  </w:style>
  <w:style w:type="character" w:customStyle="1" w:styleId="41">
    <w:name w:val="Подпись4"/>
    <w:rsid w:val="006E57A7"/>
  </w:style>
  <w:style w:type="paragraph" w:customStyle="1" w:styleId="Textbody">
    <w:name w:val="Text body"/>
    <w:basedOn w:val="a"/>
    <w:rsid w:val="0014660D"/>
    <w:pPr>
      <w:suppressAutoHyphens/>
      <w:autoSpaceDN w:val="0"/>
      <w:spacing w:after="12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a"/>
    <w:rsid w:val="0014660D"/>
    <w:pPr>
      <w:suppressLineNumbers/>
      <w:suppressAutoHyphens/>
      <w:autoSpaceDN w:val="0"/>
      <w:textAlignment w:val="baseline"/>
    </w:pPr>
    <w:rPr>
      <w:kern w:val="3"/>
      <w:lang w:eastAsia="zh-CN"/>
    </w:rPr>
  </w:style>
  <w:style w:type="paragraph" w:customStyle="1" w:styleId="ConsPlusNormal">
    <w:name w:val="ConsPlusNormal"/>
    <w:rsid w:val="001466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82504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82504C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2504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82504C"/>
    <w:rPr>
      <w:rFonts w:ascii="Arial" w:hAnsi="Arial" w:cs="Arial"/>
      <w:vanish/>
      <w:sz w:val="16"/>
      <w:szCs w:val="16"/>
    </w:rPr>
  </w:style>
  <w:style w:type="character" w:customStyle="1" w:styleId="pageviews-placeholder">
    <w:name w:val="pageviews-placeholder"/>
    <w:rsid w:val="0082504C"/>
  </w:style>
  <w:style w:type="paragraph" w:customStyle="1" w:styleId="Pa18">
    <w:name w:val="Pa18"/>
    <w:basedOn w:val="a"/>
    <w:next w:val="a"/>
    <w:uiPriority w:val="99"/>
    <w:rsid w:val="00606E53"/>
    <w:pPr>
      <w:autoSpaceDE w:val="0"/>
      <w:autoSpaceDN w:val="0"/>
      <w:adjustRightInd w:val="0"/>
      <w:spacing w:line="221" w:lineRule="atLeast"/>
    </w:pPr>
    <w:rPr>
      <w:sz w:val="24"/>
      <w:szCs w:val="24"/>
    </w:rPr>
  </w:style>
  <w:style w:type="character" w:customStyle="1" w:styleId="A00">
    <w:name w:val="A0"/>
    <w:uiPriority w:val="99"/>
    <w:rsid w:val="00606E53"/>
    <w:rPr>
      <w:color w:val="000000"/>
      <w:sz w:val="20"/>
      <w:szCs w:val="20"/>
    </w:rPr>
  </w:style>
  <w:style w:type="character" w:customStyle="1" w:styleId="51">
    <w:name w:val="Подпись5"/>
    <w:rsid w:val="005A5AD3"/>
  </w:style>
  <w:style w:type="character" w:customStyle="1" w:styleId="6">
    <w:name w:val="Подпись6"/>
    <w:rsid w:val="001736C4"/>
  </w:style>
  <w:style w:type="table" w:styleId="ae">
    <w:name w:val="Table Grid"/>
    <w:basedOn w:val="a1"/>
    <w:rsid w:val="002F7D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ldsite">
    <w:name w:val="oldsite"/>
    <w:rsid w:val="007B3F29"/>
  </w:style>
  <w:style w:type="character" w:customStyle="1" w:styleId="40">
    <w:name w:val="Заголовок 4 Знак"/>
    <w:link w:val="4"/>
    <w:rsid w:val="00D07D80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List Paragraph"/>
    <w:basedOn w:val="a"/>
    <w:uiPriority w:val="34"/>
    <w:qFormat/>
    <w:rsid w:val="004E472A"/>
    <w:pPr>
      <w:ind w:left="720"/>
      <w:contextualSpacing/>
    </w:pPr>
  </w:style>
  <w:style w:type="character" w:customStyle="1" w:styleId="a8">
    <w:name w:val="Без интервала Знак"/>
    <w:link w:val="a7"/>
    <w:uiPriority w:val="99"/>
    <w:locked/>
    <w:rsid w:val="004E472A"/>
    <w:rPr>
      <w:rFonts w:ascii="Calibri" w:eastAsia="Calibri" w:hAnsi="Calibri"/>
      <w:sz w:val="22"/>
      <w:szCs w:val="22"/>
      <w:lang w:eastAsia="en-US"/>
    </w:rPr>
  </w:style>
  <w:style w:type="character" w:customStyle="1" w:styleId="7">
    <w:name w:val="Подпись7"/>
    <w:rsid w:val="00A5021F"/>
  </w:style>
  <w:style w:type="character" w:customStyle="1" w:styleId="8">
    <w:name w:val="Подпись8"/>
    <w:rsid w:val="00FD10B4"/>
  </w:style>
  <w:style w:type="paragraph" w:styleId="af0">
    <w:name w:val="Title"/>
    <w:basedOn w:val="a"/>
    <w:link w:val="af1"/>
    <w:uiPriority w:val="99"/>
    <w:qFormat/>
    <w:rsid w:val="0054568D"/>
    <w:pPr>
      <w:snapToGrid w:val="0"/>
      <w:jc w:val="center"/>
    </w:pPr>
    <w:rPr>
      <w:b/>
      <w:color w:val="000000"/>
      <w:sz w:val="28"/>
    </w:rPr>
  </w:style>
  <w:style w:type="character" w:customStyle="1" w:styleId="af1">
    <w:name w:val="Название Знак"/>
    <w:link w:val="af0"/>
    <w:uiPriority w:val="99"/>
    <w:rsid w:val="0054568D"/>
    <w:rPr>
      <w:b/>
      <w:color w:val="000000"/>
      <w:sz w:val="28"/>
    </w:rPr>
  </w:style>
  <w:style w:type="paragraph" w:customStyle="1" w:styleId="11">
    <w:name w:val="Обычный1"/>
    <w:rsid w:val="0054568D"/>
    <w:pPr>
      <w:suppressAutoHyphens/>
      <w:spacing w:line="100" w:lineRule="atLeast"/>
    </w:pPr>
    <w:rPr>
      <w:lang w:eastAsia="ar-SA"/>
    </w:rPr>
  </w:style>
  <w:style w:type="character" w:customStyle="1" w:styleId="9">
    <w:name w:val="Подпись9"/>
    <w:rsid w:val="00F87812"/>
  </w:style>
  <w:style w:type="character" w:customStyle="1" w:styleId="100">
    <w:name w:val="Подпись10"/>
    <w:rsid w:val="00004B08"/>
  </w:style>
  <w:style w:type="character" w:customStyle="1" w:styleId="110">
    <w:name w:val="Подпись11"/>
    <w:rsid w:val="002F5549"/>
  </w:style>
  <w:style w:type="character" w:customStyle="1" w:styleId="12">
    <w:name w:val="Подпись12"/>
    <w:rsid w:val="006176E9"/>
  </w:style>
  <w:style w:type="character" w:customStyle="1" w:styleId="13">
    <w:name w:val="Подпись13"/>
    <w:rsid w:val="00AB5A19"/>
  </w:style>
  <w:style w:type="character" w:customStyle="1" w:styleId="14">
    <w:name w:val="Подпись14"/>
    <w:rsid w:val="00D83DF7"/>
  </w:style>
  <w:style w:type="character" w:customStyle="1" w:styleId="15">
    <w:name w:val="Подпись15"/>
    <w:rsid w:val="000A772B"/>
  </w:style>
  <w:style w:type="character" w:customStyle="1" w:styleId="16">
    <w:name w:val="Подпись16"/>
    <w:rsid w:val="00EC5E91"/>
  </w:style>
  <w:style w:type="paragraph" w:customStyle="1" w:styleId="ConsPlusTitle">
    <w:name w:val="ConsPlusTitle"/>
    <w:rsid w:val="008C466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Standard">
    <w:name w:val="Standard"/>
    <w:rsid w:val="001848A9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17">
    <w:name w:val="Подпись17"/>
    <w:rsid w:val="00CB152F"/>
  </w:style>
  <w:style w:type="character" w:customStyle="1" w:styleId="postheadersubtitleviews">
    <w:name w:val="postheadersubtitleviews"/>
    <w:rsid w:val="00BA1705"/>
  </w:style>
  <w:style w:type="character" w:customStyle="1" w:styleId="views">
    <w:name w:val="_views"/>
    <w:rsid w:val="00BA1705"/>
  </w:style>
  <w:style w:type="character" w:customStyle="1" w:styleId="18">
    <w:name w:val="Подпись18"/>
    <w:rsid w:val="00BF0096"/>
  </w:style>
  <w:style w:type="character" w:customStyle="1" w:styleId="19">
    <w:name w:val="Подпись19"/>
    <w:rsid w:val="00BB1E4E"/>
  </w:style>
  <w:style w:type="paragraph" w:customStyle="1" w:styleId="articledecorationfirst">
    <w:name w:val="article_decoration_first"/>
    <w:basedOn w:val="a"/>
    <w:rsid w:val="003E2AB5"/>
    <w:pPr>
      <w:spacing w:before="100" w:beforeAutospacing="1" w:after="100" w:afterAutospacing="1"/>
    </w:pPr>
    <w:rPr>
      <w:sz w:val="24"/>
      <w:szCs w:val="24"/>
    </w:rPr>
  </w:style>
  <w:style w:type="character" w:customStyle="1" w:styleId="200">
    <w:name w:val="Подпись20"/>
    <w:rsid w:val="00AB65C0"/>
  </w:style>
  <w:style w:type="character" w:customStyle="1" w:styleId="posted-on">
    <w:name w:val="posted-on"/>
    <w:rsid w:val="007E5350"/>
  </w:style>
  <w:style w:type="character" w:customStyle="1" w:styleId="author">
    <w:name w:val="author"/>
    <w:rsid w:val="007E5350"/>
  </w:style>
  <w:style w:type="character" w:customStyle="1" w:styleId="210">
    <w:name w:val="Подпись21"/>
    <w:rsid w:val="0058487B"/>
  </w:style>
  <w:style w:type="paragraph" w:customStyle="1" w:styleId="mb-1">
    <w:name w:val="mb-1"/>
    <w:basedOn w:val="a"/>
    <w:rsid w:val="009813E5"/>
    <w:pPr>
      <w:spacing w:before="100" w:beforeAutospacing="1" w:after="100" w:afterAutospacing="1"/>
    </w:pPr>
    <w:rPr>
      <w:sz w:val="24"/>
      <w:szCs w:val="24"/>
    </w:rPr>
  </w:style>
  <w:style w:type="character" w:customStyle="1" w:styleId="uk-text-bold">
    <w:name w:val="uk-text-bold"/>
    <w:rsid w:val="009813E5"/>
  </w:style>
  <w:style w:type="paragraph" w:styleId="af2">
    <w:name w:val="Body Text Indent"/>
    <w:basedOn w:val="a"/>
    <w:link w:val="af3"/>
    <w:rsid w:val="007D386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7D386A"/>
  </w:style>
  <w:style w:type="paragraph" w:styleId="af4">
    <w:name w:val="header"/>
    <w:basedOn w:val="a"/>
    <w:link w:val="af5"/>
    <w:uiPriority w:val="99"/>
    <w:rsid w:val="007D386A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7D386A"/>
    <w:rPr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7D386A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4">
    <w:name w:val="Основной текст 2 Знак"/>
    <w:link w:val="23"/>
    <w:rsid w:val="007D386A"/>
    <w:rPr>
      <w:sz w:val="24"/>
      <w:szCs w:val="24"/>
      <w:lang w:val="x-none" w:eastAsia="x-none"/>
    </w:rPr>
  </w:style>
  <w:style w:type="paragraph" w:customStyle="1" w:styleId="ConsPlusNonformat">
    <w:name w:val="ConsPlusNonformat"/>
    <w:rsid w:val="007D38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52">
    <w:name w:val="Стиль5"/>
    <w:basedOn w:val="23"/>
    <w:rsid w:val="007D386A"/>
    <w:pPr>
      <w:tabs>
        <w:tab w:val="left" w:pos="6804"/>
      </w:tabs>
      <w:spacing w:after="0" w:line="240" w:lineRule="auto"/>
      <w:ind w:hanging="426"/>
      <w:jc w:val="both"/>
    </w:pPr>
    <w:rPr>
      <w:sz w:val="28"/>
      <w:szCs w:val="20"/>
      <w:lang w:val="ru-RU" w:eastAsia="ru-RU"/>
    </w:rPr>
  </w:style>
  <w:style w:type="character" w:customStyle="1" w:styleId="220">
    <w:name w:val="Подпись22"/>
    <w:rsid w:val="008E4135"/>
  </w:style>
  <w:style w:type="character" w:customStyle="1" w:styleId="vkitposttextroot--jrdml">
    <w:name w:val="vkitposttext__root--jrdml"/>
    <w:rsid w:val="00E036BC"/>
  </w:style>
  <w:style w:type="character" w:customStyle="1" w:styleId="postheadertitleauthorname">
    <w:name w:val="postheadertitle__authorname"/>
    <w:rsid w:val="008236F7"/>
  </w:style>
  <w:style w:type="character" w:customStyle="1" w:styleId="visually-hidden">
    <w:name w:val="visually-hidden"/>
    <w:rsid w:val="008236F7"/>
  </w:style>
  <w:style w:type="character" w:customStyle="1" w:styleId="230">
    <w:name w:val="Подпись23"/>
    <w:rsid w:val="00902B5C"/>
  </w:style>
  <w:style w:type="character" w:customStyle="1" w:styleId="vkitposttextroot--otcaj">
    <w:name w:val="vkitposttext__root--otcaj"/>
    <w:rsid w:val="00470CBF"/>
  </w:style>
  <w:style w:type="character" w:customStyle="1" w:styleId="hgkelc">
    <w:name w:val="hgkelc"/>
    <w:rsid w:val="00EB239B"/>
  </w:style>
  <w:style w:type="character" w:customStyle="1" w:styleId="240">
    <w:name w:val="Подпись24"/>
    <w:rsid w:val="00721106"/>
  </w:style>
  <w:style w:type="character" w:customStyle="1" w:styleId="25">
    <w:name w:val="Подпись25"/>
    <w:rsid w:val="006F32C7"/>
  </w:style>
  <w:style w:type="character" w:customStyle="1" w:styleId="uv3um">
    <w:name w:val="uv3um"/>
    <w:rsid w:val="00834FB9"/>
  </w:style>
  <w:style w:type="character" w:customStyle="1" w:styleId="26">
    <w:name w:val="Подпись26"/>
    <w:rsid w:val="00003BD5"/>
  </w:style>
  <w:style w:type="paragraph" w:customStyle="1" w:styleId="docdata">
    <w:name w:val="docdata"/>
    <w:aliases w:val="docy,v5,94979,bqiaagaaeyqcaaagiaiaaapgvweabczfaqaaaaaaaaaaaaaaaaaaaaaaaaaaaaaaaaaaaaaaaaaaaaaaaaaaaaaaaaaaaaaaaaaaaaaaaaaaaaaaaaaaaaaaaaaaaaaaaaaaaaaaaaaaaaaaaaaaaaaaaaaaaaaaaaaaaaaaaaaaaaaaaaaaaaaaaaaaaaaaaaaaaaaaaaaaaaaaaaaaaaaaaaaaaaaaaaaaaaa"/>
    <w:basedOn w:val="a"/>
    <w:rsid w:val="007216C3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rsid w:val="00C12BC4"/>
  </w:style>
  <w:style w:type="character" w:customStyle="1" w:styleId="typography1ju171">
    <w:name w:val="_typography_1ju17_1"/>
    <w:rsid w:val="00A2433F"/>
  </w:style>
  <w:style w:type="character" w:customStyle="1" w:styleId="attachwallnewmessage">
    <w:name w:val="attachwallnew__message"/>
    <w:rsid w:val="00173876"/>
  </w:style>
  <w:style w:type="paragraph" w:customStyle="1" w:styleId="topic-bodycontent-text">
    <w:name w:val="topic-body__content-text"/>
    <w:basedOn w:val="a"/>
    <w:rsid w:val="00CA1B6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20293F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mw-headline">
    <w:name w:val="mw-headline"/>
    <w:rsid w:val="0020293F"/>
  </w:style>
  <w:style w:type="paragraph" w:customStyle="1" w:styleId="ds-markdown-paragraph">
    <w:name w:val="ds-markdown-paragraph"/>
    <w:basedOn w:val="a"/>
    <w:rsid w:val="002C4A0D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link w:val="3"/>
    <w:rsid w:val="002A062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rticleinfo-date-modified">
    <w:name w:val="article__info-date-modified"/>
    <w:rsid w:val="002A062D"/>
  </w:style>
  <w:style w:type="character" w:customStyle="1" w:styleId="1a">
    <w:name w:val="Дата1"/>
    <w:rsid w:val="002A062D"/>
  </w:style>
  <w:style w:type="character" w:customStyle="1" w:styleId="articlenews-services-subscribe-label">
    <w:name w:val="article__news-services-subscribe-label"/>
    <w:rsid w:val="002A062D"/>
  </w:style>
  <w:style w:type="character" w:customStyle="1" w:styleId="footerlogo-title">
    <w:name w:val="footer__logo-title"/>
    <w:rsid w:val="002A062D"/>
  </w:style>
  <w:style w:type="character" w:customStyle="1" w:styleId="vkitposttextroot--f4ock">
    <w:name w:val="vkitposttext__root--f4ock"/>
    <w:rsid w:val="00E6771D"/>
  </w:style>
  <w:style w:type="paragraph" w:customStyle="1" w:styleId="formquestion">
    <w:name w:val="form__question"/>
    <w:basedOn w:val="a"/>
    <w:rsid w:val="00DF67A0"/>
    <w:pPr>
      <w:spacing w:before="100" w:beforeAutospacing="1" w:after="100" w:afterAutospacing="1"/>
    </w:pPr>
    <w:rPr>
      <w:sz w:val="24"/>
      <w:szCs w:val="24"/>
    </w:rPr>
  </w:style>
  <w:style w:type="character" w:customStyle="1" w:styleId="vkitposttextv2root--se9wt">
    <w:name w:val="vkitposttextv2__root--se9wt"/>
    <w:rsid w:val="00763160"/>
  </w:style>
  <w:style w:type="paragraph" w:styleId="af6">
    <w:name w:val="footer"/>
    <w:basedOn w:val="a"/>
    <w:link w:val="af7"/>
    <w:rsid w:val="00FD5CC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FD5CC7"/>
  </w:style>
  <w:style w:type="character" w:customStyle="1" w:styleId="vkitcontentbadgecontent--fbwvg">
    <w:name w:val="vkitcontentbadge__content--fbwvg"/>
    <w:rsid w:val="005E3FC4"/>
  </w:style>
  <w:style w:type="character" w:customStyle="1" w:styleId="vkitcommentdate--6psig">
    <w:name w:val="vkitcomment__date--6psig"/>
    <w:rsid w:val="005E3FC4"/>
  </w:style>
  <w:style w:type="character" w:customStyle="1" w:styleId="vkuifootnotehost">
    <w:name w:val="vkuifootnote__host"/>
    <w:rsid w:val="005E3FC4"/>
  </w:style>
  <w:style w:type="character" w:customStyle="1" w:styleId="vkekvd">
    <w:name w:val="vkekvd"/>
    <w:rsid w:val="006B460B"/>
  </w:style>
  <w:style w:type="character" w:customStyle="1" w:styleId="t286pc">
    <w:name w:val="t286pc"/>
    <w:rsid w:val="006B460B"/>
  </w:style>
  <w:style w:type="character" w:customStyle="1" w:styleId="vkitfeedposttextroot--priuq">
    <w:name w:val="vkitfeedposttext__root--priuq"/>
    <w:rsid w:val="004E6CCD"/>
  </w:style>
  <w:style w:type="character" w:customStyle="1" w:styleId="vkitposttextroot--zadqg">
    <w:name w:val="vkitposttext__root--zadqg"/>
    <w:rsid w:val="008C646D"/>
  </w:style>
  <w:style w:type="character" w:customStyle="1" w:styleId="1b">
    <w:name w:val="Основной шрифт абзаца1"/>
    <w:rsid w:val="005430BA"/>
  </w:style>
  <w:style w:type="character" w:customStyle="1" w:styleId="vkitlinklink--b0dqw">
    <w:name w:val="vkitlink__link--b0dqw"/>
    <w:rsid w:val="00FA6EEA"/>
  </w:style>
  <w:style w:type="character" w:customStyle="1" w:styleId="vkitpostfooteractionlabel--84hya">
    <w:name w:val="vkitpostfooteraction__label--84hya"/>
    <w:rsid w:val="00FA6EEA"/>
  </w:style>
  <w:style w:type="character" w:customStyle="1" w:styleId="vkitgetcolorclasscolortextsecondary--1mrrx">
    <w:name w:val="vkitgetcolorclass__colortextsecondary--1mrrx"/>
    <w:rsid w:val="00FA6EEA"/>
  </w:style>
  <w:style w:type="character" w:customStyle="1" w:styleId="vkuiavatarhost">
    <w:name w:val="vkuiavatar__host"/>
    <w:rsid w:val="00FA6EEA"/>
  </w:style>
  <w:style w:type="character" w:customStyle="1" w:styleId="vkuiheadlinesizeycompact">
    <w:name w:val="vkuiheadline__sizeycompact"/>
    <w:rsid w:val="00FA6EEA"/>
  </w:style>
  <w:style w:type="character" w:customStyle="1" w:styleId="vkuicaptionsizeycompact">
    <w:name w:val="vkuicaption__sizeycompact"/>
    <w:rsid w:val="00FA6EEA"/>
  </w:style>
  <w:style w:type="character" w:customStyle="1" w:styleId="so36ffh">
    <w:name w:val="so36#ffh"/>
    <w:rsid w:val="00FA6EEA"/>
  </w:style>
  <w:style w:type="character" w:customStyle="1" w:styleId="vkuiinternaltappable">
    <w:name w:val="vkuiinternaltappable"/>
    <w:rsid w:val="00FA6EEA"/>
  </w:style>
  <w:style w:type="character" w:customStyle="1" w:styleId="vkuisimplecellchildren">
    <w:name w:val="vkuisimplecell__children"/>
    <w:rsid w:val="00FA6EEA"/>
  </w:style>
  <w:style w:type="character" w:customStyle="1" w:styleId="vkuisubheadhost">
    <w:name w:val="vkuisubhead__host"/>
    <w:rsid w:val="00FA6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1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1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9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5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4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22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2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48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35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553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52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65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498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90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4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8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3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4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8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4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5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2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1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8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5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7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0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6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34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1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52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0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4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3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5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22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55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57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5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9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6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0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1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5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0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4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5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98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0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63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5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0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57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3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5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4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75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06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6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23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40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8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6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8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2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91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1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46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5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9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0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0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3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61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73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42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32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7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1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09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533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5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1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1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98109"/>
                        <w:left w:val="none" w:sz="0" w:space="0" w:color="A98109"/>
                        <w:bottom w:val="none" w:sz="0" w:space="0" w:color="A98109"/>
                        <w:right w:val="none" w:sz="0" w:space="0" w:color="A98109"/>
                      </w:divBdr>
                      <w:divsChild>
                        <w:div w:id="85966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1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28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9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6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2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6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9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6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9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5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5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99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6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02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89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3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0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7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92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35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6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3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2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3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5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1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2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4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2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65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2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4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1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6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2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0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1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8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5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5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12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8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7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0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79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7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6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4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3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7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092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66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5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2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0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7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26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55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7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0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5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0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08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9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04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67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9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0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7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9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8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72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1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2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1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5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4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86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7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4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7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9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0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2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4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1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7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6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2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5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8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5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7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1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20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0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0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7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65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0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8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3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1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68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4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6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5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5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2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2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75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6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8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04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78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1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56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688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2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5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20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5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26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4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2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8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4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7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75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36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00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5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3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6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1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2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92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291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16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05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350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757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09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048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460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947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18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5094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9266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31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1628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065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4166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89953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7309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87476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82975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13477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64423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25115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91395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05881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556098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548998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2690403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6945740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5963343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7399103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707452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88371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3160054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07968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660544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497373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3386953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77316399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721572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41832801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1370217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447158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2133563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6344353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4462290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83818346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297109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03534546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09343143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32316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75755554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70629720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4915383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4381804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010736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75766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61233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24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4684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8633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1386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19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057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94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7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18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29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810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01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52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06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086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243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957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310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682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6773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401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561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925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1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89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6490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33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663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97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96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199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8580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2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027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278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431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26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115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272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87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047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637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664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135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3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302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5677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774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875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9590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6445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330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744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6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78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52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8217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855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104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89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37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368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09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565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914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28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748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090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5134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89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094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777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247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388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653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87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43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664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072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1984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8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594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448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9419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075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1298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548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9237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494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18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58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194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3696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40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8780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671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577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189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65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175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1532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753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583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32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444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7075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677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104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724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062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22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749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49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8274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6229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32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5567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540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760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09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61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244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072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960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3752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5418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853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7155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453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776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3539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0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734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5938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52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4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2854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851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348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2854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11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0280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937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21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582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2987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6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41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107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782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643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950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1519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755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29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5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640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778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620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264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77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401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90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327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966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97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39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01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2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33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117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92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406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907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52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23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810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76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64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21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74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477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6111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2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94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7444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348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83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339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24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291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3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4434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874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058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1621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86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044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41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13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1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683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293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890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0065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63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503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1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833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0310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1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7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3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8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1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02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9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3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6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5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6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83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6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4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3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23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8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086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9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34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0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4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6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4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6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9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9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1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3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1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5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33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93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0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4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83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1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0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4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84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9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8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4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5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0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8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47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14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5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3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1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64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34896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0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5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6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2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7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6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2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8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70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22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3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354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0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2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2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6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6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94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5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73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34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97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08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09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26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904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032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9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1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74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71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16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5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1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717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78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1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3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99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3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7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0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63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76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16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843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958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0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0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8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3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8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1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6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0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6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9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5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8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39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98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0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14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1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2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3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49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28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5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52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4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0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8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1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1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0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9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484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1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1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8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31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13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5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5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141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1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16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6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4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8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0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95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30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29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3573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104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750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8500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826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2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33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53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7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8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69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9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72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0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9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8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4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7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67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581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431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8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5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0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6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95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6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1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9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455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9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5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6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3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1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65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5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902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2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3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6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6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5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5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75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0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8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1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9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7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2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83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1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89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5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1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1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06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44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67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3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8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9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3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96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1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0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9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33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230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2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0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7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4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1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8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63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9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57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8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93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10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57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25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0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7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1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6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7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8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96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9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36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02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35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74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7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5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6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13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7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05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65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51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15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4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90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2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8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67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66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74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3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2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7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1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3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5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9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9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69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7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2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39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9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64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83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02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96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14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28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87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08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40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701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549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13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70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36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836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16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6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9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7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9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83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3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4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5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3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47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6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32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05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8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4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5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8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73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5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333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4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4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6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83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4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8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79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26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60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23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69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58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92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2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9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9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2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8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2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469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8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2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06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47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59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3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1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2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0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2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3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3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2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.gov66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znecovaOV\Desktop\admin_kam_ur_gor_okrug_pismo_ugol_27072020_go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E851-6DBC-4C8B-8C1B-69B83D9F6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admin_kam_ur_gor_okrug_pismo_ugol_27072020_gost</Template>
  <TotalTime>28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Признавашки Каменск-Уральский  https://vk.com/feed?w=wall-62277729_3980224</vt:lpstr>
    </vt:vector>
  </TitlesOfParts>
  <Company>MoBIL GROUP</Company>
  <LinksUpToDate>false</LinksUpToDate>
  <CharactersWithSpaces>3160</CharactersWithSpaces>
  <SharedDoc>false</SharedDoc>
  <HLinks>
    <vt:vector size="18" baseType="variant">
      <vt:variant>
        <vt:i4>8257622</vt:i4>
      </vt:variant>
      <vt:variant>
        <vt:i4>6</vt:i4>
      </vt:variant>
      <vt:variant>
        <vt:i4>0</vt:i4>
      </vt:variant>
      <vt:variant>
        <vt:i4>5</vt:i4>
      </vt:variant>
      <vt:variant>
        <vt:lpwstr>mailto:admku@midural.ru</vt:lpwstr>
      </vt:variant>
      <vt:variant>
        <vt:lpwstr/>
      </vt:variant>
      <vt:variant>
        <vt:i4>8192116</vt:i4>
      </vt:variant>
      <vt:variant>
        <vt:i4>3</vt:i4>
      </vt:variant>
      <vt:variant>
        <vt:i4>0</vt:i4>
      </vt:variant>
      <vt:variant>
        <vt:i4>5</vt:i4>
      </vt:variant>
      <vt:variant>
        <vt:lpwstr>http://www.kamensk-uralskiy.ru/</vt:lpwstr>
      </vt:variant>
      <vt:variant>
        <vt:lpwstr/>
      </vt:variant>
      <vt:variant>
        <vt:i4>6225958</vt:i4>
      </vt:variant>
      <vt:variant>
        <vt:i4>0</vt:i4>
      </vt:variant>
      <vt:variant>
        <vt:i4>0</vt:i4>
      </vt:variant>
      <vt:variant>
        <vt:i4>5</vt:i4>
      </vt:variant>
      <vt:variant>
        <vt:lpwstr>mailto:glava@admnet.kamensktel.ru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KuznecovaOV</dc:creator>
  <cp:lastModifiedBy>KuznecovaOV</cp:lastModifiedBy>
  <cp:revision>6</cp:revision>
  <cp:lastPrinted>2026-06-18T10:10:00Z</cp:lastPrinted>
  <dcterms:created xsi:type="dcterms:W3CDTF">2026-08-18T05:39:00Z</dcterms:created>
  <dcterms:modified xsi:type="dcterms:W3CDTF">2026-08-18T10:59:00Z</dcterms:modified>
</cp:coreProperties>
</file>