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61D" w:rsidRPr="00B91D93" w:rsidRDefault="005C661D" w:rsidP="00133698">
      <w:pPr>
        <w:pStyle w:val="Heading1"/>
        <w:ind w:left="5387"/>
        <w:jc w:val="right"/>
        <w:rPr>
          <w:rFonts w:ascii="Liberation Serif" w:hAnsi="Liberation Serif" w:cs="Liberation Serif"/>
          <w:b w:val="0"/>
          <w:bCs/>
          <w:iCs w:val="0"/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12.6pt;margin-top:10.4pt;width:48.05pt;height:63.95pt;z-index:251658240;visibility:visible;mso-wrap-style:non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" filled="f" stroked="f">
            <v:textbox style="mso-next-textbox:#Надпись 2;mso-fit-shape-to-text:t">
              <w:txbxContent>
                <w:p w:rsidR="005C661D" w:rsidRDefault="005C661D" w:rsidP="004C3D72">
                  <w:r w:rsidRPr="007000CC">
                    <w:rPr>
                      <w:noProof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1" o:spid="_x0000_i1026" type="#_x0000_t75" alt="Описание: gerb_gor_corona_rastr" style="width:33.75pt;height:57pt;visibility:visible">
                        <v:imagedata r:id="rId7" o:title=""/>
                      </v:shape>
                    </w:pict>
                  </w:r>
                </w:p>
              </w:txbxContent>
            </v:textbox>
            <w10:wrap anchorx="margin" anchory="margin"/>
          </v:shape>
        </w:pict>
      </w:r>
    </w:p>
    <w:p w:rsidR="005C661D" w:rsidRPr="00B91D93" w:rsidRDefault="005C661D" w:rsidP="00133698">
      <w:pPr>
        <w:pStyle w:val="Heading1"/>
        <w:ind w:left="5387"/>
        <w:jc w:val="left"/>
        <w:rPr>
          <w:rFonts w:ascii="Liberation Serif" w:hAnsi="Liberation Serif" w:cs="Liberation Serif"/>
          <w:bCs/>
          <w:iCs w:val="0"/>
          <w:sz w:val="24"/>
        </w:rPr>
      </w:pPr>
      <w:r w:rsidRPr="00B91D93">
        <w:rPr>
          <w:rFonts w:ascii="Liberation Serif" w:hAnsi="Liberation Serif" w:cs="Liberation Serif"/>
          <w:b w:val="0"/>
          <w:bCs/>
          <w:iCs w:val="0"/>
        </w:rPr>
        <w:t xml:space="preserve">          </w:t>
      </w:r>
    </w:p>
    <w:p w:rsidR="005C661D" w:rsidRPr="00B91D93" w:rsidRDefault="005C661D" w:rsidP="00133698">
      <w:pPr>
        <w:jc w:val="center"/>
        <w:rPr>
          <w:rFonts w:ascii="Liberation Serif" w:hAnsi="Liberation Serif" w:cs="Liberation Serif"/>
          <w:b/>
          <w:sz w:val="28"/>
        </w:rPr>
      </w:pPr>
    </w:p>
    <w:p w:rsidR="005C661D" w:rsidRDefault="005C661D" w:rsidP="00133698">
      <w:pPr>
        <w:jc w:val="center"/>
        <w:rPr>
          <w:rFonts w:ascii="Liberation Serif" w:hAnsi="Liberation Serif" w:cs="Liberation Serif"/>
          <w:b/>
          <w:sz w:val="24"/>
        </w:rPr>
      </w:pPr>
    </w:p>
    <w:p w:rsidR="005C661D" w:rsidRPr="00B91D93" w:rsidRDefault="005C661D" w:rsidP="00133698">
      <w:pPr>
        <w:jc w:val="center"/>
        <w:rPr>
          <w:rFonts w:ascii="Liberation Serif" w:hAnsi="Liberation Serif" w:cs="Liberation Serif"/>
          <w:b/>
          <w:sz w:val="24"/>
        </w:rPr>
      </w:pPr>
    </w:p>
    <w:p w:rsidR="005C661D" w:rsidRPr="00B91D93" w:rsidRDefault="005C661D" w:rsidP="00133698">
      <w:pPr>
        <w:jc w:val="center"/>
        <w:rPr>
          <w:rFonts w:ascii="Liberation Serif" w:hAnsi="Liberation Serif" w:cs="Liberation Serif"/>
          <w:b/>
          <w:sz w:val="24"/>
        </w:rPr>
      </w:pPr>
    </w:p>
    <w:p w:rsidR="005C661D" w:rsidRPr="00B91D93" w:rsidRDefault="005C661D" w:rsidP="00FD7DEC">
      <w:pPr>
        <w:spacing w:before="120"/>
        <w:jc w:val="center"/>
        <w:rPr>
          <w:rFonts w:ascii="Liberation Serif" w:hAnsi="Liberation Serif" w:cs="Liberation Serif"/>
          <w:b/>
          <w:sz w:val="24"/>
        </w:rPr>
      </w:pPr>
      <w:r w:rsidRPr="00B91D93">
        <w:rPr>
          <w:rFonts w:ascii="Liberation Serif" w:hAnsi="Liberation Serif" w:cs="Liberation Serif"/>
          <w:b/>
          <w:sz w:val="24"/>
        </w:rPr>
        <w:t>СВЕРДЛОВСКАЯ ОБЛАСТЬ</w:t>
      </w:r>
    </w:p>
    <w:p w:rsidR="005C661D" w:rsidRPr="00B91D93" w:rsidRDefault="005C661D" w:rsidP="00133698">
      <w:pPr>
        <w:spacing w:line="233" w:lineRule="auto"/>
        <w:jc w:val="center"/>
        <w:rPr>
          <w:rFonts w:ascii="Liberation Serif" w:hAnsi="Liberation Serif" w:cs="Liberation Serif"/>
          <w:b/>
          <w:sz w:val="24"/>
        </w:rPr>
      </w:pPr>
      <w:r w:rsidRPr="00B91D93">
        <w:rPr>
          <w:rFonts w:ascii="Liberation Serif" w:hAnsi="Liberation Serif" w:cs="Liberation Serif"/>
          <w:b/>
          <w:sz w:val="24"/>
        </w:rPr>
        <w:t>АДМИНИСТРАЦИЯ КАМЕНСК-УРАЛЬСКОГО ГОРОДСКОГО ОКРУГА</w:t>
      </w:r>
    </w:p>
    <w:p w:rsidR="005C661D" w:rsidRPr="00B91D93" w:rsidRDefault="005C661D" w:rsidP="00133698">
      <w:pPr>
        <w:spacing w:before="40" w:line="233" w:lineRule="auto"/>
        <w:jc w:val="center"/>
        <w:rPr>
          <w:rFonts w:ascii="Liberation Serif" w:hAnsi="Liberation Serif" w:cs="Liberation Serif"/>
          <w:b/>
          <w:spacing w:val="50"/>
          <w:sz w:val="32"/>
        </w:rPr>
      </w:pPr>
      <w:r w:rsidRPr="00B91D93">
        <w:rPr>
          <w:rFonts w:ascii="Liberation Serif" w:hAnsi="Liberation Serif" w:cs="Liberation Serif"/>
          <w:b/>
          <w:spacing w:val="50"/>
          <w:sz w:val="32"/>
        </w:rPr>
        <w:t>ПОСТАНОВЛЕНИЕ</w:t>
      </w:r>
    </w:p>
    <w:p w:rsidR="005C661D" w:rsidRDefault="005C661D" w:rsidP="00A13348">
      <w:pPr>
        <w:spacing w:before="400"/>
        <w:rPr>
          <w:rFonts w:ascii="Liberation Serif" w:hAnsi="Liberation Serif" w:cs="Liberation Serif"/>
          <w:sz w:val="24"/>
        </w:rPr>
      </w:pPr>
      <w:r>
        <w:rPr>
          <w:noProof/>
        </w:rPr>
        <w:pict>
          <v:line id="Line 3" o:spid="_x0000_s1027" style="position:absolute;z-index:251657216;visibility:visible" from="0,6.4pt" to="481.6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" o:allowincell="f" strokeweight="4.5pt">
            <v:stroke linestyle="thinThick"/>
          </v:line>
        </w:pict>
      </w:r>
      <w:r w:rsidRPr="00B91D93">
        <w:rPr>
          <w:rFonts w:ascii="Liberation Serif" w:hAnsi="Liberation Serif" w:cs="Liberation Serif"/>
          <w:sz w:val="24"/>
        </w:rPr>
        <w:t xml:space="preserve">от </w:t>
      </w:r>
      <w:r>
        <w:rPr>
          <w:rFonts w:ascii="Liberation Serif" w:hAnsi="Liberation Serif" w:cs="Liberation Serif"/>
          <w:sz w:val="24"/>
        </w:rPr>
        <w:t xml:space="preserve">23.05.2022 </w:t>
      </w:r>
      <w:r w:rsidRPr="00B91D93">
        <w:rPr>
          <w:rFonts w:ascii="Liberation Serif" w:hAnsi="Liberation Serif" w:cs="Liberation Serif"/>
          <w:sz w:val="24"/>
        </w:rPr>
        <w:t xml:space="preserve">№ </w:t>
      </w:r>
      <w:r>
        <w:rPr>
          <w:rFonts w:ascii="Liberation Serif" w:hAnsi="Liberation Serif" w:cs="Liberation Serif"/>
          <w:sz w:val="24"/>
        </w:rPr>
        <w:t>328</w:t>
      </w:r>
    </w:p>
    <w:p w:rsidR="005C661D" w:rsidRDefault="005C661D" w:rsidP="00914B94">
      <w:pPr>
        <w:jc w:val="center"/>
        <w:rPr>
          <w:rFonts w:ascii="Liberation Serif" w:hAnsi="Liberation Serif"/>
          <w:b/>
          <w:bCs/>
          <w:spacing w:val="-3"/>
          <w:sz w:val="28"/>
        </w:rPr>
      </w:pPr>
    </w:p>
    <w:p w:rsidR="005C661D" w:rsidRPr="00914B94" w:rsidRDefault="005C661D" w:rsidP="00914B94">
      <w:pPr>
        <w:jc w:val="center"/>
        <w:rPr>
          <w:rFonts w:ascii="Liberation Serif" w:hAnsi="Liberation Serif"/>
          <w:b/>
          <w:bCs/>
          <w:spacing w:val="-3"/>
          <w:sz w:val="28"/>
        </w:rPr>
      </w:pPr>
      <w:r w:rsidRPr="00914B94">
        <w:rPr>
          <w:rFonts w:ascii="Liberation Serif" w:hAnsi="Liberation Serif"/>
          <w:b/>
          <w:bCs/>
          <w:spacing w:val="-3"/>
          <w:sz w:val="28"/>
        </w:rPr>
        <w:t>О добровольной пожарной охран</w:t>
      </w:r>
      <w:r>
        <w:rPr>
          <w:rFonts w:ascii="Liberation Serif" w:hAnsi="Liberation Serif"/>
          <w:b/>
          <w:bCs/>
          <w:spacing w:val="-3"/>
          <w:sz w:val="28"/>
        </w:rPr>
        <w:t>е</w:t>
      </w:r>
      <w:r w:rsidRPr="00914B94">
        <w:rPr>
          <w:rFonts w:ascii="Liberation Serif" w:hAnsi="Liberation Serif"/>
          <w:b/>
          <w:bCs/>
          <w:spacing w:val="-3"/>
          <w:sz w:val="28"/>
        </w:rPr>
        <w:t xml:space="preserve"> на территории </w:t>
      </w:r>
      <w:r>
        <w:rPr>
          <w:rFonts w:ascii="Liberation Serif" w:hAnsi="Liberation Serif"/>
          <w:b/>
          <w:bCs/>
          <w:spacing w:val="-3"/>
          <w:sz w:val="28"/>
        </w:rPr>
        <w:t>Каменск-Уральского городского округа</w:t>
      </w:r>
    </w:p>
    <w:p w:rsidR="005C661D" w:rsidRDefault="005C661D" w:rsidP="00A13348">
      <w:pPr>
        <w:pStyle w:val="NormalWeb"/>
        <w:spacing w:before="0" w:beforeAutospacing="0" w:after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C661D" w:rsidRPr="0036389D" w:rsidRDefault="005C661D" w:rsidP="00A13348">
      <w:pPr>
        <w:pStyle w:val="NormalWeb"/>
        <w:spacing w:before="0" w:beforeAutospacing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6389D">
        <w:rPr>
          <w:rFonts w:ascii="Liberation Serif" w:hAnsi="Liberation Serif" w:cs="Liberation Serif"/>
          <w:sz w:val="28"/>
          <w:szCs w:val="28"/>
        </w:rPr>
        <w:t xml:space="preserve">В соответствии с федеральными законами от 06 октября 2003 года № 131-ФЗ «Об общих принципах организации местного самоуправления в Российской Федерации», от 21 декабря 1994 года № 69-ФЗ «О пожарной безопасности», </w:t>
      </w:r>
      <w:r>
        <w:rPr>
          <w:rFonts w:ascii="Liberation Serif" w:hAnsi="Liberation Serif" w:cs="Liberation Serif"/>
          <w:sz w:val="28"/>
          <w:szCs w:val="28"/>
        </w:rPr>
        <w:t xml:space="preserve">от 06 мая 2011 года № 100-ФЗ «О добровольной пожарной охране», </w:t>
      </w:r>
      <w:r w:rsidRPr="0036389D">
        <w:rPr>
          <w:rFonts w:ascii="Liberation Serif" w:hAnsi="Liberation Serif" w:cs="Liberation Serif"/>
          <w:sz w:val="28"/>
          <w:szCs w:val="28"/>
        </w:rPr>
        <w:t>Законом Све</w:t>
      </w:r>
      <w:r>
        <w:rPr>
          <w:rFonts w:ascii="Liberation Serif" w:hAnsi="Liberation Serif" w:cs="Liberation Serif"/>
          <w:sz w:val="28"/>
          <w:szCs w:val="28"/>
        </w:rPr>
        <w:t xml:space="preserve">рдловской области от 12.07.2011 </w:t>
      </w:r>
      <w:r w:rsidRPr="0036389D">
        <w:rPr>
          <w:rFonts w:ascii="Liberation Serif" w:hAnsi="Liberation Serif" w:cs="Liberation Serif"/>
          <w:sz w:val="28"/>
          <w:szCs w:val="28"/>
        </w:rPr>
        <w:t xml:space="preserve">№ </w:t>
      </w:r>
      <w:r>
        <w:rPr>
          <w:rFonts w:ascii="Liberation Serif" w:hAnsi="Liberation Serif" w:cs="Liberation Serif"/>
          <w:sz w:val="28"/>
          <w:szCs w:val="28"/>
        </w:rPr>
        <w:t>71</w:t>
      </w:r>
      <w:r w:rsidRPr="0036389D">
        <w:rPr>
          <w:rFonts w:ascii="Liberation Serif" w:hAnsi="Liberation Serif" w:cs="Liberation Serif"/>
          <w:sz w:val="28"/>
          <w:szCs w:val="28"/>
        </w:rPr>
        <w:t>-ОЗ «</w:t>
      </w:r>
      <w:r>
        <w:rPr>
          <w:rFonts w:ascii="Liberation Serif" w:hAnsi="Liberation Serif" w:cs="Liberation Serif"/>
          <w:sz w:val="28"/>
          <w:szCs w:val="28"/>
        </w:rPr>
        <w:t>О добровольной</w:t>
      </w:r>
      <w:r w:rsidRPr="0036389D">
        <w:rPr>
          <w:rFonts w:ascii="Liberation Serif" w:hAnsi="Liberation Serif" w:cs="Liberation Serif"/>
          <w:sz w:val="28"/>
          <w:szCs w:val="28"/>
        </w:rPr>
        <w:t xml:space="preserve"> пожарной </w:t>
      </w:r>
      <w:r>
        <w:rPr>
          <w:rFonts w:ascii="Liberation Serif" w:hAnsi="Liberation Serif" w:cs="Liberation Serif"/>
          <w:sz w:val="28"/>
          <w:szCs w:val="28"/>
        </w:rPr>
        <w:t>охране</w:t>
      </w:r>
      <w:r w:rsidRPr="0036389D">
        <w:rPr>
          <w:rFonts w:ascii="Liberation Serif" w:hAnsi="Liberation Serif" w:cs="Liberation Serif"/>
          <w:sz w:val="28"/>
          <w:szCs w:val="28"/>
        </w:rPr>
        <w:t xml:space="preserve"> на территории Свердловской области», Уставом муниципального образования Каменск-Уральский городской округ Свердловской области, Администрация Каменск-Уральского город</w:t>
      </w:r>
      <w:r w:rsidRPr="0036389D">
        <w:rPr>
          <w:rFonts w:ascii="Liberation Serif" w:hAnsi="Liberation Serif" w:cs="Liberation Serif"/>
          <w:color w:val="000000"/>
          <w:sz w:val="28"/>
          <w:szCs w:val="28"/>
        </w:rPr>
        <w:t>ского округа</w:t>
      </w:r>
    </w:p>
    <w:p w:rsidR="005C661D" w:rsidRPr="0036389D" w:rsidRDefault="005C661D" w:rsidP="00F801F1">
      <w:pPr>
        <w:pStyle w:val="NormalWeb"/>
        <w:spacing w:before="0" w:beforeAutospacing="0" w:after="0"/>
        <w:jc w:val="both"/>
        <w:rPr>
          <w:rFonts w:ascii="Liberation Serif" w:hAnsi="Liberation Serif" w:cs="Liberation Serif"/>
          <w:sz w:val="28"/>
          <w:szCs w:val="28"/>
        </w:rPr>
      </w:pPr>
      <w:r w:rsidRPr="0036389D">
        <w:rPr>
          <w:rFonts w:ascii="Liberation Serif" w:hAnsi="Liberation Serif" w:cs="Liberation Serif"/>
          <w:b/>
          <w:bCs/>
          <w:sz w:val="28"/>
          <w:szCs w:val="28"/>
        </w:rPr>
        <w:t>ПОСТАНОВЛЯЕТ:</w:t>
      </w:r>
    </w:p>
    <w:p w:rsidR="005C661D" w:rsidRPr="0036389D" w:rsidRDefault="005C661D" w:rsidP="00A13348">
      <w:pPr>
        <w:pStyle w:val="NormalWeb"/>
        <w:spacing w:before="0" w:beforeAutospacing="0" w:after="0"/>
        <w:ind w:firstLine="737"/>
        <w:jc w:val="both"/>
        <w:rPr>
          <w:rFonts w:ascii="Liberation Serif" w:hAnsi="Liberation Serif" w:cs="Liberation Serif"/>
          <w:sz w:val="28"/>
          <w:szCs w:val="28"/>
        </w:rPr>
      </w:pPr>
      <w:r w:rsidRPr="0036389D">
        <w:rPr>
          <w:rFonts w:ascii="Liberation Serif" w:hAnsi="Liberation Serif" w:cs="Liberation Serif"/>
          <w:sz w:val="28"/>
          <w:szCs w:val="28"/>
        </w:rPr>
        <w:t>1. У</w:t>
      </w:r>
      <w:r>
        <w:rPr>
          <w:rFonts w:ascii="Liberation Serif" w:hAnsi="Liberation Serif" w:cs="Liberation Serif"/>
          <w:sz w:val="28"/>
          <w:szCs w:val="28"/>
        </w:rPr>
        <w:t>твердить Положение о добровольной пожарной охране на территории Каменск-Уральского городского округа (прилагается)</w:t>
      </w:r>
      <w:r w:rsidRPr="0036389D">
        <w:rPr>
          <w:rFonts w:ascii="Liberation Serif" w:hAnsi="Liberation Serif" w:cs="Liberation Serif"/>
          <w:sz w:val="28"/>
          <w:szCs w:val="28"/>
        </w:rPr>
        <w:t>.</w:t>
      </w:r>
    </w:p>
    <w:p w:rsidR="005C661D" w:rsidRPr="0036389D" w:rsidRDefault="005C661D" w:rsidP="007B6ED4">
      <w:pPr>
        <w:pStyle w:val="NormalWeb"/>
        <w:spacing w:before="0" w:beforeAutospacing="0" w:after="0"/>
        <w:ind w:firstLine="73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2</w:t>
      </w:r>
      <w:r w:rsidRPr="0036389D">
        <w:rPr>
          <w:rFonts w:ascii="Liberation Serif" w:hAnsi="Liberation Serif" w:cs="Liberation Serif"/>
          <w:sz w:val="28"/>
          <w:szCs w:val="28"/>
        </w:rPr>
        <w:t>. Опубликовать настоящее постановление в газете «Каменский рабочий» и разместить на официальном сайте муниципального образования.</w:t>
      </w:r>
    </w:p>
    <w:p w:rsidR="005C661D" w:rsidRPr="0036389D" w:rsidRDefault="005C661D" w:rsidP="007B6ED4">
      <w:pPr>
        <w:pStyle w:val="NormalWeb"/>
        <w:spacing w:before="0" w:beforeAutospacing="0" w:after="0"/>
        <w:ind w:firstLine="73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3</w:t>
      </w:r>
      <w:r w:rsidRPr="00D44FF3">
        <w:rPr>
          <w:rFonts w:ascii="Liberation Serif" w:hAnsi="Liberation Serif" w:cs="Liberation Serif"/>
          <w:sz w:val="28"/>
          <w:szCs w:val="28"/>
        </w:rPr>
        <w:t>.</w:t>
      </w:r>
      <w:r w:rsidRPr="0036389D"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 w:rsidRPr="00263CBD">
        <w:rPr>
          <w:rFonts w:ascii="Liberation Serif" w:hAnsi="Liberation Serif"/>
          <w:color w:val="000000"/>
          <w:sz w:val="28"/>
          <w:szCs w:val="28"/>
        </w:rPr>
        <w:t xml:space="preserve">Контроль выполнения настоящего постановления возложить на первого заместителя главы Администрации </w:t>
      </w:r>
      <w:r>
        <w:rPr>
          <w:rFonts w:ascii="Liberation Serif" w:hAnsi="Liberation Serif"/>
          <w:color w:val="000000"/>
          <w:sz w:val="28"/>
          <w:szCs w:val="28"/>
        </w:rPr>
        <w:t>городского округа Башарина Д.В</w:t>
      </w:r>
      <w:r w:rsidRPr="003260D4">
        <w:rPr>
          <w:rFonts w:ascii="Liberation Serif" w:hAnsi="Liberation Serif" w:cs="Liberation Serif"/>
          <w:sz w:val="28"/>
          <w:szCs w:val="28"/>
        </w:rPr>
        <w:t>.</w:t>
      </w:r>
    </w:p>
    <w:p w:rsidR="005C661D" w:rsidRDefault="005C661D" w:rsidP="00A13348">
      <w:pPr>
        <w:pStyle w:val="NormalWeb"/>
        <w:spacing w:before="0" w:beforeAutospacing="0"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5C661D" w:rsidRDefault="005C661D" w:rsidP="00A13348">
      <w:pPr>
        <w:pStyle w:val="NormalWeb"/>
        <w:spacing w:before="0" w:beforeAutospacing="0"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5C661D" w:rsidRPr="0036389D" w:rsidRDefault="005C661D" w:rsidP="00A13348">
      <w:pPr>
        <w:pStyle w:val="NormalWeb"/>
        <w:spacing w:before="0" w:beforeAutospacing="0" w:after="0"/>
        <w:jc w:val="both"/>
        <w:rPr>
          <w:rFonts w:ascii="Liberation Serif" w:hAnsi="Liberation Serif" w:cs="Liberation Serif"/>
          <w:sz w:val="28"/>
          <w:szCs w:val="28"/>
        </w:rPr>
      </w:pPr>
      <w:r w:rsidRPr="0036389D">
        <w:rPr>
          <w:rFonts w:ascii="Liberation Serif" w:hAnsi="Liberation Serif" w:cs="Liberation Serif"/>
          <w:color w:val="000000"/>
          <w:sz w:val="28"/>
          <w:szCs w:val="28"/>
        </w:rPr>
        <w:t>Г</w:t>
      </w:r>
      <w:r w:rsidRPr="0036389D">
        <w:rPr>
          <w:rFonts w:ascii="Liberation Serif" w:hAnsi="Liberation Serif" w:cs="Liberation Serif"/>
          <w:sz w:val="28"/>
          <w:szCs w:val="28"/>
        </w:rPr>
        <w:t>лава</w:t>
      </w:r>
    </w:p>
    <w:p w:rsidR="005C661D" w:rsidRDefault="005C661D" w:rsidP="00F14444">
      <w:pPr>
        <w:pStyle w:val="NormalWeb"/>
        <w:spacing w:before="0" w:beforeAutospacing="0" w:after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36389D">
        <w:rPr>
          <w:rFonts w:ascii="Liberation Serif" w:hAnsi="Liberation Serif" w:cs="Liberation Serif"/>
          <w:sz w:val="28"/>
          <w:szCs w:val="28"/>
        </w:rPr>
        <w:t xml:space="preserve">Каменск-Уральского городского округа                                  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3C1BD3">
        <w:rPr>
          <w:rFonts w:ascii="Liberation Serif" w:hAnsi="Liberation Serif" w:cs="Liberation Serif"/>
          <w:sz w:val="28"/>
          <w:szCs w:val="28"/>
        </w:rPr>
        <w:t xml:space="preserve">  </w:t>
      </w:r>
      <w:r w:rsidRPr="0036389D">
        <w:rPr>
          <w:rFonts w:ascii="Liberation Serif" w:hAnsi="Liberation Serif" w:cs="Liberation Serif"/>
          <w:sz w:val="28"/>
          <w:szCs w:val="28"/>
        </w:rPr>
        <w:t xml:space="preserve">     </w:t>
      </w:r>
      <w:r w:rsidRPr="0036389D">
        <w:rPr>
          <w:rFonts w:ascii="Liberation Serif" w:hAnsi="Liberation Serif" w:cs="Liberation Serif"/>
          <w:color w:val="000000"/>
          <w:sz w:val="28"/>
          <w:szCs w:val="28"/>
        </w:rPr>
        <w:t>А.А. Герасимов</w:t>
      </w:r>
    </w:p>
    <w:p w:rsidR="005C661D" w:rsidRPr="00655C0C" w:rsidRDefault="005C661D" w:rsidP="000628CA">
      <w:pPr>
        <w:pStyle w:val="NormalWeb"/>
        <w:spacing w:before="0" w:beforeAutospacing="0" w:after="0"/>
        <w:ind w:left="482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br w:type="page"/>
      </w:r>
      <w:r w:rsidRPr="00655C0C">
        <w:rPr>
          <w:rFonts w:ascii="Liberation Serif" w:hAnsi="Liberation Serif" w:cs="Liberation Serif"/>
          <w:sz w:val="28"/>
          <w:szCs w:val="28"/>
        </w:rPr>
        <w:t>УТВЕРЖДЕНО</w:t>
      </w:r>
    </w:p>
    <w:p w:rsidR="005C661D" w:rsidRPr="00655C0C" w:rsidRDefault="005C661D" w:rsidP="00BE060B">
      <w:pPr>
        <w:pStyle w:val="NormalWeb"/>
        <w:spacing w:before="0" w:beforeAutospacing="0" w:after="0"/>
        <w:ind w:left="480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постановлением </w:t>
      </w:r>
      <w:r w:rsidRPr="00655C0C">
        <w:rPr>
          <w:rFonts w:ascii="Liberation Serif" w:hAnsi="Liberation Serif" w:cs="Liberation Serif"/>
          <w:sz w:val="28"/>
          <w:szCs w:val="28"/>
        </w:rPr>
        <w:t xml:space="preserve">Администрации Каменск-Уральского городского округа </w:t>
      </w:r>
    </w:p>
    <w:p w:rsidR="005C661D" w:rsidRPr="00655C0C" w:rsidRDefault="005C661D" w:rsidP="00BE060B">
      <w:pPr>
        <w:pStyle w:val="NormalWeb"/>
        <w:spacing w:before="0" w:beforeAutospacing="0" w:after="0"/>
        <w:ind w:left="4800"/>
        <w:jc w:val="both"/>
        <w:rPr>
          <w:rFonts w:ascii="Liberation Serif" w:hAnsi="Liberation Serif" w:cs="Liberation Serif"/>
          <w:sz w:val="28"/>
          <w:szCs w:val="28"/>
        </w:rPr>
      </w:pPr>
      <w:r w:rsidRPr="00655C0C">
        <w:rPr>
          <w:rFonts w:ascii="Liberation Serif" w:hAnsi="Liberation Serif" w:cs="Liberation Serif"/>
          <w:sz w:val="28"/>
          <w:szCs w:val="28"/>
        </w:rPr>
        <w:t xml:space="preserve">от </w:t>
      </w:r>
      <w:r>
        <w:rPr>
          <w:rFonts w:ascii="Liberation Serif" w:hAnsi="Liberation Serif" w:cs="Liberation Serif"/>
          <w:sz w:val="28"/>
          <w:szCs w:val="28"/>
        </w:rPr>
        <w:t>23.05.2022</w:t>
      </w:r>
      <w:r w:rsidRPr="00655C0C">
        <w:rPr>
          <w:rFonts w:ascii="Liberation Serif" w:hAnsi="Liberation Serif" w:cs="Liberation Serif"/>
          <w:sz w:val="28"/>
          <w:szCs w:val="28"/>
        </w:rPr>
        <w:t xml:space="preserve"> № </w:t>
      </w:r>
      <w:r>
        <w:rPr>
          <w:rFonts w:ascii="Liberation Serif" w:hAnsi="Liberation Serif" w:cs="Liberation Serif"/>
          <w:sz w:val="28"/>
          <w:szCs w:val="28"/>
        </w:rPr>
        <w:t>328</w:t>
      </w:r>
    </w:p>
    <w:p w:rsidR="005C661D" w:rsidRPr="00655C0C" w:rsidRDefault="005C661D" w:rsidP="00655C0C">
      <w:pPr>
        <w:ind w:left="480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«О </w:t>
      </w:r>
      <w:r w:rsidRPr="00655C0C">
        <w:rPr>
          <w:rFonts w:ascii="Liberation Serif" w:hAnsi="Liberation Serif" w:cs="Liberation Serif"/>
          <w:sz w:val="28"/>
          <w:szCs w:val="28"/>
        </w:rPr>
        <w:t>добровольной пожарной охран</w:t>
      </w:r>
      <w:r>
        <w:rPr>
          <w:rFonts w:ascii="Liberation Serif" w:hAnsi="Liberation Serif" w:cs="Liberation Serif"/>
          <w:sz w:val="28"/>
          <w:szCs w:val="28"/>
        </w:rPr>
        <w:t>е</w:t>
      </w:r>
      <w:r w:rsidRPr="00655C0C">
        <w:rPr>
          <w:rFonts w:ascii="Liberation Serif" w:hAnsi="Liberation Serif" w:cs="Liberation Serif"/>
          <w:sz w:val="28"/>
          <w:szCs w:val="28"/>
        </w:rPr>
        <w:t xml:space="preserve"> на территории Каменск-Уральского городского округа»</w:t>
      </w:r>
    </w:p>
    <w:p w:rsidR="005C661D" w:rsidRDefault="005C661D" w:rsidP="00E05832">
      <w:pPr>
        <w:pStyle w:val="NormalWeb"/>
        <w:spacing w:before="0" w:beforeAutospacing="0" w:after="0"/>
        <w:ind w:left="4111" w:firstLine="1140"/>
        <w:jc w:val="both"/>
        <w:rPr>
          <w:rFonts w:ascii="Liberation Serif" w:hAnsi="Liberation Serif" w:cs="Liberation Serif"/>
          <w:sz w:val="28"/>
          <w:szCs w:val="28"/>
        </w:rPr>
      </w:pPr>
    </w:p>
    <w:p w:rsidR="005C661D" w:rsidRDefault="005C661D" w:rsidP="00E05832">
      <w:pPr>
        <w:pStyle w:val="NormalWeb"/>
        <w:spacing w:before="0" w:beforeAutospacing="0" w:after="0"/>
        <w:ind w:left="4111" w:firstLine="1140"/>
        <w:jc w:val="both"/>
        <w:rPr>
          <w:rFonts w:ascii="Liberation Serif" w:hAnsi="Liberation Serif" w:cs="Liberation Serif"/>
          <w:sz w:val="28"/>
          <w:szCs w:val="28"/>
        </w:rPr>
      </w:pPr>
    </w:p>
    <w:p w:rsidR="005C661D" w:rsidRDefault="005C661D" w:rsidP="003E7169">
      <w:pPr>
        <w:pStyle w:val="NormalWeb"/>
        <w:spacing w:before="0" w:beforeAutospacing="0" w:after="0"/>
        <w:ind w:firstLine="68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Положение</w:t>
      </w:r>
    </w:p>
    <w:p w:rsidR="005C661D" w:rsidRDefault="005C661D" w:rsidP="003E7169">
      <w:pPr>
        <w:pStyle w:val="NormalWeb"/>
        <w:spacing w:before="0" w:beforeAutospacing="0" w:after="0"/>
        <w:ind w:firstLine="68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 добровольной пожарной охране на территории Каменск-Уральского городского округа</w:t>
      </w:r>
    </w:p>
    <w:p w:rsidR="005C661D" w:rsidRDefault="005C661D" w:rsidP="002608B1">
      <w:pPr>
        <w:pStyle w:val="NormalWeb"/>
        <w:spacing w:before="0" w:beforeAutospacing="0"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5C661D" w:rsidRDefault="005C661D" w:rsidP="002608B1">
      <w:pPr>
        <w:ind w:firstLine="50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</w:t>
      </w:r>
      <w:r w:rsidRPr="00E851C8">
        <w:rPr>
          <w:rFonts w:ascii="Liberation Serif" w:hAnsi="Liberation Serif" w:cs="Liberation Serif"/>
          <w:sz w:val="28"/>
          <w:szCs w:val="28"/>
        </w:rPr>
        <w:t>.</w:t>
      </w:r>
      <w:bookmarkStart w:id="0" w:name="P0015"/>
      <w:bookmarkEnd w:id="0"/>
      <w:r>
        <w:rPr>
          <w:rFonts w:ascii="Liberation Serif" w:hAnsi="Liberation Serif" w:cs="Liberation Serif"/>
          <w:sz w:val="28"/>
          <w:szCs w:val="28"/>
        </w:rPr>
        <w:t xml:space="preserve"> Общие положения </w:t>
      </w:r>
    </w:p>
    <w:p w:rsidR="005C661D" w:rsidRDefault="005C661D" w:rsidP="0089799C">
      <w:pPr>
        <w:ind w:firstLine="600"/>
        <w:jc w:val="both"/>
        <w:rPr>
          <w:rFonts w:ascii="Liberation Serif" w:hAnsi="Liberation Serif" w:cs="Liberation Serif"/>
          <w:sz w:val="28"/>
          <w:szCs w:val="28"/>
        </w:rPr>
      </w:pPr>
      <w:bookmarkStart w:id="1" w:name="_GoBack"/>
      <w:bookmarkEnd w:id="1"/>
    </w:p>
    <w:p w:rsidR="005C661D" w:rsidRPr="0089799C" w:rsidRDefault="005C661D" w:rsidP="0089799C">
      <w:pPr>
        <w:ind w:firstLine="600"/>
        <w:jc w:val="both"/>
        <w:rPr>
          <w:rFonts w:ascii="Liberation Serif" w:hAnsi="Liberation Serif" w:cs="Liberation Serif"/>
          <w:sz w:val="28"/>
          <w:szCs w:val="28"/>
        </w:rPr>
      </w:pPr>
      <w:r w:rsidRPr="0089799C">
        <w:rPr>
          <w:rFonts w:ascii="Liberation Serif" w:hAnsi="Liberation Serif" w:cs="Liberation Serif"/>
          <w:sz w:val="28"/>
          <w:szCs w:val="28"/>
        </w:rPr>
        <w:t xml:space="preserve">1. </w:t>
      </w:r>
      <w:r>
        <w:rPr>
          <w:rFonts w:ascii="Liberation Serif" w:hAnsi="Liberation Serif" w:cs="Liberation Serif"/>
          <w:sz w:val="28"/>
          <w:szCs w:val="28"/>
        </w:rPr>
        <w:t>В настоящем Положении используются следующие понятия</w:t>
      </w:r>
      <w:r w:rsidRPr="0089799C">
        <w:rPr>
          <w:rFonts w:ascii="Liberation Serif" w:hAnsi="Liberation Serif" w:cs="Liberation Serif"/>
          <w:sz w:val="28"/>
          <w:szCs w:val="28"/>
        </w:rPr>
        <w:t>:</w:t>
      </w:r>
    </w:p>
    <w:p w:rsidR="005C661D" w:rsidRDefault="005C661D" w:rsidP="0089799C">
      <w:pPr>
        <w:ind w:firstLine="60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д</w:t>
      </w:r>
      <w:r w:rsidRPr="0089799C">
        <w:rPr>
          <w:rFonts w:ascii="Liberation Serif" w:hAnsi="Liberation Serif" w:cs="Liberation Serif"/>
          <w:sz w:val="28"/>
          <w:szCs w:val="28"/>
        </w:rPr>
        <w:t>обровольная пожарная охрана</w:t>
      </w:r>
      <w:r>
        <w:rPr>
          <w:rFonts w:ascii="Liberation Serif" w:hAnsi="Liberation Serif" w:cs="Liberation Serif"/>
          <w:sz w:val="28"/>
          <w:szCs w:val="28"/>
        </w:rPr>
        <w:t xml:space="preserve"> - это социально ориентированные общественные объединения (организации) пожарной охраны, созданные</w:t>
      </w:r>
      <w:r w:rsidRPr="0089799C">
        <w:rPr>
          <w:rFonts w:ascii="Liberation Serif" w:hAnsi="Liberation Serif" w:cs="Liberation Serif"/>
          <w:sz w:val="28"/>
          <w:szCs w:val="28"/>
        </w:rPr>
        <w:t xml:space="preserve"> по инициативе физических лиц и (или) юридических лиц - общественных объединений</w:t>
      </w:r>
      <w:r>
        <w:rPr>
          <w:rFonts w:ascii="Liberation Serif" w:hAnsi="Liberation Serif" w:cs="Liberation Serif"/>
          <w:sz w:val="28"/>
          <w:szCs w:val="28"/>
        </w:rPr>
        <w:t xml:space="preserve"> (организаций)</w:t>
      </w:r>
      <w:r w:rsidRPr="0089799C">
        <w:rPr>
          <w:rFonts w:ascii="Liberation Serif" w:hAnsi="Liberation Serif" w:cs="Liberation Serif"/>
          <w:sz w:val="28"/>
          <w:szCs w:val="28"/>
        </w:rPr>
        <w:t xml:space="preserve"> для участия в профилактике и (или) тушении пожаров и проведе</w:t>
      </w:r>
      <w:r>
        <w:rPr>
          <w:rFonts w:ascii="Liberation Serif" w:hAnsi="Liberation Serif" w:cs="Liberation Serif"/>
          <w:sz w:val="28"/>
          <w:szCs w:val="28"/>
        </w:rPr>
        <w:t xml:space="preserve">нии аварийно-спасательных работ </w:t>
      </w:r>
      <w:r w:rsidRPr="0089799C">
        <w:rPr>
          <w:rFonts w:ascii="Liberation Serif" w:hAnsi="Liberation Serif" w:cs="Liberation Serif"/>
          <w:sz w:val="28"/>
          <w:szCs w:val="28"/>
        </w:rPr>
        <w:t>на территории Каменск-Уральского городского округа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5C661D" w:rsidRDefault="005C661D" w:rsidP="0089799C">
      <w:pPr>
        <w:ind w:firstLine="60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общественная организация пожарной охраны – основанное на членстве общественное объединение пожарной охраны, созданное физическими лицами и (или) юридическими лицами – общественными объединениями для осуществления совместной деятельности, защиты общих интересов и достижения уставных целей;</w:t>
      </w:r>
    </w:p>
    <w:p w:rsidR="005C661D" w:rsidRDefault="005C661D" w:rsidP="0089799C">
      <w:pPr>
        <w:ind w:firstLine="60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 общественное учреждение пожарной охраны – не имеющее членства общественное объединение пожарной охраны, созданное в целях участия в профилактике и (или) тушении пожаров и проведении аварийно-спасательных работ на территориях муниципальных образований и в организациях;</w:t>
      </w:r>
    </w:p>
    <w:p w:rsidR="005C661D" w:rsidRDefault="005C661D" w:rsidP="0089799C">
      <w:pPr>
        <w:ind w:firstLine="60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 д</w:t>
      </w:r>
      <w:r w:rsidRPr="0089799C">
        <w:rPr>
          <w:rFonts w:ascii="Liberation Serif" w:hAnsi="Liberation Serif" w:cs="Liberation Serif"/>
          <w:sz w:val="28"/>
          <w:szCs w:val="28"/>
        </w:rPr>
        <w:t>обровольная пожарная дружина</w:t>
      </w:r>
      <w:r>
        <w:rPr>
          <w:rFonts w:ascii="Liberation Serif" w:hAnsi="Liberation Serif" w:cs="Liberation Serif"/>
          <w:sz w:val="28"/>
          <w:szCs w:val="28"/>
        </w:rPr>
        <w:t>, добровольная пожарная команда – подразделения добровольной пожарной охраны, осуществляющие деятельность на территории Каменск-Уральского городского округа;</w:t>
      </w:r>
    </w:p>
    <w:p w:rsidR="005C661D" w:rsidRPr="0089799C" w:rsidRDefault="005C661D" w:rsidP="0089799C">
      <w:pPr>
        <w:ind w:firstLine="60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 д</w:t>
      </w:r>
      <w:r w:rsidRPr="0089799C">
        <w:rPr>
          <w:rFonts w:ascii="Liberation Serif" w:hAnsi="Liberation Serif" w:cs="Liberation Serif"/>
          <w:sz w:val="28"/>
          <w:szCs w:val="28"/>
        </w:rPr>
        <w:t xml:space="preserve">обровольный пожарный - физическое лицо, являющееся членом </w:t>
      </w:r>
      <w:r>
        <w:rPr>
          <w:rFonts w:ascii="Liberation Serif" w:hAnsi="Liberation Serif" w:cs="Liberation Serif"/>
          <w:sz w:val="28"/>
          <w:szCs w:val="28"/>
        </w:rPr>
        <w:t xml:space="preserve">добровольной </w:t>
      </w:r>
      <w:r w:rsidRPr="0089799C">
        <w:rPr>
          <w:rFonts w:ascii="Liberation Serif" w:hAnsi="Liberation Serif" w:cs="Liberation Serif"/>
          <w:sz w:val="28"/>
          <w:szCs w:val="28"/>
        </w:rPr>
        <w:t xml:space="preserve">пожарной охраны и принимающее </w:t>
      </w:r>
      <w:r>
        <w:rPr>
          <w:rFonts w:ascii="Liberation Serif" w:hAnsi="Liberation Serif" w:cs="Liberation Serif"/>
          <w:sz w:val="28"/>
          <w:szCs w:val="28"/>
        </w:rPr>
        <w:t>участие в профилактике и (или) тушении пожаров и проведении аварийно-спасательных работ на территории Каменск-Уральского городского округа и зарегистрированный в реестре добровольных пожарных Свердловской области</w:t>
      </w:r>
      <w:r w:rsidRPr="0089799C">
        <w:rPr>
          <w:rFonts w:ascii="Liberation Serif" w:hAnsi="Liberation Serif" w:cs="Liberation Serif"/>
          <w:sz w:val="28"/>
          <w:szCs w:val="28"/>
        </w:rPr>
        <w:t>.</w:t>
      </w:r>
    </w:p>
    <w:p w:rsidR="005C661D" w:rsidRPr="0089799C" w:rsidRDefault="005C661D" w:rsidP="0089799C">
      <w:pPr>
        <w:ind w:firstLine="600"/>
        <w:jc w:val="both"/>
        <w:rPr>
          <w:rFonts w:ascii="Liberation Serif" w:hAnsi="Liberation Serif" w:cs="Liberation Serif"/>
          <w:sz w:val="28"/>
          <w:szCs w:val="28"/>
        </w:rPr>
      </w:pPr>
      <w:r w:rsidRPr="0089799C">
        <w:rPr>
          <w:rFonts w:ascii="Liberation Serif" w:hAnsi="Liberation Serif" w:cs="Liberation Serif"/>
          <w:sz w:val="28"/>
          <w:szCs w:val="28"/>
        </w:rPr>
        <w:t xml:space="preserve">2. Основными задачами добровольной пожарной охраны </w:t>
      </w:r>
      <w:r>
        <w:rPr>
          <w:rFonts w:ascii="Liberation Serif" w:hAnsi="Liberation Serif" w:cs="Liberation Serif"/>
          <w:sz w:val="28"/>
          <w:szCs w:val="28"/>
        </w:rPr>
        <w:t xml:space="preserve">на территории Каменск-Уральского городского округа </w:t>
      </w:r>
      <w:r w:rsidRPr="0089799C">
        <w:rPr>
          <w:rFonts w:ascii="Liberation Serif" w:hAnsi="Liberation Serif" w:cs="Liberation Serif"/>
          <w:sz w:val="28"/>
          <w:szCs w:val="28"/>
        </w:rPr>
        <w:t>являются:</w:t>
      </w:r>
    </w:p>
    <w:p w:rsidR="005C661D" w:rsidRPr="0089799C" w:rsidRDefault="005C661D" w:rsidP="0089799C">
      <w:pPr>
        <w:ind w:firstLine="60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участие в предупреждении пожаров;</w:t>
      </w:r>
    </w:p>
    <w:p w:rsidR="005C661D" w:rsidRPr="0089799C" w:rsidRDefault="005C661D" w:rsidP="0089799C">
      <w:pPr>
        <w:ind w:firstLine="60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участие в спасении</w:t>
      </w:r>
      <w:r w:rsidRPr="0089799C">
        <w:rPr>
          <w:rFonts w:ascii="Liberation Serif" w:hAnsi="Liberation Serif" w:cs="Liberation Serif"/>
          <w:sz w:val="28"/>
          <w:szCs w:val="28"/>
        </w:rPr>
        <w:t xml:space="preserve"> людей и имущества при пожарах, оказ</w:t>
      </w:r>
      <w:r>
        <w:rPr>
          <w:rFonts w:ascii="Liberation Serif" w:hAnsi="Liberation Serif" w:cs="Liberation Serif"/>
          <w:sz w:val="28"/>
          <w:szCs w:val="28"/>
        </w:rPr>
        <w:t>ание первой помощи пострадавшим;</w:t>
      </w:r>
    </w:p>
    <w:p w:rsidR="005C661D" w:rsidRDefault="005C661D" w:rsidP="0089799C">
      <w:pPr>
        <w:ind w:firstLine="60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 у</w:t>
      </w:r>
      <w:r w:rsidRPr="0089799C">
        <w:rPr>
          <w:rFonts w:ascii="Liberation Serif" w:hAnsi="Liberation Serif" w:cs="Liberation Serif"/>
          <w:sz w:val="28"/>
          <w:szCs w:val="28"/>
        </w:rPr>
        <w:t>частие в тушении пожаров и проведении аварийно-спасательных работ.</w:t>
      </w:r>
    </w:p>
    <w:p w:rsidR="005C661D" w:rsidRDefault="005C661D" w:rsidP="0089799C">
      <w:pPr>
        <w:ind w:firstLine="60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 В целях участия в профилактике и (или) тушении пожаров и проведении аварийно-спасательных работ в населенных пунктах на территории Каменск-Уральского городского округа могут создаваться общественные объединения добровольной пожарной охраны.</w:t>
      </w:r>
    </w:p>
    <w:p w:rsidR="005C661D" w:rsidRDefault="005C661D" w:rsidP="0089799C">
      <w:pPr>
        <w:ind w:firstLine="60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 Общественные объединения пожарной охраны создаются в одной из следующих организационно-правовых форм:</w:t>
      </w:r>
    </w:p>
    <w:p w:rsidR="005C661D" w:rsidRDefault="005C661D" w:rsidP="0089799C">
      <w:pPr>
        <w:ind w:firstLine="60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общественная организация;</w:t>
      </w:r>
    </w:p>
    <w:p w:rsidR="005C661D" w:rsidRDefault="005C661D" w:rsidP="0089799C">
      <w:pPr>
        <w:ind w:firstLine="60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общественное учреждение.</w:t>
      </w:r>
    </w:p>
    <w:p w:rsidR="005C661D" w:rsidRDefault="005C661D" w:rsidP="0089799C">
      <w:pPr>
        <w:ind w:firstLine="60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 Учредителями общественного объединения добровольной пожарной охраны могут выступать физические лица и (или) юридические лица – общественные объединения.</w:t>
      </w:r>
    </w:p>
    <w:p w:rsidR="005C661D" w:rsidRDefault="005C661D" w:rsidP="0089799C">
      <w:pPr>
        <w:ind w:firstLine="60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6. Членами общественного объединения пожарной охраны могут быть физические лица и юридические лица – общественные объединения, чья заинтересованность в совместном достижении целей и решении задач добровольной пожарной охраны в соответствии с нормами устава общественного объединения пожарной охраны оформляется соответствующими индивидуальными заявлениями или документами, позволяющими учитывать количество членов объединения. Членам общественного объединения пожарной охраны могут выдаваться удостоверения (членские билеты) установленного образца. </w:t>
      </w:r>
    </w:p>
    <w:p w:rsidR="005C661D" w:rsidRDefault="005C661D" w:rsidP="0089799C">
      <w:pPr>
        <w:ind w:firstLine="60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7. Участниками общественного объединения пожарной охраны могут быть физические лица и юридические лица – общественные объединения, выразившие поддержку целям данного объединения и (или) его конкретным акциям и принимающие участие в его деятельности с обязательным оформлением условий своего участия.</w:t>
      </w:r>
    </w:p>
    <w:p w:rsidR="005C661D" w:rsidRDefault="005C661D" w:rsidP="0089799C">
      <w:pPr>
        <w:ind w:firstLine="60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8. Условия участия добровольного пожарного или юридического лица – общественного объединения в деятельности подразделения добровольной пожарной охраны устанавливаются гражданско-правовым договором на выполнение работ по участию в профилактике и (или) тушении пожаров и проведении аварийно-спасательных работ.</w:t>
      </w:r>
    </w:p>
    <w:p w:rsidR="005C661D" w:rsidRDefault="005C661D" w:rsidP="0089799C">
      <w:pPr>
        <w:ind w:firstLine="60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9. Добровольные пожарные обязаны быть членами или участниками общественных объединений пожарной охраны.</w:t>
      </w:r>
    </w:p>
    <w:p w:rsidR="005C661D" w:rsidRDefault="005C661D" w:rsidP="0089799C">
      <w:pPr>
        <w:ind w:firstLine="60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10. В форме общественных учреждений пожарной охраны создаются добровольные пожарные команды и добровольные пожарные дружины, ставящие своей целью участие в профилактике и (или) тушении пожаров и проведении аварийно-спасательных работ на территориях муниципальных образований (территориальные добровольные пожарные команды или территориальные добровольные пожарные дружины) или в организациях (объектовые добровольные пожарные команды или объектовые добровольные пожарные дружины).</w:t>
      </w:r>
    </w:p>
    <w:p w:rsidR="005C661D" w:rsidRDefault="005C661D" w:rsidP="0089799C">
      <w:pPr>
        <w:ind w:firstLine="60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11. Участниками территориальной добровольной пожарной команды или территориальной добровольной пожарной дружины могут быть добровольные пожарные, проживающие или пребывающие в районе обслуживания данной добровольной пожарной команды или добровольной пожарной дружины. </w:t>
      </w:r>
    </w:p>
    <w:p w:rsidR="005C661D" w:rsidRPr="0089799C" w:rsidRDefault="005C661D" w:rsidP="003C062A">
      <w:pPr>
        <w:ind w:firstLine="60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12. </w:t>
      </w:r>
      <w:r w:rsidRPr="0089799C">
        <w:rPr>
          <w:rFonts w:ascii="Liberation Serif" w:hAnsi="Liberation Serif" w:cs="Liberation Serif"/>
          <w:sz w:val="28"/>
          <w:szCs w:val="28"/>
        </w:rPr>
        <w:t>Подразделения добровольной пожарной охраны при осуществлении возложенных на них задач взаимодействуют с другими видами пожарной охраны, осуществляющими свою деятельность на территории Каменск-Уральского городского округа.</w:t>
      </w:r>
    </w:p>
    <w:p w:rsidR="005C661D" w:rsidRPr="0089799C" w:rsidRDefault="005C661D" w:rsidP="0089799C">
      <w:pPr>
        <w:ind w:firstLine="600"/>
        <w:jc w:val="both"/>
        <w:rPr>
          <w:rFonts w:ascii="Liberation Serif" w:hAnsi="Liberation Serif" w:cs="Liberation Serif"/>
          <w:sz w:val="28"/>
          <w:szCs w:val="28"/>
        </w:rPr>
      </w:pPr>
    </w:p>
    <w:p w:rsidR="005C661D" w:rsidRPr="0089799C" w:rsidRDefault="005C661D" w:rsidP="0089799C">
      <w:pPr>
        <w:ind w:firstLine="60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Pr="0089799C">
        <w:rPr>
          <w:rFonts w:ascii="Liberation Serif" w:hAnsi="Liberation Serif" w:cs="Liberation Serif"/>
          <w:sz w:val="28"/>
          <w:szCs w:val="28"/>
        </w:rPr>
        <w:t>. Организация деятельности добровольной пожарной охраны на территории Каменск-Уральского городского округа</w:t>
      </w:r>
    </w:p>
    <w:p w:rsidR="005C661D" w:rsidRDefault="005C661D" w:rsidP="003C062A">
      <w:pPr>
        <w:pStyle w:val="ConsPlusNormal"/>
        <w:ind w:firstLine="540"/>
        <w:jc w:val="both"/>
        <w:rPr>
          <w:rFonts w:ascii="Liberation Serif" w:hAnsi="Liberation Serif" w:cs="Liberation Serif"/>
          <w:szCs w:val="28"/>
        </w:rPr>
      </w:pPr>
    </w:p>
    <w:p w:rsidR="005C661D" w:rsidRDefault="005C661D" w:rsidP="003C062A">
      <w:pPr>
        <w:pStyle w:val="ConsPlusNormal"/>
        <w:ind w:firstLine="540"/>
        <w:jc w:val="both"/>
        <w:rPr>
          <w:rFonts w:ascii="Liberation Serif" w:hAnsi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13. </w:t>
      </w:r>
      <w:r w:rsidRPr="003C062A">
        <w:rPr>
          <w:rFonts w:ascii="Liberation Serif" w:hAnsi="Liberation Serif"/>
          <w:szCs w:val="28"/>
        </w:rPr>
        <w:t xml:space="preserve">Добровольными пожарными могут </w:t>
      </w:r>
      <w:r>
        <w:rPr>
          <w:rFonts w:ascii="Liberation Serif" w:hAnsi="Liberation Serif"/>
          <w:szCs w:val="28"/>
        </w:rPr>
        <w:t>быть физические лица, достигшие возраста восемнадцати лет и способные по состоянию здоровья исполнять обязанности, связанные с участием в профилактике пожаров и (или) участием в тушении пожаров и проведении аварийно-спасательных работ.</w:t>
      </w:r>
    </w:p>
    <w:p w:rsidR="005C661D" w:rsidRDefault="005C661D" w:rsidP="003C062A">
      <w:pPr>
        <w:pStyle w:val="ConsPlusNormal"/>
        <w:ind w:firstLine="540"/>
        <w:jc w:val="both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14. Гражданин, изъявивший желание осуществлять деятельность в качестве добровольного пожарного, подает в соответствующее общественное учреждение пожарной охраны следующие документы:</w:t>
      </w:r>
    </w:p>
    <w:p w:rsidR="005C661D" w:rsidRDefault="005C661D" w:rsidP="003C062A">
      <w:pPr>
        <w:pStyle w:val="ConsPlusNormal"/>
        <w:ind w:firstLine="540"/>
        <w:jc w:val="both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1) заявление с просьбой о приеме в добровольные пожарные соответствующего общественного учреждения;</w:t>
      </w:r>
    </w:p>
    <w:p w:rsidR="005C661D" w:rsidRDefault="005C661D" w:rsidP="003C062A">
      <w:pPr>
        <w:pStyle w:val="ConsPlusNormal"/>
        <w:ind w:firstLine="540"/>
        <w:jc w:val="both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2) медицинскую справку (заключение) подтверждающую его способность по состоянию здоровья исполнять обязанности добровольного пожарного.</w:t>
      </w:r>
    </w:p>
    <w:p w:rsidR="005C661D" w:rsidRDefault="005C661D" w:rsidP="003C062A">
      <w:pPr>
        <w:pStyle w:val="ConsPlusNormal"/>
        <w:ind w:firstLine="540"/>
        <w:jc w:val="both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15. Вновь принятые добровольные пожарные включаются в реестр добровольных пожарных Свердловской области.</w:t>
      </w:r>
    </w:p>
    <w:p w:rsidR="005C661D" w:rsidRPr="0011009F" w:rsidRDefault="005C661D" w:rsidP="0011009F">
      <w:pPr>
        <w:ind w:firstLine="60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16. </w:t>
      </w:r>
      <w:r w:rsidRPr="0089799C">
        <w:rPr>
          <w:rFonts w:ascii="Liberation Serif" w:hAnsi="Liberation Serif" w:cs="Liberation Serif"/>
          <w:sz w:val="28"/>
          <w:szCs w:val="28"/>
        </w:rPr>
        <w:t>Добровольные пожарные проходят профессиональное обучение на базе 63 пожарно-спасательного отряда Федеральной противопожарной службы Государственной противопожарной службы Главного управления МЧС России по Свердловской области (далее – 63 ПСО ФПС ГПС ГУ МЧС России по Свердловской области).</w:t>
      </w:r>
    </w:p>
    <w:p w:rsidR="005C661D" w:rsidRDefault="005C661D" w:rsidP="003C062A">
      <w:pPr>
        <w:pStyle w:val="ConsPlusNormal"/>
        <w:ind w:firstLine="540"/>
        <w:jc w:val="both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 xml:space="preserve">17. Деятельность добровольных пожарных осуществляется в месте дислокации подразделений добровольной или профессиональной пожарной охраны, а также по месту жительства. </w:t>
      </w:r>
    </w:p>
    <w:p w:rsidR="005C661D" w:rsidRDefault="005C661D" w:rsidP="003C062A">
      <w:pPr>
        <w:pStyle w:val="ConsPlusNormal"/>
        <w:ind w:firstLine="540"/>
        <w:jc w:val="both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 xml:space="preserve"> 18. Деятельность добровольных пожарных по профилактике пожаров включает в себя:</w:t>
      </w:r>
    </w:p>
    <w:p w:rsidR="005C661D" w:rsidRPr="0089799C" w:rsidRDefault="005C661D" w:rsidP="00555E8F">
      <w:pPr>
        <w:ind w:firstLine="60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п</w:t>
      </w:r>
      <w:r w:rsidRPr="0089799C">
        <w:rPr>
          <w:rFonts w:ascii="Liberation Serif" w:hAnsi="Liberation Serif" w:cs="Liberation Serif"/>
          <w:sz w:val="28"/>
          <w:szCs w:val="28"/>
        </w:rPr>
        <w:t>роведение профилактических бесед с населением, рас</w:t>
      </w:r>
      <w:r>
        <w:rPr>
          <w:rFonts w:ascii="Liberation Serif" w:hAnsi="Liberation Serif" w:cs="Liberation Serif"/>
          <w:sz w:val="28"/>
          <w:szCs w:val="28"/>
        </w:rPr>
        <w:t>пространение листовок и памяток;</w:t>
      </w:r>
    </w:p>
    <w:p w:rsidR="005C661D" w:rsidRPr="0089799C" w:rsidRDefault="005C661D" w:rsidP="00555E8F">
      <w:pPr>
        <w:ind w:firstLine="60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оказание содействия МКУ «Управление городского хозяйства» в поддержании</w:t>
      </w:r>
      <w:r w:rsidRPr="0089799C">
        <w:rPr>
          <w:rFonts w:ascii="Liberation Serif" w:hAnsi="Liberation Serif" w:cs="Liberation Serif"/>
          <w:sz w:val="28"/>
          <w:szCs w:val="28"/>
        </w:rPr>
        <w:t xml:space="preserve"> в рабочем состоянии</w:t>
      </w:r>
      <w:r>
        <w:rPr>
          <w:rFonts w:ascii="Liberation Serif" w:hAnsi="Liberation Serif" w:cs="Liberation Serif"/>
          <w:sz w:val="28"/>
          <w:szCs w:val="28"/>
        </w:rPr>
        <w:t xml:space="preserve"> в любое время года</w:t>
      </w:r>
      <w:r w:rsidRPr="0089799C">
        <w:rPr>
          <w:rFonts w:ascii="Liberation Serif" w:hAnsi="Liberation Serif" w:cs="Liberation Serif"/>
          <w:sz w:val="28"/>
          <w:szCs w:val="28"/>
        </w:rPr>
        <w:t xml:space="preserve"> мест забора воды и путей для проезда пожарной техники </w:t>
      </w:r>
      <w:r>
        <w:rPr>
          <w:rFonts w:ascii="Liberation Serif" w:hAnsi="Liberation Serif" w:cs="Liberation Serif"/>
          <w:sz w:val="28"/>
          <w:szCs w:val="28"/>
        </w:rPr>
        <w:t>к источникам противопожарного водоснабжения;</w:t>
      </w:r>
    </w:p>
    <w:p w:rsidR="005C661D" w:rsidRDefault="005C661D" w:rsidP="00555E8F">
      <w:pPr>
        <w:ind w:firstLine="60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 п</w:t>
      </w:r>
      <w:r w:rsidRPr="0089799C">
        <w:rPr>
          <w:rFonts w:ascii="Liberation Serif" w:hAnsi="Liberation Serif" w:cs="Liberation Serif"/>
          <w:sz w:val="28"/>
          <w:szCs w:val="28"/>
        </w:rPr>
        <w:t xml:space="preserve">атрулирование территорий населенных пунктов, прилегающих к лесам, </w:t>
      </w:r>
      <w:r>
        <w:rPr>
          <w:rFonts w:ascii="Liberation Serif" w:hAnsi="Liberation Serif" w:cs="Liberation Serif"/>
          <w:sz w:val="28"/>
          <w:szCs w:val="28"/>
        </w:rPr>
        <w:t>в весенне - летний пожароопасный период;</w:t>
      </w:r>
    </w:p>
    <w:p w:rsidR="005C661D" w:rsidRDefault="005C661D" w:rsidP="00555E8F">
      <w:pPr>
        <w:ind w:firstLine="60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 несение круглосуточного дежурства при установлении высокого класса пожарной опасности и в период действия особого противопожарного режима;</w:t>
      </w:r>
    </w:p>
    <w:p w:rsidR="005C661D" w:rsidRDefault="005C661D" w:rsidP="00555E8F">
      <w:pPr>
        <w:ind w:firstLine="60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 выполнение других мероприятий в соответствии с требованиями нормативных документов в области пожарной безопасности.</w:t>
      </w:r>
    </w:p>
    <w:p w:rsidR="005C661D" w:rsidRDefault="005C661D" w:rsidP="0011009F">
      <w:pPr>
        <w:ind w:firstLine="60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19. </w:t>
      </w:r>
      <w:r w:rsidRPr="0089799C">
        <w:rPr>
          <w:rFonts w:ascii="Liberation Serif" w:hAnsi="Liberation Serif" w:cs="Liberation Serif"/>
          <w:sz w:val="28"/>
          <w:szCs w:val="28"/>
        </w:rPr>
        <w:t>Подразделения добровольной пожарной охраны осуществляют выезд на тушение пожара в соответствии с планом привлечения сил и средств пожарной охраны для тушения пожаров и проведения аварийно-спасательных работ на территории Каменск-Уральского городского округа.</w:t>
      </w:r>
    </w:p>
    <w:p w:rsidR="005C661D" w:rsidRPr="0089799C" w:rsidRDefault="005C661D" w:rsidP="0011009F">
      <w:pPr>
        <w:ind w:firstLine="60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20. </w:t>
      </w:r>
      <w:r w:rsidRPr="0089799C">
        <w:rPr>
          <w:rFonts w:ascii="Liberation Serif" w:hAnsi="Liberation Serif" w:cs="Liberation Serif"/>
          <w:sz w:val="28"/>
          <w:szCs w:val="28"/>
        </w:rPr>
        <w:t>Подразделение добровольной пожарной охраны может выехать на тушение пожара, произошедшего на закрепленной территории, самостоятельно, с немедленным уведомлением должностного лица центрального пункта пожарной связи службы пожаротушения 63 ПСО ФПС ГПС ГУ МЧС России по Свердловской области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5C661D" w:rsidRDefault="005C661D" w:rsidP="0011009F">
      <w:pPr>
        <w:ind w:firstLine="60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21. </w:t>
      </w:r>
      <w:r w:rsidRPr="0089799C">
        <w:rPr>
          <w:rFonts w:ascii="Liberation Serif" w:hAnsi="Liberation Serif" w:cs="Liberation Serif"/>
          <w:sz w:val="28"/>
          <w:szCs w:val="28"/>
        </w:rPr>
        <w:t>Боевые действия подразделений добровольной пожарной охраны по тушению пожаров регламентируются Порядком тушения пожаров подразделениями пожарной охраны и другими нормативными актами Федеральной противопожарной службы, утвержденными в установленном порядке.</w:t>
      </w:r>
    </w:p>
    <w:p w:rsidR="005C661D" w:rsidRDefault="005C661D" w:rsidP="0089799C">
      <w:pPr>
        <w:ind w:firstLine="60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22. </w:t>
      </w:r>
      <w:r w:rsidRPr="0089799C">
        <w:rPr>
          <w:rFonts w:ascii="Liberation Serif" w:hAnsi="Liberation Serif" w:cs="Liberation Serif"/>
          <w:sz w:val="28"/>
          <w:szCs w:val="28"/>
        </w:rPr>
        <w:t>В случае угрозы возникновения чрезвычайной ситуации или возникновении чрезвычайной ситуации на территории населенного пункта, вызванной природными пожарами, по решению главы Каменск-Уральского городского округа или руководителя работ по ликвидации чрезвычайной ситуации добровольные пожарные могут быть привлечены к тушению природных пожаров по границам населенных пунктов.</w:t>
      </w:r>
    </w:p>
    <w:p w:rsidR="005C661D" w:rsidRPr="0089799C" w:rsidRDefault="005C661D" w:rsidP="0089799C">
      <w:pPr>
        <w:ind w:firstLine="600"/>
        <w:jc w:val="both"/>
        <w:rPr>
          <w:rFonts w:ascii="Liberation Serif" w:hAnsi="Liberation Serif" w:cs="Liberation Serif"/>
          <w:sz w:val="28"/>
          <w:szCs w:val="28"/>
        </w:rPr>
      </w:pPr>
    </w:p>
    <w:p w:rsidR="005C661D" w:rsidRPr="0089799C" w:rsidRDefault="005C661D" w:rsidP="0089799C">
      <w:pPr>
        <w:ind w:firstLine="60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Pr="0089799C">
        <w:rPr>
          <w:rFonts w:ascii="Liberation Serif" w:hAnsi="Liberation Serif" w:cs="Liberation Serif"/>
          <w:sz w:val="28"/>
          <w:szCs w:val="28"/>
        </w:rPr>
        <w:t>. Финансовое и материально-техническое обеспечение деятельности добровольной пожарной охраны</w:t>
      </w:r>
    </w:p>
    <w:p w:rsidR="005C661D" w:rsidRPr="0089799C" w:rsidRDefault="005C661D" w:rsidP="0089799C">
      <w:pPr>
        <w:ind w:firstLine="600"/>
        <w:jc w:val="both"/>
        <w:rPr>
          <w:rFonts w:ascii="Liberation Serif" w:hAnsi="Liberation Serif" w:cs="Liberation Serif"/>
          <w:sz w:val="28"/>
          <w:szCs w:val="28"/>
        </w:rPr>
      </w:pPr>
    </w:p>
    <w:p w:rsidR="005C661D" w:rsidRPr="0089799C" w:rsidRDefault="005C661D" w:rsidP="0089799C">
      <w:pPr>
        <w:ind w:firstLine="60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23. </w:t>
      </w:r>
      <w:r w:rsidRPr="0089799C">
        <w:rPr>
          <w:rFonts w:ascii="Liberation Serif" w:hAnsi="Liberation Serif" w:cs="Liberation Serif"/>
          <w:sz w:val="28"/>
          <w:szCs w:val="28"/>
        </w:rPr>
        <w:t>Финансовое и материально-техническое обеспечение деятельности добровольной пожарной охраны осуществляется за счет собственных средств, взносов и пожертвований, средств учредителей, средств поддержки, оказываемой органами государственной власти Свердловской области и Администрацией Каменск-Уральского городского округа и иных средств, не запрещенных законодательством Российской Федерации.</w:t>
      </w:r>
    </w:p>
    <w:p w:rsidR="005C661D" w:rsidRPr="0089799C" w:rsidRDefault="005C661D" w:rsidP="0089799C">
      <w:pPr>
        <w:ind w:firstLine="60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24. </w:t>
      </w:r>
      <w:r w:rsidRPr="0089799C">
        <w:rPr>
          <w:rFonts w:ascii="Liberation Serif" w:hAnsi="Liberation Serif" w:cs="Liberation Serif"/>
          <w:sz w:val="28"/>
          <w:szCs w:val="28"/>
        </w:rPr>
        <w:t>Финансовая поддержка за счет средств бюджета Каменск-Уральского городского округа осуществляется путем выделения субсидий. Порядок предоставления субсидий устанавливается нормативным правовым актом Администрации Каменск-Уральского городского округа.</w:t>
      </w:r>
    </w:p>
    <w:p w:rsidR="005C661D" w:rsidRDefault="005C661D" w:rsidP="001C6BB8">
      <w:pPr>
        <w:ind w:firstLine="851"/>
        <w:jc w:val="both"/>
        <w:rPr>
          <w:lang w:eastAsia="en-US"/>
        </w:rPr>
      </w:pPr>
    </w:p>
    <w:sectPr w:rsidR="005C661D" w:rsidSect="00941585">
      <w:headerReference w:type="default" r:id="rId8"/>
      <w:pgSz w:w="11906" w:h="16838"/>
      <w:pgMar w:top="28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661D" w:rsidRDefault="005C661D" w:rsidP="00941585">
      <w:r>
        <w:separator/>
      </w:r>
    </w:p>
  </w:endnote>
  <w:endnote w:type="continuationSeparator" w:id="0">
    <w:p w:rsidR="005C661D" w:rsidRDefault="005C661D" w:rsidP="009415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661D" w:rsidRDefault="005C661D" w:rsidP="00941585">
      <w:r>
        <w:separator/>
      </w:r>
    </w:p>
  </w:footnote>
  <w:footnote w:type="continuationSeparator" w:id="0">
    <w:p w:rsidR="005C661D" w:rsidRDefault="005C661D" w:rsidP="009415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61D" w:rsidRDefault="005C661D">
    <w:pPr>
      <w:pStyle w:val="Header"/>
      <w:jc w:val="center"/>
    </w:pPr>
    <w:fldSimple w:instr=" PAGE   \* MERGEFORMAT ">
      <w:r>
        <w:rPr>
          <w:noProof/>
        </w:rPr>
        <w:t>4</w:t>
      </w:r>
    </w:fldSimple>
  </w:p>
  <w:p w:rsidR="005C661D" w:rsidRDefault="005C661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055CFE"/>
    <w:multiLevelType w:val="hybridMultilevel"/>
    <w:tmpl w:val="A79CB876"/>
    <w:lvl w:ilvl="0" w:tplc="FC40DB9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ttachedTemplate r:id="rId1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6210"/>
    <w:rsid w:val="00000005"/>
    <w:rsid w:val="00005AF0"/>
    <w:rsid w:val="00007989"/>
    <w:rsid w:val="00011913"/>
    <w:rsid w:val="00017ECF"/>
    <w:rsid w:val="00037F84"/>
    <w:rsid w:val="00041580"/>
    <w:rsid w:val="00043154"/>
    <w:rsid w:val="000449F7"/>
    <w:rsid w:val="000478B6"/>
    <w:rsid w:val="00052346"/>
    <w:rsid w:val="00054386"/>
    <w:rsid w:val="000616A5"/>
    <w:rsid w:val="000628CA"/>
    <w:rsid w:val="00070DE0"/>
    <w:rsid w:val="00075A85"/>
    <w:rsid w:val="00082466"/>
    <w:rsid w:val="000833DA"/>
    <w:rsid w:val="00090F7C"/>
    <w:rsid w:val="00091816"/>
    <w:rsid w:val="0009418B"/>
    <w:rsid w:val="000A0690"/>
    <w:rsid w:val="000A1124"/>
    <w:rsid w:val="000A477B"/>
    <w:rsid w:val="000B6A7A"/>
    <w:rsid w:val="000C30F1"/>
    <w:rsid w:val="000D55D6"/>
    <w:rsid w:val="000E02E2"/>
    <w:rsid w:val="000E39A3"/>
    <w:rsid w:val="000E405F"/>
    <w:rsid w:val="000F09E3"/>
    <w:rsid w:val="000F16D4"/>
    <w:rsid w:val="000F222D"/>
    <w:rsid w:val="000F736E"/>
    <w:rsid w:val="000F7902"/>
    <w:rsid w:val="001030A0"/>
    <w:rsid w:val="0011009F"/>
    <w:rsid w:val="0011082E"/>
    <w:rsid w:val="00110BFB"/>
    <w:rsid w:val="00111E9C"/>
    <w:rsid w:val="00133698"/>
    <w:rsid w:val="001349AC"/>
    <w:rsid w:val="00135D9C"/>
    <w:rsid w:val="00136C28"/>
    <w:rsid w:val="00141DE6"/>
    <w:rsid w:val="00155FB4"/>
    <w:rsid w:val="00165316"/>
    <w:rsid w:val="00165F6A"/>
    <w:rsid w:val="00171C39"/>
    <w:rsid w:val="001765FF"/>
    <w:rsid w:val="00184C06"/>
    <w:rsid w:val="00185BB6"/>
    <w:rsid w:val="00196878"/>
    <w:rsid w:val="00197429"/>
    <w:rsid w:val="001A7146"/>
    <w:rsid w:val="001B2644"/>
    <w:rsid w:val="001C0662"/>
    <w:rsid w:val="001C6BB8"/>
    <w:rsid w:val="001D7791"/>
    <w:rsid w:val="002018A9"/>
    <w:rsid w:val="002042D6"/>
    <w:rsid w:val="00210C49"/>
    <w:rsid w:val="0021133B"/>
    <w:rsid w:val="002174B7"/>
    <w:rsid w:val="00222A23"/>
    <w:rsid w:val="002231F4"/>
    <w:rsid w:val="0022439B"/>
    <w:rsid w:val="0023226A"/>
    <w:rsid w:val="002401D8"/>
    <w:rsid w:val="00241B74"/>
    <w:rsid w:val="002463D3"/>
    <w:rsid w:val="002478C7"/>
    <w:rsid w:val="0025313F"/>
    <w:rsid w:val="00256193"/>
    <w:rsid w:val="002608B1"/>
    <w:rsid w:val="00262FEE"/>
    <w:rsid w:val="00263CBD"/>
    <w:rsid w:val="00264A9D"/>
    <w:rsid w:val="00266F06"/>
    <w:rsid w:val="00280163"/>
    <w:rsid w:val="002857A3"/>
    <w:rsid w:val="002A3B29"/>
    <w:rsid w:val="002A457A"/>
    <w:rsid w:val="002A642F"/>
    <w:rsid w:val="002C5B81"/>
    <w:rsid w:val="002C6743"/>
    <w:rsid w:val="002D0070"/>
    <w:rsid w:val="002E0939"/>
    <w:rsid w:val="002E18EE"/>
    <w:rsid w:val="002E7998"/>
    <w:rsid w:val="002F0F66"/>
    <w:rsid w:val="002F3B75"/>
    <w:rsid w:val="00301773"/>
    <w:rsid w:val="003053F6"/>
    <w:rsid w:val="00306EF7"/>
    <w:rsid w:val="00311136"/>
    <w:rsid w:val="00311EB3"/>
    <w:rsid w:val="00321325"/>
    <w:rsid w:val="003260D4"/>
    <w:rsid w:val="00330F54"/>
    <w:rsid w:val="0033325E"/>
    <w:rsid w:val="003376C0"/>
    <w:rsid w:val="003464D4"/>
    <w:rsid w:val="00347D25"/>
    <w:rsid w:val="00352B7E"/>
    <w:rsid w:val="003625FE"/>
    <w:rsid w:val="0036389D"/>
    <w:rsid w:val="00364E20"/>
    <w:rsid w:val="00364F5D"/>
    <w:rsid w:val="00371BAA"/>
    <w:rsid w:val="00372C90"/>
    <w:rsid w:val="00374C89"/>
    <w:rsid w:val="00375F71"/>
    <w:rsid w:val="00392460"/>
    <w:rsid w:val="0039635C"/>
    <w:rsid w:val="00397AE6"/>
    <w:rsid w:val="003B538C"/>
    <w:rsid w:val="003C062A"/>
    <w:rsid w:val="003C1BD3"/>
    <w:rsid w:val="003C61DC"/>
    <w:rsid w:val="003C75ED"/>
    <w:rsid w:val="003D0E01"/>
    <w:rsid w:val="003D26CB"/>
    <w:rsid w:val="003E2A36"/>
    <w:rsid w:val="003E7169"/>
    <w:rsid w:val="003F6459"/>
    <w:rsid w:val="00402E1F"/>
    <w:rsid w:val="004054B4"/>
    <w:rsid w:val="00405D42"/>
    <w:rsid w:val="00417673"/>
    <w:rsid w:val="00420AA0"/>
    <w:rsid w:val="00421495"/>
    <w:rsid w:val="0042358C"/>
    <w:rsid w:val="0042712E"/>
    <w:rsid w:val="00451E60"/>
    <w:rsid w:val="00463F5F"/>
    <w:rsid w:val="00465739"/>
    <w:rsid w:val="00472199"/>
    <w:rsid w:val="00487D59"/>
    <w:rsid w:val="004A0636"/>
    <w:rsid w:val="004A3E7F"/>
    <w:rsid w:val="004B3F4C"/>
    <w:rsid w:val="004B53FA"/>
    <w:rsid w:val="004C3D72"/>
    <w:rsid w:val="004F1BF0"/>
    <w:rsid w:val="004F4246"/>
    <w:rsid w:val="004F4293"/>
    <w:rsid w:val="004F62AF"/>
    <w:rsid w:val="00500D34"/>
    <w:rsid w:val="00502F0B"/>
    <w:rsid w:val="00505615"/>
    <w:rsid w:val="005167F7"/>
    <w:rsid w:val="00532037"/>
    <w:rsid w:val="00536788"/>
    <w:rsid w:val="00543586"/>
    <w:rsid w:val="005518F5"/>
    <w:rsid w:val="00555E8F"/>
    <w:rsid w:val="00565F9D"/>
    <w:rsid w:val="00570996"/>
    <w:rsid w:val="0057365B"/>
    <w:rsid w:val="005904BE"/>
    <w:rsid w:val="005A4DF6"/>
    <w:rsid w:val="005B5F8C"/>
    <w:rsid w:val="005C0550"/>
    <w:rsid w:val="005C0E10"/>
    <w:rsid w:val="005C4173"/>
    <w:rsid w:val="005C4C9C"/>
    <w:rsid w:val="005C642B"/>
    <w:rsid w:val="005C661D"/>
    <w:rsid w:val="005D0C42"/>
    <w:rsid w:val="005F0751"/>
    <w:rsid w:val="005F2DBF"/>
    <w:rsid w:val="00627357"/>
    <w:rsid w:val="006347F5"/>
    <w:rsid w:val="0063492A"/>
    <w:rsid w:val="006408CA"/>
    <w:rsid w:val="00651C88"/>
    <w:rsid w:val="00652272"/>
    <w:rsid w:val="00655C0C"/>
    <w:rsid w:val="006775D7"/>
    <w:rsid w:val="006A78B2"/>
    <w:rsid w:val="006B25F1"/>
    <w:rsid w:val="006C6C5E"/>
    <w:rsid w:val="006D1EE2"/>
    <w:rsid w:val="006D319E"/>
    <w:rsid w:val="006E2BE1"/>
    <w:rsid w:val="006E2E01"/>
    <w:rsid w:val="006E4BC6"/>
    <w:rsid w:val="006E543A"/>
    <w:rsid w:val="006E6845"/>
    <w:rsid w:val="006F2A76"/>
    <w:rsid w:val="006F6F6D"/>
    <w:rsid w:val="006F74CC"/>
    <w:rsid w:val="007000CC"/>
    <w:rsid w:val="00702165"/>
    <w:rsid w:val="00704A31"/>
    <w:rsid w:val="007078A2"/>
    <w:rsid w:val="00707965"/>
    <w:rsid w:val="00711FBD"/>
    <w:rsid w:val="00712132"/>
    <w:rsid w:val="00720985"/>
    <w:rsid w:val="00724511"/>
    <w:rsid w:val="007438C5"/>
    <w:rsid w:val="0074639A"/>
    <w:rsid w:val="0077154C"/>
    <w:rsid w:val="00772D9C"/>
    <w:rsid w:val="007764BC"/>
    <w:rsid w:val="00776F05"/>
    <w:rsid w:val="00776F93"/>
    <w:rsid w:val="007A2F23"/>
    <w:rsid w:val="007B4BF6"/>
    <w:rsid w:val="007B6ED4"/>
    <w:rsid w:val="007C26AD"/>
    <w:rsid w:val="007C4BD2"/>
    <w:rsid w:val="007C594C"/>
    <w:rsid w:val="007D4A1A"/>
    <w:rsid w:val="007D6F23"/>
    <w:rsid w:val="007E06DB"/>
    <w:rsid w:val="007F07BD"/>
    <w:rsid w:val="007F1FB8"/>
    <w:rsid w:val="00803E5E"/>
    <w:rsid w:val="00804045"/>
    <w:rsid w:val="0080481E"/>
    <w:rsid w:val="008053BF"/>
    <w:rsid w:val="00820B02"/>
    <w:rsid w:val="00823169"/>
    <w:rsid w:val="008232EF"/>
    <w:rsid w:val="0083594B"/>
    <w:rsid w:val="008514FA"/>
    <w:rsid w:val="008556E0"/>
    <w:rsid w:val="008667AB"/>
    <w:rsid w:val="00871148"/>
    <w:rsid w:val="00871520"/>
    <w:rsid w:val="00875FE7"/>
    <w:rsid w:val="00876F69"/>
    <w:rsid w:val="00887E5A"/>
    <w:rsid w:val="00896CBC"/>
    <w:rsid w:val="008974F1"/>
    <w:rsid w:val="0089799C"/>
    <w:rsid w:val="008B09BB"/>
    <w:rsid w:val="008B27D3"/>
    <w:rsid w:val="008B58C6"/>
    <w:rsid w:val="008C0E41"/>
    <w:rsid w:val="008C3B8E"/>
    <w:rsid w:val="008D0DC2"/>
    <w:rsid w:val="008D4A1F"/>
    <w:rsid w:val="008E1BD5"/>
    <w:rsid w:val="008E36D3"/>
    <w:rsid w:val="008E6174"/>
    <w:rsid w:val="008F1BD2"/>
    <w:rsid w:val="0090367A"/>
    <w:rsid w:val="00906257"/>
    <w:rsid w:val="009130DA"/>
    <w:rsid w:val="00914B94"/>
    <w:rsid w:val="00941585"/>
    <w:rsid w:val="00952942"/>
    <w:rsid w:val="009556BF"/>
    <w:rsid w:val="00955D0E"/>
    <w:rsid w:val="00956960"/>
    <w:rsid w:val="0096563D"/>
    <w:rsid w:val="00971C54"/>
    <w:rsid w:val="00975A1C"/>
    <w:rsid w:val="00981F01"/>
    <w:rsid w:val="00982B8C"/>
    <w:rsid w:val="0099452D"/>
    <w:rsid w:val="009A5961"/>
    <w:rsid w:val="009B3494"/>
    <w:rsid w:val="009C390F"/>
    <w:rsid w:val="009C4B9B"/>
    <w:rsid w:val="009D315E"/>
    <w:rsid w:val="009D344E"/>
    <w:rsid w:val="009E7A96"/>
    <w:rsid w:val="009F191D"/>
    <w:rsid w:val="00A039AF"/>
    <w:rsid w:val="00A056BD"/>
    <w:rsid w:val="00A1076A"/>
    <w:rsid w:val="00A13348"/>
    <w:rsid w:val="00A2202A"/>
    <w:rsid w:val="00A23116"/>
    <w:rsid w:val="00A25975"/>
    <w:rsid w:val="00A26589"/>
    <w:rsid w:val="00A30680"/>
    <w:rsid w:val="00A31E53"/>
    <w:rsid w:val="00A355BA"/>
    <w:rsid w:val="00A44A90"/>
    <w:rsid w:val="00A45BFD"/>
    <w:rsid w:val="00A45C91"/>
    <w:rsid w:val="00A566F1"/>
    <w:rsid w:val="00A61E56"/>
    <w:rsid w:val="00A64FB6"/>
    <w:rsid w:val="00A73244"/>
    <w:rsid w:val="00A75ACA"/>
    <w:rsid w:val="00A81456"/>
    <w:rsid w:val="00A92104"/>
    <w:rsid w:val="00AA4B0D"/>
    <w:rsid w:val="00AA4B59"/>
    <w:rsid w:val="00AA7621"/>
    <w:rsid w:val="00AC2E8D"/>
    <w:rsid w:val="00AC33CC"/>
    <w:rsid w:val="00AC3D9B"/>
    <w:rsid w:val="00AD772E"/>
    <w:rsid w:val="00AE2F14"/>
    <w:rsid w:val="00AE669C"/>
    <w:rsid w:val="00AE7CEE"/>
    <w:rsid w:val="00AF0DA7"/>
    <w:rsid w:val="00AF1AF3"/>
    <w:rsid w:val="00B01F3B"/>
    <w:rsid w:val="00B037A3"/>
    <w:rsid w:val="00B14515"/>
    <w:rsid w:val="00B154EA"/>
    <w:rsid w:val="00B328DF"/>
    <w:rsid w:val="00B34907"/>
    <w:rsid w:val="00B4435B"/>
    <w:rsid w:val="00B46D8D"/>
    <w:rsid w:val="00B50BEC"/>
    <w:rsid w:val="00B514EC"/>
    <w:rsid w:val="00B74D89"/>
    <w:rsid w:val="00B8216C"/>
    <w:rsid w:val="00B84542"/>
    <w:rsid w:val="00B84FD8"/>
    <w:rsid w:val="00B9072B"/>
    <w:rsid w:val="00B91D93"/>
    <w:rsid w:val="00B92B23"/>
    <w:rsid w:val="00B94209"/>
    <w:rsid w:val="00B95DBC"/>
    <w:rsid w:val="00BA2D87"/>
    <w:rsid w:val="00BA4D55"/>
    <w:rsid w:val="00BA6395"/>
    <w:rsid w:val="00BA7870"/>
    <w:rsid w:val="00BB06DE"/>
    <w:rsid w:val="00BB0BEE"/>
    <w:rsid w:val="00BB28F3"/>
    <w:rsid w:val="00BC77AC"/>
    <w:rsid w:val="00BD60F1"/>
    <w:rsid w:val="00BD683D"/>
    <w:rsid w:val="00BE060B"/>
    <w:rsid w:val="00BE176C"/>
    <w:rsid w:val="00BE6210"/>
    <w:rsid w:val="00BE7794"/>
    <w:rsid w:val="00BF0227"/>
    <w:rsid w:val="00BF30C1"/>
    <w:rsid w:val="00BF6E52"/>
    <w:rsid w:val="00C05B7D"/>
    <w:rsid w:val="00C14A6D"/>
    <w:rsid w:val="00C27E42"/>
    <w:rsid w:val="00C428F8"/>
    <w:rsid w:val="00C51635"/>
    <w:rsid w:val="00C55198"/>
    <w:rsid w:val="00C6133A"/>
    <w:rsid w:val="00C72DCE"/>
    <w:rsid w:val="00C73502"/>
    <w:rsid w:val="00C8290F"/>
    <w:rsid w:val="00C929E4"/>
    <w:rsid w:val="00C94060"/>
    <w:rsid w:val="00CA14D7"/>
    <w:rsid w:val="00CA3B43"/>
    <w:rsid w:val="00CB4065"/>
    <w:rsid w:val="00CB4F4F"/>
    <w:rsid w:val="00CB6656"/>
    <w:rsid w:val="00CB7295"/>
    <w:rsid w:val="00CD2ECD"/>
    <w:rsid w:val="00CD7193"/>
    <w:rsid w:val="00CE42B3"/>
    <w:rsid w:val="00CE7033"/>
    <w:rsid w:val="00CF7251"/>
    <w:rsid w:val="00D05F10"/>
    <w:rsid w:val="00D06BCE"/>
    <w:rsid w:val="00D17254"/>
    <w:rsid w:val="00D23BBA"/>
    <w:rsid w:val="00D356E1"/>
    <w:rsid w:val="00D37940"/>
    <w:rsid w:val="00D433C5"/>
    <w:rsid w:val="00D44FF3"/>
    <w:rsid w:val="00D45FFC"/>
    <w:rsid w:val="00D46873"/>
    <w:rsid w:val="00D537A4"/>
    <w:rsid w:val="00D55869"/>
    <w:rsid w:val="00D5612D"/>
    <w:rsid w:val="00D564EB"/>
    <w:rsid w:val="00D60012"/>
    <w:rsid w:val="00D60389"/>
    <w:rsid w:val="00D61519"/>
    <w:rsid w:val="00D61DFF"/>
    <w:rsid w:val="00D66F58"/>
    <w:rsid w:val="00D772FD"/>
    <w:rsid w:val="00D77A4D"/>
    <w:rsid w:val="00D80071"/>
    <w:rsid w:val="00D90804"/>
    <w:rsid w:val="00D921D5"/>
    <w:rsid w:val="00D95B92"/>
    <w:rsid w:val="00D96EC2"/>
    <w:rsid w:val="00DA4B1D"/>
    <w:rsid w:val="00DA5C68"/>
    <w:rsid w:val="00DA5FA1"/>
    <w:rsid w:val="00DB3D39"/>
    <w:rsid w:val="00DD1CDB"/>
    <w:rsid w:val="00DE4BE7"/>
    <w:rsid w:val="00DF1A4F"/>
    <w:rsid w:val="00DF2F78"/>
    <w:rsid w:val="00E00B41"/>
    <w:rsid w:val="00E04B6A"/>
    <w:rsid w:val="00E05832"/>
    <w:rsid w:val="00E0762F"/>
    <w:rsid w:val="00E16AC2"/>
    <w:rsid w:val="00E2288E"/>
    <w:rsid w:val="00E27025"/>
    <w:rsid w:val="00E369B2"/>
    <w:rsid w:val="00E37556"/>
    <w:rsid w:val="00E37557"/>
    <w:rsid w:val="00E43FF0"/>
    <w:rsid w:val="00E72771"/>
    <w:rsid w:val="00E851C8"/>
    <w:rsid w:val="00E85B3C"/>
    <w:rsid w:val="00E979B2"/>
    <w:rsid w:val="00EA2155"/>
    <w:rsid w:val="00EA576A"/>
    <w:rsid w:val="00EA5C51"/>
    <w:rsid w:val="00EA6E69"/>
    <w:rsid w:val="00EB1278"/>
    <w:rsid w:val="00EC283D"/>
    <w:rsid w:val="00EC2E0E"/>
    <w:rsid w:val="00ED4DA5"/>
    <w:rsid w:val="00EE4587"/>
    <w:rsid w:val="00EF1F50"/>
    <w:rsid w:val="00F02728"/>
    <w:rsid w:val="00F06659"/>
    <w:rsid w:val="00F129BF"/>
    <w:rsid w:val="00F14444"/>
    <w:rsid w:val="00F169AA"/>
    <w:rsid w:val="00F20F79"/>
    <w:rsid w:val="00F224CC"/>
    <w:rsid w:val="00F24DE0"/>
    <w:rsid w:val="00F327DD"/>
    <w:rsid w:val="00F3288A"/>
    <w:rsid w:val="00F3609A"/>
    <w:rsid w:val="00F3702B"/>
    <w:rsid w:val="00F4100A"/>
    <w:rsid w:val="00F44A8F"/>
    <w:rsid w:val="00F507D4"/>
    <w:rsid w:val="00F50A7B"/>
    <w:rsid w:val="00F56F66"/>
    <w:rsid w:val="00F62606"/>
    <w:rsid w:val="00F801F1"/>
    <w:rsid w:val="00F9329C"/>
    <w:rsid w:val="00F96936"/>
    <w:rsid w:val="00FA194B"/>
    <w:rsid w:val="00FA3C20"/>
    <w:rsid w:val="00FA4ECE"/>
    <w:rsid w:val="00FB1D70"/>
    <w:rsid w:val="00FD03FA"/>
    <w:rsid w:val="00FD3554"/>
    <w:rsid w:val="00FD3B6E"/>
    <w:rsid w:val="00FD7DEC"/>
    <w:rsid w:val="00FE224B"/>
    <w:rsid w:val="00FE7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698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33698"/>
    <w:pPr>
      <w:keepNext/>
      <w:jc w:val="center"/>
      <w:outlineLvl w:val="0"/>
    </w:pPr>
    <w:rPr>
      <w:b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851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E851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F1BD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833DA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833DA"/>
    <w:rPr>
      <w:rFonts w:ascii="Calibri" w:hAnsi="Calibri" w:cs="Times New Roman"/>
      <w:b/>
      <w:bCs/>
      <w:sz w:val="28"/>
      <w:szCs w:val="28"/>
    </w:rPr>
  </w:style>
  <w:style w:type="paragraph" w:customStyle="1" w:styleId="a">
    <w:name w:val="Обычный РАБОТЫ"/>
    <w:basedOn w:val="Normal"/>
    <w:uiPriority w:val="99"/>
    <w:rsid w:val="00D921D5"/>
    <w:pPr>
      <w:spacing w:line="360" w:lineRule="auto"/>
      <w:ind w:firstLine="709"/>
    </w:pPr>
    <w:rPr>
      <w:sz w:val="28"/>
      <w:szCs w:val="22"/>
    </w:rPr>
  </w:style>
  <w:style w:type="paragraph" w:customStyle="1" w:styleId="2">
    <w:name w:val="Знак2"/>
    <w:basedOn w:val="Normal"/>
    <w:uiPriority w:val="99"/>
    <w:rsid w:val="00133698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133698"/>
    <w:pPr>
      <w:ind w:firstLine="709"/>
      <w:jc w:val="both"/>
    </w:pPr>
    <w:rPr>
      <w:sz w:val="25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8F1BD2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FA3C20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FA3C20"/>
    <w:rPr>
      <w:rFonts w:ascii="Tahoma" w:hAnsi="Tahoma" w:cs="Times New Roman"/>
      <w:sz w:val="16"/>
    </w:rPr>
  </w:style>
  <w:style w:type="paragraph" w:customStyle="1" w:styleId="ConsPlusNormal">
    <w:name w:val="ConsPlusNormal"/>
    <w:uiPriority w:val="99"/>
    <w:rsid w:val="005C4173"/>
    <w:pPr>
      <w:widowControl w:val="0"/>
      <w:autoSpaceDE w:val="0"/>
      <w:autoSpaceDN w:val="0"/>
    </w:pPr>
    <w:rPr>
      <w:sz w:val="28"/>
      <w:szCs w:val="20"/>
    </w:rPr>
  </w:style>
  <w:style w:type="paragraph" w:styleId="Header">
    <w:name w:val="header"/>
    <w:basedOn w:val="Normal"/>
    <w:link w:val="HeaderChar"/>
    <w:uiPriority w:val="99"/>
    <w:rsid w:val="0094158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4158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4158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41585"/>
    <w:rPr>
      <w:rFonts w:cs="Times New Roman"/>
    </w:rPr>
  </w:style>
  <w:style w:type="paragraph" w:styleId="ListParagraph">
    <w:name w:val="List Paragraph"/>
    <w:basedOn w:val="Normal"/>
    <w:uiPriority w:val="99"/>
    <w:qFormat/>
    <w:rsid w:val="00D61DFF"/>
    <w:pPr>
      <w:ind w:left="720"/>
      <w:contextualSpacing/>
    </w:pPr>
  </w:style>
  <w:style w:type="paragraph" w:styleId="NormalWeb">
    <w:name w:val="Normal (Web)"/>
    <w:basedOn w:val="Normal"/>
    <w:uiPriority w:val="99"/>
    <w:rsid w:val="00A13348"/>
    <w:pPr>
      <w:spacing w:before="100" w:beforeAutospacing="1" w:after="119"/>
    </w:pPr>
    <w:rPr>
      <w:sz w:val="24"/>
      <w:szCs w:val="24"/>
    </w:rPr>
  </w:style>
  <w:style w:type="character" w:styleId="Hyperlink">
    <w:name w:val="Hyperlink"/>
    <w:basedOn w:val="DefaultParagraphFont"/>
    <w:uiPriority w:val="99"/>
    <w:rsid w:val="00E851C8"/>
    <w:rPr>
      <w:rFonts w:cs="Times New Roman"/>
      <w:color w:val="000080"/>
      <w:u w:val="single"/>
    </w:rPr>
  </w:style>
  <w:style w:type="paragraph" w:customStyle="1" w:styleId="ConsPlusTitle">
    <w:name w:val="ConsPlusTitle"/>
    <w:uiPriority w:val="99"/>
    <w:rsid w:val="001C6BB8"/>
    <w:pPr>
      <w:widowControl w:val="0"/>
      <w:autoSpaceDE w:val="0"/>
      <w:autoSpaceDN w:val="0"/>
    </w:pPr>
    <w:rPr>
      <w:rFonts w:ascii="Calibri" w:hAnsi="Calibri"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0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4;&#1086;&#1082;&#1091;&#1084;&#1077;&#1085;&#1090;&#1099;%20&#1043;&#1080;&#1083;&#1105;&#1074;&#1086;&#1081;\&#1064;&#1040;&#1041;&#1051;&#1054;&#1053;&#1067;\2&#1064;&#1040;&#1041;&#1051;&#1054;&#1053;&#1067;%20Word\post_admin_kam_ur_gor_okrug_27072020_go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post_admin_kam_ur_gor_okrug_27072020_gost</Template>
  <TotalTime>290</TotalTime>
  <Pages>5</Pages>
  <Words>1524</Words>
  <Characters>8687</Characters>
  <Application>Microsoft Office Outlook</Application>
  <DocSecurity>0</DocSecurity>
  <Lines>0</Lines>
  <Paragraphs>0</Paragraphs>
  <ScaleCrop>false</ScaleCrop>
  <Company>MoBIL GROUP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Gileva</dc:creator>
  <cp:keywords/>
  <dc:description/>
  <cp:lastModifiedBy>Fireman</cp:lastModifiedBy>
  <cp:revision>19</cp:revision>
  <cp:lastPrinted>2022-04-27T06:11:00Z</cp:lastPrinted>
  <dcterms:created xsi:type="dcterms:W3CDTF">2022-04-25T04:29:00Z</dcterms:created>
  <dcterms:modified xsi:type="dcterms:W3CDTF">2022-05-23T06:53:00Z</dcterms:modified>
</cp:coreProperties>
</file>