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98" w:rsidRPr="00121DBE" w:rsidRDefault="000074C5" w:rsidP="00133698">
      <w:pPr>
        <w:pStyle w:val="1"/>
        <w:ind w:left="5387"/>
        <w:jc w:val="right"/>
        <w:rPr>
          <w:b w:val="0"/>
          <w:bCs/>
          <w:iCs w:val="0"/>
        </w:rPr>
      </w:pPr>
      <w:r w:rsidRPr="000074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212.6pt;margin-top:-3.3pt;width:49.45pt;height:66.65pt;z-index:251658240;visibility:visible;mso-wrap-style:non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" filled="f" stroked="f">
            <v:textbox style="mso-next-textbox:#Надпись 2">
              <w:txbxContent>
                <w:p w:rsidR="0000671A" w:rsidRDefault="0000671A" w:rsidP="004C3D72">
                  <w:r>
                    <w:rPr>
                      <w:noProof/>
                    </w:rPr>
                    <w:drawing>
                      <wp:inline distT="0" distB="0" distL="0" distR="0">
                        <wp:extent cx="425450" cy="723265"/>
                        <wp:effectExtent l="19050" t="0" r="0" b="0"/>
                        <wp:docPr id="1" name="Рисунок 1" descr="Описание: gerb_gor_corona_ras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gerb_gor_corona_rast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450" cy="723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  <w:r w:rsidR="00121DBE">
        <w:rPr>
          <w:b w:val="0"/>
          <w:bCs/>
          <w:iCs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3698" w:rsidRPr="00CB0C59" w:rsidRDefault="00133698" w:rsidP="00133698">
      <w:pPr>
        <w:pStyle w:val="1"/>
        <w:ind w:left="5387"/>
        <w:jc w:val="left"/>
        <w:rPr>
          <w:bCs/>
          <w:iCs w:val="0"/>
          <w:sz w:val="24"/>
        </w:rPr>
      </w:pPr>
      <w:r>
        <w:rPr>
          <w:b w:val="0"/>
          <w:bCs/>
          <w:iCs w:val="0"/>
        </w:rPr>
        <w:t xml:space="preserve">          </w:t>
      </w:r>
    </w:p>
    <w:p w:rsidR="00133698" w:rsidRDefault="00133698" w:rsidP="00133698">
      <w:pPr>
        <w:jc w:val="center"/>
        <w:rPr>
          <w:b/>
          <w:sz w:val="28"/>
        </w:rPr>
      </w:pPr>
    </w:p>
    <w:p w:rsidR="00956960" w:rsidRDefault="00956960" w:rsidP="00133698">
      <w:pPr>
        <w:jc w:val="center"/>
        <w:rPr>
          <w:b/>
          <w:sz w:val="24"/>
        </w:rPr>
      </w:pPr>
    </w:p>
    <w:p w:rsidR="00271ED2" w:rsidRPr="00024624" w:rsidRDefault="00271ED2" w:rsidP="00052407">
      <w:pPr>
        <w:jc w:val="center"/>
        <w:rPr>
          <w:rFonts w:ascii="Liberation Serif" w:hAnsi="Liberation Serif"/>
          <w:b/>
          <w:sz w:val="24"/>
          <w:szCs w:val="24"/>
        </w:rPr>
      </w:pPr>
      <w:r w:rsidRPr="00024624">
        <w:rPr>
          <w:rFonts w:ascii="Liberation Serif" w:hAnsi="Liberation Serif"/>
          <w:b/>
          <w:sz w:val="24"/>
          <w:szCs w:val="24"/>
        </w:rPr>
        <w:t>СВЕРДЛОВСКАЯ ОБЛАСТЬ</w:t>
      </w:r>
    </w:p>
    <w:p w:rsidR="00271ED2" w:rsidRPr="00024624" w:rsidRDefault="006E7441" w:rsidP="00052407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АДМИНИСТРАЦИЯ</w:t>
      </w:r>
      <w:r w:rsidR="00271ED2" w:rsidRPr="00024624">
        <w:rPr>
          <w:rFonts w:ascii="Liberation Serif" w:hAnsi="Liberation Serif"/>
          <w:b/>
          <w:sz w:val="24"/>
          <w:szCs w:val="24"/>
        </w:rPr>
        <w:t xml:space="preserve"> КАМЕНСК-УРАЛЬСКОГО ГОРОДСКОГО ОКРУГА</w:t>
      </w:r>
    </w:p>
    <w:p w:rsidR="00133698" w:rsidRPr="00024624" w:rsidRDefault="00B30180" w:rsidP="00052407">
      <w:pPr>
        <w:jc w:val="center"/>
        <w:rPr>
          <w:rFonts w:ascii="Liberation Serif" w:hAnsi="Liberation Serif"/>
          <w:b/>
          <w:spacing w:val="50"/>
          <w:sz w:val="32"/>
        </w:rPr>
      </w:pPr>
      <w:r>
        <w:rPr>
          <w:rFonts w:ascii="Liberation Serif" w:hAnsi="Liberation Serif"/>
          <w:b/>
          <w:spacing w:val="50"/>
          <w:sz w:val="32"/>
        </w:rPr>
        <w:t>РАСПОРЯЖЕНИЕ</w:t>
      </w:r>
    </w:p>
    <w:p w:rsidR="00133698" w:rsidRPr="007F79D4" w:rsidRDefault="000074C5" w:rsidP="00133698">
      <w:pPr>
        <w:spacing w:before="400"/>
        <w:rPr>
          <w:sz w:val="24"/>
        </w:rPr>
      </w:pPr>
      <w:r w:rsidRPr="000074C5">
        <w:rPr>
          <w:noProof/>
        </w:rPr>
        <w:pict>
          <v:line id="Line 3" o:spid="_x0000_s1026" style="position:absolute;z-index:251657216;visibility:visibl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GHg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" o:allowincell="f" strokeweight="4.5pt">
            <v:stroke linestyle="thinThick"/>
          </v:line>
        </w:pict>
      </w:r>
      <w:r w:rsidR="007F79D4" w:rsidRPr="007F79D4">
        <w:rPr>
          <w:noProof/>
        </w:rPr>
        <w:t xml:space="preserve">от </w:t>
      </w:r>
      <w:r w:rsidR="00216CDE">
        <w:rPr>
          <w:noProof/>
        </w:rPr>
        <w:t>10.02.2025</w:t>
      </w:r>
      <w:r w:rsidR="007F79D4" w:rsidRPr="007F79D4">
        <w:rPr>
          <w:noProof/>
        </w:rPr>
        <w:t xml:space="preserve"> № </w:t>
      </w:r>
      <w:r w:rsidR="00216CDE">
        <w:rPr>
          <w:noProof/>
        </w:rPr>
        <w:t>24-р</w:t>
      </w:r>
    </w:p>
    <w:p w:rsidR="00133698" w:rsidRPr="001F1590" w:rsidRDefault="00133698" w:rsidP="00133698">
      <w:pPr>
        <w:rPr>
          <w:sz w:val="28"/>
          <w:szCs w:val="28"/>
        </w:rPr>
      </w:pPr>
    </w:p>
    <w:p w:rsidR="00440CAC" w:rsidRDefault="00440CAC" w:rsidP="003569B0">
      <w:pPr>
        <w:pStyle w:val="ab"/>
        <w:spacing w:before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55AAC" w:rsidRDefault="00455AAC" w:rsidP="00455AAC">
      <w:pPr>
        <w:tabs>
          <w:tab w:val="left" w:pos="5954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 w:rsidRPr="00271ED2">
        <w:rPr>
          <w:rFonts w:ascii="Liberation Serif" w:hAnsi="Liberation Serif"/>
          <w:b/>
          <w:bCs/>
          <w:sz w:val="28"/>
          <w:szCs w:val="28"/>
        </w:rPr>
        <w:t xml:space="preserve">О внесении изменений в </w:t>
      </w:r>
      <w:r>
        <w:rPr>
          <w:rFonts w:ascii="Liberation Serif" w:hAnsi="Liberation Serif"/>
          <w:b/>
          <w:bCs/>
          <w:sz w:val="28"/>
          <w:szCs w:val="28"/>
        </w:rPr>
        <w:t xml:space="preserve">распоряжение Администрации </w:t>
      </w:r>
    </w:p>
    <w:p w:rsidR="00455AAC" w:rsidRDefault="00455AAC" w:rsidP="00455AAC">
      <w:pPr>
        <w:tabs>
          <w:tab w:val="left" w:pos="5954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Каменск-Уральского городского округа</w:t>
      </w:r>
      <w:r>
        <w:rPr>
          <w:rFonts w:ascii="Liberation Serif" w:hAnsi="Liberation Serif"/>
          <w:b/>
          <w:sz w:val="28"/>
          <w:szCs w:val="28"/>
        </w:rPr>
        <w:t xml:space="preserve"> от 29.07.2020 </w:t>
      </w:r>
      <w:r w:rsidRPr="00271ED2">
        <w:rPr>
          <w:rFonts w:ascii="Liberation Serif" w:hAnsi="Liberation Serif"/>
          <w:b/>
          <w:sz w:val="28"/>
          <w:szCs w:val="28"/>
        </w:rPr>
        <w:t xml:space="preserve">№ </w:t>
      </w:r>
      <w:r>
        <w:rPr>
          <w:rFonts w:ascii="Liberation Serif" w:hAnsi="Liberation Serif"/>
          <w:b/>
          <w:sz w:val="28"/>
          <w:szCs w:val="28"/>
        </w:rPr>
        <w:t xml:space="preserve">147-р </w:t>
      </w:r>
    </w:p>
    <w:p w:rsidR="00455AAC" w:rsidRPr="00271ED2" w:rsidRDefault="00455AAC" w:rsidP="00455AAC">
      <w:pPr>
        <w:tabs>
          <w:tab w:val="left" w:pos="5954"/>
        </w:tabs>
        <w:jc w:val="center"/>
        <w:rPr>
          <w:rFonts w:ascii="Liberation Serif" w:hAnsi="Liberation Serif"/>
          <w:b/>
          <w:sz w:val="28"/>
          <w:szCs w:val="28"/>
        </w:rPr>
      </w:pPr>
      <w:r w:rsidRPr="00271ED2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О введении бланков</w:t>
      </w:r>
      <w:r w:rsidRPr="00271ED2">
        <w:rPr>
          <w:rFonts w:ascii="Liberation Serif" w:hAnsi="Liberation Serif"/>
          <w:b/>
          <w:sz w:val="28"/>
          <w:szCs w:val="28"/>
        </w:rPr>
        <w:t>»</w:t>
      </w:r>
    </w:p>
    <w:p w:rsidR="00455AAC" w:rsidRDefault="00455AAC" w:rsidP="00455AAC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55AAC" w:rsidRPr="00B946E2" w:rsidRDefault="00455AAC" w:rsidP="00455AAC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271ED2">
        <w:rPr>
          <w:rFonts w:ascii="Liberation Serif" w:hAnsi="Liberation Serif"/>
          <w:sz w:val="28"/>
          <w:szCs w:val="28"/>
        </w:rPr>
        <w:t>решением председателя антитеррористической комиссии</w:t>
      </w:r>
      <w:r>
        <w:rPr>
          <w:rFonts w:ascii="Liberation Serif" w:hAnsi="Liberation Serif"/>
          <w:sz w:val="28"/>
          <w:szCs w:val="28"/>
        </w:rPr>
        <w:t xml:space="preserve">                   </w:t>
      </w:r>
      <w:r w:rsidRPr="00271ED2">
        <w:rPr>
          <w:rFonts w:ascii="Liberation Serif" w:hAnsi="Liberation Serif"/>
          <w:sz w:val="28"/>
          <w:szCs w:val="28"/>
        </w:rPr>
        <w:t>в Свердловской области от 13.06.2024 № 3 «Об организации деятельности антитеррористических комиссий в муниципальных образованиях, расположенных на т</w:t>
      </w:r>
      <w:r>
        <w:rPr>
          <w:rFonts w:ascii="Liberation Serif" w:hAnsi="Liberation Serif"/>
          <w:sz w:val="28"/>
          <w:szCs w:val="28"/>
        </w:rPr>
        <w:t>ерритории Свердловской области»:</w:t>
      </w:r>
    </w:p>
    <w:p w:rsidR="00455AAC" w:rsidRDefault="00455AAC" w:rsidP="00455AAC">
      <w:pPr>
        <w:tabs>
          <w:tab w:val="left" w:pos="5954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распоряжение Администрации Каменск-Уральского городского округа от 29.07.2020 № 147-р «О введении бланков»                              (далее – Распоряжение) следующие изменения:</w:t>
      </w:r>
    </w:p>
    <w:p w:rsidR="00455AAC" w:rsidRDefault="00455AAC" w:rsidP="00455AAC">
      <w:pPr>
        <w:tabs>
          <w:tab w:val="left" w:pos="5954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подпункте 9 пункта 1 Распоряжения слова «антитеррористической комиссии в Каменск-Уральском городском округе» заменит</w:t>
      </w:r>
      <w:r w:rsidR="00052407">
        <w:rPr>
          <w:rFonts w:ascii="Liberation Serif" w:hAnsi="Liberation Serif"/>
          <w:sz w:val="28"/>
          <w:szCs w:val="28"/>
        </w:rPr>
        <w:t>ь</w:t>
      </w:r>
      <w:r>
        <w:rPr>
          <w:rFonts w:ascii="Liberation Serif" w:hAnsi="Liberation Serif"/>
          <w:sz w:val="28"/>
          <w:szCs w:val="28"/>
        </w:rPr>
        <w:t xml:space="preserve"> словами «антитеррористической комиссии Каменск-Уральского городского округа»;</w:t>
      </w:r>
    </w:p>
    <w:p w:rsidR="00455AAC" w:rsidRDefault="00455AAC" w:rsidP="00455AAC">
      <w:pPr>
        <w:tabs>
          <w:tab w:val="left" w:pos="5954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71234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Приложение № 9 к Распоряжению изложить в новой редакции согласно Приложению к настоящему распоряжению.</w:t>
      </w:r>
    </w:p>
    <w:p w:rsidR="00455AAC" w:rsidRPr="003569B0" w:rsidRDefault="00455AAC" w:rsidP="00455AAC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3569B0">
        <w:rPr>
          <w:rFonts w:ascii="Liberation Serif" w:hAnsi="Liberation Serif"/>
          <w:sz w:val="28"/>
          <w:szCs w:val="28"/>
        </w:rPr>
        <w:t xml:space="preserve">Контроль за выполнением </w:t>
      </w:r>
      <w:r>
        <w:rPr>
          <w:rFonts w:ascii="Liberation Serif" w:hAnsi="Liberation Serif"/>
          <w:sz w:val="28"/>
          <w:szCs w:val="28"/>
        </w:rPr>
        <w:t>настоящего распоряжения</w:t>
      </w:r>
      <w:r w:rsidRPr="003569B0">
        <w:rPr>
          <w:rFonts w:ascii="Liberation Serif" w:hAnsi="Liberation Serif"/>
          <w:sz w:val="28"/>
          <w:szCs w:val="28"/>
        </w:rPr>
        <w:t xml:space="preserve"> возложить </w:t>
      </w:r>
      <w:r>
        <w:rPr>
          <w:rFonts w:ascii="Liberation Serif" w:hAnsi="Liberation Serif"/>
          <w:sz w:val="28"/>
          <w:szCs w:val="28"/>
        </w:rPr>
        <w:t xml:space="preserve">                 </w:t>
      </w:r>
      <w:r w:rsidRPr="003569B0">
        <w:rPr>
          <w:rFonts w:ascii="Liberation Serif" w:hAnsi="Liberation Serif"/>
          <w:sz w:val="28"/>
          <w:szCs w:val="28"/>
        </w:rPr>
        <w:t>на руководителя аппарата Администрации городского округа Ялунина А.В.</w:t>
      </w:r>
    </w:p>
    <w:p w:rsidR="0094331A" w:rsidRPr="00B946E2" w:rsidRDefault="0094331A" w:rsidP="00A33657">
      <w:pPr>
        <w:pStyle w:val="ab"/>
        <w:spacing w:before="0"/>
        <w:jc w:val="both"/>
        <w:rPr>
          <w:rFonts w:ascii="Liberation Serif" w:hAnsi="Liberation Serif"/>
          <w:sz w:val="28"/>
          <w:szCs w:val="28"/>
        </w:rPr>
      </w:pPr>
    </w:p>
    <w:p w:rsidR="0094331A" w:rsidRPr="00B946E2" w:rsidRDefault="0094331A" w:rsidP="00A33657">
      <w:pPr>
        <w:pStyle w:val="ab"/>
        <w:spacing w:before="0"/>
        <w:rPr>
          <w:rFonts w:ascii="Liberation Serif" w:hAnsi="Liberation Serif"/>
          <w:sz w:val="28"/>
          <w:szCs w:val="28"/>
        </w:rPr>
      </w:pPr>
    </w:p>
    <w:p w:rsidR="0094331A" w:rsidRPr="00B946E2" w:rsidRDefault="002723BE" w:rsidP="00A33657">
      <w:pPr>
        <w:pStyle w:val="ab"/>
        <w:spacing w:befor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</w:t>
      </w:r>
      <w:r w:rsidR="0094331A" w:rsidRPr="00B946E2">
        <w:rPr>
          <w:rFonts w:ascii="Liberation Serif" w:hAnsi="Liberation Serif"/>
          <w:sz w:val="28"/>
          <w:szCs w:val="28"/>
        </w:rPr>
        <w:t xml:space="preserve"> </w:t>
      </w:r>
      <w:r w:rsidR="0094331A" w:rsidRPr="00B946E2">
        <w:rPr>
          <w:rFonts w:ascii="Liberation Serif" w:hAnsi="Liberation Serif"/>
          <w:sz w:val="28"/>
          <w:szCs w:val="28"/>
        </w:rPr>
        <w:br/>
        <w:t xml:space="preserve">Каменск-Уральского городского округа </w:t>
      </w:r>
      <w:r w:rsidR="00B946E2" w:rsidRPr="00B946E2">
        <w:rPr>
          <w:rFonts w:ascii="Liberation Serif" w:hAnsi="Liberation Serif"/>
          <w:sz w:val="28"/>
          <w:szCs w:val="28"/>
        </w:rPr>
        <w:tab/>
      </w:r>
      <w:r w:rsidR="00B946E2" w:rsidRPr="00B946E2">
        <w:rPr>
          <w:rFonts w:ascii="Liberation Serif" w:hAnsi="Liberation Serif"/>
          <w:sz w:val="28"/>
          <w:szCs w:val="28"/>
        </w:rPr>
        <w:tab/>
      </w:r>
      <w:r w:rsidR="00B946E2" w:rsidRPr="00B946E2">
        <w:rPr>
          <w:rFonts w:ascii="Liberation Serif" w:hAnsi="Liberation Serif"/>
          <w:sz w:val="28"/>
          <w:szCs w:val="28"/>
        </w:rPr>
        <w:tab/>
      </w:r>
      <w:r w:rsidR="00B946E2" w:rsidRPr="00B946E2">
        <w:rPr>
          <w:rFonts w:ascii="Liberation Serif" w:hAnsi="Liberation Serif"/>
          <w:sz w:val="28"/>
          <w:szCs w:val="28"/>
        </w:rPr>
        <w:tab/>
        <w:t xml:space="preserve">       </w:t>
      </w:r>
      <w:r>
        <w:rPr>
          <w:rFonts w:ascii="Liberation Serif" w:hAnsi="Liberation Serif"/>
          <w:sz w:val="28"/>
          <w:szCs w:val="28"/>
        </w:rPr>
        <w:t xml:space="preserve"> </w:t>
      </w:r>
      <w:r w:rsidR="00B946E2" w:rsidRPr="00B946E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А.А. Герасимов</w:t>
      </w:r>
    </w:p>
    <w:p w:rsidR="0094331A" w:rsidRPr="00B946E2" w:rsidRDefault="0094331A" w:rsidP="00A33657">
      <w:pPr>
        <w:pStyle w:val="ab"/>
        <w:spacing w:before="0"/>
        <w:ind w:firstLine="720"/>
        <w:rPr>
          <w:rFonts w:ascii="Liberation Serif" w:hAnsi="Liberation Serif"/>
          <w:sz w:val="28"/>
          <w:szCs w:val="28"/>
        </w:rPr>
      </w:pPr>
      <w:r w:rsidRPr="00B946E2">
        <w:rPr>
          <w:rFonts w:ascii="Liberation Serif" w:hAnsi="Liberation Serif"/>
          <w:sz w:val="28"/>
          <w:szCs w:val="28"/>
        </w:rPr>
        <w:t> </w:t>
      </w:r>
    </w:p>
    <w:p w:rsidR="008F3857" w:rsidRPr="00B946E2" w:rsidRDefault="008F3857" w:rsidP="00A33657">
      <w:pPr>
        <w:jc w:val="both"/>
        <w:rPr>
          <w:rFonts w:ascii="Liberation Serif" w:hAnsi="Liberation Serif"/>
          <w:sz w:val="28"/>
          <w:szCs w:val="28"/>
        </w:rPr>
      </w:pPr>
    </w:p>
    <w:p w:rsidR="00E04FA4" w:rsidRPr="00B946E2" w:rsidRDefault="00E04FA4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E04FA4" w:rsidRPr="00B946E2" w:rsidRDefault="003C3928" w:rsidP="0013369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E04FA4" w:rsidRPr="00B946E2" w:rsidRDefault="00E04FA4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E04FA4" w:rsidRPr="00B946E2" w:rsidRDefault="00E04FA4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E04FA4" w:rsidRDefault="00E04FA4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6B0AF3" w:rsidRDefault="006B0AF3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6B0AF3" w:rsidRDefault="006B0AF3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6B0AF3" w:rsidRDefault="006B0AF3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6B0AF3" w:rsidRDefault="006B0AF3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6B0AF3" w:rsidRDefault="006B0AF3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6B0AF3" w:rsidRDefault="006B0AF3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6B0AF3" w:rsidRDefault="006B0AF3" w:rsidP="00133698">
      <w:pPr>
        <w:jc w:val="both"/>
        <w:rPr>
          <w:rFonts w:ascii="Liberation Serif" w:hAnsi="Liberation Serif"/>
          <w:sz w:val="28"/>
          <w:szCs w:val="28"/>
        </w:rPr>
      </w:pPr>
    </w:p>
    <w:p w:rsidR="008F3857" w:rsidRPr="00440CAC" w:rsidRDefault="008F3857" w:rsidP="002723BE">
      <w:pPr>
        <w:tabs>
          <w:tab w:val="left" w:pos="5387"/>
        </w:tabs>
        <w:ind w:left="5103"/>
        <w:rPr>
          <w:rFonts w:ascii="Liberation Serif" w:hAnsi="Liberation Serif"/>
          <w:sz w:val="28"/>
          <w:szCs w:val="28"/>
        </w:rPr>
      </w:pPr>
      <w:r w:rsidRPr="00440CAC">
        <w:rPr>
          <w:rFonts w:ascii="Liberation Serif" w:hAnsi="Liberation Serif"/>
          <w:sz w:val="28"/>
          <w:szCs w:val="28"/>
        </w:rPr>
        <w:t>Приложение</w:t>
      </w:r>
      <w:r w:rsidR="006B0AF3" w:rsidRPr="00440CAC">
        <w:rPr>
          <w:rFonts w:ascii="Liberation Serif" w:hAnsi="Liberation Serif"/>
          <w:sz w:val="28"/>
          <w:szCs w:val="28"/>
        </w:rPr>
        <w:t xml:space="preserve"> </w:t>
      </w:r>
    </w:p>
    <w:p w:rsidR="00C047E1" w:rsidRDefault="008F3857" w:rsidP="002723BE">
      <w:pPr>
        <w:tabs>
          <w:tab w:val="left" w:pos="5387"/>
        </w:tabs>
        <w:ind w:left="5103"/>
        <w:rPr>
          <w:rFonts w:ascii="Liberation Serif" w:hAnsi="Liberation Serif"/>
          <w:sz w:val="28"/>
          <w:szCs w:val="28"/>
        </w:rPr>
      </w:pPr>
      <w:r w:rsidRPr="00440CAC">
        <w:rPr>
          <w:rFonts w:ascii="Liberation Serif" w:hAnsi="Liberation Serif"/>
          <w:sz w:val="28"/>
          <w:szCs w:val="28"/>
        </w:rPr>
        <w:t xml:space="preserve">к </w:t>
      </w:r>
      <w:r w:rsidR="00B30180">
        <w:rPr>
          <w:rFonts w:ascii="Liberation Serif" w:hAnsi="Liberation Serif"/>
          <w:sz w:val="28"/>
          <w:szCs w:val="28"/>
        </w:rPr>
        <w:t xml:space="preserve">распоряжению Администрации </w:t>
      </w:r>
      <w:r w:rsidRPr="00440CAC">
        <w:rPr>
          <w:rFonts w:ascii="Liberation Serif" w:hAnsi="Liberation Serif"/>
          <w:sz w:val="28"/>
          <w:szCs w:val="28"/>
        </w:rPr>
        <w:t>Каменск-Уральского городского округа</w:t>
      </w:r>
      <w:r w:rsidR="002723BE">
        <w:rPr>
          <w:rFonts w:ascii="Liberation Serif" w:hAnsi="Liberation Serif"/>
          <w:sz w:val="28"/>
          <w:szCs w:val="28"/>
        </w:rPr>
        <w:t xml:space="preserve"> </w:t>
      </w:r>
      <w:r w:rsidR="00C047E1" w:rsidRPr="00440CAC">
        <w:rPr>
          <w:rFonts w:ascii="Liberation Serif" w:hAnsi="Liberation Serif"/>
          <w:sz w:val="28"/>
          <w:szCs w:val="28"/>
        </w:rPr>
        <w:t>от</w:t>
      </w:r>
      <w:r w:rsidR="002F1F0A" w:rsidRPr="00440CAC">
        <w:rPr>
          <w:rFonts w:ascii="Liberation Serif" w:hAnsi="Liberation Serif"/>
          <w:sz w:val="28"/>
          <w:szCs w:val="28"/>
        </w:rPr>
        <w:t xml:space="preserve"> </w:t>
      </w:r>
      <w:r w:rsidR="006E7441">
        <w:rPr>
          <w:rFonts w:ascii="Liberation Serif" w:hAnsi="Liberation Serif"/>
          <w:sz w:val="28"/>
          <w:szCs w:val="28"/>
        </w:rPr>
        <w:t xml:space="preserve"> </w:t>
      </w:r>
      <w:r w:rsidR="00216CDE">
        <w:rPr>
          <w:rFonts w:ascii="Liberation Serif" w:hAnsi="Liberation Serif"/>
          <w:sz w:val="28"/>
          <w:szCs w:val="28"/>
        </w:rPr>
        <w:t>10.02.2025</w:t>
      </w:r>
      <w:r w:rsidR="00C047E1" w:rsidRPr="00440CAC">
        <w:rPr>
          <w:rFonts w:ascii="Liberation Serif" w:hAnsi="Liberation Serif"/>
          <w:sz w:val="28"/>
          <w:szCs w:val="28"/>
        </w:rPr>
        <w:t xml:space="preserve"> № </w:t>
      </w:r>
      <w:r w:rsidR="00216CDE">
        <w:rPr>
          <w:rFonts w:ascii="Liberation Serif" w:hAnsi="Liberation Serif"/>
          <w:sz w:val="28"/>
          <w:szCs w:val="28"/>
        </w:rPr>
        <w:t>24-р</w:t>
      </w:r>
    </w:p>
    <w:p w:rsidR="00B30180" w:rsidRDefault="00B30180" w:rsidP="002723BE">
      <w:pPr>
        <w:tabs>
          <w:tab w:val="left" w:pos="5387"/>
        </w:tabs>
        <w:ind w:left="5103"/>
        <w:rPr>
          <w:rFonts w:ascii="Liberation Serif" w:hAnsi="Liberation Serif"/>
          <w:sz w:val="28"/>
          <w:szCs w:val="28"/>
        </w:rPr>
      </w:pPr>
    </w:p>
    <w:p w:rsidR="00B30180" w:rsidRDefault="00B30180" w:rsidP="002723BE">
      <w:pPr>
        <w:tabs>
          <w:tab w:val="left" w:pos="5387"/>
        </w:tabs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9 </w:t>
      </w:r>
    </w:p>
    <w:p w:rsidR="00B30180" w:rsidRPr="00440CAC" w:rsidRDefault="00B30180" w:rsidP="002723BE">
      <w:pPr>
        <w:tabs>
          <w:tab w:val="left" w:pos="5387"/>
        </w:tabs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распоряжению Администрации Каменск-Уральского городского округа  от 29.07.2020 № 147-р</w:t>
      </w:r>
    </w:p>
    <w:p w:rsidR="008F3857" w:rsidRDefault="008F3857" w:rsidP="00440CAC">
      <w:pPr>
        <w:rPr>
          <w:rFonts w:ascii="Liberation Serif" w:hAnsi="Liberation Serif"/>
          <w:sz w:val="28"/>
          <w:szCs w:val="28"/>
        </w:rPr>
      </w:pPr>
      <w:r w:rsidRPr="00440CAC">
        <w:rPr>
          <w:rFonts w:ascii="Liberation Serif" w:hAnsi="Liberation Serif"/>
          <w:sz w:val="28"/>
          <w:szCs w:val="28"/>
        </w:rPr>
        <w:t xml:space="preserve">                                                                     </w:t>
      </w:r>
    </w:p>
    <w:p w:rsidR="00B30180" w:rsidRDefault="00B30180" w:rsidP="00B30180"/>
    <w:p w:rsidR="00B30180" w:rsidRDefault="00B30180" w:rsidP="00B30180"/>
    <w:p w:rsidR="00B30180" w:rsidRPr="00E05D1A" w:rsidRDefault="000074C5" w:rsidP="00B30180">
      <w:r>
        <w:rPr>
          <w:noProof/>
        </w:rPr>
        <w:pict>
          <v:shape id="_x0000_s1034" type="#_x0000_t202" style="position:absolute;margin-left:-14.8pt;margin-top:9.05pt;width:243.1pt;height:58.9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" filled="f" stroked="f">
            <v:fill opacity="0"/>
            <v:textbox style="mso-next-textbox:#_x0000_s1034">
              <w:txbxContent>
                <w:p w:rsidR="00B30180" w:rsidRPr="00790B93" w:rsidRDefault="00B30180" w:rsidP="00B30180">
                  <w:pPr>
                    <w:jc w:val="center"/>
                    <w:rPr>
                      <w:b/>
                    </w:rPr>
                  </w:pPr>
                  <w:r w:rsidRPr="00790B93">
                    <w:rPr>
                      <w:b/>
                    </w:rPr>
                    <w:t>СВЕРДЛОВСКАЯ ОБЛАСТЬ</w:t>
                  </w:r>
                </w:p>
                <w:p w:rsidR="00B30180" w:rsidRPr="00790B93" w:rsidRDefault="00B30180" w:rsidP="00B30180">
                  <w:pPr>
                    <w:jc w:val="center"/>
                    <w:rPr>
                      <w:b/>
                    </w:rPr>
                  </w:pPr>
                  <w:r w:rsidRPr="00790B93">
                    <w:rPr>
                      <w:b/>
                    </w:rPr>
                    <w:t>АНТИТЕРРОРИСТИЧЕСКАЯ КОМИССИЯ</w:t>
                  </w:r>
                </w:p>
                <w:p w:rsidR="00B30180" w:rsidRPr="00790B93" w:rsidRDefault="00B30180" w:rsidP="00B30180">
                  <w:pPr>
                    <w:jc w:val="center"/>
                    <w:rPr>
                      <w:b/>
                    </w:rPr>
                  </w:pPr>
                  <w:r w:rsidRPr="00790B93">
                    <w:rPr>
                      <w:b/>
                    </w:rPr>
                    <w:t>КАМЕНСК-УРАЛЬСКО</w:t>
                  </w:r>
                  <w:r>
                    <w:rPr>
                      <w:b/>
                    </w:rPr>
                    <w:t>ГО</w:t>
                  </w:r>
                </w:p>
                <w:p w:rsidR="00B30180" w:rsidRPr="00790B93" w:rsidRDefault="00B30180" w:rsidP="00B30180">
                  <w:pPr>
                    <w:ind w:left="181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</w:rPr>
                    <w:t>ГОРОДСКОГО ОКРУГА</w:t>
                  </w:r>
                </w:p>
                <w:p w:rsidR="00B30180" w:rsidRPr="00790B93" w:rsidRDefault="00B30180" w:rsidP="00B30180">
                  <w:pPr>
                    <w:ind w:left="181"/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85.85pt;margin-top:-32.6pt;width:39.3pt;height:53.35pt;z-index:25166336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" filled="f" stroked="f">
            <v:textbox>
              <w:txbxContent>
                <w:p w:rsidR="00B30180" w:rsidRDefault="00B30180" w:rsidP="00B30180">
                  <w:r>
                    <w:rPr>
                      <w:noProof/>
                    </w:rPr>
                    <w:drawing>
                      <wp:inline distT="0" distB="0" distL="0" distR="0">
                        <wp:extent cx="313055" cy="490855"/>
                        <wp:effectExtent l="19050" t="0" r="0" b="0"/>
                        <wp:docPr id="7" name="Рисунок 156" descr="Описание: gerb_gor_corona_ras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6" descr="Описание: gerb_gor_corona_rast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05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30180" w:rsidRPr="005C335F" w:rsidRDefault="00B30180" w:rsidP="00B30180">
      <w:pPr>
        <w:pStyle w:val="1"/>
        <w:ind w:left="5387"/>
        <w:jc w:val="right"/>
        <w:rPr>
          <w:b w:val="0"/>
          <w:bCs/>
          <w:iCs w:val="0"/>
        </w:rPr>
      </w:pPr>
      <w:r w:rsidRPr="005C335F">
        <w:rPr>
          <w:b w:val="0"/>
          <w:bCs/>
          <w:iCs w:val="0"/>
        </w:rPr>
        <w:t xml:space="preserve"> </w:t>
      </w:r>
    </w:p>
    <w:p w:rsidR="00B30180" w:rsidRPr="00D84A78" w:rsidRDefault="00B30180" w:rsidP="00B30180">
      <w:pPr>
        <w:rPr>
          <w:sz w:val="28"/>
          <w:szCs w:val="28"/>
        </w:rPr>
      </w:pPr>
      <w:r w:rsidRPr="00F953E9">
        <w:tab/>
      </w:r>
      <w:r w:rsidRPr="00F953E9">
        <w:tab/>
      </w:r>
      <w:r w:rsidRPr="00F953E9">
        <w:tab/>
      </w:r>
      <w:r w:rsidRPr="00F953E9">
        <w:tab/>
      </w:r>
      <w:r w:rsidRPr="00F953E9">
        <w:tab/>
      </w:r>
      <w:r w:rsidRPr="00F953E9">
        <w:tab/>
      </w:r>
      <w:r w:rsidRPr="00F953E9">
        <w:tab/>
      </w:r>
      <w:r w:rsidRPr="00D84A78">
        <w:rPr>
          <w:sz w:val="28"/>
          <w:szCs w:val="28"/>
        </w:rPr>
        <w:t xml:space="preserve">         </w:t>
      </w:r>
    </w:p>
    <w:p w:rsidR="00B30180" w:rsidRPr="00F953E9" w:rsidRDefault="00B30180" w:rsidP="00B30180"/>
    <w:p w:rsidR="00B30180" w:rsidRPr="00F953E9" w:rsidRDefault="000074C5" w:rsidP="00B30180">
      <w:r>
        <w:rPr>
          <w:noProof/>
        </w:rPr>
        <w:pict>
          <v:shape id="_x0000_s1033" type="#_x0000_t202" style="position:absolute;margin-left:263.6pt;margin-top:4.4pt;width:246.4pt;height:199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wJbuwIAAME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" filled="f" stroked="f">
            <v:textbox>
              <w:txbxContent>
                <w:p w:rsidR="00B30180" w:rsidRDefault="00B30180" w:rsidP="00B30180">
                  <w:pPr>
                    <w:rPr>
                      <w:sz w:val="28"/>
                      <w:lang w:val="en-US"/>
                    </w:rPr>
                  </w:pPr>
                </w:p>
                <w:p w:rsidR="00B30180" w:rsidRDefault="00B30180" w:rsidP="00B30180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Должность</w:t>
                  </w:r>
                </w:p>
                <w:p w:rsidR="00B30180" w:rsidRDefault="00B30180" w:rsidP="00B30180">
                  <w:pPr>
                    <w:jc w:val="both"/>
                    <w:rPr>
                      <w:sz w:val="28"/>
                    </w:rPr>
                  </w:pPr>
                </w:p>
                <w:p w:rsidR="00B30180" w:rsidRDefault="00B30180" w:rsidP="00B30180">
                  <w:pPr>
                    <w:jc w:val="both"/>
                    <w:rPr>
                      <w:sz w:val="28"/>
                      <w:lang w:val="en-US"/>
                    </w:rPr>
                  </w:pPr>
                  <w:r>
                    <w:rPr>
                      <w:sz w:val="28"/>
                    </w:rPr>
                    <w:t>Фамилия И.О.</w:t>
                  </w:r>
                </w:p>
                <w:p w:rsidR="00B30180" w:rsidRPr="006676A6" w:rsidRDefault="00B30180" w:rsidP="00B30180">
                  <w:pPr>
                    <w:rPr>
                      <w:sz w:val="28"/>
                      <w:lang w:val="en-US"/>
                    </w:rPr>
                  </w:pPr>
                </w:p>
                <w:p w:rsidR="00B30180" w:rsidRDefault="00B30180" w:rsidP="00B30180">
                  <w:pPr>
                    <w:spacing w:before="1140"/>
                    <w:rPr>
                      <w:sz w:val="28"/>
                      <w:lang w:val="en-US"/>
                    </w:rPr>
                  </w:pPr>
                </w:p>
              </w:txbxContent>
            </v:textbox>
          </v:shape>
        </w:pict>
      </w:r>
    </w:p>
    <w:p w:rsidR="00B30180" w:rsidRPr="00F953E9" w:rsidRDefault="000074C5" w:rsidP="00B30180">
      <w:pPr>
        <w:jc w:val="center"/>
        <w:rPr>
          <w:b/>
          <w:sz w:val="28"/>
        </w:rPr>
      </w:pPr>
      <w:r w:rsidRPr="000074C5">
        <w:rPr>
          <w:noProof/>
        </w:rPr>
        <w:pict>
          <v:line id="_x0000_s1030" style="position:absolute;left:0;text-align:left;z-index:251661312;visibility:visible" from="1.4pt,1.25pt" to="21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" strokeweight="4.5pt">
            <v:stroke linestyle="thinThick"/>
          </v:line>
        </w:pict>
      </w:r>
      <w:r w:rsidRPr="000074C5">
        <w:rPr>
          <w:noProof/>
        </w:rPr>
        <w:pict>
          <v:shape id="_x0000_s1035" type="#_x0000_t202" style="position:absolute;left:0;text-align:left;margin-left:.85pt;margin-top:1.3pt;width:192.65pt;height:82.2pt;z-index:25166643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" filled="f" stroked="f">
            <v:fill opacity="0"/>
            <v:textbox style="mso-fit-shape-to-text:t">
              <w:txbxContent>
                <w:p w:rsidR="00B30180" w:rsidRDefault="00B30180" w:rsidP="00B30180">
                  <w:pPr>
                    <w:spacing w:before="120"/>
                    <w:jc w:val="center"/>
                  </w:pPr>
                  <w:r>
                    <w:t>ул. Ленина, д. 32, г. Каменск-Уральский, Свердловская область, Россия, 623400</w:t>
                  </w:r>
                </w:p>
                <w:p w:rsidR="00B30180" w:rsidRDefault="00B30180" w:rsidP="00B30180">
                  <w:r>
                    <w:t xml:space="preserve">                 Тел./Факс:   (3439)  39-69-55</w:t>
                  </w:r>
                </w:p>
                <w:p w:rsidR="00B30180" w:rsidRDefault="00B30180" w:rsidP="00B30180">
                  <w:pPr>
                    <w:jc w:val="center"/>
                  </w:pPr>
                  <w:r>
                    <w:rPr>
                      <w:lang w:val="en-US"/>
                    </w:rPr>
                    <w:t>E</w:t>
                  </w:r>
                  <w:r w:rsidRPr="00330079">
                    <w:t>-</w:t>
                  </w:r>
                  <w:r>
                    <w:rPr>
                      <w:lang w:val="en-US"/>
                    </w:rPr>
                    <w:t>mail</w:t>
                  </w:r>
                  <w:r w:rsidRPr="00330079">
                    <w:t xml:space="preserve">: </w:t>
                  </w:r>
                  <w:hyperlink r:id="rId9" w:history="1">
                    <w:r>
                      <w:rPr>
                        <w:rStyle w:val="ae"/>
                        <w:lang w:val="en-US"/>
                      </w:rPr>
                      <w:t>glava</w:t>
                    </w:r>
                    <w:r w:rsidRPr="00330079">
                      <w:rPr>
                        <w:rStyle w:val="ae"/>
                      </w:rPr>
                      <w:t>@</w:t>
                    </w:r>
                    <w:r>
                      <w:rPr>
                        <w:rStyle w:val="ae"/>
                        <w:lang w:val="en-US"/>
                      </w:rPr>
                      <w:t>admnet</w:t>
                    </w:r>
                    <w:r w:rsidRPr="00330079">
                      <w:rPr>
                        <w:rStyle w:val="ae"/>
                      </w:rPr>
                      <w:t>.</w:t>
                    </w:r>
                    <w:r>
                      <w:rPr>
                        <w:rStyle w:val="ae"/>
                        <w:lang w:val="en-US"/>
                      </w:rPr>
                      <w:t>kamensktel</w:t>
                    </w:r>
                    <w:r w:rsidRPr="00330079">
                      <w:rPr>
                        <w:rStyle w:val="ae"/>
                      </w:rPr>
                      <w:t>.</w:t>
                    </w:r>
                    <w:r>
                      <w:rPr>
                        <w:rStyle w:val="ae"/>
                        <w:lang w:val="en-US"/>
                      </w:rPr>
                      <w:t>ru</w:t>
                    </w:r>
                  </w:hyperlink>
                  <w:r w:rsidRPr="00330079">
                    <w:t xml:space="preserve"> </w:t>
                  </w:r>
                </w:p>
                <w:p w:rsidR="00B30180" w:rsidRDefault="00B30180" w:rsidP="00B30180">
                  <w:r>
                    <w:t xml:space="preserve">        Сайт:   </w:t>
                  </w:r>
                  <w:hyperlink r:id="rId10" w:history="1">
                    <w:r>
                      <w:rPr>
                        <w:rStyle w:val="ae"/>
                        <w:lang w:val="en-US"/>
                      </w:rPr>
                      <w:t>www</w:t>
                    </w:r>
                    <w:r w:rsidRPr="00330079">
                      <w:rPr>
                        <w:rStyle w:val="ae"/>
                      </w:rPr>
                      <w:t>.</w:t>
                    </w:r>
                    <w:r>
                      <w:rPr>
                        <w:rStyle w:val="ae"/>
                        <w:lang w:val="en-US"/>
                      </w:rPr>
                      <w:t>kamensk</w:t>
                    </w:r>
                    <w:r w:rsidRPr="00330079">
                      <w:rPr>
                        <w:rStyle w:val="ae"/>
                      </w:rPr>
                      <w:t>-</w:t>
                    </w:r>
                    <w:r>
                      <w:rPr>
                        <w:rStyle w:val="ae"/>
                        <w:lang w:val="en-US"/>
                      </w:rPr>
                      <w:t>uralskiy</w:t>
                    </w:r>
                    <w:r w:rsidRPr="00330079">
                      <w:rPr>
                        <w:rStyle w:val="ae"/>
                      </w:rPr>
                      <w:t>.</w:t>
                    </w:r>
                    <w:r>
                      <w:rPr>
                        <w:rStyle w:val="ae"/>
                        <w:lang w:val="en-US"/>
                      </w:rPr>
                      <w:t>ru</w:t>
                    </w:r>
                  </w:hyperlink>
                  <w:r w:rsidRPr="00330079">
                    <w:t xml:space="preserve"> </w:t>
                  </w:r>
                </w:p>
                <w:p w:rsidR="00B30180" w:rsidRDefault="00B30180" w:rsidP="00B30180">
                  <w:pPr>
                    <w:ind w:left="181"/>
                  </w:pPr>
                </w:p>
              </w:txbxContent>
            </v:textbox>
          </v:shape>
        </w:pict>
      </w:r>
    </w:p>
    <w:p w:rsidR="00B30180" w:rsidRPr="00F953E9" w:rsidRDefault="000074C5" w:rsidP="00B30180">
      <w:pPr>
        <w:spacing w:before="640"/>
        <w:jc w:val="center"/>
        <w:rPr>
          <w:b/>
          <w:i/>
          <w:sz w:val="28"/>
        </w:rPr>
      </w:pPr>
      <w:r w:rsidRPr="000074C5">
        <w:rPr>
          <w:noProof/>
        </w:rPr>
        <w:pict>
          <v:shape id="_x0000_s1029" type="#_x0000_t202" style="position:absolute;left:0;text-align:left;margin-left:1.2pt;margin-top:39.7pt;width:206.95pt;height:108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WkbuwIAAME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" filled="f" stroked="f">
            <v:textbox>
              <w:txbxContent>
                <w:p w:rsidR="00B30180" w:rsidRDefault="00B30180" w:rsidP="00B30180">
                  <w:pPr>
                    <w:rPr>
                      <w:lang w:val="en-US"/>
                    </w:rPr>
                  </w:pPr>
                </w:p>
                <w:p w:rsidR="00B30180" w:rsidRDefault="00B30180" w:rsidP="00B30180">
                  <w:pPr>
                    <w:spacing w:before="240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 № _____________________</w:t>
                  </w:r>
                </w:p>
                <w:p w:rsidR="00B30180" w:rsidRDefault="00B30180" w:rsidP="00B30180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16"/>
                    </w:rPr>
                    <w:t>На № ___________________     от ___________________</w:t>
                  </w:r>
                </w:p>
              </w:txbxContent>
            </v:textbox>
          </v:shape>
        </w:pict>
      </w:r>
    </w:p>
    <w:p w:rsidR="00B30180" w:rsidRPr="00F953E9" w:rsidRDefault="00B30180" w:rsidP="00B30180">
      <w:pPr>
        <w:spacing w:before="640"/>
        <w:jc w:val="center"/>
        <w:rPr>
          <w:b/>
          <w:i/>
          <w:sz w:val="28"/>
        </w:rPr>
      </w:pPr>
    </w:p>
    <w:p w:rsidR="00B30180" w:rsidRPr="00F953E9" w:rsidRDefault="000074C5" w:rsidP="00B30180">
      <w:pPr>
        <w:spacing w:before="640"/>
        <w:jc w:val="center"/>
        <w:rPr>
          <w:b/>
          <w:i/>
          <w:sz w:val="28"/>
        </w:rPr>
      </w:pPr>
      <w:r w:rsidRPr="000074C5">
        <w:rPr>
          <w:noProof/>
        </w:rPr>
        <w:pict>
          <v:shape id="_x0000_s1031" type="#_x0000_t202" style="position:absolute;left:0;text-align:left;margin-left:-8.4pt;margin-top:28.95pt;width:202.1pt;height:47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AaugIAAMAFAAAOAAAAZHJzL2Uyb0RvYy54bWysVNtunDAQfa/Uf7D8TrjUsAsKGyXLUlVK&#10;L1LSD/CCWayCTW3vsmnVf+/Y7C3JS9WWB2R77DNnZs7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" filled="f" stroked="f">
            <v:textbox>
              <w:txbxContent>
                <w:p w:rsidR="00B30180" w:rsidRPr="005C335F" w:rsidRDefault="00B30180" w:rsidP="00B30180">
                  <w:pPr>
                    <w:rPr>
                      <w:sz w:val="28"/>
                      <w:szCs w:val="28"/>
                    </w:rPr>
                  </w:pPr>
                  <w:r w:rsidRPr="005C335F">
                    <w:rPr>
                      <w:sz w:val="28"/>
                      <w:szCs w:val="28"/>
                    </w:rPr>
                    <w:t>Краткий заголовок</w:t>
                  </w:r>
                </w:p>
                <w:p w:rsidR="00B30180" w:rsidRDefault="00B30180" w:rsidP="00B30180"/>
                <w:p w:rsidR="00B30180" w:rsidRDefault="00B30180" w:rsidP="00B30180"/>
                <w:p w:rsidR="00B30180" w:rsidRDefault="00B30180" w:rsidP="00B30180"/>
                <w:p w:rsidR="00B30180" w:rsidRDefault="00B30180" w:rsidP="00B30180"/>
                <w:p w:rsidR="00B30180" w:rsidRDefault="00B30180" w:rsidP="00B30180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СВЕРДЛОВСКАЯ ОБЛАСТЬ</w:t>
                  </w:r>
                </w:p>
                <w:p w:rsidR="00B30180" w:rsidRDefault="00B30180" w:rsidP="00B30180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ГЛАВА ГОРОДА </w:t>
                  </w:r>
                </w:p>
                <w:p w:rsidR="00B30180" w:rsidRDefault="00B30180" w:rsidP="00B30180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КАМЕНСКА-УРАЛЬСКОГО</w:t>
                  </w:r>
                </w:p>
                <w:p w:rsidR="00B30180" w:rsidRDefault="00B30180" w:rsidP="00B30180">
                  <w:pPr>
                    <w:jc w:val="center"/>
                    <w:rPr>
                      <w:b/>
                    </w:rPr>
                  </w:pPr>
                </w:p>
                <w:p w:rsidR="00B30180" w:rsidRDefault="00B30180" w:rsidP="00B30180">
                  <w:pPr>
                    <w:spacing w:before="120"/>
                    <w:jc w:val="center"/>
                  </w:pPr>
                  <w:r>
                    <w:t>623400, Россия, Свердловская область,             ул. Ленина, 32</w:t>
                  </w:r>
                </w:p>
                <w:p w:rsidR="00B30180" w:rsidRDefault="00B30180" w:rsidP="00B30180">
                  <w:pPr>
                    <w:jc w:val="center"/>
                  </w:pPr>
                  <w:r>
                    <w:t>Тел./ факс: (3439)  33-50-11</w:t>
                  </w:r>
                </w:p>
                <w:p w:rsidR="00B30180" w:rsidRDefault="00B30180" w:rsidP="00B30180">
                  <w:pPr>
                    <w:jc w:val="center"/>
                  </w:pPr>
                  <w:r>
                    <w:rPr>
                      <w:lang w:val="en-US"/>
                    </w:rPr>
                    <w:t>E</w:t>
                  </w:r>
                  <w:r>
                    <w:t>-</w:t>
                  </w:r>
                  <w:r>
                    <w:rPr>
                      <w:lang w:val="en-US"/>
                    </w:rPr>
                    <w:t>mail</w:t>
                  </w:r>
                  <w:r>
                    <w:t xml:space="preserve">: </w:t>
                  </w:r>
                  <w:hyperlink r:id="rId11" w:history="1">
                    <w:r>
                      <w:rPr>
                        <w:rStyle w:val="ae"/>
                        <w:lang w:val="en-US"/>
                      </w:rPr>
                      <w:t>admku</w:t>
                    </w:r>
                    <w:r>
                      <w:rPr>
                        <w:rStyle w:val="ae"/>
                      </w:rPr>
                      <w:t>@</w:t>
                    </w:r>
                    <w:r>
                      <w:rPr>
                        <w:rStyle w:val="ae"/>
                        <w:lang w:val="en-US"/>
                      </w:rPr>
                      <w:t>midural</w:t>
                    </w:r>
                    <w:r>
                      <w:rPr>
                        <w:rStyle w:val="ae"/>
                      </w:rPr>
                      <w:t>.</w:t>
                    </w:r>
                    <w:r>
                      <w:rPr>
                        <w:rStyle w:val="ae"/>
                        <w:lang w:val="en-US"/>
                      </w:rPr>
                      <w:t>ru</w:t>
                    </w:r>
                  </w:hyperlink>
                </w:p>
                <w:p w:rsidR="00B30180" w:rsidRDefault="00B30180" w:rsidP="00B30180">
                  <w:pPr>
                    <w:spacing w:before="240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 № _____________________</w:t>
                  </w:r>
                </w:p>
                <w:p w:rsidR="00B30180" w:rsidRDefault="00B30180" w:rsidP="00B30180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16"/>
                    </w:rPr>
                    <w:t>На № ___________________     от ___________________</w:t>
                  </w:r>
                </w:p>
                <w:p w:rsidR="00B30180" w:rsidRDefault="00B30180" w:rsidP="00B30180">
                  <w:pPr>
                    <w:spacing w:before="1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_________________________________</w:t>
                  </w:r>
                </w:p>
              </w:txbxContent>
            </v:textbox>
          </v:shape>
        </w:pict>
      </w:r>
    </w:p>
    <w:p w:rsidR="00B30180" w:rsidRDefault="00B30180" w:rsidP="00B30180">
      <w:pPr>
        <w:jc w:val="center"/>
        <w:rPr>
          <w:b/>
          <w:i/>
          <w:sz w:val="28"/>
        </w:rPr>
      </w:pPr>
    </w:p>
    <w:p w:rsidR="00B30180" w:rsidRDefault="00B30180" w:rsidP="00B30180">
      <w:pPr>
        <w:jc w:val="center"/>
        <w:rPr>
          <w:b/>
          <w:i/>
          <w:sz w:val="28"/>
        </w:rPr>
      </w:pPr>
    </w:p>
    <w:p w:rsidR="00B30180" w:rsidRPr="007414D9" w:rsidRDefault="00B30180" w:rsidP="00B30180">
      <w:pPr>
        <w:jc w:val="center"/>
        <w:rPr>
          <w:sz w:val="28"/>
        </w:rPr>
      </w:pPr>
      <w:r>
        <w:rPr>
          <w:sz w:val="28"/>
        </w:rPr>
        <w:t>Уважаемый Иван Иванович</w:t>
      </w:r>
      <w:r w:rsidRPr="007414D9">
        <w:rPr>
          <w:sz w:val="28"/>
        </w:rPr>
        <w:t>!</w:t>
      </w:r>
    </w:p>
    <w:p w:rsidR="00B30180" w:rsidRPr="00F953E9" w:rsidRDefault="00B30180" w:rsidP="00B30180">
      <w:pPr>
        <w:jc w:val="both"/>
        <w:rPr>
          <w:sz w:val="28"/>
        </w:rPr>
      </w:pPr>
    </w:p>
    <w:p w:rsidR="00B30180" w:rsidRPr="00F953E9" w:rsidRDefault="00B30180" w:rsidP="00B30180">
      <w:pPr>
        <w:ind w:firstLine="709"/>
        <w:jc w:val="both"/>
        <w:rPr>
          <w:sz w:val="28"/>
        </w:rPr>
      </w:pPr>
      <w:r>
        <w:rPr>
          <w:sz w:val="28"/>
        </w:rPr>
        <w:t>Т</w:t>
      </w:r>
      <w:r w:rsidRPr="00F953E9">
        <w:rPr>
          <w:sz w:val="28"/>
        </w:rPr>
        <w:t>екст письма</w:t>
      </w:r>
    </w:p>
    <w:p w:rsidR="00B30180" w:rsidRDefault="00B30180" w:rsidP="00B30180">
      <w:pPr>
        <w:jc w:val="both"/>
        <w:rPr>
          <w:sz w:val="28"/>
        </w:rPr>
      </w:pPr>
    </w:p>
    <w:p w:rsidR="00B30180" w:rsidRDefault="00B30180" w:rsidP="00B30180">
      <w:pPr>
        <w:jc w:val="both"/>
        <w:rPr>
          <w:sz w:val="28"/>
        </w:rPr>
      </w:pPr>
    </w:p>
    <w:p w:rsidR="00B30180" w:rsidRDefault="00B30180" w:rsidP="00B30180">
      <w:pPr>
        <w:jc w:val="both"/>
        <w:rPr>
          <w:sz w:val="28"/>
        </w:rPr>
      </w:pPr>
      <w:r>
        <w:rPr>
          <w:sz w:val="28"/>
        </w:rPr>
        <w:t>Председатель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Подпись</w:t>
      </w:r>
      <w:r>
        <w:rPr>
          <w:sz w:val="28"/>
        </w:rPr>
        <w:tab/>
      </w:r>
      <w:r>
        <w:rPr>
          <w:sz w:val="28"/>
        </w:rPr>
        <w:tab/>
        <w:t xml:space="preserve">       А.А. Герасимов</w:t>
      </w:r>
    </w:p>
    <w:p w:rsidR="00B30180" w:rsidRDefault="00B30180" w:rsidP="00B30180">
      <w:pPr>
        <w:jc w:val="both"/>
        <w:rPr>
          <w:sz w:val="28"/>
        </w:rPr>
      </w:pPr>
    </w:p>
    <w:p w:rsidR="00B30180" w:rsidRDefault="00B30180" w:rsidP="00B30180">
      <w:pPr>
        <w:jc w:val="both"/>
        <w:rPr>
          <w:sz w:val="28"/>
        </w:rPr>
      </w:pPr>
    </w:p>
    <w:p w:rsidR="00B30180" w:rsidRDefault="00B30180" w:rsidP="00B30180">
      <w:pPr>
        <w:jc w:val="both"/>
        <w:rPr>
          <w:sz w:val="28"/>
        </w:rPr>
      </w:pPr>
    </w:p>
    <w:p w:rsidR="00B30180" w:rsidRDefault="00B30180" w:rsidP="00B30180">
      <w:pPr>
        <w:jc w:val="both"/>
        <w:rPr>
          <w:sz w:val="28"/>
        </w:rPr>
      </w:pPr>
    </w:p>
    <w:p w:rsidR="00B30180" w:rsidRPr="00F953E9" w:rsidRDefault="00B30180" w:rsidP="00B30180">
      <w:pPr>
        <w:jc w:val="both"/>
        <w:rPr>
          <w:sz w:val="28"/>
        </w:rPr>
      </w:pPr>
    </w:p>
    <w:p w:rsidR="00B30180" w:rsidRDefault="00B30180" w:rsidP="00B30180">
      <w:pPr>
        <w:rPr>
          <w:sz w:val="24"/>
        </w:rPr>
      </w:pPr>
    </w:p>
    <w:p w:rsidR="00B30180" w:rsidRDefault="00B30180" w:rsidP="00B30180">
      <w:pPr>
        <w:rPr>
          <w:sz w:val="24"/>
        </w:rPr>
      </w:pPr>
    </w:p>
    <w:p w:rsidR="00B30180" w:rsidRDefault="00B30180" w:rsidP="00B30180">
      <w:pPr>
        <w:rPr>
          <w:sz w:val="24"/>
        </w:rPr>
      </w:pPr>
    </w:p>
    <w:p w:rsidR="00B30180" w:rsidRPr="00373BE4" w:rsidRDefault="00B30180" w:rsidP="00B30180">
      <w:pPr>
        <w:spacing w:before="120"/>
        <w:jc w:val="both"/>
      </w:pPr>
      <w:r w:rsidRPr="00373BE4">
        <w:t>Иван Петрович Николаев</w:t>
      </w:r>
    </w:p>
    <w:p w:rsidR="00B30180" w:rsidRPr="00FF0906" w:rsidRDefault="00B30180" w:rsidP="00B30180">
      <w:pPr>
        <w:rPr>
          <w:sz w:val="28"/>
          <w:szCs w:val="28"/>
        </w:rPr>
      </w:pPr>
      <w:r w:rsidRPr="00373BE4">
        <w:t>8 (3439) 39-</w:t>
      </w:r>
      <w:r>
        <w:t>6</w:t>
      </w:r>
      <w:r w:rsidRPr="00373BE4">
        <w:t>0-00</w:t>
      </w:r>
    </w:p>
    <w:p w:rsidR="00B30180" w:rsidRPr="00440CAC" w:rsidRDefault="00B30180" w:rsidP="00440CAC">
      <w:pPr>
        <w:rPr>
          <w:rFonts w:ascii="Liberation Serif" w:hAnsi="Liberation Serif"/>
          <w:sz w:val="28"/>
          <w:szCs w:val="28"/>
        </w:rPr>
      </w:pPr>
    </w:p>
    <w:sectPr w:rsidR="00B30180" w:rsidRPr="00440CAC" w:rsidSect="006E7441">
      <w:headerReference w:type="defaul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992" w:rsidRDefault="005A1992" w:rsidP="00782F01">
      <w:r>
        <w:separator/>
      </w:r>
    </w:p>
  </w:endnote>
  <w:endnote w:type="continuationSeparator" w:id="1">
    <w:p w:rsidR="005A1992" w:rsidRDefault="005A1992" w:rsidP="00782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992" w:rsidRDefault="005A1992" w:rsidP="00782F01">
      <w:r>
        <w:separator/>
      </w:r>
    </w:p>
  </w:footnote>
  <w:footnote w:type="continuationSeparator" w:id="1">
    <w:p w:rsidR="005A1992" w:rsidRDefault="005A1992" w:rsidP="00782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1173"/>
      <w:docPartObj>
        <w:docPartGallery w:val="Page Numbers (Top of Page)"/>
        <w:docPartUnique/>
      </w:docPartObj>
    </w:sdtPr>
    <w:sdtContent>
      <w:p w:rsidR="0000671A" w:rsidRDefault="000074C5">
        <w:pPr>
          <w:pStyle w:val="a9"/>
          <w:jc w:val="center"/>
        </w:pPr>
        <w:fldSimple w:instr=" PAGE   \* MERGEFORMAT ">
          <w:r w:rsidR="00404C07">
            <w:rPr>
              <w:noProof/>
            </w:rPr>
            <w:t>2</w:t>
          </w:r>
        </w:fldSimple>
      </w:p>
    </w:sdtContent>
  </w:sdt>
  <w:p w:rsidR="0000671A" w:rsidRDefault="0000671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466"/>
    <w:multiLevelType w:val="multilevel"/>
    <w:tmpl w:val="F528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65406"/>
    <w:multiLevelType w:val="multilevel"/>
    <w:tmpl w:val="78748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D434C"/>
    <w:multiLevelType w:val="hybridMultilevel"/>
    <w:tmpl w:val="FFE80FDC"/>
    <w:lvl w:ilvl="0" w:tplc="877C0C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1CC"/>
    <w:rsid w:val="00000BE4"/>
    <w:rsid w:val="0000671A"/>
    <w:rsid w:val="000074C5"/>
    <w:rsid w:val="00013F76"/>
    <w:rsid w:val="00016788"/>
    <w:rsid w:val="00024624"/>
    <w:rsid w:val="00046E47"/>
    <w:rsid w:val="00052407"/>
    <w:rsid w:val="000601D3"/>
    <w:rsid w:val="000661CC"/>
    <w:rsid w:val="000B4365"/>
    <w:rsid w:val="00114833"/>
    <w:rsid w:val="001219F8"/>
    <w:rsid w:val="00121DBE"/>
    <w:rsid w:val="00133698"/>
    <w:rsid w:val="0018257E"/>
    <w:rsid w:val="001A2BF6"/>
    <w:rsid w:val="001C4A77"/>
    <w:rsid w:val="001D7946"/>
    <w:rsid w:val="001E06A9"/>
    <w:rsid w:val="001E1048"/>
    <w:rsid w:val="00201EF4"/>
    <w:rsid w:val="00216CDE"/>
    <w:rsid w:val="002266C8"/>
    <w:rsid w:val="0023226A"/>
    <w:rsid w:val="00234738"/>
    <w:rsid w:val="00241082"/>
    <w:rsid w:val="002440F8"/>
    <w:rsid w:val="002511C4"/>
    <w:rsid w:val="00271ED2"/>
    <w:rsid w:val="002723BE"/>
    <w:rsid w:val="00283483"/>
    <w:rsid w:val="00294C11"/>
    <w:rsid w:val="002A1F93"/>
    <w:rsid w:val="002A4E1E"/>
    <w:rsid w:val="002C1D73"/>
    <w:rsid w:val="002D2E37"/>
    <w:rsid w:val="002E5AD9"/>
    <w:rsid w:val="002F060B"/>
    <w:rsid w:val="002F1F0A"/>
    <w:rsid w:val="00301773"/>
    <w:rsid w:val="00311136"/>
    <w:rsid w:val="003372E7"/>
    <w:rsid w:val="00352B7E"/>
    <w:rsid w:val="003555C1"/>
    <w:rsid w:val="003569B0"/>
    <w:rsid w:val="003677EF"/>
    <w:rsid w:val="00374C89"/>
    <w:rsid w:val="003C32E5"/>
    <w:rsid w:val="003C3928"/>
    <w:rsid w:val="003D6041"/>
    <w:rsid w:val="003E24B6"/>
    <w:rsid w:val="003E2C43"/>
    <w:rsid w:val="003F6459"/>
    <w:rsid w:val="0040348A"/>
    <w:rsid w:val="00404C07"/>
    <w:rsid w:val="00421871"/>
    <w:rsid w:val="00440CAC"/>
    <w:rsid w:val="00455AAC"/>
    <w:rsid w:val="004A6636"/>
    <w:rsid w:val="004B4D40"/>
    <w:rsid w:val="004C3D72"/>
    <w:rsid w:val="004E6BD4"/>
    <w:rsid w:val="004F1BF0"/>
    <w:rsid w:val="004F3836"/>
    <w:rsid w:val="004F4246"/>
    <w:rsid w:val="005243C2"/>
    <w:rsid w:val="00536788"/>
    <w:rsid w:val="00540094"/>
    <w:rsid w:val="005438A1"/>
    <w:rsid w:val="005439F9"/>
    <w:rsid w:val="00556716"/>
    <w:rsid w:val="005637D2"/>
    <w:rsid w:val="00585BD1"/>
    <w:rsid w:val="00593056"/>
    <w:rsid w:val="005A1992"/>
    <w:rsid w:val="005D3ACA"/>
    <w:rsid w:val="005E3C93"/>
    <w:rsid w:val="006003F4"/>
    <w:rsid w:val="00631FBF"/>
    <w:rsid w:val="0066161C"/>
    <w:rsid w:val="00686174"/>
    <w:rsid w:val="006A2B4A"/>
    <w:rsid w:val="006A3BB2"/>
    <w:rsid w:val="006A7A0D"/>
    <w:rsid w:val="006B0AF3"/>
    <w:rsid w:val="006B460B"/>
    <w:rsid w:val="006C28B8"/>
    <w:rsid w:val="006C4DB1"/>
    <w:rsid w:val="006C66F1"/>
    <w:rsid w:val="006C6C5E"/>
    <w:rsid w:val="006E2378"/>
    <w:rsid w:val="006E7441"/>
    <w:rsid w:val="006F2E83"/>
    <w:rsid w:val="00702165"/>
    <w:rsid w:val="007025B8"/>
    <w:rsid w:val="0071234C"/>
    <w:rsid w:val="00720985"/>
    <w:rsid w:val="00746C78"/>
    <w:rsid w:val="0075431A"/>
    <w:rsid w:val="0077711E"/>
    <w:rsid w:val="00782F01"/>
    <w:rsid w:val="007B6D0B"/>
    <w:rsid w:val="007C153C"/>
    <w:rsid w:val="007C4A14"/>
    <w:rsid w:val="007F7465"/>
    <w:rsid w:val="007F79D4"/>
    <w:rsid w:val="00800D93"/>
    <w:rsid w:val="008167CA"/>
    <w:rsid w:val="0083594B"/>
    <w:rsid w:val="00850B07"/>
    <w:rsid w:val="00867D24"/>
    <w:rsid w:val="00871148"/>
    <w:rsid w:val="0087669E"/>
    <w:rsid w:val="00896CBC"/>
    <w:rsid w:val="008A0C56"/>
    <w:rsid w:val="008C0E41"/>
    <w:rsid w:val="008D55E9"/>
    <w:rsid w:val="008F3857"/>
    <w:rsid w:val="0094331A"/>
    <w:rsid w:val="00945AC8"/>
    <w:rsid w:val="00947E72"/>
    <w:rsid w:val="00956960"/>
    <w:rsid w:val="00975A1C"/>
    <w:rsid w:val="00991214"/>
    <w:rsid w:val="009A7815"/>
    <w:rsid w:val="009E4FB4"/>
    <w:rsid w:val="009E6B60"/>
    <w:rsid w:val="009F25AE"/>
    <w:rsid w:val="00A1076A"/>
    <w:rsid w:val="00A16C4C"/>
    <w:rsid w:val="00A23DEA"/>
    <w:rsid w:val="00A26589"/>
    <w:rsid w:val="00A33657"/>
    <w:rsid w:val="00A459AE"/>
    <w:rsid w:val="00AD05A0"/>
    <w:rsid w:val="00AE36B2"/>
    <w:rsid w:val="00B11894"/>
    <w:rsid w:val="00B13C0A"/>
    <w:rsid w:val="00B21A1D"/>
    <w:rsid w:val="00B25015"/>
    <w:rsid w:val="00B26D29"/>
    <w:rsid w:val="00B30180"/>
    <w:rsid w:val="00B344A2"/>
    <w:rsid w:val="00B67A81"/>
    <w:rsid w:val="00B7721C"/>
    <w:rsid w:val="00B946E2"/>
    <w:rsid w:val="00B95DBC"/>
    <w:rsid w:val="00BA7870"/>
    <w:rsid w:val="00BB2B2E"/>
    <w:rsid w:val="00BC77AC"/>
    <w:rsid w:val="00BF5F80"/>
    <w:rsid w:val="00BF6E52"/>
    <w:rsid w:val="00C047E1"/>
    <w:rsid w:val="00C049FA"/>
    <w:rsid w:val="00C40A23"/>
    <w:rsid w:val="00C441A9"/>
    <w:rsid w:val="00C55198"/>
    <w:rsid w:val="00C62DE2"/>
    <w:rsid w:val="00C8290F"/>
    <w:rsid w:val="00C90D1C"/>
    <w:rsid w:val="00C94E44"/>
    <w:rsid w:val="00CA14D7"/>
    <w:rsid w:val="00CA382D"/>
    <w:rsid w:val="00CA6EDF"/>
    <w:rsid w:val="00CF7251"/>
    <w:rsid w:val="00D004BC"/>
    <w:rsid w:val="00D2525F"/>
    <w:rsid w:val="00D259BC"/>
    <w:rsid w:val="00D46873"/>
    <w:rsid w:val="00D47751"/>
    <w:rsid w:val="00D505C0"/>
    <w:rsid w:val="00D63353"/>
    <w:rsid w:val="00D65A98"/>
    <w:rsid w:val="00D73FCB"/>
    <w:rsid w:val="00D74BEF"/>
    <w:rsid w:val="00D83AF9"/>
    <w:rsid w:val="00D857C5"/>
    <w:rsid w:val="00D921D5"/>
    <w:rsid w:val="00DA06DE"/>
    <w:rsid w:val="00DA3F09"/>
    <w:rsid w:val="00DB6500"/>
    <w:rsid w:val="00DE0F5F"/>
    <w:rsid w:val="00DE1FF8"/>
    <w:rsid w:val="00DE2DDE"/>
    <w:rsid w:val="00DE4BE7"/>
    <w:rsid w:val="00E04FA4"/>
    <w:rsid w:val="00E1087C"/>
    <w:rsid w:val="00E30B51"/>
    <w:rsid w:val="00E44E5E"/>
    <w:rsid w:val="00E66643"/>
    <w:rsid w:val="00E81188"/>
    <w:rsid w:val="00E81BB7"/>
    <w:rsid w:val="00EA6121"/>
    <w:rsid w:val="00EB1A51"/>
    <w:rsid w:val="00EC7BDD"/>
    <w:rsid w:val="00ED4DA5"/>
    <w:rsid w:val="00EE0DAD"/>
    <w:rsid w:val="00EE4587"/>
    <w:rsid w:val="00F04FCF"/>
    <w:rsid w:val="00F129BF"/>
    <w:rsid w:val="00F12B3C"/>
    <w:rsid w:val="00F23185"/>
    <w:rsid w:val="00F54708"/>
    <w:rsid w:val="00F63F12"/>
    <w:rsid w:val="00F86CB4"/>
    <w:rsid w:val="00FA194B"/>
    <w:rsid w:val="00FA3C20"/>
    <w:rsid w:val="00FD0638"/>
    <w:rsid w:val="00FD7DEC"/>
    <w:rsid w:val="00FE224B"/>
    <w:rsid w:val="00FE7AC4"/>
    <w:rsid w:val="00FF4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link w:val="10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link w:val="a5"/>
    <w:rsid w:val="00133698"/>
    <w:pPr>
      <w:ind w:firstLine="709"/>
      <w:jc w:val="both"/>
    </w:pPr>
    <w:rPr>
      <w:sz w:val="25"/>
      <w:szCs w:val="24"/>
    </w:rPr>
  </w:style>
  <w:style w:type="paragraph" w:styleId="a6">
    <w:name w:val="Balloon Text"/>
    <w:basedOn w:val="a"/>
    <w:link w:val="a7"/>
    <w:rsid w:val="00FA3C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FA3C20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0"/>
    <w:link w:val="a4"/>
    <w:rsid w:val="00C40A23"/>
    <w:rPr>
      <w:sz w:val="25"/>
      <w:szCs w:val="24"/>
    </w:rPr>
  </w:style>
  <w:style w:type="paragraph" w:styleId="a8">
    <w:name w:val="List Paragraph"/>
    <w:basedOn w:val="a"/>
    <w:uiPriority w:val="34"/>
    <w:qFormat/>
    <w:rsid w:val="008F38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F3857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3857"/>
  </w:style>
  <w:style w:type="paragraph" w:styleId="ab">
    <w:name w:val="Normal (Web)"/>
    <w:basedOn w:val="a"/>
    <w:uiPriority w:val="99"/>
    <w:unhideWhenUsed/>
    <w:rsid w:val="0094331A"/>
    <w:pPr>
      <w:spacing w:before="113"/>
    </w:pPr>
    <w:rPr>
      <w:sz w:val="24"/>
      <w:szCs w:val="24"/>
    </w:rPr>
  </w:style>
  <w:style w:type="paragraph" w:styleId="ac">
    <w:name w:val="footer"/>
    <w:basedOn w:val="a"/>
    <w:link w:val="ad"/>
    <w:rsid w:val="00782F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82F01"/>
  </w:style>
  <w:style w:type="paragraph" w:customStyle="1" w:styleId="ConsPlusNormal">
    <w:name w:val="ConsPlusNormal"/>
    <w:rsid w:val="006B0AF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6B0AF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30180"/>
    <w:rPr>
      <w:b/>
      <w:iCs/>
      <w:sz w:val="28"/>
      <w:szCs w:val="28"/>
    </w:rPr>
  </w:style>
  <w:style w:type="character" w:styleId="ae">
    <w:name w:val="Hyperlink"/>
    <w:rsid w:val="00B301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ku@midura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amensk-uralskiy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admnet.kamensktel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50;\Desktop\post_admin_kam_ur_gor_okrug_27072020_go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A76F4-1EB9-44E4-9D36-EC690DEF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post_admin_kam_ur_gor_okrug_27072020_gost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Podolina</cp:lastModifiedBy>
  <cp:revision>2</cp:revision>
  <cp:lastPrinted>2025-02-05T04:26:00Z</cp:lastPrinted>
  <dcterms:created xsi:type="dcterms:W3CDTF">2026-06-02T12:40:00Z</dcterms:created>
  <dcterms:modified xsi:type="dcterms:W3CDTF">2026-06-02T12:40:00Z</dcterms:modified>
</cp:coreProperties>
</file>