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60B" w:rsidRDefault="006B460B" w:rsidP="006B460B">
      <w:pPr>
        <w:pStyle w:val="1"/>
      </w:pPr>
      <w:proofErr w:type="gramStart"/>
      <w:r>
        <w:t xml:space="preserve">Указ Президента РФ от 02.12.2025 N 883 "О поддержке переселения в Российскую Федерацию иностранных граждан и лиц без гражданства, представляющих интерес для Российской Федерации, и об особенностях их правового положения в Российской Федерации" (вместе с "Положением о порядке признания иностранных граждан и лиц без гражданства представляющими интерес для </w:t>
      </w:r>
      <w:proofErr w:type="gramEnd"/>
    </w:p>
    <w:p w:rsidR="006B460B" w:rsidRDefault="006B460B" w:rsidP="006B460B">
      <w:pPr>
        <w:pStyle w:val="1"/>
      </w:pPr>
      <w:proofErr w:type="gramStart"/>
      <w:r>
        <w:t>Российской Федерации")</w:t>
      </w:r>
      <w:proofErr w:type="gramEnd"/>
    </w:p>
    <w:p w:rsidR="006B460B" w:rsidRDefault="006B460B" w:rsidP="006B460B"/>
    <w:p w:rsidR="006B460B" w:rsidRDefault="006B460B" w:rsidP="006B460B"/>
    <w:p w:rsidR="006B460B" w:rsidRDefault="006B460B" w:rsidP="006B460B"/>
    <w:p w:rsidR="005E3B67" w:rsidRPr="006B460B" w:rsidRDefault="006B460B" w:rsidP="006B460B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6B460B">
        <w:rPr>
          <w:rFonts w:ascii="Liberation Serif" w:hAnsi="Liberation Serif"/>
          <w:sz w:val="28"/>
          <w:szCs w:val="28"/>
        </w:rPr>
        <w:t xml:space="preserve">С 15 апреля 2026 года </w:t>
      </w:r>
      <w:r>
        <w:rPr>
          <w:rFonts w:ascii="Liberation Serif" w:hAnsi="Liberation Serif"/>
          <w:sz w:val="28"/>
          <w:szCs w:val="28"/>
        </w:rPr>
        <w:t xml:space="preserve">в России </w:t>
      </w:r>
      <w:r w:rsidRPr="006B460B">
        <w:rPr>
          <w:rFonts w:ascii="Liberation Serif" w:hAnsi="Liberation Serif"/>
          <w:sz w:val="28"/>
          <w:szCs w:val="28"/>
        </w:rPr>
        <w:t xml:space="preserve">вводится новый статус для иностранцев — </w:t>
      </w:r>
      <w:r w:rsidRPr="006B460B">
        <w:rPr>
          <w:rStyle w:val="aa"/>
          <w:rFonts w:ascii="Liberation Serif" w:hAnsi="Liberation Serif"/>
          <w:sz w:val="28"/>
          <w:szCs w:val="28"/>
        </w:rPr>
        <w:t>«представляющий интерес для РФ»</w:t>
      </w:r>
      <w:r w:rsidRPr="006B460B">
        <w:rPr>
          <w:rFonts w:ascii="Liberation Serif" w:hAnsi="Liberation Serif"/>
          <w:sz w:val="28"/>
          <w:szCs w:val="28"/>
        </w:rPr>
        <w:t xml:space="preserve">. Он позволяет высококвалифицированным специалистам, ученым, инвесторам и членам их семей получать вид на жительство (ВНЖ) или </w:t>
      </w:r>
      <w:r>
        <w:rPr>
          <w:rFonts w:ascii="Liberation Serif" w:hAnsi="Liberation Serif"/>
          <w:sz w:val="28"/>
          <w:szCs w:val="28"/>
        </w:rPr>
        <w:t xml:space="preserve">разрешение на временное пребывание </w:t>
      </w:r>
      <w:r w:rsidRPr="006B460B">
        <w:rPr>
          <w:rFonts w:ascii="Liberation Serif" w:hAnsi="Liberation Serif"/>
          <w:sz w:val="28"/>
          <w:szCs w:val="28"/>
        </w:rPr>
        <w:t xml:space="preserve">РВП в упрощенном порядке, без экзаменов по </w:t>
      </w:r>
      <w:r>
        <w:rPr>
          <w:rFonts w:ascii="Liberation Serif" w:hAnsi="Liberation Serif"/>
          <w:sz w:val="28"/>
          <w:szCs w:val="28"/>
        </w:rPr>
        <w:t xml:space="preserve">русскому </w:t>
      </w:r>
      <w:r w:rsidRPr="006B460B">
        <w:rPr>
          <w:rFonts w:ascii="Liberation Serif" w:hAnsi="Liberation Serif"/>
          <w:sz w:val="28"/>
          <w:szCs w:val="28"/>
        </w:rPr>
        <w:t>языку и истории, а также ускоренно трудоустраиваться.</w:t>
      </w:r>
    </w:p>
    <w:p w:rsidR="006B460B" w:rsidRPr="006B460B" w:rsidRDefault="006B460B" w:rsidP="006B460B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6B460B">
        <w:rPr>
          <w:rFonts w:ascii="Liberation Serif" w:hAnsi="Liberation Serif"/>
          <w:b/>
          <w:bCs/>
          <w:sz w:val="28"/>
          <w:szCs w:val="28"/>
        </w:rPr>
        <w:t>Ключевые особенности нового статуса (с 15 апреля 2026 года):</w:t>
      </w:r>
    </w:p>
    <w:p w:rsidR="006B460B" w:rsidRPr="006B460B" w:rsidRDefault="006B460B" w:rsidP="006B460B">
      <w:pPr>
        <w:numPr>
          <w:ilvl w:val="0"/>
          <w:numId w:val="12"/>
        </w:numPr>
        <w:spacing w:before="100" w:beforeAutospacing="1" w:after="100" w:afterAutospacing="1"/>
        <w:ind w:left="0" w:firstLine="709"/>
        <w:jc w:val="both"/>
        <w:rPr>
          <w:rFonts w:ascii="Liberation Serif" w:hAnsi="Liberation Serif"/>
          <w:sz w:val="28"/>
          <w:szCs w:val="28"/>
        </w:rPr>
      </w:pPr>
      <w:r w:rsidRPr="006B460B">
        <w:rPr>
          <w:rFonts w:ascii="Liberation Serif" w:hAnsi="Liberation Serif"/>
          <w:b/>
          <w:bCs/>
          <w:sz w:val="28"/>
          <w:szCs w:val="28"/>
        </w:rPr>
        <w:t>Кому предназначен:</w:t>
      </w:r>
      <w:r w:rsidRPr="006B460B">
        <w:rPr>
          <w:rFonts w:ascii="Liberation Serif" w:hAnsi="Liberation Serif"/>
          <w:sz w:val="28"/>
          <w:szCs w:val="28"/>
        </w:rPr>
        <w:t xml:space="preserve"> </w:t>
      </w:r>
      <w:r>
        <w:rPr>
          <w:rFonts w:ascii="Liberation Serif" w:hAnsi="Liberation Serif"/>
          <w:sz w:val="28"/>
          <w:szCs w:val="28"/>
        </w:rPr>
        <w:t>у</w:t>
      </w:r>
      <w:r w:rsidRPr="006B460B">
        <w:rPr>
          <w:rFonts w:ascii="Liberation Serif" w:hAnsi="Liberation Serif"/>
          <w:sz w:val="28"/>
          <w:szCs w:val="28"/>
        </w:rPr>
        <w:t>ченым (члены РАН, обладатели степеней), специалистам с опытом от 5 лет (IT, промышленность, энергетика), инвесторам, предпринимателям, деятелям культуры/спорта и талантливым студентам.</w:t>
      </w:r>
    </w:p>
    <w:p w:rsidR="006B460B" w:rsidRPr="006B460B" w:rsidRDefault="006B460B" w:rsidP="006B460B">
      <w:pPr>
        <w:numPr>
          <w:ilvl w:val="0"/>
          <w:numId w:val="12"/>
        </w:numPr>
        <w:spacing w:before="100" w:beforeAutospacing="1" w:after="100" w:afterAutospacing="1"/>
        <w:ind w:left="0" w:firstLine="709"/>
        <w:jc w:val="both"/>
        <w:rPr>
          <w:rFonts w:ascii="Liberation Serif" w:hAnsi="Liberation Serif"/>
          <w:sz w:val="28"/>
          <w:szCs w:val="28"/>
        </w:rPr>
      </w:pPr>
      <w:r w:rsidRPr="006B460B">
        <w:rPr>
          <w:rFonts w:ascii="Liberation Serif" w:hAnsi="Liberation Serif"/>
          <w:b/>
          <w:bCs/>
          <w:sz w:val="28"/>
          <w:szCs w:val="28"/>
        </w:rPr>
        <w:t>Преимущества:</w:t>
      </w:r>
      <w:r>
        <w:rPr>
          <w:rFonts w:ascii="Liberation Serif" w:hAnsi="Liberation Serif"/>
          <w:sz w:val="28"/>
          <w:szCs w:val="28"/>
        </w:rPr>
        <w:t xml:space="preserve"> у</w:t>
      </w:r>
      <w:r w:rsidRPr="006B460B">
        <w:rPr>
          <w:rFonts w:ascii="Liberation Serif" w:hAnsi="Liberation Serif"/>
          <w:sz w:val="28"/>
          <w:szCs w:val="28"/>
        </w:rPr>
        <w:t>прощенный порядок получения ВНЖ/РВП (без квот), право на трудоустройство, возможность переезда с семьей.</w:t>
      </w:r>
    </w:p>
    <w:p w:rsidR="006B460B" w:rsidRPr="006B460B" w:rsidRDefault="006B460B" w:rsidP="006B460B">
      <w:pPr>
        <w:numPr>
          <w:ilvl w:val="0"/>
          <w:numId w:val="12"/>
        </w:numPr>
        <w:spacing w:before="100" w:beforeAutospacing="1" w:after="100" w:afterAutospacing="1"/>
        <w:ind w:left="0" w:firstLine="709"/>
        <w:jc w:val="both"/>
        <w:rPr>
          <w:rFonts w:ascii="Liberation Serif" w:hAnsi="Liberation Serif"/>
          <w:sz w:val="28"/>
          <w:szCs w:val="28"/>
        </w:rPr>
      </w:pPr>
      <w:r w:rsidRPr="006B460B">
        <w:rPr>
          <w:rFonts w:ascii="Liberation Serif" w:hAnsi="Liberation Serif"/>
          <w:b/>
          <w:bCs/>
          <w:sz w:val="28"/>
          <w:szCs w:val="28"/>
        </w:rPr>
        <w:t>Процедура:</w:t>
      </w:r>
      <w:r>
        <w:rPr>
          <w:rFonts w:ascii="Liberation Serif" w:hAnsi="Liberation Serif"/>
          <w:sz w:val="28"/>
          <w:szCs w:val="28"/>
        </w:rPr>
        <w:t xml:space="preserve"> в</w:t>
      </w:r>
      <w:r w:rsidRPr="006B460B">
        <w:rPr>
          <w:rFonts w:ascii="Liberation Serif" w:hAnsi="Liberation Serif"/>
          <w:sz w:val="28"/>
          <w:szCs w:val="28"/>
        </w:rPr>
        <w:t>водится двухэтапная процедура: подача заявления оператору (некоммерческая организация, определяемая МВД), затем проверка.</w:t>
      </w:r>
    </w:p>
    <w:p w:rsidR="006B460B" w:rsidRPr="006B460B" w:rsidRDefault="006B460B" w:rsidP="006B460B">
      <w:pPr>
        <w:numPr>
          <w:ilvl w:val="0"/>
          <w:numId w:val="12"/>
        </w:numPr>
        <w:spacing w:before="100" w:beforeAutospacing="1" w:after="100" w:afterAutospacing="1"/>
        <w:ind w:left="0" w:firstLine="709"/>
        <w:jc w:val="both"/>
        <w:rPr>
          <w:rFonts w:ascii="Liberation Serif" w:hAnsi="Liberation Serif"/>
          <w:sz w:val="28"/>
          <w:szCs w:val="28"/>
        </w:rPr>
      </w:pPr>
      <w:r w:rsidRPr="006B460B">
        <w:rPr>
          <w:rFonts w:ascii="Liberation Serif" w:hAnsi="Liberation Serif"/>
          <w:b/>
          <w:bCs/>
          <w:sz w:val="28"/>
          <w:szCs w:val="28"/>
        </w:rPr>
        <w:t>Сроки:</w:t>
      </w:r>
      <w:r>
        <w:rPr>
          <w:rFonts w:ascii="Liberation Serif" w:hAnsi="Liberation Serif"/>
          <w:sz w:val="28"/>
          <w:szCs w:val="28"/>
        </w:rPr>
        <w:t xml:space="preserve"> п</w:t>
      </w:r>
      <w:r w:rsidRPr="006B460B">
        <w:rPr>
          <w:rFonts w:ascii="Liberation Serif" w:hAnsi="Liberation Serif"/>
          <w:sz w:val="28"/>
          <w:szCs w:val="28"/>
        </w:rPr>
        <w:t>остоянно проживающим иностранцам, признанным представляющими интерес, разрешат подать на ВНЖ в течение года. </w:t>
      </w:r>
    </w:p>
    <w:p w:rsidR="006B460B" w:rsidRPr="006B460B" w:rsidRDefault="006B460B" w:rsidP="006B460B">
      <w:pPr>
        <w:ind w:firstLine="709"/>
        <w:jc w:val="both"/>
        <w:rPr>
          <w:rFonts w:ascii="Liberation Serif" w:hAnsi="Liberation Serif"/>
          <w:sz w:val="28"/>
          <w:szCs w:val="28"/>
        </w:rPr>
      </w:pPr>
      <w:bookmarkStart w:id="0" w:name="_GoBack"/>
      <w:bookmarkEnd w:id="0"/>
      <w:r w:rsidRPr="006B460B">
        <w:rPr>
          <w:rFonts w:ascii="Liberation Serif" w:hAnsi="Liberation Serif"/>
          <w:sz w:val="28"/>
          <w:szCs w:val="28"/>
        </w:rPr>
        <w:t>Эти меры направлены на привлечение талантов и востребованных специалистов в российскую экономику. Это отдельный указ от инициатив, действующих в первой половине 2025 года.</w:t>
      </w:r>
    </w:p>
    <w:p w:rsidR="006B460B" w:rsidRPr="006B460B" w:rsidRDefault="006B460B" w:rsidP="006B460B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sectPr w:rsidR="006B460B" w:rsidRPr="006B460B" w:rsidSect="005E3FC4">
      <w:headerReference w:type="default" r:id="rId9"/>
      <w:pgSz w:w="11906" w:h="16838"/>
      <w:pgMar w:top="851" w:right="567" w:bottom="907" w:left="62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999" w:rsidRDefault="00CB0999">
      <w:r>
        <w:separator/>
      </w:r>
    </w:p>
  </w:endnote>
  <w:endnote w:type="continuationSeparator" w:id="0">
    <w:p w:rsidR="00CB0999" w:rsidRDefault="00CB0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999" w:rsidRDefault="00CB0999">
      <w:r>
        <w:separator/>
      </w:r>
    </w:p>
  </w:footnote>
  <w:footnote w:type="continuationSeparator" w:id="0">
    <w:p w:rsidR="00CB0999" w:rsidRDefault="00CB09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736" w:rsidRDefault="00C07736">
    <w:pPr>
      <w:pStyle w:val="af4"/>
      <w:jc w:val="center"/>
    </w:pPr>
    <w:r>
      <w:fldChar w:fldCharType="begin"/>
    </w:r>
    <w:r>
      <w:instrText>PAGE   \* MERGEFORMAT</w:instrText>
    </w:r>
    <w:r>
      <w:fldChar w:fldCharType="separate"/>
    </w:r>
    <w:r w:rsidR="006B460B" w:rsidRPr="006B460B">
      <w:rPr>
        <w:noProof/>
        <w:lang w:val="ru-RU"/>
      </w:rPr>
      <w:t>4</w:t>
    </w:r>
    <w:r>
      <w:fldChar w:fldCharType="end"/>
    </w:r>
  </w:p>
  <w:p w:rsidR="00C07736" w:rsidRDefault="00C07736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625AD"/>
    <w:multiLevelType w:val="hybridMultilevel"/>
    <w:tmpl w:val="DB3C5010"/>
    <w:lvl w:ilvl="0" w:tplc="D76873E6">
      <w:start w:val="1"/>
      <w:numFmt w:val="decimal"/>
      <w:lvlText w:val="%1."/>
      <w:lvlJc w:val="left"/>
      <w:pPr>
        <w:ind w:left="720" w:hanging="360"/>
      </w:pPr>
      <w:rPr>
        <w:rFonts w:ascii="Liberation Serif" w:hAnsi="Liberation Serif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862F43"/>
    <w:multiLevelType w:val="hybridMultilevel"/>
    <w:tmpl w:val="C4941E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F808C7"/>
    <w:multiLevelType w:val="multilevel"/>
    <w:tmpl w:val="FC562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374998"/>
    <w:multiLevelType w:val="hybridMultilevel"/>
    <w:tmpl w:val="1ABA9516"/>
    <w:lvl w:ilvl="0" w:tplc="FF8085DE">
      <w:start w:val="1"/>
      <w:numFmt w:val="decimal"/>
      <w:lvlText w:val="%1)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410178CD"/>
    <w:multiLevelType w:val="hybridMultilevel"/>
    <w:tmpl w:val="41CA34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4C8E3591"/>
    <w:multiLevelType w:val="multilevel"/>
    <w:tmpl w:val="8A740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17F424D"/>
    <w:multiLevelType w:val="hybridMultilevel"/>
    <w:tmpl w:val="7CEAA21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5F55308"/>
    <w:multiLevelType w:val="hybridMultilevel"/>
    <w:tmpl w:val="3CF6030E"/>
    <w:lvl w:ilvl="0" w:tplc="7F240872">
      <w:start w:val="5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67D4099D"/>
    <w:multiLevelType w:val="hybridMultilevel"/>
    <w:tmpl w:val="6DF4A5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D72A2A"/>
    <w:multiLevelType w:val="hybridMultilevel"/>
    <w:tmpl w:val="7E982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8C6883"/>
    <w:multiLevelType w:val="multilevel"/>
    <w:tmpl w:val="5E1CEB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32F23FC"/>
    <w:multiLevelType w:val="hybridMultilevel"/>
    <w:tmpl w:val="BA2A5A1E"/>
    <w:lvl w:ilvl="0" w:tplc="915ABB8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D203F0"/>
    <w:multiLevelType w:val="hybridMultilevel"/>
    <w:tmpl w:val="9582303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9"/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8"/>
  </w:num>
  <w:num w:numId="7">
    <w:abstractNumId w:val="12"/>
  </w:num>
  <w:num w:numId="8">
    <w:abstractNumId w:val="4"/>
  </w:num>
  <w:num w:numId="9">
    <w:abstractNumId w:val="6"/>
  </w:num>
  <w:num w:numId="10">
    <w:abstractNumId w:val="10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drawingGridHorizontalSpacing w:val="181"/>
  <w:drawingGridVerticalSpacing w:val="181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61564"/>
    <w:rsid w:val="00003BD5"/>
    <w:rsid w:val="00004B08"/>
    <w:rsid w:val="0001616F"/>
    <w:rsid w:val="000174A1"/>
    <w:rsid w:val="0003047D"/>
    <w:rsid w:val="00033272"/>
    <w:rsid w:val="0003454E"/>
    <w:rsid w:val="0003468D"/>
    <w:rsid w:val="00041D4F"/>
    <w:rsid w:val="00042698"/>
    <w:rsid w:val="000453E8"/>
    <w:rsid w:val="00047310"/>
    <w:rsid w:val="000476FA"/>
    <w:rsid w:val="00056EA8"/>
    <w:rsid w:val="0006084D"/>
    <w:rsid w:val="00062ECE"/>
    <w:rsid w:val="00073F2C"/>
    <w:rsid w:val="000754C6"/>
    <w:rsid w:val="00077F10"/>
    <w:rsid w:val="0008528B"/>
    <w:rsid w:val="00094D83"/>
    <w:rsid w:val="00094E0C"/>
    <w:rsid w:val="000953AB"/>
    <w:rsid w:val="000A0039"/>
    <w:rsid w:val="000A772B"/>
    <w:rsid w:val="000A7A6B"/>
    <w:rsid w:val="000A7BE2"/>
    <w:rsid w:val="000B5B10"/>
    <w:rsid w:val="000B77E3"/>
    <w:rsid w:val="000C1828"/>
    <w:rsid w:val="000C27EB"/>
    <w:rsid w:val="000C2E98"/>
    <w:rsid w:val="000C30B2"/>
    <w:rsid w:val="000C4265"/>
    <w:rsid w:val="000C6BA0"/>
    <w:rsid w:val="000D6244"/>
    <w:rsid w:val="000D6ACE"/>
    <w:rsid w:val="000E15F3"/>
    <w:rsid w:val="000E3045"/>
    <w:rsid w:val="000E5A2E"/>
    <w:rsid w:val="000E7484"/>
    <w:rsid w:val="000F010B"/>
    <w:rsid w:val="000F0F76"/>
    <w:rsid w:val="000F1C00"/>
    <w:rsid w:val="000F353C"/>
    <w:rsid w:val="000F42FF"/>
    <w:rsid w:val="000F52C9"/>
    <w:rsid w:val="000F58B8"/>
    <w:rsid w:val="000F7539"/>
    <w:rsid w:val="001049DC"/>
    <w:rsid w:val="00110436"/>
    <w:rsid w:val="00113A10"/>
    <w:rsid w:val="00116613"/>
    <w:rsid w:val="00120353"/>
    <w:rsid w:val="00121361"/>
    <w:rsid w:val="0012487D"/>
    <w:rsid w:val="001251B9"/>
    <w:rsid w:val="00134B5A"/>
    <w:rsid w:val="00141965"/>
    <w:rsid w:val="001423A0"/>
    <w:rsid w:val="00142C82"/>
    <w:rsid w:val="00144D37"/>
    <w:rsid w:val="0014660D"/>
    <w:rsid w:val="0015045E"/>
    <w:rsid w:val="00150797"/>
    <w:rsid w:val="00154EC4"/>
    <w:rsid w:val="001555C5"/>
    <w:rsid w:val="00160234"/>
    <w:rsid w:val="001619CC"/>
    <w:rsid w:val="00164D08"/>
    <w:rsid w:val="0016508B"/>
    <w:rsid w:val="00166833"/>
    <w:rsid w:val="00166EB1"/>
    <w:rsid w:val="001736C4"/>
    <w:rsid w:val="00173876"/>
    <w:rsid w:val="00174863"/>
    <w:rsid w:val="00181D58"/>
    <w:rsid w:val="001848A9"/>
    <w:rsid w:val="001900CC"/>
    <w:rsid w:val="00197567"/>
    <w:rsid w:val="001A3C0B"/>
    <w:rsid w:val="001B2203"/>
    <w:rsid w:val="001B64FE"/>
    <w:rsid w:val="001B6D10"/>
    <w:rsid w:val="001C019B"/>
    <w:rsid w:val="001C1167"/>
    <w:rsid w:val="001C1944"/>
    <w:rsid w:val="001C5332"/>
    <w:rsid w:val="001C550F"/>
    <w:rsid w:val="001C66D4"/>
    <w:rsid w:val="001D047C"/>
    <w:rsid w:val="001D1C83"/>
    <w:rsid w:val="001E5DAC"/>
    <w:rsid w:val="001E618D"/>
    <w:rsid w:val="001F6C42"/>
    <w:rsid w:val="0020293F"/>
    <w:rsid w:val="00207D4A"/>
    <w:rsid w:val="002106D2"/>
    <w:rsid w:val="002355A0"/>
    <w:rsid w:val="002375A7"/>
    <w:rsid w:val="00240501"/>
    <w:rsid w:val="00240C6F"/>
    <w:rsid w:val="00244191"/>
    <w:rsid w:val="002470EF"/>
    <w:rsid w:val="002504CC"/>
    <w:rsid w:val="00253258"/>
    <w:rsid w:val="002623C2"/>
    <w:rsid w:val="00263257"/>
    <w:rsid w:val="002722B3"/>
    <w:rsid w:val="00272AAD"/>
    <w:rsid w:val="002736AF"/>
    <w:rsid w:val="00273C23"/>
    <w:rsid w:val="00274F11"/>
    <w:rsid w:val="00281B20"/>
    <w:rsid w:val="00281CC7"/>
    <w:rsid w:val="0028293D"/>
    <w:rsid w:val="002845C0"/>
    <w:rsid w:val="002851E9"/>
    <w:rsid w:val="002973F2"/>
    <w:rsid w:val="00297A26"/>
    <w:rsid w:val="002A062D"/>
    <w:rsid w:val="002A497E"/>
    <w:rsid w:val="002B1B4E"/>
    <w:rsid w:val="002B5CC5"/>
    <w:rsid w:val="002B69B1"/>
    <w:rsid w:val="002C30A3"/>
    <w:rsid w:val="002C4A0D"/>
    <w:rsid w:val="002C6F92"/>
    <w:rsid w:val="002C7988"/>
    <w:rsid w:val="002D018A"/>
    <w:rsid w:val="002D0A21"/>
    <w:rsid w:val="002D5647"/>
    <w:rsid w:val="002D5958"/>
    <w:rsid w:val="002E4257"/>
    <w:rsid w:val="002E5451"/>
    <w:rsid w:val="002F293D"/>
    <w:rsid w:val="002F3F74"/>
    <w:rsid w:val="002F5549"/>
    <w:rsid w:val="002F55C0"/>
    <w:rsid w:val="002F7C5D"/>
    <w:rsid w:val="002F7DD4"/>
    <w:rsid w:val="003054D9"/>
    <w:rsid w:val="00306213"/>
    <w:rsid w:val="0031254B"/>
    <w:rsid w:val="0032582F"/>
    <w:rsid w:val="003346E6"/>
    <w:rsid w:val="00334AE0"/>
    <w:rsid w:val="00335BDD"/>
    <w:rsid w:val="00335D1D"/>
    <w:rsid w:val="00336D6F"/>
    <w:rsid w:val="003373EC"/>
    <w:rsid w:val="00341D64"/>
    <w:rsid w:val="00344865"/>
    <w:rsid w:val="0034492D"/>
    <w:rsid w:val="00345D70"/>
    <w:rsid w:val="0035600F"/>
    <w:rsid w:val="00356A29"/>
    <w:rsid w:val="0036146D"/>
    <w:rsid w:val="00361595"/>
    <w:rsid w:val="00363284"/>
    <w:rsid w:val="00364966"/>
    <w:rsid w:val="0039594D"/>
    <w:rsid w:val="003A0F4C"/>
    <w:rsid w:val="003B4A5F"/>
    <w:rsid w:val="003C1E49"/>
    <w:rsid w:val="003C5D50"/>
    <w:rsid w:val="003D0812"/>
    <w:rsid w:val="003D3260"/>
    <w:rsid w:val="003D4325"/>
    <w:rsid w:val="003D6C45"/>
    <w:rsid w:val="003E2AB5"/>
    <w:rsid w:val="003E35FD"/>
    <w:rsid w:val="003E3D37"/>
    <w:rsid w:val="003E5953"/>
    <w:rsid w:val="003E74C1"/>
    <w:rsid w:val="004053C2"/>
    <w:rsid w:val="00407138"/>
    <w:rsid w:val="00410AFA"/>
    <w:rsid w:val="004136B1"/>
    <w:rsid w:val="004161C0"/>
    <w:rsid w:val="00416BC0"/>
    <w:rsid w:val="00416E0F"/>
    <w:rsid w:val="00416E18"/>
    <w:rsid w:val="0042102F"/>
    <w:rsid w:val="00424B6A"/>
    <w:rsid w:val="00431077"/>
    <w:rsid w:val="00442200"/>
    <w:rsid w:val="00447C75"/>
    <w:rsid w:val="00451CC1"/>
    <w:rsid w:val="00453E15"/>
    <w:rsid w:val="00461DB5"/>
    <w:rsid w:val="0046202E"/>
    <w:rsid w:val="004650F8"/>
    <w:rsid w:val="00470CBF"/>
    <w:rsid w:val="00471CDA"/>
    <w:rsid w:val="00474251"/>
    <w:rsid w:val="00475F92"/>
    <w:rsid w:val="00476151"/>
    <w:rsid w:val="00476A83"/>
    <w:rsid w:val="00487238"/>
    <w:rsid w:val="00487EDA"/>
    <w:rsid w:val="0049320F"/>
    <w:rsid w:val="00493D40"/>
    <w:rsid w:val="00497C1F"/>
    <w:rsid w:val="00497F56"/>
    <w:rsid w:val="004A08D1"/>
    <w:rsid w:val="004A59C8"/>
    <w:rsid w:val="004B03F5"/>
    <w:rsid w:val="004B21F8"/>
    <w:rsid w:val="004B5C30"/>
    <w:rsid w:val="004B7AE7"/>
    <w:rsid w:val="004C2E1D"/>
    <w:rsid w:val="004C48CC"/>
    <w:rsid w:val="004C7CB5"/>
    <w:rsid w:val="004D0A3B"/>
    <w:rsid w:val="004D37BD"/>
    <w:rsid w:val="004E16AC"/>
    <w:rsid w:val="004E1711"/>
    <w:rsid w:val="004E2025"/>
    <w:rsid w:val="004E472A"/>
    <w:rsid w:val="004E594D"/>
    <w:rsid w:val="004E7BE6"/>
    <w:rsid w:val="004F1655"/>
    <w:rsid w:val="004F19F1"/>
    <w:rsid w:val="004F23EF"/>
    <w:rsid w:val="004F2639"/>
    <w:rsid w:val="004F4D73"/>
    <w:rsid w:val="00503D18"/>
    <w:rsid w:val="0050676D"/>
    <w:rsid w:val="00510CEE"/>
    <w:rsid w:val="00514CD6"/>
    <w:rsid w:val="00516649"/>
    <w:rsid w:val="00521F2D"/>
    <w:rsid w:val="005235D7"/>
    <w:rsid w:val="005271B9"/>
    <w:rsid w:val="0053020D"/>
    <w:rsid w:val="005401F3"/>
    <w:rsid w:val="0054504D"/>
    <w:rsid w:val="0054568D"/>
    <w:rsid w:val="0055038F"/>
    <w:rsid w:val="00550567"/>
    <w:rsid w:val="005554DA"/>
    <w:rsid w:val="0055690E"/>
    <w:rsid w:val="0055756E"/>
    <w:rsid w:val="00561564"/>
    <w:rsid w:val="00566E13"/>
    <w:rsid w:val="00571BF8"/>
    <w:rsid w:val="00572257"/>
    <w:rsid w:val="0058487B"/>
    <w:rsid w:val="00584EF4"/>
    <w:rsid w:val="005867EE"/>
    <w:rsid w:val="0059065E"/>
    <w:rsid w:val="005943E4"/>
    <w:rsid w:val="00595CA1"/>
    <w:rsid w:val="005A5AD3"/>
    <w:rsid w:val="005B42F4"/>
    <w:rsid w:val="005B497C"/>
    <w:rsid w:val="005C0C78"/>
    <w:rsid w:val="005C230C"/>
    <w:rsid w:val="005C4C8A"/>
    <w:rsid w:val="005C5852"/>
    <w:rsid w:val="005C624B"/>
    <w:rsid w:val="005D7361"/>
    <w:rsid w:val="005E08D5"/>
    <w:rsid w:val="005E0E5F"/>
    <w:rsid w:val="005E3B67"/>
    <w:rsid w:val="005E3FC4"/>
    <w:rsid w:val="005E7E7D"/>
    <w:rsid w:val="00601AE1"/>
    <w:rsid w:val="006026B7"/>
    <w:rsid w:val="00605371"/>
    <w:rsid w:val="00606E53"/>
    <w:rsid w:val="006155C5"/>
    <w:rsid w:val="006176E9"/>
    <w:rsid w:val="00624A90"/>
    <w:rsid w:val="00625D06"/>
    <w:rsid w:val="00626517"/>
    <w:rsid w:val="0062723C"/>
    <w:rsid w:val="00630EB1"/>
    <w:rsid w:val="006325C8"/>
    <w:rsid w:val="006343E5"/>
    <w:rsid w:val="0063652E"/>
    <w:rsid w:val="006366EC"/>
    <w:rsid w:val="00640B9E"/>
    <w:rsid w:val="00645E5E"/>
    <w:rsid w:val="00661900"/>
    <w:rsid w:val="0066255E"/>
    <w:rsid w:val="00663AB0"/>
    <w:rsid w:val="00666183"/>
    <w:rsid w:val="00666A60"/>
    <w:rsid w:val="00666EDC"/>
    <w:rsid w:val="006676A6"/>
    <w:rsid w:val="00672EBA"/>
    <w:rsid w:val="00677D87"/>
    <w:rsid w:val="006812B6"/>
    <w:rsid w:val="00682DCF"/>
    <w:rsid w:val="006839B6"/>
    <w:rsid w:val="00692747"/>
    <w:rsid w:val="00694196"/>
    <w:rsid w:val="00694CBF"/>
    <w:rsid w:val="006A1448"/>
    <w:rsid w:val="006A5841"/>
    <w:rsid w:val="006B460B"/>
    <w:rsid w:val="006B652A"/>
    <w:rsid w:val="006C54C1"/>
    <w:rsid w:val="006C6C5E"/>
    <w:rsid w:val="006C7950"/>
    <w:rsid w:val="006D5342"/>
    <w:rsid w:val="006E0788"/>
    <w:rsid w:val="006E57A7"/>
    <w:rsid w:val="006E7306"/>
    <w:rsid w:val="006F107B"/>
    <w:rsid w:val="006F32C7"/>
    <w:rsid w:val="006F3543"/>
    <w:rsid w:val="00700507"/>
    <w:rsid w:val="0070326D"/>
    <w:rsid w:val="007108FA"/>
    <w:rsid w:val="00710D83"/>
    <w:rsid w:val="0071289C"/>
    <w:rsid w:val="007135A8"/>
    <w:rsid w:val="007160EA"/>
    <w:rsid w:val="00717545"/>
    <w:rsid w:val="00721106"/>
    <w:rsid w:val="007216C3"/>
    <w:rsid w:val="00730B55"/>
    <w:rsid w:val="007326B3"/>
    <w:rsid w:val="00734FCA"/>
    <w:rsid w:val="007367F3"/>
    <w:rsid w:val="00741F09"/>
    <w:rsid w:val="00751FFF"/>
    <w:rsid w:val="00753755"/>
    <w:rsid w:val="00763160"/>
    <w:rsid w:val="00773308"/>
    <w:rsid w:val="00782DEA"/>
    <w:rsid w:val="0078357C"/>
    <w:rsid w:val="00791987"/>
    <w:rsid w:val="0079327C"/>
    <w:rsid w:val="00793359"/>
    <w:rsid w:val="007B3F29"/>
    <w:rsid w:val="007D1082"/>
    <w:rsid w:val="007D386A"/>
    <w:rsid w:val="007D5C6F"/>
    <w:rsid w:val="007E5350"/>
    <w:rsid w:val="007E55C4"/>
    <w:rsid w:val="007F1A7D"/>
    <w:rsid w:val="007F48F6"/>
    <w:rsid w:val="007F500D"/>
    <w:rsid w:val="007F6ACC"/>
    <w:rsid w:val="0080122F"/>
    <w:rsid w:val="00801A49"/>
    <w:rsid w:val="00803968"/>
    <w:rsid w:val="00805679"/>
    <w:rsid w:val="00805731"/>
    <w:rsid w:val="0081302A"/>
    <w:rsid w:val="00814F8C"/>
    <w:rsid w:val="008236F7"/>
    <w:rsid w:val="0082504C"/>
    <w:rsid w:val="008257FE"/>
    <w:rsid w:val="00826A2B"/>
    <w:rsid w:val="00830198"/>
    <w:rsid w:val="00834FB9"/>
    <w:rsid w:val="0084374A"/>
    <w:rsid w:val="00845AD7"/>
    <w:rsid w:val="008502F4"/>
    <w:rsid w:val="008509D1"/>
    <w:rsid w:val="008556EA"/>
    <w:rsid w:val="00867BC0"/>
    <w:rsid w:val="008766E3"/>
    <w:rsid w:val="00877E2A"/>
    <w:rsid w:val="00883288"/>
    <w:rsid w:val="008837E0"/>
    <w:rsid w:val="0089759E"/>
    <w:rsid w:val="00897B22"/>
    <w:rsid w:val="008A0821"/>
    <w:rsid w:val="008A27C7"/>
    <w:rsid w:val="008A7FA1"/>
    <w:rsid w:val="008B1FB7"/>
    <w:rsid w:val="008B746D"/>
    <w:rsid w:val="008C04C2"/>
    <w:rsid w:val="008C147D"/>
    <w:rsid w:val="008C4661"/>
    <w:rsid w:val="008C63C3"/>
    <w:rsid w:val="008D137C"/>
    <w:rsid w:val="008D7D69"/>
    <w:rsid w:val="008E24AC"/>
    <w:rsid w:val="008E4135"/>
    <w:rsid w:val="008E798B"/>
    <w:rsid w:val="008E7990"/>
    <w:rsid w:val="008F1129"/>
    <w:rsid w:val="008F30D0"/>
    <w:rsid w:val="008F78BF"/>
    <w:rsid w:val="00902B5C"/>
    <w:rsid w:val="009067C0"/>
    <w:rsid w:val="0090790E"/>
    <w:rsid w:val="00907DB0"/>
    <w:rsid w:val="00913A2C"/>
    <w:rsid w:val="00913EFA"/>
    <w:rsid w:val="00915B43"/>
    <w:rsid w:val="00916657"/>
    <w:rsid w:val="00920610"/>
    <w:rsid w:val="009304F8"/>
    <w:rsid w:val="00942AA1"/>
    <w:rsid w:val="00942F32"/>
    <w:rsid w:val="009445EB"/>
    <w:rsid w:val="00945BBD"/>
    <w:rsid w:val="00950F74"/>
    <w:rsid w:val="0096176A"/>
    <w:rsid w:val="00966B99"/>
    <w:rsid w:val="00972462"/>
    <w:rsid w:val="00976B18"/>
    <w:rsid w:val="0098027F"/>
    <w:rsid w:val="009813E5"/>
    <w:rsid w:val="00982A64"/>
    <w:rsid w:val="00983823"/>
    <w:rsid w:val="009864CD"/>
    <w:rsid w:val="009971C9"/>
    <w:rsid w:val="009A13E1"/>
    <w:rsid w:val="009A2FC0"/>
    <w:rsid w:val="009A3AC8"/>
    <w:rsid w:val="009A5359"/>
    <w:rsid w:val="009B1B1F"/>
    <w:rsid w:val="009B23DA"/>
    <w:rsid w:val="009B57FD"/>
    <w:rsid w:val="009B63EB"/>
    <w:rsid w:val="009B6729"/>
    <w:rsid w:val="009C1CEA"/>
    <w:rsid w:val="009D1544"/>
    <w:rsid w:val="009D1BD7"/>
    <w:rsid w:val="009E069B"/>
    <w:rsid w:val="009E0A7C"/>
    <w:rsid w:val="009E51CF"/>
    <w:rsid w:val="009F4748"/>
    <w:rsid w:val="009F637B"/>
    <w:rsid w:val="00A028B8"/>
    <w:rsid w:val="00A06594"/>
    <w:rsid w:val="00A2433F"/>
    <w:rsid w:val="00A2509B"/>
    <w:rsid w:val="00A27EF8"/>
    <w:rsid w:val="00A33B83"/>
    <w:rsid w:val="00A43256"/>
    <w:rsid w:val="00A46D55"/>
    <w:rsid w:val="00A47219"/>
    <w:rsid w:val="00A476E4"/>
    <w:rsid w:val="00A5021F"/>
    <w:rsid w:val="00A52DC8"/>
    <w:rsid w:val="00A5633C"/>
    <w:rsid w:val="00A622EB"/>
    <w:rsid w:val="00A63AF0"/>
    <w:rsid w:val="00A72011"/>
    <w:rsid w:val="00A7342E"/>
    <w:rsid w:val="00A74EA9"/>
    <w:rsid w:val="00A75755"/>
    <w:rsid w:val="00A77E30"/>
    <w:rsid w:val="00A85E25"/>
    <w:rsid w:val="00A870A5"/>
    <w:rsid w:val="00A87CD5"/>
    <w:rsid w:val="00A9434A"/>
    <w:rsid w:val="00AA4474"/>
    <w:rsid w:val="00AA7D10"/>
    <w:rsid w:val="00AB00D4"/>
    <w:rsid w:val="00AB5A19"/>
    <w:rsid w:val="00AB5DC9"/>
    <w:rsid w:val="00AB65C0"/>
    <w:rsid w:val="00AC01C2"/>
    <w:rsid w:val="00AC04BC"/>
    <w:rsid w:val="00AC06AF"/>
    <w:rsid w:val="00AC3723"/>
    <w:rsid w:val="00AD3358"/>
    <w:rsid w:val="00AD6F02"/>
    <w:rsid w:val="00AD7E2D"/>
    <w:rsid w:val="00AE2B5C"/>
    <w:rsid w:val="00AE5ED4"/>
    <w:rsid w:val="00AE6F7E"/>
    <w:rsid w:val="00AF05C0"/>
    <w:rsid w:val="00AF3BBE"/>
    <w:rsid w:val="00AF53B1"/>
    <w:rsid w:val="00AF797D"/>
    <w:rsid w:val="00B06450"/>
    <w:rsid w:val="00B120B5"/>
    <w:rsid w:val="00B12846"/>
    <w:rsid w:val="00B12D5E"/>
    <w:rsid w:val="00B27A4D"/>
    <w:rsid w:val="00B30693"/>
    <w:rsid w:val="00B344F0"/>
    <w:rsid w:val="00B35CFD"/>
    <w:rsid w:val="00B56E10"/>
    <w:rsid w:val="00B730F6"/>
    <w:rsid w:val="00B73518"/>
    <w:rsid w:val="00B74964"/>
    <w:rsid w:val="00B802C7"/>
    <w:rsid w:val="00B802CA"/>
    <w:rsid w:val="00B83EDD"/>
    <w:rsid w:val="00B85DA5"/>
    <w:rsid w:val="00B86E5E"/>
    <w:rsid w:val="00BA1705"/>
    <w:rsid w:val="00BA77D2"/>
    <w:rsid w:val="00BB1E4E"/>
    <w:rsid w:val="00BB224D"/>
    <w:rsid w:val="00BB6C7D"/>
    <w:rsid w:val="00BC0E8F"/>
    <w:rsid w:val="00BC4A7C"/>
    <w:rsid w:val="00BC6B06"/>
    <w:rsid w:val="00BD0CD9"/>
    <w:rsid w:val="00BD1335"/>
    <w:rsid w:val="00BE1B86"/>
    <w:rsid w:val="00BE43B9"/>
    <w:rsid w:val="00BE5703"/>
    <w:rsid w:val="00BF0096"/>
    <w:rsid w:val="00BF1690"/>
    <w:rsid w:val="00BF288A"/>
    <w:rsid w:val="00BF70E2"/>
    <w:rsid w:val="00C01FCF"/>
    <w:rsid w:val="00C06868"/>
    <w:rsid w:val="00C07736"/>
    <w:rsid w:val="00C12BC4"/>
    <w:rsid w:val="00C13826"/>
    <w:rsid w:val="00C23107"/>
    <w:rsid w:val="00C25675"/>
    <w:rsid w:val="00C27899"/>
    <w:rsid w:val="00C27A1A"/>
    <w:rsid w:val="00C32D98"/>
    <w:rsid w:val="00C32EB9"/>
    <w:rsid w:val="00C47819"/>
    <w:rsid w:val="00C555B1"/>
    <w:rsid w:val="00C57E74"/>
    <w:rsid w:val="00C60DDC"/>
    <w:rsid w:val="00C64215"/>
    <w:rsid w:val="00C65B4B"/>
    <w:rsid w:val="00C67F57"/>
    <w:rsid w:val="00C7235D"/>
    <w:rsid w:val="00C732E3"/>
    <w:rsid w:val="00C75680"/>
    <w:rsid w:val="00C76E3C"/>
    <w:rsid w:val="00C8026A"/>
    <w:rsid w:val="00C83AC6"/>
    <w:rsid w:val="00C85709"/>
    <w:rsid w:val="00C9195C"/>
    <w:rsid w:val="00C93FCC"/>
    <w:rsid w:val="00C94127"/>
    <w:rsid w:val="00C94253"/>
    <w:rsid w:val="00CA1B69"/>
    <w:rsid w:val="00CA446E"/>
    <w:rsid w:val="00CA4732"/>
    <w:rsid w:val="00CB0999"/>
    <w:rsid w:val="00CB152F"/>
    <w:rsid w:val="00CB27ED"/>
    <w:rsid w:val="00CB766C"/>
    <w:rsid w:val="00CD055D"/>
    <w:rsid w:val="00CD42EF"/>
    <w:rsid w:val="00CD794B"/>
    <w:rsid w:val="00CE3FA5"/>
    <w:rsid w:val="00CE5E67"/>
    <w:rsid w:val="00CE797A"/>
    <w:rsid w:val="00CF14D2"/>
    <w:rsid w:val="00CF1F23"/>
    <w:rsid w:val="00CF7D25"/>
    <w:rsid w:val="00D07D80"/>
    <w:rsid w:val="00D234C2"/>
    <w:rsid w:val="00D24F1B"/>
    <w:rsid w:val="00D35A9B"/>
    <w:rsid w:val="00D367B6"/>
    <w:rsid w:val="00D45CA2"/>
    <w:rsid w:val="00D52B9A"/>
    <w:rsid w:val="00D53509"/>
    <w:rsid w:val="00D538BB"/>
    <w:rsid w:val="00D53D6B"/>
    <w:rsid w:val="00D53E3C"/>
    <w:rsid w:val="00D578D8"/>
    <w:rsid w:val="00D613B8"/>
    <w:rsid w:val="00D642F4"/>
    <w:rsid w:val="00D64E40"/>
    <w:rsid w:val="00D712A5"/>
    <w:rsid w:val="00D72B70"/>
    <w:rsid w:val="00D72FB7"/>
    <w:rsid w:val="00D77036"/>
    <w:rsid w:val="00D83DF7"/>
    <w:rsid w:val="00D85A61"/>
    <w:rsid w:val="00D9026B"/>
    <w:rsid w:val="00D921D5"/>
    <w:rsid w:val="00D9232F"/>
    <w:rsid w:val="00DA1056"/>
    <w:rsid w:val="00DA1AC6"/>
    <w:rsid w:val="00DA1E08"/>
    <w:rsid w:val="00DA4FEE"/>
    <w:rsid w:val="00DA6087"/>
    <w:rsid w:val="00DA6E76"/>
    <w:rsid w:val="00DB1275"/>
    <w:rsid w:val="00DB32CB"/>
    <w:rsid w:val="00DB6BB8"/>
    <w:rsid w:val="00DC6A8B"/>
    <w:rsid w:val="00DD6302"/>
    <w:rsid w:val="00DD7218"/>
    <w:rsid w:val="00DE0E6C"/>
    <w:rsid w:val="00DE4DBB"/>
    <w:rsid w:val="00DE69D2"/>
    <w:rsid w:val="00DF074E"/>
    <w:rsid w:val="00DF4738"/>
    <w:rsid w:val="00DF67A0"/>
    <w:rsid w:val="00E03349"/>
    <w:rsid w:val="00E036BC"/>
    <w:rsid w:val="00E03B85"/>
    <w:rsid w:val="00E04A05"/>
    <w:rsid w:val="00E0501F"/>
    <w:rsid w:val="00E07F36"/>
    <w:rsid w:val="00E14CC9"/>
    <w:rsid w:val="00E16402"/>
    <w:rsid w:val="00E17679"/>
    <w:rsid w:val="00E17BB2"/>
    <w:rsid w:val="00E21492"/>
    <w:rsid w:val="00E21900"/>
    <w:rsid w:val="00E32421"/>
    <w:rsid w:val="00E4730D"/>
    <w:rsid w:val="00E53107"/>
    <w:rsid w:val="00E5352C"/>
    <w:rsid w:val="00E53EB8"/>
    <w:rsid w:val="00E65164"/>
    <w:rsid w:val="00E65FCE"/>
    <w:rsid w:val="00E66D15"/>
    <w:rsid w:val="00E6771D"/>
    <w:rsid w:val="00E74C08"/>
    <w:rsid w:val="00E83708"/>
    <w:rsid w:val="00E84A43"/>
    <w:rsid w:val="00E85950"/>
    <w:rsid w:val="00E91F72"/>
    <w:rsid w:val="00E922C9"/>
    <w:rsid w:val="00EA085E"/>
    <w:rsid w:val="00EA0C78"/>
    <w:rsid w:val="00EA1B02"/>
    <w:rsid w:val="00EA339F"/>
    <w:rsid w:val="00EB08D9"/>
    <w:rsid w:val="00EB239B"/>
    <w:rsid w:val="00EC084E"/>
    <w:rsid w:val="00EC3E0C"/>
    <w:rsid w:val="00EC5E91"/>
    <w:rsid w:val="00EC7E98"/>
    <w:rsid w:val="00EE3E76"/>
    <w:rsid w:val="00EE45B3"/>
    <w:rsid w:val="00EE574E"/>
    <w:rsid w:val="00EF2B4E"/>
    <w:rsid w:val="00EF2E11"/>
    <w:rsid w:val="00F03300"/>
    <w:rsid w:val="00F055B2"/>
    <w:rsid w:val="00F058AB"/>
    <w:rsid w:val="00F05931"/>
    <w:rsid w:val="00F1106A"/>
    <w:rsid w:val="00F121CE"/>
    <w:rsid w:val="00F12FC7"/>
    <w:rsid w:val="00F1377E"/>
    <w:rsid w:val="00F21C46"/>
    <w:rsid w:val="00F21EC3"/>
    <w:rsid w:val="00F25000"/>
    <w:rsid w:val="00F32622"/>
    <w:rsid w:val="00F336C2"/>
    <w:rsid w:val="00F366B9"/>
    <w:rsid w:val="00F40ABF"/>
    <w:rsid w:val="00F4235B"/>
    <w:rsid w:val="00F45F5A"/>
    <w:rsid w:val="00F52A34"/>
    <w:rsid w:val="00F536DC"/>
    <w:rsid w:val="00F53B07"/>
    <w:rsid w:val="00F64F9B"/>
    <w:rsid w:val="00F651B3"/>
    <w:rsid w:val="00F679C1"/>
    <w:rsid w:val="00F80226"/>
    <w:rsid w:val="00F82B89"/>
    <w:rsid w:val="00F8742A"/>
    <w:rsid w:val="00F87812"/>
    <w:rsid w:val="00F90616"/>
    <w:rsid w:val="00F91BA6"/>
    <w:rsid w:val="00F94F99"/>
    <w:rsid w:val="00F96655"/>
    <w:rsid w:val="00FA1EB5"/>
    <w:rsid w:val="00FA475F"/>
    <w:rsid w:val="00FA7C75"/>
    <w:rsid w:val="00FB0F4B"/>
    <w:rsid w:val="00FB2669"/>
    <w:rsid w:val="00FB3126"/>
    <w:rsid w:val="00FB5306"/>
    <w:rsid w:val="00FB538D"/>
    <w:rsid w:val="00FC11F8"/>
    <w:rsid w:val="00FD10B4"/>
    <w:rsid w:val="00FD1272"/>
    <w:rsid w:val="00FD21E1"/>
    <w:rsid w:val="00FD3B8D"/>
    <w:rsid w:val="00FD5A21"/>
    <w:rsid w:val="00FD5CC7"/>
    <w:rsid w:val="00FF0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uiPriority="99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5E25"/>
  </w:style>
  <w:style w:type="paragraph" w:styleId="1">
    <w:name w:val="heading 1"/>
    <w:basedOn w:val="a"/>
    <w:next w:val="a"/>
    <w:qFormat/>
    <w:rsid w:val="00A85E25"/>
    <w:pPr>
      <w:keepNext/>
      <w:jc w:val="center"/>
      <w:outlineLvl w:val="0"/>
    </w:pPr>
    <w:rPr>
      <w:b/>
      <w:iCs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0F52C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2A062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D07D8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134B5A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1">
    <w:name w:val="Знак2"/>
    <w:basedOn w:val="a"/>
    <w:rsid w:val="00A85E25"/>
    <w:pPr>
      <w:spacing w:after="160" w:line="240" w:lineRule="exact"/>
    </w:pPr>
    <w:rPr>
      <w:rFonts w:ascii="Arial" w:hAnsi="Arial" w:cs="Arial"/>
      <w:lang w:val="en-US" w:eastAsia="en-US"/>
    </w:rPr>
  </w:style>
  <w:style w:type="character" w:styleId="a4">
    <w:name w:val="Hyperlink"/>
    <w:uiPriority w:val="99"/>
    <w:rsid w:val="00A85E25"/>
    <w:rPr>
      <w:color w:val="0000FF"/>
      <w:u w:val="single"/>
    </w:rPr>
  </w:style>
  <w:style w:type="paragraph" w:styleId="a5">
    <w:name w:val="Balloon Text"/>
    <w:basedOn w:val="a"/>
    <w:link w:val="a6"/>
    <w:rsid w:val="00EA339F"/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rsid w:val="00EA339F"/>
    <w:rPr>
      <w:rFonts w:ascii="Tahoma" w:hAnsi="Tahoma" w:cs="Tahoma"/>
      <w:sz w:val="16"/>
      <w:szCs w:val="16"/>
    </w:rPr>
  </w:style>
  <w:style w:type="paragraph" w:styleId="a7">
    <w:name w:val="No Spacing"/>
    <w:link w:val="a8"/>
    <w:uiPriority w:val="1"/>
    <w:qFormat/>
    <w:rsid w:val="005E0E5F"/>
    <w:rPr>
      <w:rFonts w:ascii="Calibri" w:eastAsia="Calibri" w:hAnsi="Calibri"/>
      <w:sz w:val="22"/>
      <w:szCs w:val="22"/>
      <w:lang w:eastAsia="en-US"/>
    </w:rPr>
  </w:style>
  <w:style w:type="character" w:customStyle="1" w:styleId="val">
    <w:name w:val="val"/>
    <w:rsid w:val="005E0E5F"/>
  </w:style>
  <w:style w:type="character" w:customStyle="1" w:styleId="20">
    <w:name w:val="Заголовок 2 Знак"/>
    <w:link w:val="2"/>
    <w:rsid w:val="000F52C9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9">
    <w:name w:val="Normal (Web)"/>
    <w:basedOn w:val="a"/>
    <w:uiPriority w:val="99"/>
    <w:unhideWhenUsed/>
    <w:rsid w:val="000F52C9"/>
    <w:pPr>
      <w:spacing w:before="100" w:beforeAutospacing="1" w:after="100" w:afterAutospacing="1"/>
    </w:pPr>
    <w:rPr>
      <w:sz w:val="24"/>
      <w:szCs w:val="24"/>
    </w:rPr>
  </w:style>
  <w:style w:type="character" w:styleId="aa">
    <w:name w:val="Strong"/>
    <w:uiPriority w:val="22"/>
    <w:qFormat/>
    <w:rsid w:val="000F52C9"/>
    <w:rPr>
      <w:b/>
      <w:bCs/>
    </w:rPr>
  </w:style>
  <w:style w:type="character" w:styleId="ab">
    <w:name w:val="Emphasis"/>
    <w:uiPriority w:val="20"/>
    <w:qFormat/>
    <w:rsid w:val="000F52C9"/>
    <w:rPr>
      <w:i/>
      <w:iCs/>
    </w:rPr>
  </w:style>
  <w:style w:type="character" w:customStyle="1" w:styleId="50">
    <w:name w:val="Заголовок 5 Знак"/>
    <w:link w:val="5"/>
    <w:rsid w:val="00134B5A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reldate">
    <w:name w:val="rel_date"/>
    <w:rsid w:val="00134B5A"/>
  </w:style>
  <w:style w:type="character" w:customStyle="1" w:styleId="blindlabel">
    <w:name w:val="blind_label"/>
    <w:rsid w:val="00134B5A"/>
  </w:style>
  <w:style w:type="character" w:customStyle="1" w:styleId="10">
    <w:name w:val="Подпись1"/>
    <w:rsid w:val="009E0A7C"/>
  </w:style>
  <w:style w:type="paragraph" w:styleId="ac">
    <w:name w:val="Body Text"/>
    <w:basedOn w:val="a"/>
    <w:link w:val="ad"/>
    <w:rsid w:val="000F353C"/>
    <w:pPr>
      <w:spacing w:after="120"/>
    </w:pPr>
  </w:style>
  <w:style w:type="character" w:customStyle="1" w:styleId="ad">
    <w:name w:val="Основной текст Знак"/>
    <w:basedOn w:val="a0"/>
    <w:link w:val="ac"/>
    <w:rsid w:val="000F353C"/>
  </w:style>
  <w:style w:type="character" w:customStyle="1" w:styleId="docarticle-name">
    <w:name w:val="docarticle-name"/>
    <w:rsid w:val="005C0C78"/>
  </w:style>
  <w:style w:type="character" w:customStyle="1" w:styleId="blk">
    <w:name w:val="blk"/>
    <w:rsid w:val="002623C2"/>
  </w:style>
  <w:style w:type="character" w:customStyle="1" w:styleId="hl">
    <w:name w:val="hl"/>
    <w:rsid w:val="002623C2"/>
  </w:style>
  <w:style w:type="character" w:customStyle="1" w:styleId="nobr">
    <w:name w:val="nobr"/>
    <w:rsid w:val="002623C2"/>
  </w:style>
  <w:style w:type="character" w:customStyle="1" w:styleId="22">
    <w:name w:val="Подпись2"/>
    <w:rsid w:val="006D5342"/>
  </w:style>
  <w:style w:type="character" w:customStyle="1" w:styleId="31">
    <w:name w:val="Подпись3"/>
    <w:rsid w:val="004F19F1"/>
  </w:style>
  <w:style w:type="character" w:customStyle="1" w:styleId="41">
    <w:name w:val="Подпись4"/>
    <w:rsid w:val="006E57A7"/>
  </w:style>
  <w:style w:type="paragraph" w:customStyle="1" w:styleId="Textbody">
    <w:name w:val="Text body"/>
    <w:basedOn w:val="a"/>
    <w:rsid w:val="0014660D"/>
    <w:pPr>
      <w:suppressAutoHyphens/>
      <w:autoSpaceDN w:val="0"/>
      <w:spacing w:after="120"/>
      <w:textAlignment w:val="baseline"/>
    </w:pPr>
    <w:rPr>
      <w:kern w:val="3"/>
      <w:lang w:eastAsia="zh-CN"/>
    </w:rPr>
  </w:style>
  <w:style w:type="paragraph" w:customStyle="1" w:styleId="TableContents">
    <w:name w:val="Table Contents"/>
    <w:basedOn w:val="a"/>
    <w:rsid w:val="0014660D"/>
    <w:pPr>
      <w:suppressLineNumbers/>
      <w:suppressAutoHyphens/>
      <w:autoSpaceDN w:val="0"/>
      <w:textAlignment w:val="baseline"/>
    </w:pPr>
    <w:rPr>
      <w:kern w:val="3"/>
      <w:lang w:eastAsia="zh-CN"/>
    </w:rPr>
  </w:style>
  <w:style w:type="paragraph" w:customStyle="1" w:styleId="ConsPlusNormal">
    <w:name w:val="ConsPlusNormal"/>
    <w:rsid w:val="0014660D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z-">
    <w:name w:val="HTML Top of Form"/>
    <w:basedOn w:val="a"/>
    <w:next w:val="a"/>
    <w:link w:val="z-0"/>
    <w:hidden/>
    <w:uiPriority w:val="99"/>
    <w:unhideWhenUsed/>
    <w:rsid w:val="0082504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link w:val="z-"/>
    <w:uiPriority w:val="99"/>
    <w:rsid w:val="0082504C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82504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link w:val="z-1"/>
    <w:uiPriority w:val="99"/>
    <w:rsid w:val="0082504C"/>
    <w:rPr>
      <w:rFonts w:ascii="Arial" w:hAnsi="Arial" w:cs="Arial"/>
      <w:vanish/>
      <w:sz w:val="16"/>
      <w:szCs w:val="16"/>
    </w:rPr>
  </w:style>
  <w:style w:type="character" w:customStyle="1" w:styleId="pageviews-placeholder">
    <w:name w:val="pageviews-placeholder"/>
    <w:rsid w:val="0082504C"/>
  </w:style>
  <w:style w:type="paragraph" w:customStyle="1" w:styleId="Pa18">
    <w:name w:val="Pa18"/>
    <w:basedOn w:val="a"/>
    <w:next w:val="a"/>
    <w:uiPriority w:val="99"/>
    <w:rsid w:val="00606E53"/>
    <w:pPr>
      <w:autoSpaceDE w:val="0"/>
      <w:autoSpaceDN w:val="0"/>
      <w:adjustRightInd w:val="0"/>
      <w:spacing w:line="221" w:lineRule="atLeast"/>
    </w:pPr>
    <w:rPr>
      <w:sz w:val="24"/>
      <w:szCs w:val="24"/>
    </w:rPr>
  </w:style>
  <w:style w:type="character" w:customStyle="1" w:styleId="A00">
    <w:name w:val="A0"/>
    <w:uiPriority w:val="99"/>
    <w:rsid w:val="00606E53"/>
    <w:rPr>
      <w:color w:val="000000"/>
      <w:sz w:val="20"/>
      <w:szCs w:val="20"/>
    </w:rPr>
  </w:style>
  <w:style w:type="character" w:customStyle="1" w:styleId="51">
    <w:name w:val="Подпись5"/>
    <w:rsid w:val="005A5AD3"/>
  </w:style>
  <w:style w:type="character" w:customStyle="1" w:styleId="6">
    <w:name w:val="Подпись6"/>
    <w:rsid w:val="001736C4"/>
  </w:style>
  <w:style w:type="table" w:styleId="ae">
    <w:name w:val="Table Grid"/>
    <w:basedOn w:val="a1"/>
    <w:rsid w:val="002F7D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ldsite">
    <w:name w:val="oldsite"/>
    <w:rsid w:val="007B3F29"/>
  </w:style>
  <w:style w:type="character" w:customStyle="1" w:styleId="40">
    <w:name w:val="Заголовок 4 Знак"/>
    <w:link w:val="4"/>
    <w:rsid w:val="00D07D80"/>
    <w:rPr>
      <w:rFonts w:ascii="Calibri" w:eastAsia="Times New Roman" w:hAnsi="Calibri" w:cs="Times New Roman"/>
      <w:b/>
      <w:bCs/>
      <w:sz w:val="28"/>
      <w:szCs w:val="28"/>
    </w:rPr>
  </w:style>
  <w:style w:type="paragraph" w:styleId="af">
    <w:name w:val="List Paragraph"/>
    <w:basedOn w:val="a"/>
    <w:uiPriority w:val="34"/>
    <w:qFormat/>
    <w:rsid w:val="004E472A"/>
    <w:pPr>
      <w:ind w:left="720"/>
      <w:contextualSpacing/>
    </w:pPr>
  </w:style>
  <w:style w:type="character" w:customStyle="1" w:styleId="a8">
    <w:name w:val="Без интервала Знак"/>
    <w:link w:val="a7"/>
    <w:uiPriority w:val="99"/>
    <w:locked/>
    <w:rsid w:val="004E472A"/>
    <w:rPr>
      <w:rFonts w:ascii="Calibri" w:eastAsia="Calibri" w:hAnsi="Calibri"/>
      <w:sz w:val="22"/>
      <w:szCs w:val="22"/>
      <w:lang w:eastAsia="en-US"/>
    </w:rPr>
  </w:style>
  <w:style w:type="character" w:customStyle="1" w:styleId="7">
    <w:name w:val="Подпись7"/>
    <w:rsid w:val="00A5021F"/>
  </w:style>
  <w:style w:type="character" w:customStyle="1" w:styleId="8">
    <w:name w:val="Подпись8"/>
    <w:rsid w:val="00FD10B4"/>
  </w:style>
  <w:style w:type="paragraph" w:styleId="af0">
    <w:name w:val="Title"/>
    <w:basedOn w:val="a"/>
    <w:link w:val="af1"/>
    <w:uiPriority w:val="99"/>
    <w:qFormat/>
    <w:rsid w:val="0054568D"/>
    <w:pPr>
      <w:snapToGrid w:val="0"/>
      <w:jc w:val="center"/>
    </w:pPr>
    <w:rPr>
      <w:b/>
      <w:color w:val="000000"/>
      <w:sz w:val="28"/>
    </w:rPr>
  </w:style>
  <w:style w:type="character" w:customStyle="1" w:styleId="af1">
    <w:name w:val="Название Знак"/>
    <w:link w:val="af0"/>
    <w:uiPriority w:val="99"/>
    <w:rsid w:val="0054568D"/>
    <w:rPr>
      <w:b/>
      <w:color w:val="000000"/>
      <w:sz w:val="28"/>
    </w:rPr>
  </w:style>
  <w:style w:type="paragraph" w:customStyle="1" w:styleId="11">
    <w:name w:val="Обычный1"/>
    <w:uiPriority w:val="99"/>
    <w:rsid w:val="0054568D"/>
    <w:pPr>
      <w:suppressAutoHyphens/>
      <w:spacing w:line="100" w:lineRule="atLeast"/>
    </w:pPr>
    <w:rPr>
      <w:lang w:eastAsia="ar-SA"/>
    </w:rPr>
  </w:style>
  <w:style w:type="character" w:customStyle="1" w:styleId="9">
    <w:name w:val="Подпись9"/>
    <w:rsid w:val="00F87812"/>
  </w:style>
  <w:style w:type="character" w:customStyle="1" w:styleId="100">
    <w:name w:val="Подпись10"/>
    <w:rsid w:val="00004B08"/>
  </w:style>
  <w:style w:type="character" w:customStyle="1" w:styleId="110">
    <w:name w:val="Подпись11"/>
    <w:rsid w:val="002F5549"/>
  </w:style>
  <w:style w:type="character" w:customStyle="1" w:styleId="12">
    <w:name w:val="Подпись12"/>
    <w:rsid w:val="006176E9"/>
  </w:style>
  <w:style w:type="character" w:customStyle="1" w:styleId="13">
    <w:name w:val="Подпись13"/>
    <w:rsid w:val="00AB5A19"/>
  </w:style>
  <w:style w:type="character" w:customStyle="1" w:styleId="14">
    <w:name w:val="Подпись14"/>
    <w:rsid w:val="00D83DF7"/>
  </w:style>
  <w:style w:type="character" w:customStyle="1" w:styleId="15">
    <w:name w:val="Подпись15"/>
    <w:rsid w:val="000A772B"/>
  </w:style>
  <w:style w:type="character" w:customStyle="1" w:styleId="16">
    <w:name w:val="Подпись16"/>
    <w:rsid w:val="00EC5E91"/>
  </w:style>
  <w:style w:type="paragraph" w:customStyle="1" w:styleId="ConsPlusTitle">
    <w:name w:val="ConsPlusTitle"/>
    <w:rsid w:val="008C4661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customStyle="1" w:styleId="Standard">
    <w:name w:val="Standard"/>
    <w:rsid w:val="001848A9"/>
    <w:pPr>
      <w:suppressAutoHyphens/>
      <w:autoSpaceDN w:val="0"/>
      <w:textAlignment w:val="baseline"/>
    </w:pPr>
    <w:rPr>
      <w:kern w:val="3"/>
      <w:lang w:eastAsia="zh-CN"/>
    </w:rPr>
  </w:style>
  <w:style w:type="character" w:customStyle="1" w:styleId="17">
    <w:name w:val="Подпись17"/>
    <w:rsid w:val="00CB152F"/>
  </w:style>
  <w:style w:type="character" w:customStyle="1" w:styleId="postheadersubtitleviews">
    <w:name w:val="postheadersubtitleviews"/>
    <w:rsid w:val="00BA1705"/>
  </w:style>
  <w:style w:type="character" w:customStyle="1" w:styleId="views">
    <w:name w:val="_views"/>
    <w:rsid w:val="00BA1705"/>
  </w:style>
  <w:style w:type="character" w:customStyle="1" w:styleId="18">
    <w:name w:val="Подпись18"/>
    <w:rsid w:val="00BF0096"/>
  </w:style>
  <w:style w:type="character" w:customStyle="1" w:styleId="19">
    <w:name w:val="Подпись19"/>
    <w:rsid w:val="00BB1E4E"/>
  </w:style>
  <w:style w:type="paragraph" w:customStyle="1" w:styleId="articledecorationfirst">
    <w:name w:val="article_decoration_first"/>
    <w:basedOn w:val="a"/>
    <w:rsid w:val="003E2AB5"/>
    <w:pPr>
      <w:spacing w:before="100" w:beforeAutospacing="1" w:after="100" w:afterAutospacing="1"/>
    </w:pPr>
    <w:rPr>
      <w:sz w:val="24"/>
      <w:szCs w:val="24"/>
    </w:rPr>
  </w:style>
  <w:style w:type="character" w:customStyle="1" w:styleId="200">
    <w:name w:val="Подпись20"/>
    <w:rsid w:val="00AB65C0"/>
  </w:style>
  <w:style w:type="character" w:customStyle="1" w:styleId="posted-on">
    <w:name w:val="posted-on"/>
    <w:rsid w:val="007E5350"/>
  </w:style>
  <w:style w:type="character" w:customStyle="1" w:styleId="author">
    <w:name w:val="author"/>
    <w:rsid w:val="007E5350"/>
  </w:style>
  <w:style w:type="character" w:customStyle="1" w:styleId="210">
    <w:name w:val="Подпись21"/>
    <w:rsid w:val="0058487B"/>
  </w:style>
  <w:style w:type="paragraph" w:customStyle="1" w:styleId="mb-1">
    <w:name w:val="mb-1"/>
    <w:basedOn w:val="a"/>
    <w:rsid w:val="009813E5"/>
    <w:pPr>
      <w:spacing w:before="100" w:beforeAutospacing="1" w:after="100" w:afterAutospacing="1"/>
    </w:pPr>
    <w:rPr>
      <w:sz w:val="24"/>
      <w:szCs w:val="24"/>
    </w:rPr>
  </w:style>
  <w:style w:type="character" w:customStyle="1" w:styleId="uk-text-bold">
    <w:name w:val="uk-text-bold"/>
    <w:rsid w:val="009813E5"/>
  </w:style>
  <w:style w:type="paragraph" w:styleId="af2">
    <w:name w:val="Body Text Indent"/>
    <w:basedOn w:val="a"/>
    <w:link w:val="af3"/>
    <w:rsid w:val="007D386A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rsid w:val="007D386A"/>
  </w:style>
  <w:style w:type="paragraph" w:styleId="af4">
    <w:name w:val="header"/>
    <w:basedOn w:val="a"/>
    <w:link w:val="af5"/>
    <w:uiPriority w:val="99"/>
    <w:rsid w:val="007D386A"/>
    <w:pPr>
      <w:tabs>
        <w:tab w:val="center" w:pos="4677"/>
        <w:tab w:val="right" w:pos="9355"/>
      </w:tabs>
    </w:pPr>
    <w:rPr>
      <w:sz w:val="24"/>
      <w:szCs w:val="24"/>
      <w:lang w:val="x-none" w:eastAsia="x-none"/>
    </w:rPr>
  </w:style>
  <w:style w:type="character" w:customStyle="1" w:styleId="af5">
    <w:name w:val="Верхний колонтитул Знак"/>
    <w:link w:val="af4"/>
    <w:uiPriority w:val="99"/>
    <w:rsid w:val="007D386A"/>
    <w:rPr>
      <w:sz w:val="24"/>
      <w:szCs w:val="24"/>
      <w:lang w:val="x-none" w:eastAsia="x-none"/>
    </w:rPr>
  </w:style>
  <w:style w:type="paragraph" w:styleId="23">
    <w:name w:val="Body Text 2"/>
    <w:basedOn w:val="a"/>
    <w:link w:val="24"/>
    <w:rsid w:val="007D386A"/>
    <w:pPr>
      <w:spacing w:after="120" w:line="480" w:lineRule="auto"/>
    </w:pPr>
    <w:rPr>
      <w:sz w:val="24"/>
      <w:szCs w:val="24"/>
      <w:lang w:val="x-none" w:eastAsia="x-none"/>
    </w:rPr>
  </w:style>
  <w:style w:type="character" w:customStyle="1" w:styleId="24">
    <w:name w:val="Основной текст 2 Знак"/>
    <w:link w:val="23"/>
    <w:rsid w:val="007D386A"/>
    <w:rPr>
      <w:sz w:val="24"/>
      <w:szCs w:val="24"/>
      <w:lang w:val="x-none" w:eastAsia="x-none"/>
    </w:rPr>
  </w:style>
  <w:style w:type="paragraph" w:customStyle="1" w:styleId="ConsPlusNonformat">
    <w:name w:val="ConsPlusNonformat"/>
    <w:rsid w:val="007D386A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52">
    <w:name w:val="Стиль5"/>
    <w:basedOn w:val="23"/>
    <w:rsid w:val="007D386A"/>
    <w:pPr>
      <w:tabs>
        <w:tab w:val="left" w:pos="6804"/>
      </w:tabs>
      <w:spacing w:after="0" w:line="240" w:lineRule="auto"/>
      <w:ind w:hanging="426"/>
      <w:jc w:val="both"/>
    </w:pPr>
    <w:rPr>
      <w:sz w:val="28"/>
      <w:szCs w:val="20"/>
      <w:lang w:val="ru-RU" w:eastAsia="ru-RU"/>
    </w:rPr>
  </w:style>
  <w:style w:type="character" w:customStyle="1" w:styleId="220">
    <w:name w:val="Подпись22"/>
    <w:rsid w:val="008E4135"/>
  </w:style>
  <w:style w:type="character" w:customStyle="1" w:styleId="vkitposttextroot--jrdml">
    <w:name w:val="vkitposttext__root--jrdml"/>
    <w:rsid w:val="00E036BC"/>
  </w:style>
  <w:style w:type="character" w:customStyle="1" w:styleId="postheadertitleauthorname">
    <w:name w:val="postheadertitle__authorname"/>
    <w:rsid w:val="008236F7"/>
  </w:style>
  <w:style w:type="character" w:customStyle="1" w:styleId="visually-hidden">
    <w:name w:val="visually-hidden"/>
    <w:rsid w:val="008236F7"/>
  </w:style>
  <w:style w:type="character" w:customStyle="1" w:styleId="230">
    <w:name w:val="Подпись23"/>
    <w:rsid w:val="00902B5C"/>
  </w:style>
  <w:style w:type="character" w:customStyle="1" w:styleId="vkitposttextroot--otcaj">
    <w:name w:val="vkitposttext__root--otcaj"/>
    <w:rsid w:val="00470CBF"/>
  </w:style>
  <w:style w:type="character" w:customStyle="1" w:styleId="hgkelc">
    <w:name w:val="hgkelc"/>
    <w:rsid w:val="00EB239B"/>
  </w:style>
  <w:style w:type="character" w:customStyle="1" w:styleId="240">
    <w:name w:val="Подпись24"/>
    <w:rsid w:val="00721106"/>
  </w:style>
  <w:style w:type="character" w:customStyle="1" w:styleId="25">
    <w:name w:val="Подпись25"/>
    <w:rsid w:val="006F32C7"/>
  </w:style>
  <w:style w:type="character" w:customStyle="1" w:styleId="uv3um">
    <w:name w:val="uv3um"/>
    <w:rsid w:val="00834FB9"/>
  </w:style>
  <w:style w:type="character" w:customStyle="1" w:styleId="26">
    <w:name w:val="Подпись26"/>
    <w:rsid w:val="00003BD5"/>
  </w:style>
  <w:style w:type="paragraph" w:customStyle="1" w:styleId="docdata">
    <w:name w:val="docdata"/>
    <w:aliases w:val="docy,v5,94979,bqiaagaaeyqcaaagiaiaaapgvweabczfaqaaaaaaaaaaaaaaaaaaaaaaaaaaaaaaaaaaaaaaaaaaaaaaaaaaaaaaaaaaaaaaaaaaaaaaaaaaaaaaaaaaaaaaaaaaaaaaaaaaaaaaaaaaaaaaaaaaaaaaaaaaaaaaaaaaaaaaaaaaaaaaaaaaaaaaaaaaaaaaaaaaaaaaaaaaaaaaaaaaaaaaaaaaaaaaaaaaaaa"/>
    <w:basedOn w:val="a"/>
    <w:rsid w:val="007216C3"/>
    <w:pPr>
      <w:spacing w:before="100" w:beforeAutospacing="1" w:after="100" w:afterAutospacing="1"/>
    </w:pPr>
    <w:rPr>
      <w:sz w:val="24"/>
      <w:szCs w:val="24"/>
    </w:rPr>
  </w:style>
  <w:style w:type="character" w:customStyle="1" w:styleId="markedcontent">
    <w:name w:val="markedcontent"/>
    <w:rsid w:val="00C12BC4"/>
  </w:style>
  <w:style w:type="character" w:customStyle="1" w:styleId="typography1ju171">
    <w:name w:val="_typography_1ju17_1"/>
    <w:rsid w:val="00A2433F"/>
  </w:style>
  <w:style w:type="character" w:customStyle="1" w:styleId="attachwallnewmessage">
    <w:name w:val="attachwallnew__message"/>
    <w:rsid w:val="00173876"/>
  </w:style>
  <w:style w:type="paragraph" w:customStyle="1" w:styleId="topic-bodycontent-text">
    <w:name w:val="topic-body__content-text"/>
    <w:basedOn w:val="a"/>
    <w:rsid w:val="00CA1B69"/>
    <w:pPr>
      <w:spacing w:before="100" w:beforeAutospacing="1" w:after="100" w:afterAutospacing="1"/>
    </w:pPr>
    <w:rPr>
      <w:sz w:val="24"/>
      <w:szCs w:val="24"/>
    </w:rPr>
  </w:style>
  <w:style w:type="paragraph" w:customStyle="1" w:styleId="ConsPlusCell">
    <w:name w:val="ConsPlusCell"/>
    <w:uiPriority w:val="99"/>
    <w:rsid w:val="0020293F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mw-headline">
    <w:name w:val="mw-headline"/>
    <w:rsid w:val="0020293F"/>
  </w:style>
  <w:style w:type="paragraph" w:customStyle="1" w:styleId="ds-markdown-paragraph">
    <w:name w:val="ds-markdown-paragraph"/>
    <w:basedOn w:val="a"/>
    <w:rsid w:val="002C4A0D"/>
    <w:pPr>
      <w:spacing w:before="100" w:beforeAutospacing="1" w:after="100" w:afterAutospacing="1"/>
    </w:pPr>
    <w:rPr>
      <w:sz w:val="24"/>
      <w:szCs w:val="24"/>
    </w:rPr>
  </w:style>
  <w:style w:type="character" w:customStyle="1" w:styleId="30">
    <w:name w:val="Заголовок 3 Знак"/>
    <w:link w:val="3"/>
    <w:rsid w:val="002A062D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rticleinfo-date-modified">
    <w:name w:val="article__info-date-modified"/>
    <w:rsid w:val="002A062D"/>
  </w:style>
  <w:style w:type="character" w:customStyle="1" w:styleId="1a">
    <w:name w:val="Дата1"/>
    <w:rsid w:val="002A062D"/>
  </w:style>
  <w:style w:type="character" w:customStyle="1" w:styleId="articlenews-services-subscribe-label">
    <w:name w:val="article__news-services-subscribe-label"/>
    <w:rsid w:val="002A062D"/>
  </w:style>
  <w:style w:type="character" w:customStyle="1" w:styleId="footerlogo-title">
    <w:name w:val="footer__logo-title"/>
    <w:rsid w:val="002A062D"/>
  </w:style>
  <w:style w:type="character" w:customStyle="1" w:styleId="vkitposttextroot--f4ock">
    <w:name w:val="vkitposttext__root--f4ock"/>
    <w:rsid w:val="00E6771D"/>
  </w:style>
  <w:style w:type="paragraph" w:customStyle="1" w:styleId="formquestion">
    <w:name w:val="form__question"/>
    <w:basedOn w:val="a"/>
    <w:rsid w:val="00DF67A0"/>
    <w:pPr>
      <w:spacing w:before="100" w:beforeAutospacing="1" w:after="100" w:afterAutospacing="1"/>
    </w:pPr>
    <w:rPr>
      <w:sz w:val="24"/>
      <w:szCs w:val="24"/>
    </w:rPr>
  </w:style>
  <w:style w:type="character" w:customStyle="1" w:styleId="vkitposttextv2root--se9wt">
    <w:name w:val="vkitposttextv2__root--se9wt"/>
    <w:rsid w:val="00763160"/>
  </w:style>
  <w:style w:type="paragraph" w:styleId="af6">
    <w:name w:val="footer"/>
    <w:basedOn w:val="a"/>
    <w:link w:val="af7"/>
    <w:rsid w:val="00FD5CC7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rsid w:val="00FD5CC7"/>
  </w:style>
  <w:style w:type="character" w:customStyle="1" w:styleId="vkitcontentbadgecontent--fbwvg">
    <w:name w:val="vkitcontentbadge__content--fbwvg"/>
    <w:rsid w:val="005E3FC4"/>
  </w:style>
  <w:style w:type="character" w:customStyle="1" w:styleId="vkitcommentdate--6psig">
    <w:name w:val="vkitcomment__date--6psig"/>
    <w:rsid w:val="005E3FC4"/>
  </w:style>
  <w:style w:type="character" w:customStyle="1" w:styleId="vkuifootnotehost">
    <w:name w:val="vkuifootnote__host"/>
    <w:rsid w:val="005E3FC4"/>
  </w:style>
  <w:style w:type="character" w:customStyle="1" w:styleId="vkekvd">
    <w:name w:val="vkekvd"/>
    <w:rsid w:val="006B460B"/>
  </w:style>
  <w:style w:type="character" w:customStyle="1" w:styleId="t286pc">
    <w:name w:val="t286pc"/>
    <w:rsid w:val="006B46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7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7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41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89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37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48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99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18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158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6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0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70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9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4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1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9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9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57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21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71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94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81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89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243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88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76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443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29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65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5249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2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38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3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227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021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2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480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352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7553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95295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65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7498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49001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1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760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9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78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6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53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67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92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835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20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94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72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2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73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46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34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23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97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581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6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20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7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98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30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56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24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477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6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4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0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5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09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591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423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67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8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09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8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5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9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90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7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09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54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1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27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582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721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5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92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472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787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299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08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56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782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0217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575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96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4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39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200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265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533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7346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21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6301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3528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604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249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3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2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4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82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27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03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1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16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25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148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225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553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49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8571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118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404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08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0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385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985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64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159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093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367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2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84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802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86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51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7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2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7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8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71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1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0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79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856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877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707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248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3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0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1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9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4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5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76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67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01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894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33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839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0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9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022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73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0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21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30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96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251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3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64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37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116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128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416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25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06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2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33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2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38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76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10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7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1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25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25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74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62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07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68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0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7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78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63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406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707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9346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22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1652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9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5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31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20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54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00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19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08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0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92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96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4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5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44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69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2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81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6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0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98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54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88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511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0645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024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458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4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0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58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2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9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05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64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12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33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96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21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563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92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18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86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93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85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86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819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94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9577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25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1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13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38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2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7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0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4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2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17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7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35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86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6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53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92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9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7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1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0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63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412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90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8798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3078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264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84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84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71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29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39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36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19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5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26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2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04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53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48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63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61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47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08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55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9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5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9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9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571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092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43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66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71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27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58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0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3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38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69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26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3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8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12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28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5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59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31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25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2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0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7209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04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577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98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5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22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8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44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6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67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85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3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9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29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20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753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264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6275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551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008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4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7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2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34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16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41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96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60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77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92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68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0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8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67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564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865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70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2084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5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96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0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85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29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1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5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03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53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48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0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0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444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8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049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567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290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2505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2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97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6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1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1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5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12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09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9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15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27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0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74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4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29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8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0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08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8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90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20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3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5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37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186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995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085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556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722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23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11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24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18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92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79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98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67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49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23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68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93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92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448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517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358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244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867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2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60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8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14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94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74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2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31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91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4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6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47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65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6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17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013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9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1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33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49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108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01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51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0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69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25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0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32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16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5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387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546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1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4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47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7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57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10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32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25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18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741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3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777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8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87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809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862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61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0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5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7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35256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16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98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07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4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71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92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06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58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055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73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06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36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338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57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45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60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85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39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29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2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79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052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31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38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79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655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3786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71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776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99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14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020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50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7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1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4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208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920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05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8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6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8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3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277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201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218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08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0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64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79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16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51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3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55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02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71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349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90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4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367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25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42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9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96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54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92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15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60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7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568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57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6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1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8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40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22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4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5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63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04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29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91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0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9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90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44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64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42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12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00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92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2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5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72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82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1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92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89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61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86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75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9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50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30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37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68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24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36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001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9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89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3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0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57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49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95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182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04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78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011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2569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283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3688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027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35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7209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07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5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4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232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03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650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826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452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54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81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9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535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821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79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51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5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680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55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25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8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486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7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8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06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890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4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7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94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470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8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5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94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9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994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2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97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57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13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758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366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005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65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67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8531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674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255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38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84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26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614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0028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92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4291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9168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5057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8350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5757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0093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10486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46097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9473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2188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5094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92666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42310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16286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530659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541667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7899535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9730902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8874768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982975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9134776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644238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11251159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7913956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1058811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556098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25489987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72690403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6945740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55963343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73991039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6707452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6883716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531600549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19079686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366054449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74973732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133869533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77316399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57215728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41832801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2137021704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04471584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2121335638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563443533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44622909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838183469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829710957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035345464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093431435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713231656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757555545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706297208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549153831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43818041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801073644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3757668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612336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0245058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46845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86332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01386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39197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20579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19412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9728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79187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02955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08100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3019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348520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2066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60868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12437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29575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63108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86829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67737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94014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55610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369256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61643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38908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66490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8337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86634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34977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13961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81995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85806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7926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10272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92784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24317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6269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31159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72724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68734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04731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16376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16640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13528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44930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13028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56774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37743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4875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95907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64454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33046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77441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63642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47870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75219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82176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85560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71047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38890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37075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63685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1091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15658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19149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82806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37488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30909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51346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02892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970943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67772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42477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33885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96539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9870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54330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76641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00727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19840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6382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45941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44485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89337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94196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70756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12988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75486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92376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24943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21817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1580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11947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6492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36962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054016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87807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96712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55776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71895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36658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51750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15325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7537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395835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3296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24445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70759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176774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2104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37241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60623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62234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57494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54900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82740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62299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63282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55677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05409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07600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59094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26116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24403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30720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96038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03752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54183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18533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571557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34537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67760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03539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580801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67347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59384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97529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2449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28544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578517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2625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63489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28540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81118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02805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49378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532171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05829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29876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71169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34103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11075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17826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06434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19500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15198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07554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42949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21558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56406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27780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86203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22649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757734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4011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09095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13272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69665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50970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03397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00193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59521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8335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21173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9922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84061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29079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45247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32347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81042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77657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13643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22165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4741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44775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161117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93924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89441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74447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33485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493835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03393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21243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92918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8376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44343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58742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20581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616215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98620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50449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14107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81326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92012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86839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72930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18909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00657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9630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55037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24618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7791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18334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03100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17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77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16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13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99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8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0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5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9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2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58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719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98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452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86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179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930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8786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1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2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4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0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29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12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05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029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92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2630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746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568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27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33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53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36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30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4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2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32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80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3836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3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6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1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8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8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1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9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06688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8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0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54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822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238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233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8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0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3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77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31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06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16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0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308634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96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882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34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9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71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66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21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39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9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82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58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97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14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10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27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993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57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542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60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2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68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38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567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74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78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56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5640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492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1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8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42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2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14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466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510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7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766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31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6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30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08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500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8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18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65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498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4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75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1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47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15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29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017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5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43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030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31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252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335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9931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707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2428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6832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111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09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9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70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505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78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18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246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2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35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70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83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29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2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2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873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849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7790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081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37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454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854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608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386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73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9473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10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936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314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8551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10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634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55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83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529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317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641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348961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00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29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4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176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667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53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31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39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7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8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250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81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469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224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626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7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19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93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877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08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2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0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03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82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066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8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9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74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69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82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88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6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37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68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7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223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0234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93546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20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80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1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7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3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7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4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50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829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220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16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56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671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67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76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16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0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165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7262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5947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1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73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805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374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238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4854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1739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3349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49728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60869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099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1264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090449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03211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21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94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87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5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03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911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8741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711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168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558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7616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7174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26789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713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23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4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17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5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06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21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48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35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6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05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56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311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73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36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47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99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652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17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8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797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8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733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377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624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902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382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6639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1764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8164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5843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9580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501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1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5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26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6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5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11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53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004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60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84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30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545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78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5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33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67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5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10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51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08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8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33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45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07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482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2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96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26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0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01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9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0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874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610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08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06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422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0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778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78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34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68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96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3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4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5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93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44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2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551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00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64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06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088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437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583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8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88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61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690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570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5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395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56988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94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3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1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2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54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88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83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0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588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40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27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9142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93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4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9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0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8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8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0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5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15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07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76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61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2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73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50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26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775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12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7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983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13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67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7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59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44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499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283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45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524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144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02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67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54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79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972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088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5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505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3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1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580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02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8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46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56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010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6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87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814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30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790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2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91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944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5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44848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1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45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60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017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62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61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10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421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72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7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09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27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587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9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314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2136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4561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2624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5352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81412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145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2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16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06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24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54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583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2809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4955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3307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34603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1292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35737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71047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77503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885001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82687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0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6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78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3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07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43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03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95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5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3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33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353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07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25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33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04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645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886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98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2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98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5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68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1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53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7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52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6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23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04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366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97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45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0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3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42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15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47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7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454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725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2504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8453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494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0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0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8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0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8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789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60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47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100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589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446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934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47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9674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4581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4431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387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71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33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361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3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2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8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6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7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59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4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1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31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436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85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55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0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3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5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07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26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188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81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12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61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6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7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633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061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890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031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97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71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4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31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00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731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764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56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7162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115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697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7455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820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02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4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85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696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0218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73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853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563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366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27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21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49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99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428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983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044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503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235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261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90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3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31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7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4541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7654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255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4902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946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27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43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545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735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71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48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31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105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663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71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709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38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501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91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95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38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968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539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258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6750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708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89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660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62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31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96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29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76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250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28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21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34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035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046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268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556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52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95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07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58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23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306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0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67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66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837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14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8516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5896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4380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140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1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3796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628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917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563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78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555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909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535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62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57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54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189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69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05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7090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359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09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9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71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77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74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16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413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060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446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83679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316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138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986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17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910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28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39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00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818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399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0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1109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64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845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82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49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871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92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7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96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815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4309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997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332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7230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986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626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564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27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04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81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55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057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799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02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09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57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641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64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922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979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2190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488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4637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44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39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30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45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61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46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027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606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905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22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607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501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26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119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574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183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3932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210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571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2253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42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588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804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59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350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230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23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69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7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81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788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63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71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47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75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22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9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96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298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436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028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63596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29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174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45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1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240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877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88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60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934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508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073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76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44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98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175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7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659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449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997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00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644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93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7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61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16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84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132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072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1052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7653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1513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522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38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430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54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90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726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71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293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4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30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33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91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94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56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89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4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33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986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5674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666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1745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93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32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891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86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577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58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29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062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510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38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0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2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09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151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09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191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5697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38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1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68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770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996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241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271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39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38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79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49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837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4025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6176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7968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144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9284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498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0818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400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0701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5496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3131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709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8364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08369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3166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068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590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78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3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773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5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10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19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1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35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720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831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133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499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144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56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4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461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527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1341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00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9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1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0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4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39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1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8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02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57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72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236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47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32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280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20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16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843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24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426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7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36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83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299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792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328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05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9189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943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5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5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2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86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527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13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985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731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554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1333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45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1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43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0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79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21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924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248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809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8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5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26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0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8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09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861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13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64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832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21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55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749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2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432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649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58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5799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07267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609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8232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276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691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583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192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72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35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35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33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08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595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1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18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49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5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73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04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294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8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20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522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581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025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407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54695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28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52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50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6884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2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29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6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76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11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87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91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2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40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425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9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7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42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03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64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382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658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06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0477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59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134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88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8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9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71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722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901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25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4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58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48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02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053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322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7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uznecovaOV\Desktop\admin_kam_ur_gor_okrug_pismo_ugol_27072020_gost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E9B406-870A-4E89-B6A7-7FF732130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admin_kam_ur_gor_okrug_pismo_ugol_27072020_gost</Template>
  <TotalTime>3541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1561</CharactersWithSpaces>
  <SharedDoc>false</SharedDoc>
  <HLinks>
    <vt:vector size="18" baseType="variant">
      <vt:variant>
        <vt:i4>8257622</vt:i4>
      </vt:variant>
      <vt:variant>
        <vt:i4>6</vt:i4>
      </vt:variant>
      <vt:variant>
        <vt:i4>0</vt:i4>
      </vt:variant>
      <vt:variant>
        <vt:i4>5</vt:i4>
      </vt:variant>
      <vt:variant>
        <vt:lpwstr>mailto:admku@midural.ru</vt:lpwstr>
      </vt:variant>
      <vt:variant>
        <vt:lpwstr/>
      </vt:variant>
      <vt:variant>
        <vt:i4>8192116</vt:i4>
      </vt:variant>
      <vt:variant>
        <vt:i4>3</vt:i4>
      </vt:variant>
      <vt:variant>
        <vt:i4>0</vt:i4>
      </vt:variant>
      <vt:variant>
        <vt:i4>5</vt:i4>
      </vt:variant>
      <vt:variant>
        <vt:lpwstr>http://www.kamensk-uralskiy.ru/</vt:lpwstr>
      </vt:variant>
      <vt:variant>
        <vt:lpwstr/>
      </vt:variant>
      <vt:variant>
        <vt:i4>6225958</vt:i4>
      </vt:variant>
      <vt:variant>
        <vt:i4>0</vt:i4>
      </vt:variant>
      <vt:variant>
        <vt:i4>0</vt:i4>
      </vt:variant>
      <vt:variant>
        <vt:i4>5</vt:i4>
      </vt:variant>
      <vt:variant>
        <vt:lpwstr>mailto:glava@admnet.kamensktel.ru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KuznecovaOV</dc:creator>
  <cp:lastModifiedBy>KuznecovaOV</cp:lastModifiedBy>
  <cp:revision>574</cp:revision>
  <cp:lastPrinted>2026-03-26T10:31:00Z</cp:lastPrinted>
  <dcterms:created xsi:type="dcterms:W3CDTF">2020-12-11T06:20:00Z</dcterms:created>
  <dcterms:modified xsi:type="dcterms:W3CDTF">2026-04-08T11:11:00Z</dcterms:modified>
</cp:coreProperties>
</file>