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F22" w:rsidRDefault="00113143" w:rsidP="00113143">
      <w:pPr>
        <w:pStyle w:val="1"/>
        <w:rPr>
          <w:rFonts w:ascii="Liberation Serif" w:hAnsi="Liberation Serif" w:cs="Liberation Serif"/>
          <w:bCs/>
          <w:iCs w:val="0"/>
          <w:sz w:val="24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B05BC3E" wp14:editId="36136AAB">
            <wp:extent cx="421640" cy="723265"/>
            <wp:effectExtent l="0" t="0" r="0" b="635"/>
            <wp:docPr id="7" name="Рисунок 7" descr="Описание: gerb_gor_corona_ras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Описание: gerb_gor_corona_rast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640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55AA"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8AD17C" wp14:editId="759365D9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603885" cy="812165"/>
                <wp:effectExtent l="0" t="0" r="0" b="381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885" cy="812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90F1B" w:rsidRDefault="00790F1B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47.55pt;height:63.95pt;z-index:2516602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" filled="f" stroked="f">
                <v:textbox style="mso-fit-shape-to-text:t">
                  <w:txbxContent>
                    <w:p w:rsidR="00936939" w:rsidRDefault="00936939"/>
                  </w:txbxContent>
                </v:textbox>
                <w10:wrap anchorx="margin" anchory="margin"/>
              </v:shape>
            </w:pict>
          </mc:Fallback>
        </mc:AlternateContent>
      </w:r>
    </w:p>
    <w:p w:rsidR="007F7F22" w:rsidRDefault="007D55AA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7F7F22" w:rsidRDefault="007D55AA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>
        <w:rPr>
          <w:rFonts w:ascii="Liberation Serif" w:hAnsi="Liberation Serif" w:cs="Liberation Serif"/>
          <w:b/>
          <w:sz w:val="24"/>
        </w:rPr>
        <w:t>ГЛАВА КАМЕНСК-УРАЛЬСКОГО ГОРОДСКОГО ОКРУГА</w:t>
      </w:r>
    </w:p>
    <w:p w:rsidR="007F7F22" w:rsidRDefault="007D55AA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>
        <w:rPr>
          <w:rFonts w:ascii="Liberation Serif" w:hAnsi="Liberation Serif" w:cs="Liberation Serif"/>
          <w:b/>
          <w:spacing w:val="50"/>
          <w:sz w:val="32"/>
        </w:rPr>
        <w:t>РАСПОРЯЖЕНИЕ</w:t>
      </w:r>
    </w:p>
    <w:p w:rsidR="007F7F22" w:rsidRDefault="007D55AA">
      <w:pPr>
        <w:spacing w:before="400"/>
        <w:rPr>
          <w:rFonts w:ascii="Liberation Serif" w:hAnsi="Liberation Serif" w:cs="Liberation Serif"/>
          <w:sz w:val="24"/>
        </w:rPr>
      </w:pPr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151ADCE" wp14:editId="7585865C">
                <wp:simplePos x="0" y="0"/>
                <wp:positionH relativeFrom="column">
                  <wp:posOffset>0</wp:posOffset>
                </wp:positionH>
                <wp:positionV relativeFrom="paragraph">
                  <wp:posOffset>80645</wp:posOffset>
                </wp:positionV>
                <wp:extent cx="6116955" cy="0"/>
                <wp:effectExtent l="0" t="19050" r="17145" b="3810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Line 3" o:spid="_x0000_s1026" o:spt="20" style="position:absolute;left:0pt;margin-left:0pt;margin-top:6.35pt;height:0pt;width:481.65pt;z-index:251659264;mso-width-relative:page;mso-height-relative:page;" filled="f" stroked="t" coordsize="21600,21600" o:allowincell="f" o:gfxdata="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Aq7KXXAAAABgEAAA8AAAAAAAAAAQAg&#10;AAAAIgAAAGRycy9kb3ducmV2LnhtbFBLAQIUABQAAAAIAIdO4kCuBkWq1gEAALEDAAAOAAAAAAAA&#10;AAEAIAAAACYBAABkcnMvZTJvRG9jLnhtbFBLBQYAAAAABgAGAFkBAABuBQAAAAA=&#10;">
                <v:fill on="f" focussize="0,0"/>
                <v:stroke weight="4.5pt" color="#00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Liberation Serif" w:hAnsi="Liberation Serif" w:cs="Liberation Serif"/>
          <w:sz w:val="24"/>
        </w:rPr>
        <w:t xml:space="preserve">от </w:t>
      </w:r>
      <w:r w:rsidR="005C5625">
        <w:rPr>
          <w:rFonts w:ascii="Liberation Serif" w:hAnsi="Liberation Serif" w:cs="Liberation Serif"/>
          <w:sz w:val="24"/>
        </w:rPr>
        <w:t>26.02.2026</w:t>
      </w:r>
      <w:r w:rsidR="009E1188">
        <w:rPr>
          <w:rFonts w:ascii="Liberation Serif" w:hAnsi="Liberation Serif" w:cs="Liberation Serif"/>
          <w:sz w:val="24"/>
        </w:rPr>
        <w:t xml:space="preserve"> </w:t>
      </w:r>
      <w:r>
        <w:rPr>
          <w:rFonts w:ascii="Liberation Serif" w:hAnsi="Liberation Serif" w:cs="Liberation Serif"/>
          <w:sz w:val="24"/>
        </w:rPr>
        <w:t xml:space="preserve">№ </w:t>
      </w:r>
      <w:r w:rsidR="005C5625">
        <w:rPr>
          <w:rFonts w:ascii="Liberation Serif" w:hAnsi="Liberation Serif" w:cs="Liberation Serif"/>
          <w:sz w:val="24"/>
        </w:rPr>
        <w:t>24-р</w:t>
      </w:r>
    </w:p>
    <w:p w:rsidR="007F7F22" w:rsidRDefault="007F7F22">
      <w:pPr>
        <w:rPr>
          <w:rFonts w:ascii="Liberation Serif" w:hAnsi="Liberation Serif" w:cs="Liberation Serif"/>
          <w:sz w:val="28"/>
          <w:szCs w:val="28"/>
        </w:rPr>
      </w:pPr>
    </w:p>
    <w:p w:rsidR="007F7F22" w:rsidRDefault="007D55AA">
      <w:pPr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Об утверждении контрольных значений</w:t>
      </w:r>
    </w:p>
    <w:p w:rsidR="007F7F22" w:rsidRDefault="007D55AA">
      <w:pPr>
        <w:pStyle w:val="a8"/>
        <w:ind w:firstLine="0"/>
        <w:jc w:val="center"/>
        <w:rPr>
          <w:rFonts w:ascii="Liberation Serif" w:hAnsi="Liberation Serif" w:cs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 xml:space="preserve">ключевых показателей социально-экономического развития </w:t>
      </w:r>
      <w:r w:rsidR="0023484B">
        <w:rPr>
          <w:rFonts w:ascii="Liberation Serif" w:hAnsi="Liberation Serif"/>
          <w:b/>
          <w:sz w:val="28"/>
          <w:szCs w:val="28"/>
        </w:rPr>
        <w:br/>
      </w:r>
      <w:r>
        <w:rPr>
          <w:rFonts w:ascii="Liberation Serif" w:hAnsi="Liberation Serif"/>
          <w:b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 w:cs="Liberation Serif"/>
          <w:b/>
          <w:sz w:val="28"/>
          <w:szCs w:val="28"/>
        </w:rPr>
        <w:t xml:space="preserve"> на 202</w:t>
      </w:r>
      <w:r w:rsidR="009E1188">
        <w:rPr>
          <w:rFonts w:ascii="Liberation Serif" w:hAnsi="Liberation Serif" w:cs="Liberation Serif"/>
          <w:b/>
          <w:sz w:val="28"/>
          <w:szCs w:val="28"/>
        </w:rPr>
        <w:t>6</w:t>
      </w:r>
      <w:r>
        <w:rPr>
          <w:rFonts w:ascii="Liberation Serif" w:hAnsi="Liberation Serif" w:cs="Liberation Serif"/>
          <w:b/>
          <w:sz w:val="28"/>
          <w:szCs w:val="28"/>
        </w:rPr>
        <w:t xml:space="preserve"> год</w:t>
      </w:r>
    </w:p>
    <w:p w:rsidR="007F7F22" w:rsidRDefault="007F7F22">
      <w:pPr>
        <w:pStyle w:val="a8"/>
        <w:ind w:firstLine="0"/>
        <w:jc w:val="center"/>
        <w:rPr>
          <w:rFonts w:ascii="Liberation Serif" w:hAnsi="Liberation Serif" w:cs="Liberation Serif"/>
        </w:rPr>
      </w:pPr>
    </w:p>
    <w:p w:rsidR="007F7F22" w:rsidRDefault="00A2159D">
      <w:pPr>
        <w:ind w:firstLine="708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>В соответствии с</w:t>
      </w:r>
      <w:r w:rsidR="007D55AA">
        <w:rPr>
          <w:rFonts w:ascii="Liberation Serif" w:hAnsi="Liberation Serif" w:cs="Liberation Serif"/>
          <w:sz w:val="28"/>
        </w:rPr>
        <w:t xml:space="preserve"> пункт</w:t>
      </w:r>
      <w:r>
        <w:rPr>
          <w:rFonts w:ascii="Liberation Serif" w:hAnsi="Liberation Serif" w:cs="Liberation Serif"/>
          <w:sz w:val="28"/>
        </w:rPr>
        <w:t>ом</w:t>
      </w:r>
      <w:r w:rsidR="007D55AA">
        <w:rPr>
          <w:rFonts w:ascii="Liberation Serif" w:hAnsi="Liberation Serif" w:cs="Liberation Serif"/>
          <w:sz w:val="28"/>
        </w:rPr>
        <w:t xml:space="preserve"> 8 Порядка осуществления мониторинга социально-экономического развития Каменск-Уральского городского округа, утвержденного постановлением Администрации Каменск-Уральского го</w:t>
      </w:r>
      <w:r w:rsidR="00EE3211">
        <w:rPr>
          <w:rFonts w:ascii="Liberation Serif" w:hAnsi="Liberation Serif" w:cs="Liberation Serif"/>
          <w:sz w:val="28"/>
        </w:rPr>
        <w:t>родского округа от 17.10.2023 № </w:t>
      </w:r>
      <w:r w:rsidR="007D55AA">
        <w:rPr>
          <w:rFonts w:ascii="Liberation Serif" w:hAnsi="Liberation Serif" w:cs="Liberation Serif"/>
          <w:sz w:val="28"/>
        </w:rPr>
        <w:t>657 «О Порядке осуществления мониторинга социально-экономического развития Каменск-Уральского городского округа»:</w:t>
      </w:r>
    </w:p>
    <w:p w:rsidR="007F7F22" w:rsidRDefault="007D55AA">
      <w:pPr>
        <w:ind w:firstLine="720"/>
        <w:jc w:val="both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 w:cs="Liberation Serif"/>
          <w:sz w:val="28"/>
        </w:rPr>
        <w:t xml:space="preserve">1. Утвердить </w:t>
      </w:r>
      <w:r w:rsidR="00A2159D">
        <w:rPr>
          <w:rFonts w:ascii="Liberation Serif" w:hAnsi="Liberation Serif"/>
          <w:bCs/>
          <w:sz w:val="28"/>
          <w:szCs w:val="28"/>
        </w:rPr>
        <w:t>к</w:t>
      </w:r>
      <w:r>
        <w:rPr>
          <w:rFonts w:ascii="Liberation Serif" w:hAnsi="Liberation Serif"/>
          <w:bCs/>
          <w:sz w:val="28"/>
          <w:szCs w:val="28"/>
        </w:rPr>
        <w:t>онтрольные значения ключевых показателей социально-экономического развития Каменск-Уральского городского округа на 202</w:t>
      </w:r>
      <w:r w:rsidR="009E1188">
        <w:rPr>
          <w:rFonts w:ascii="Liberation Serif" w:hAnsi="Liberation Serif"/>
          <w:bCs/>
          <w:sz w:val="28"/>
          <w:szCs w:val="28"/>
        </w:rPr>
        <w:t>6</w:t>
      </w:r>
      <w:r>
        <w:rPr>
          <w:rFonts w:ascii="Liberation Serif" w:hAnsi="Liberation Serif"/>
          <w:bCs/>
          <w:sz w:val="28"/>
          <w:szCs w:val="28"/>
        </w:rPr>
        <w:t xml:space="preserve"> год (далее – Контрольные значения ключевых показателей) (прилагаются).</w:t>
      </w:r>
    </w:p>
    <w:p w:rsidR="007F7F22" w:rsidRDefault="007D55AA">
      <w:pPr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 xml:space="preserve">2. Отделу мониторинга муниципальных программ и услуг Администрации Каменск-Уральского городского округа (Ломаева О.В.) обеспечить формирование: </w:t>
      </w:r>
    </w:p>
    <w:p w:rsidR="007F7F22" w:rsidRDefault="007D55AA">
      <w:pPr>
        <w:ind w:firstLine="72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</w:t>
      </w:r>
      <w:r w:rsidRPr="000D4EAF">
        <w:rPr>
          <w:rFonts w:ascii="Liberation Serif" w:hAnsi="Liberation Serif"/>
          <w:sz w:val="28"/>
          <w:szCs w:val="28"/>
        </w:rPr>
        <w:t>) ежемесячно, в срок не позднее 30 числа месяца после отчетного месяца, месячного (нарастающим итогом с начала отчетного года) отчета об итогах социально-экономического развития Каменск-Уральского городского округа и достижении</w:t>
      </w:r>
      <w:r w:rsidRPr="000D4EAF">
        <w:rPr>
          <w:rFonts w:ascii="Liberation Serif" w:hAnsi="Liberation Serif"/>
          <w:bCs/>
          <w:sz w:val="28"/>
          <w:szCs w:val="28"/>
        </w:rPr>
        <w:t xml:space="preserve"> Контрольных значений ключевых показателей, утвержденных </w:t>
      </w:r>
      <w:r w:rsidR="00EE3211">
        <w:rPr>
          <w:rFonts w:ascii="Liberation Serif" w:hAnsi="Liberation Serif"/>
          <w:bCs/>
          <w:sz w:val="28"/>
          <w:szCs w:val="28"/>
        </w:rPr>
        <w:t>настоящим</w:t>
      </w:r>
      <w:r w:rsidRPr="000D4EAF">
        <w:rPr>
          <w:rFonts w:ascii="Liberation Serif" w:hAnsi="Liberation Serif"/>
          <w:bCs/>
          <w:sz w:val="28"/>
          <w:szCs w:val="28"/>
        </w:rPr>
        <w:t xml:space="preserve"> распоряжением</w:t>
      </w:r>
      <w:r w:rsidRPr="000D4EAF">
        <w:rPr>
          <w:rFonts w:ascii="Liberation Serif" w:hAnsi="Liberation Serif"/>
          <w:sz w:val="28"/>
          <w:szCs w:val="28"/>
        </w:rPr>
        <w:t>;</w:t>
      </w:r>
    </w:p>
    <w:p w:rsidR="007F7F22" w:rsidRDefault="007D55AA">
      <w:pPr>
        <w:ind w:firstLine="720"/>
        <w:jc w:val="both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2) ежеквартально, в срок не позднее 15 числа второго месяца после отчетного квартала, квартального (нарастающим итогом с начала отчетного года) отчета об итогах социально-экономического развития Каменск-Уральского городского округа и достижении</w:t>
      </w:r>
      <w:r>
        <w:rPr>
          <w:rFonts w:ascii="Liberation Serif" w:hAnsi="Liberation Serif"/>
          <w:bCs/>
          <w:sz w:val="28"/>
          <w:szCs w:val="28"/>
        </w:rPr>
        <w:t xml:space="preserve"> Контрольных значений ключевых показателей, утвержденных </w:t>
      </w:r>
      <w:r w:rsidR="00EE3211">
        <w:rPr>
          <w:rFonts w:ascii="Liberation Serif" w:hAnsi="Liberation Serif"/>
          <w:bCs/>
          <w:sz w:val="28"/>
          <w:szCs w:val="28"/>
        </w:rPr>
        <w:t>настоящим</w:t>
      </w:r>
      <w:r>
        <w:rPr>
          <w:rFonts w:ascii="Liberation Serif" w:hAnsi="Liberation Serif"/>
          <w:bCs/>
          <w:sz w:val="28"/>
          <w:szCs w:val="28"/>
        </w:rPr>
        <w:t xml:space="preserve"> распоряжением;</w:t>
      </w:r>
    </w:p>
    <w:p w:rsidR="007F7F22" w:rsidRDefault="007D55AA">
      <w:pPr>
        <w:ind w:firstLine="72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 xml:space="preserve">3) </w:t>
      </w:r>
      <w:r>
        <w:rPr>
          <w:rFonts w:ascii="Liberation Serif" w:hAnsi="Liberation Serif"/>
          <w:sz w:val="28"/>
          <w:szCs w:val="28"/>
        </w:rPr>
        <w:t xml:space="preserve">в срок до </w:t>
      </w:r>
      <w:r w:rsidR="009E1188">
        <w:rPr>
          <w:rFonts w:ascii="Liberation Serif" w:hAnsi="Liberation Serif"/>
          <w:sz w:val="28"/>
          <w:szCs w:val="28"/>
        </w:rPr>
        <w:t>31</w:t>
      </w:r>
      <w:r>
        <w:rPr>
          <w:rFonts w:ascii="Liberation Serif" w:hAnsi="Liberation Serif"/>
          <w:sz w:val="28"/>
          <w:szCs w:val="28"/>
        </w:rPr>
        <w:t xml:space="preserve"> мая 202</w:t>
      </w:r>
      <w:r w:rsidR="009E1188">
        <w:rPr>
          <w:rFonts w:ascii="Liberation Serif" w:hAnsi="Liberation Serif"/>
          <w:sz w:val="28"/>
          <w:szCs w:val="28"/>
        </w:rPr>
        <w:t>7</w:t>
      </w:r>
      <w:r>
        <w:rPr>
          <w:rFonts w:ascii="Liberation Serif" w:hAnsi="Liberation Serif"/>
          <w:sz w:val="28"/>
          <w:szCs w:val="28"/>
        </w:rPr>
        <w:t xml:space="preserve"> года сводного отчета об итогах социально-экономического развития Каменск-Уральского городского округа в 202</w:t>
      </w:r>
      <w:r w:rsidR="009E1188">
        <w:rPr>
          <w:rFonts w:ascii="Liberation Serif" w:hAnsi="Liberation Serif"/>
          <w:sz w:val="28"/>
          <w:szCs w:val="28"/>
        </w:rPr>
        <w:t>6</w:t>
      </w:r>
      <w:r>
        <w:rPr>
          <w:rFonts w:ascii="Liberation Serif" w:hAnsi="Liberation Serif"/>
          <w:sz w:val="28"/>
          <w:szCs w:val="28"/>
        </w:rPr>
        <w:t xml:space="preserve"> году, утверждение постановлением Администрации Каменск-Уральского городского округа, размещение на официальном сайте муниципального образования, внесение в информационную систему для организации мониторинга социально-экономического развития Свердловской области.</w:t>
      </w:r>
    </w:p>
    <w:p w:rsidR="007F7F22" w:rsidRDefault="007D55AA">
      <w:pPr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 xml:space="preserve">3. </w:t>
      </w:r>
      <w:proofErr w:type="gramStart"/>
      <w:r>
        <w:rPr>
          <w:rFonts w:ascii="Liberation Serif" w:hAnsi="Liberation Serif" w:cs="Liberation Serif"/>
          <w:sz w:val="28"/>
        </w:rPr>
        <w:t>Контроль за</w:t>
      </w:r>
      <w:proofErr w:type="gramEnd"/>
      <w:r>
        <w:rPr>
          <w:rFonts w:ascii="Liberation Serif" w:hAnsi="Liberation Serif" w:cs="Liberation Serif"/>
          <w:sz w:val="28"/>
        </w:rPr>
        <w:t xml:space="preserve"> исполнением настоящего распоряжения оставляю за собой.</w:t>
      </w:r>
    </w:p>
    <w:p w:rsidR="00113143" w:rsidRDefault="00113143">
      <w:pPr>
        <w:rPr>
          <w:rFonts w:ascii="Liberation Serif" w:hAnsi="Liberation Serif" w:cs="Liberation Serif"/>
          <w:sz w:val="28"/>
          <w:szCs w:val="28"/>
        </w:rPr>
      </w:pPr>
    </w:p>
    <w:p w:rsidR="007F7F22" w:rsidRDefault="007D55AA">
      <w:pPr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Глава </w:t>
      </w:r>
      <w:r>
        <w:rPr>
          <w:rFonts w:ascii="Liberation Serif" w:hAnsi="Liberation Serif" w:cs="Liberation Serif"/>
          <w:sz w:val="28"/>
          <w:szCs w:val="28"/>
        </w:rPr>
        <w:br/>
        <w:t>Каменск-Уральского городского округа</w:t>
      </w:r>
      <w:r>
        <w:rPr>
          <w:rFonts w:ascii="Liberation Serif" w:hAnsi="Liberation Serif" w:cs="Liberation Serif"/>
          <w:sz w:val="28"/>
          <w:szCs w:val="28"/>
        </w:rPr>
        <w:tab/>
      </w:r>
      <w:r>
        <w:rPr>
          <w:rFonts w:ascii="Liberation Serif" w:hAnsi="Liberation Serif" w:cs="Liberation Serif"/>
          <w:sz w:val="28"/>
          <w:szCs w:val="28"/>
        </w:rPr>
        <w:tab/>
      </w:r>
      <w:r>
        <w:rPr>
          <w:rFonts w:ascii="Liberation Serif" w:hAnsi="Liberation Serif" w:cs="Liberation Serif"/>
          <w:sz w:val="28"/>
          <w:szCs w:val="28"/>
        </w:rPr>
        <w:tab/>
      </w:r>
      <w:r>
        <w:rPr>
          <w:rFonts w:ascii="Liberation Serif" w:hAnsi="Liberation Serif" w:cs="Liberation Serif"/>
          <w:sz w:val="28"/>
          <w:szCs w:val="28"/>
        </w:rPr>
        <w:tab/>
        <w:t xml:space="preserve">         А.А. Герасимов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УТВЕРЖДЕНЫ</w:t>
      </w:r>
    </w:p>
    <w:p w:rsidR="007F7F22" w:rsidRDefault="00907688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</w:t>
      </w:r>
      <w:r w:rsidR="007D55AA">
        <w:rPr>
          <w:rFonts w:ascii="Liberation Serif" w:hAnsi="Liberation Serif"/>
          <w:sz w:val="28"/>
          <w:szCs w:val="28"/>
        </w:rPr>
        <w:t xml:space="preserve">аспоряжением 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главы Каменск-Уральского 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городского округа 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от </w:t>
      </w:r>
      <w:r w:rsidR="005C5625">
        <w:rPr>
          <w:rFonts w:ascii="Liberation Serif" w:hAnsi="Liberation Serif"/>
          <w:sz w:val="28"/>
          <w:szCs w:val="28"/>
        </w:rPr>
        <w:t xml:space="preserve">26.02.2026 </w:t>
      </w:r>
      <w:r>
        <w:rPr>
          <w:rFonts w:ascii="Liberation Serif" w:hAnsi="Liberation Serif"/>
          <w:sz w:val="28"/>
          <w:szCs w:val="28"/>
        </w:rPr>
        <w:t>№</w:t>
      </w:r>
      <w:r w:rsidR="005C5625">
        <w:rPr>
          <w:rFonts w:ascii="Liberation Serif" w:hAnsi="Liberation Serif"/>
          <w:sz w:val="28"/>
          <w:szCs w:val="28"/>
        </w:rPr>
        <w:t>24-р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«Об утверждении </w:t>
      </w:r>
      <w:proofErr w:type="gramStart"/>
      <w:r>
        <w:rPr>
          <w:rFonts w:ascii="Liberation Serif" w:hAnsi="Liberation Serif"/>
          <w:sz w:val="28"/>
          <w:szCs w:val="28"/>
        </w:rPr>
        <w:t>контрольных</w:t>
      </w:r>
      <w:proofErr w:type="gramEnd"/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значений ключевых показателей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социально-экономического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развития Каменск-Уральского </w:t>
      </w:r>
    </w:p>
    <w:p w:rsidR="007F7F22" w:rsidRDefault="007D55AA">
      <w:pPr>
        <w:ind w:firstLine="552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городского округа на 202</w:t>
      </w:r>
      <w:r w:rsidR="009E1188">
        <w:rPr>
          <w:rFonts w:ascii="Liberation Serif" w:hAnsi="Liberation Serif"/>
          <w:sz w:val="28"/>
          <w:szCs w:val="28"/>
        </w:rPr>
        <w:t>6</w:t>
      </w:r>
      <w:r>
        <w:rPr>
          <w:rFonts w:ascii="Liberation Serif" w:hAnsi="Liberation Serif"/>
          <w:sz w:val="28"/>
          <w:szCs w:val="28"/>
        </w:rPr>
        <w:t xml:space="preserve"> год»</w:t>
      </w:r>
    </w:p>
    <w:p w:rsidR="007F7F22" w:rsidRDefault="007F7F22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7F7F22" w:rsidRDefault="007D55AA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Контрольные значения</w:t>
      </w:r>
    </w:p>
    <w:p w:rsidR="007F7F22" w:rsidRDefault="007D55AA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ключевых показателей социально-экономического развития</w:t>
      </w:r>
    </w:p>
    <w:p w:rsidR="007F7F22" w:rsidRDefault="007D55AA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 xml:space="preserve">Каменск-Уральского городского округа </w:t>
      </w:r>
    </w:p>
    <w:p w:rsidR="007F7F22" w:rsidRDefault="007D55AA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на 202</w:t>
      </w:r>
      <w:r w:rsidR="009E1188">
        <w:rPr>
          <w:rFonts w:ascii="Liberation Serif" w:hAnsi="Liberation Serif"/>
          <w:bCs/>
          <w:sz w:val="28"/>
          <w:szCs w:val="28"/>
        </w:rPr>
        <w:t>6</w:t>
      </w:r>
      <w:r>
        <w:rPr>
          <w:rFonts w:ascii="Liberation Serif" w:hAnsi="Liberation Serif"/>
          <w:bCs/>
          <w:sz w:val="28"/>
          <w:szCs w:val="28"/>
        </w:rPr>
        <w:t xml:space="preserve"> год</w:t>
      </w:r>
    </w:p>
    <w:p w:rsidR="00291F4B" w:rsidRDefault="00291F4B">
      <w:pPr>
        <w:jc w:val="center"/>
        <w:rPr>
          <w:rFonts w:ascii="Liberation Serif" w:hAnsi="Liberation Serif"/>
          <w:bCs/>
          <w:sz w:val="28"/>
          <w:szCs w:val="28"/>
        </w:rPr>
      </w:pPr>
    </w:p>
    <w:tbl>
      <w:tblPr>
        <w:tblStyle w:val="ac"/>
        <w:tblW w:w="9787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3216"/>
        <w:gridCol w:w="1484"/>
        <w:gridCol w:w="1276"/>
        <w:gridCol w:w="1435"/>
        <w:gridCol w:w="1701"/>
      </w:tblGrid>
      <w:tr w:rsidR="007F7F22" w:rsidTr="00291F4B">
        <w:trPr>
          <w:tblHeader/>
          <w:jc w:val="center"/>
        </w:trPr>
        <w:tc>
          <w:tcPr>
            <w:tcW w:w="675" w:type="dxa"/>
            <w:vAlign w:val="center"/>
          </w:tcPr>
          <w:p w:rsidR="007F7F22" w:rsidRDefault="007D55AA" w:rsidP="0058551A">
            <w:pPr>
              <w:jc w:val="center"/>
              <w:rPr>
                <w:rFonts w:ascii="Liberation Serif" w:hAnsi="Liberation Serif" w:cs="Times New Roman CYR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№ стр.</w:t>
            </w:r>
          </w:p>
        </w:tc>
        <w:tc>
          <w:tcPr>
            <w:tcW w:w="3216" w:type="dxa"/>
            <w:vAlign w:val="center"/>
          </w:tcPr>
          <w:p w:rsidR="007F7F22" w:rsidRDefault="007D55AA" w:rsidP="005855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Показатель</w:t>
            </w:r>
          </w:p>
        </w:tc>
        <w:tc>
          <w:tcPr>
            <w:tcW w:w="1484" w:type="dxa"/>
            <w:vAlign w:val="center"/>
          </w:tcPr>
          <w:p w:rsidR="007F7F22" w:rsidRDefault="007D55AA" w:rsidP="0058551A">
            <w:pPr>
              <w:ind w:left="-74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Единицы измерения</w:t>
            </w:r>
          </w:p>
        </w:tc>
        <w:tc>
          <w:tcPr>
            <w:tcW w:w="1276" w:type="dxa"/>
            <w:vAlign w:val="center"/>
          </w:tcPr>
          <w:p w:rsidR="007F7F22" w:rsidRPr="003355F6" w:rsidRDefault="007D55AA" w:rsidP="0058551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355F6">
              <w:rPr>
                <w:rFonts w:ascii="Liberation Serif" w:hAnsi="Liberation Serif"/>
                <w:sz w:val="24"/>
                <w:szCs w:val="24"/>
              </w:rPr>
              <w:t>Период отчетности</w:t>
            </w:r>
          </w:p>
        </w:tc>
        <w:tc>
          <w:tcPr>
            <w:tcW w:w="1435" w:type="dxa"/>
            <w:shd w:val="clear" w:color="auto" w:fill="auto"/>
            <w:vAlign w:val="center"/>
          </w:tcPr>
          <w:p w:rsidR="007F7F22" w:rsidRPr="00290573" w:rsidRDefault="007D55AA" w:rsidP="0058551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0573">
              <w:rPr>
                <w:rFonts w:ascii="Liberation Serif" w:hAnsi="Liberation Serif"/>
                <w:sz w:val="24"/>
                <w:szCs w:val="24"/>
              </w:rPr>
              <w:t>Контрольное значение</w:t>
            </w:r>
          </w:p>
          <w:p w:rsidR="007F7F22" w:rsidRPr="00290573" w:rsidRDefault="007D55AA" w:rsidP="009E118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0573">
              <w:rPr>
                <w:rFonts w:ascii="Liberation Serif" w:hAnsi="Liberation Serif"/>
                <w:sz w:val="24"/>
                <w:szCs w:val="24"/>
              </w:rPr>
              <w:t>на 202</w:t>
            </w:r>
            <w:r w:rsidR="009E1188" w:rsidRPr="00290573">
              <w:rPr>
                <w:rFonts w:ascii="Liberation Serif" w:hAnsi="Liberation Serif"/>
                <w:sz w:val="24"/>
                <w:szCs w:val="24"/>
              </w:rPr>
              <w:t>6</w:t>
            </w:r>
            <w:r w:rsidRPr="00290573">
              <w:rPr>
                <w:rFonts w:ascii="Liberation Serif" w:hAnsi="Liberation Serif"/>
                <w:sz w:val="24"/>
                <w:szCs w:val="24"/>
              </w:rPr>
              <w:t xml:space="preserve"> год</w:t>
            </w:r>
          </w:p>
        </w:tc>
        <w:tc>
          <w:tcPr>
            <w:tcW w:w="1701" w:type="dxa"/>
            <w:vAlign w:val="center"/>
          </w:tcPr>
          <w:p w:rsidR="007F7F22" w:rsidRDefault="007D55AA" w:rsidP="0058551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Ответственный</w:t>
            </w:r>
          </w:p>
          <w:p w:rsidR="007F7F22" w:rsidRDefault="007D55AA" w:rsidP="0058551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за контроль</w:t>
            </w:r>
          </w:p>
        </w:tc>
      </w:tr>
      <w:tr w:rsidR="0058551A" w:rsidTr="00291F4B">
        <w:trPr>
          <w:jc w:val="center"/>
        </w:trPr>
        <w:tc>
          <w:tcPr>
            <w:tcW w:w="675" w:type="dxa"/>
          </w:tcPr>
          <w:p w:rsidR="0058551A" w:rsidRDefault="0058551A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12" w:type="dxa"/>
            <w:gridSpan w:val="5"/>
          </w:tcPr>
          <w:p w:rsidR="0058551A" w:rsidRPr="00C86F55" w:rsidRDefault="0058551A" w:rsidP="005855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b/>
                <w:sz w:val="24"/>
                <w:szCs w:val="24"/>
              </w:rPr>
              <w:t>1. Развитие человеческого потенциала</w:t>
            </w: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291F4B" w:rsidRPr="00C86F55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b/>
                <w:sz w:val="24"/>
                <w:szCs w:val="24"/>
              </w:rPr>
              <w:t>1.1. Демографическая ситуация, семья</w:t>
            </w:r>
          </w:p>
        </w:tc>
        <w:tc>
          <w:tcPr>
            <w:tcW w:w="1701" w:type="dxa"/>
            <w:vMerge w:val="restart"/>
          </w:tcPr>
          <w:p w:rsidR="00291F4B" w:rsidRDefault="00291F4B" w:rsidP="00720680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Нестеров Д.Н.</w:t>
            </w: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291F4B" w:rsidRPr="00C86F55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b/>
                <w:sz w:val="24"/>
                <w:szCs w:val="24"/>
              </w:rPr>
              <w:t>1.1.1. Показатели демографического развития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 постоянного населения (на конец года)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.ч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>ел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A8536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161,2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родившихся</w:t>
            </w:r>
            <w:proofErr w:type="gramEnd"/>
          </w:p>
        </w:tc>
        <w:tc>
          <w:tcPr>
            <w:tcW w:w="1484" w:type="dxa"/>
          </w:tcPr>
          <w:p w:rsidR="00291F4B" w:rsidRPr="00B12318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12318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B1231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1231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B12318" w:rsidRDefault="00B12318" w:rsidP="007C27F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12318">
              <w:rPr>
                <w:rFonts w:ascii="Liberation Serif" w:hAnsi="Liberation Serif"/>
                <w:sz w:val="24"/>
                <w:szCs w:val="24"/>
              </w:rPr>
              <w:t>900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родившихся на 1000 человек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4E51B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5,6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умерших</w:t>
            </w:r>
            <w:proofErr w:type="gramEnd"/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F716F9" w:rsidP="001671B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2 445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умерших на 1000 человек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F716F9" w:rsidP="007C27F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15,2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291F4B" w:rsidP="00ED42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-</w:t>
            </w:r>
            <w:r w:rsidR="002E0078">
              <w:rPr>
                <w:rFonts w:ascii="Liberation Serif" w:hAnsi="Liberation Serif"/>
                <w:sz w:val="24"/>
                <w:szCs w:val="24"/>
              </w:rPr>
              <w:t>1 </w:t>
            </w:r>
            <w:r w:rsidR="00ED4283">
              <w:rPr>
                <w:rFonts w:ascii="Liberation Serif" w:hAnsi="Liberation Serif"/>
                <w:sz w:val="24"/>
                <w:szCs w:val="24"/>
              </w:rPr>
              <w:t>545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 на 1000 человек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291F4B" w:rsidP="004E51B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-</w:t>
            </w:r>
            <w:r w:rsidR="00ED4283">
              <w:rPr>
                <w:rFonts w:ascii="Liberation Serif" w:hAnsi="Liberation Serif"/>
                <w:sz w:val="24"/>
                <w:szCs w:val="24"/>
              </w:rPr>
              <w:t>9,6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Миграционный прирост (убыль) населения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173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прибывших</w:t>
            </w:r>
            <w:proofErr w:type="gramEnd"/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291F4B" w:rsidP="001671B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2 370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выбывших</w:t>
            </w:r>
            <w:proofErr w:type="gramEnd"/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C86F55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2 197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4E51B2" w:rsidRDefault="00291F4B" w:rsidP="007C27F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E51B2">
              <w:rPr>
                <w:rFonts w:ascii="Liberation Serif" w:hAnsi="Liberation Serif"/>
                <w:sz w:val="24"/>
                <w:szCs w:val="24"/>
              </w:rPr>
              <w:t>1 100</w:t>
            </w:r>
          </w:p>
          <w:p w:rsidR="00291F4B" w:rsidRPr="004E51B2" w:rsidRDefault="00291F4B" w:rsidP="007C27F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 на 1000 человек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4E51B2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E51B2">
              <w:rPr>
                <w:rFonts w:ascii="Liberation Serif" w:hAnsi="Liberation Serif"/>
                <w:sz w:val="24"/>
                <w:szCs w:val="24"/>
              </w:rPr>
              <w:t>6,8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tcBorders>
              <w:bottom w:val="single" w:sz="4" w:space="0" w:color="auto"/>
            </w:tcBorders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  <w:tcBorders>
              <w:bottom w:val="single" w:sz="4" w:space="0" w:color="auto"/>
            </w:tcBorders>
          </w:tcPr>
          <w:p w:rsidR="00291F4B" w:rsidRPr="004E51B2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E51B2">
              <w:rPr>
                <w:rFonts w:ascii="Liberation Serif" w:hAnsi="Liberation Serif"/>
                <w:sz w:val="24"/>
                <w:szCs w:val="24"/>
              </w:rPr>
              <w:t>807</w:t>
            </w:r>
          </w:p>
          <w:p w:rsidR="00291F4B" w:rsidRPr="004E51B2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tcBorders>
              <w:top w:val="single" w:sz="4" w:space="0" w:color="auto"/>
            </w:tcBorders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 на 1000 человек</w:t>
            </w:r>
          </w:p>
        </w:tc>
        <w:tc>
          <w:tcPr>
            <w:tcW w:w="1484" w:type="dxa"/>
            <w:tcBorders>
              <w:top w:val="single" w:sz="4" w:space="0" w:color="auto"/>
            </w:tcBorders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:rsidR="00291F4B" w:rsidRPr="004E51B2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E51B2">
              <w:rPr>
                <w:rFonts w:ascii="Liberation Serif" w:hAnsi="Liberation Serif"/>
                <w:sz w:val="24"/>
                <w:szCs w:val="24"/>
              </w:rPr>
              <w:t>5,0</w:t>
            </w:r>
          </w:p>
        </w:tc>
        <w:tc>
          <w:tcPr>
            <w:tcW w:w="1701" w:type="dxa"/>
            <w:vMerge/>
            <w:tcBorders>
              <w:top w:val="single" w:sz="4" w:space="0" w:color="auto"/>
            </w:tcBorders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Отношение числа браков к числу разводов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91F4B" w:rsidRPr="004E51B2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E51B2">
              <w:rPr>
                <w:rFonts w:ascii="Liberation Serif" w:hAnsi="Liberation Serif"/>
                <w:sz w:val="24"/>
                <w:szCs w:val="24"/>
              </w:rPr>
              <w:t>1,36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291F4B" w:rsidRPr="00C86F55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b/>
                <w:sz w:val="24"/>
                <w:szCs w:val="24"/>
              </w:rPr>
              <w:t>1.1.2. Возрастная структура населения на начало года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  <w:vMerge w:val="restart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 постоянного населения моложе трудоспособного возраста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8E288A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 xml:space="preserve">31 </w:t>
            </w:r>
            <w:r>
              <w:rPr>
                <w:rFonts w:ascii="Liberation Serif" w:hAnsi="Liberation Serif"/>
                <w:sz w:val="24"/>
                <w:szCs w:val="24"/>
              </w:rPr>
              <w:t>146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  <w:vMerge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(от общей численности населения)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4E51B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19,</w:t>
            </w:r>
            <w:r w:rsidR="004E51B2">
              <w:rPr>
                <w:rFonts w:ascii="Liberation Serif" w:hAnsi="Liberation Serif"/>
                <w:sz w:val="24"/>
                <w:szCs w:val="24"/>
              </w:rPr>
              <w:t>3</w:t>
            </w:r>
            <w:r w:rsidR="00027119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  <w:vMerge w:val="restart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 постоянного населения трудоспособного возраста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C86F5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  <w:lang w:val="en-US"/>
              </w:rPr>
              <w:t>9</w:t>
            </w:r>
            <w:r w:rsidRPr="00C86F55">
              <w:rPr>
                <w:rFonts w:ascii="Liberation Serif" w:hAnsi="Liberation Serif"/>
                <w:sz w:val="24"/>
                <w:szCs w:val="24"/>
              </w:rPr>
              <w:t>5</w:t>
            </w:r>
            <w:r w:rsidRPr="00C86F55">
              <w:rPr>
                <w:rFonts w:ascii="Liberation Serif" w:hAnsi="Liberation Serif"/>
                <w:sz w:val="24"/>
                <w:szCs w:val="24"/>
                <w:lang w:val="en-US"/>
              </w:rPr>
              <w:t xml:space="preserve"> </w:t>
            </w:r>
            <w:r w:rsidRPr="00C86F55">
              <w:rPr>
                <w:rFonts w:ascii="Liberation Serif" w:hAnsi="Liberation Serif"/>
                <w:sz w:val="24"/>
                <w:szCs w:val="24"/>
              </w:rPr>
              <w:t>177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  <w:vMerge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291F4B" w:rsidRDefault="00291F4B" w:rsidP="009E118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(от общей численности населения)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C86F5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  <w:lang w:val="en-US"/>
              </w:rPr>
              <w:t>5</w:t>
            </w:r>
            <w:r w:rsidRPr="00C86F55">
              <w:rPr>
                <w:rFonts w:ascii="Liberation Serif" w:hAnsi="Liberation Serif"/>
                <w:sz w:val="24"/>
                <w:szCs w:val="24"/>
              </w:rPr>
              <w:t>9,0</w:t>
            </w:r>
            <w:r w:rsidR="00027119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  <w:vMerge w:val="restart"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 постоянного населения старше трудоспособного возраста</w:t>
            </w:r>
          </w:p>
        </w:tc>
        <w:tc>
          <w:tcPr>
            <w:tcW w:w="1484" w:type="dxa"/>
          </w:tcPr>
          <w:p w:rsidR="00291F4B" w:rsidRDefault="00291F4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7C27F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34904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91F4B" w:rsidTr="00291F4B">
        <w:trPr>
          <w:jc w:val="center"/>
        </w:trPr>
        <w:tc>
          <w:tcPr>
            <w:tcW w:w="675" w:type="dxa"/>
            <w:vMerge/>
          </w:tcPr>
          <w:p w:rsidR="00291F4B" w:rsidRDefault="00291F4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291F4B" w:rsidRDefault="00291F4B" w:rsidP="009E118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(от общей численности населения)</w:t>
            </w:r>
          </w:p>
        </w:tc>
        <w:tc>
          <w:tcPr>
            <w:tcW w:w="1276" w:type="dxa"/>
          </w:tcPr>
          <w:p w:rsidR="00291F4B" w:rsidRPr="007C27F8" w:rsidRDefault="00291F4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91F4B" w:rsidRPr="00C86F55" w:rsidRDefault="00291F4B" w:rsidP="00C86F5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21,6</w:t>
            </w:r>
            <w:r w:rsidR="00027119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291F4B" w:rsidRDefault="00291F4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  <w:vAlign w:val="center"/>
          </w:tcPr>
          <w:p w:rsidR="000727D1" w:rsidRPr="00C86F55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b/>
                <w:sz w:val="24"/>
                <w:szCs w:val="24"/>
              </w:rPr>
              <w:t>1.2. Здравоохранение</w:t>
            </w:r>
          </w:p>
        </w:tc>
        <w:tc>
          <w:tcPr>
            <w:tcW w:w="1701" w:type="dxa"/>
            <w:vMerge w:val="restart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Нестеров Д.Н.</w:t>
            </w: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C86F55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b/>
                <w:sz w:val="24"/>
                <w:szCs w:val="24"/>
              </w:rPr>
              <w:t>1.2.1. Медико-демографические показатели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C86F55" w:rsidRDefault="000727D1" w:rsidP="00452002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 xml:space="preserve">Коэффициент общей смертности (на 1000 человек) </w:t>
            </w:r>
          </w:p>
        </w:tc>
        <w:tc>
          <w:tcPr>
            <w:tcW w:w="1484" w:type="dxa"/>
          </w:tcPr>
          <w:p w:rsidR="000727D1" w:rsidRPr="00C86F55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C86F55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C86F55" w:rsidRDefault="000727D1" w:rsidP="001528A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86F55">
              <w:rPr>
                <w:rFonts w:ascii="Liberation Serif" w:hAnsi="Liberation Serif"/>
                <w:sz w:val="24"/>
                <w:szCs w:val="24"/>
              </w:rPr>
              <w:t>1</w:t>
            </w:r>
            <w:r w:rsidR="00013654">
              <w:rPr>
                <w:rFonts w:ascii="Liberation Serif" w:hAnsi="Liberation Serif"/>
                <w:sz w:val="24"/>
                <w:szCs w:val="24"/>
              </w:rPr>
              <w:t>5,2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Смертность от болезней системы кровообращения (на 100 тыс. человек) 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084F1C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84F1C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B12318" w:rsidRDefault="006A599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A5991">
              <w:rPr>
                <w:rFonts w:ascii="Liberation Serif" w:hAnsi="Liberation Serif"/>
                <w:sz w:val="24"/>
                <w:szCs w:val="24"/>
              </w:rPr>
              <w:t>960,0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Смертность от новообразований (на 100 тыс. человек)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F97F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0727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64D1">
              <w:rPr>
                <w:rFonts w:ascii="Liberation Serif" w:hAnsi="Liberation Serif"/>
                <w:sz w:val="24"/>
                <w:szCs w:val="24"/>
              </w:rPr>
              <w:t>26</w:t>
            </w:r>
            <w:r w:rsidR="006A5991">
              <w:rPr>
                <w:rFonts w:ascii="Liberation Serif" w:hAnsi="Liberation Serif"/>
                <w:sz w:val="24"/>
                <w:szCs w:val="24"/>
              </w:rPr>
              <w:t>9</w:t>
            </w:r>
            <w:r w:rsidRPr="00F064D1">
              <w:rPr>
                <w:rFonts w:ascii="Liberation Serif" w:hAnsi="Liberation Serif"/>
                <w:sz w:val="24"/>
                <w:szCs w:val="24"/>
              </w:rPr>
              <w:t>,0</w:t>
            </w:r>
          </w:p>
          <w:p w:rsidR="00133B87" w:rsidRPr="009E1188" w:rsidRDefault="00133B87" w:rsidP="006A5991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Материнская смертность </w:t>
            </w:r>
          </w:p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(на 100 тыс. детей, родившихся живыми) 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F064D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64D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Младенческая смертность (на 1000 детей, родившихся живыми) 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D36432" w:rsidRDefault="00F064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64D1">
              <w:rPr>
                <w:rFonts w:ascii="Liberation Serif" w:hAnsi="Liberation Serif"/>
                <w:sz w:val="24"/>
                <w:szCs w:val="24"/>
              </w:rPr>
              <w:t>5,5</w:t>
            </w:r>
          </w:p>
          <w:p w:rsidR="00D36432" w:rsidRPr="00D36432" w:rsidRDefault="00D36432" w:rsidP="0023707B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Детская смертность (на 1000 детей в возрасте до 17 лет)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64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64D1">
              <w:rPr>
                <w:rFonts w:ascii="Liberation Serif" w:hAnsi="Liberation Serif"/>
                <w:sz w:val="24"/>
                <w:szCs w:val="24"/>
              </w:rPr>
              <w:t>35</w:t>
            </w:r>
            <w:r w:rsidR="000727D1" w:rsidRPr="00F064D1">
              <w:rPr>
                <w:rFonts w:ascii="Liberation Serif" w:hAnsi="Liberation Serif"/>
                <w:sz w:val="24"/>
                <w:szCs w:val="24"/>
              </w:rPr>
              <w:t>,0</w:t>
            </w:r>
          </w:p>
          <w:p w:rsidR="000727D1" w:rsidRPr="009E1188" w:rsidRDefault="000727D1" w:rsidP="00D36432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027119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27119">
              <w:rPr>
                <w:rFonts w:ascii="Liberation Serif" w:hAnsi="Liberation Serif"/>
                <w:b/>
                <w:sz w:val="24"/>
                <w:szCs w:val="24"/>
              </w:rPr>
              <w:t>1.2.2 Заболеваемость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Общая заболеваемость </w:t>
            </w:r>
          </w:p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(на 1000 человек), </w:t>
            </w:r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A5991" w:rsidRPr="00343221" w:rsidRDefault="00343221" w:rsidP="0034322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2 361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первичная</w:t>
            </w:r>
            <w:proofErr w:type="gramEnd"/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A5991" w:rsidRPr="009E1188" w:rsidRDefault="00343221" w:rsidP="00B1231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1 366 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Общая заболеваемость детей (на 1000 человек в возрасте до 17 лет), </w:t>
            </w:r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64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4 328</w:t>
            </w:r>
          </w:p>
          <w:p w:rsidR="00F064D1" w:rsidRPr="009E1188" w:rsidRDefault="00F064D1" w:rsidP="00F064D1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первичная</w:t>
            </w:r>
            <w:proofErr w:type="gramEnd"/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064D1" w:rsidRPr="009E1188" w:rsidRDefault="000727D1" w:rsidP="00B1231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  <w:lang w:val="en-US"/>
              </w:rPr>
            </w:pPr>
            <w:r w:rsidRPr="00F064D1">
              <w:rPr>
                <w:rFonts w:ascii="Liberation Serif" w:hAnsi="Liberation Serif"/>
                <w:sz w:val="24"/>
                <w:szCs w:val="24"/>
              </w:rPr>
              <w:t>2</w:t>
            </w:r>
            <w:r w:rsidR="00F064D1" w:rsidRPr="00F064D1">
              <w:rPr>
                <w:rFonts w:ascii="Liberation Serif" w:hAnsi="Liberation Serif"/>
                <w:sz w:val="24"/>
                <w:szCs w:val="24"/>
              </w:rPr>
              <w:t> 413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Общая заболеваемость злокачественными новообразованиями (на 100 тыс. человек), </w:t>
            </w:r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64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64D1">
              <w:rPr>
                <w:rFonts w:ascii="Liberation Serif" w:hAnsi="Liberation Serif"/>
                <w:sz w:val="24"/>
                <w:szCs w:val="24"/>
              </w:rPr>
              <w:t>4 960</w:t>
            </w:r>
          </w:p>
          <w:p w:rsidR="00F064D1" w:rsidRPr="009E1188" w:rsidRDefault="00F064D1" w:rsidP="00F97F83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первичная</w:t>
            </w:r>
            <w:proofErr w:type="gramEnd"/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064D1" w:rsidRPr="009E1188" w:rsidRDefault="00ED4283" w:rsidP="00B1231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740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2A5555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2A5555">
              <w:rPr>
                <w:rFonts w:ascii="Liberation Serif" w:hAnsi="Liberation Serif"/>
                <w:sz w:val="24"/>
                <w:szCs w:val="24"/>
              </w:rPr>
              <w:t>Общая заболеваемость туберкулезом (на 100 тыс. человек),</w:t>
            </w:r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167158" w:rsidRDefault="00167158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67158">
              <w:rPr>
                <w:rFonts w:ascii="Liberation Serif" w:hAnsi="Liberation Serif"/>
                <w:sz w:val="24"/>
                <w:szCs w:val="24"/>
              </w:rPr>
              <w:t>106</w:t>
            </w:r>
          </w:p>
          <w:p w:rsidR="00167158" w:rsidRPr="00167158" w:rsidRDefault="00167158" w:rsidP="00EE5B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2A5555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2A5555">
              <w:rPr>
                <w:rFonts w:ascii="Liberation Serif" w:hAnsi="Liberation Serif"/>
                <w:sz w:val="24"/>
                <w:szCs w:val="24"/>
              </w:rPr>
              <w:t xml:space="preserve">в том числе </w:t>
            </w:r>
            <w:proofErr w:type="gramStart"/>
            <w:r w:rsidRPr="002A5555">
              <w:rPr>
                <w:rFonts w:ascii="Liberation Serif" w:hAnsi="Liberation Serif"/>
                <w:sz w:val="24"/>
                <w:szCs w:val="24"/>
              </w:rPr>
              <w:t>первичная</w:t>
            </w:r>
            <w:proofErr w:type="gramEnd"/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67158" w:rsidRPr="00167158" w:rsidRDefault="00167158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67158">
              <w:rPr>
                <w:rFonts w:ascii="Liberation Serif" w:hAnsi="Liberation Serif"/>
                <w:sz w:val="24"/>
                <w:szCs w:val="24"/>
              </w:rPr>
              <w:t>30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ED4283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050EDC" w:rsidRDefault="000727D1">
            <w:pPr>
              <w:rPr>
                <w:rFonts w:ascii="Liberation Serif" w:hAnsi="Liberation Serif"/>
                <w:sz w:val="24"/>
                <w:szCs w:val="24"/>
                <w:highlight w:val="green"/>
              </w:rPr>
            </w:pPr>
            <w:r w:rsidRPr="00050EDC">
              <w:rPr>
                <w:rFonts w:ascii="Liberation Serif" w:hAnsi="Liberation Serif"/>
                <w:sz w:val="24"/>
                <w:szCs w:val="24"/>
              </w:rPr>
              <w:t>Общая заболеваемость ВИЧ-инфекцией (на 100 тыс. человек),</w:t>
            </w:r>
          </w:p>
        </w:tc>
        <w:tc>
          <w:tcPr>
            <w:tcW w:w="1484" w:type="dxa"/>
          </w:tcPr>
          <w:p w:rsidR="000727D1" w:rsidRPr="00EE5B4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EE5B4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  <w:shd w:val="clear" w:color="auto" w:fill="auto"/>
          </w:tcPr>
          <w:p w:rsidR="000727D1" w:rsidRPr="00ED4283" w:rsidRDefault="000727D1" w:rsidP="00ED42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 xml:space="preserve">1 </w:t>
            </w:r>
            <w:r w:rsidR="00ED4283" w:rsidRPr="00ED4283">
              <w:rPr>
                <w:rFonts w:ascii="Liberation Serif" w:hAnsi="Liberation Serif"/>
                <w:sz w:val="24"/>
                <w:szCs w:val="24"/>
              </w:rPr>
              <w:t>501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ED4283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первичная</w:t>
            </w:r>
            <w:proofErr w:type="gramEnd"/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F704F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704F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  <w:shd w:val="clear" w:color="auto" w:fill="auto"/>
          </w:tcPr>
          <w:p w:rsidR="000727D1" w:rsidRPr="00ED4283" w:rsidRDefault="000727D1" w:rsidP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87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2A5555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2A5555">
              <w:rPr>
                <w:rFonts w:ascii="Liberation Serif" w:hAnsi="Liberation Serif"/>
                <w:sz w:val="24"/>
                <w:szCs w:val="24"/>
              </w:rPr>
              <w:t>Общая заболеваемость артериальной гипертонией (на 1000 человек),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F704F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704F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6A599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A5991">
              <w:rPr>
                <w:rFonts w:ascii="Liberation Serif" w:hAnsi="Liberation Serif"/>
                <w:sz w:val="24"/>
                <w:szCs w:val="24"/>
              </w:rPr>
              <w:t>170,0</w:t>
            </w:r>
          </w:p>
          <w:p w:rsidR="000727D1" w:rsidRPr="009E1188" w:rsidRDefault="000727D1" w:rsidP="00452002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2A5555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2A5555">
              <w:rPr>
                <w:rFonts w:ascii="Liberation Serif" w:hAnsi="Liberation Serif"/>
                <w:sz w:val="24"/>
                <w:szCs w:val="24"/>
              </w:rPr>
              <w:t xml:space="preserve">в том числе </w:t>
            </w:r>
            <w:proofErr w:type="gramStart"/>
            <w:r w:rsidRPr="002A5555">
              <w:rPr>
                <w:rFonts w:ascii="Liberation Serif" w:hAnsi="Liberation Serif"/>
                <w:sz w:val="24"/>
                <w:szCs w:val="24"/>
              </w:rPr>
              <w:t>первичная</w:t>
            </w:r>
            <w:proofErr w:type="gramEnd"/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F704F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704F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E3322B" w:rsidRPr="009E1188" w:rsidRDefault="00ED4283" w:rsidP="00B1231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6,6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2A5555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2A5555">
              <w:rPr>
                <w:rFonts w:ascii="Liberation Serif" w:hAnsi="Liberation Serif"/>
                <w:sz w:val="24"/>
                <w:szCs w:val="24"/>
              </w:rPr>
              <w:t>Первичная заболеваемость острым инфарктом миокарда (на 1000 человек),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случаев</w:t>
            </w:r>
          </w:p>
        </w:tc>
        <w:tc>
          <w:tcPr>
            <w:tcW w:w="1276" w:type="dxa"/>
          </w:tcPr>
          <w:p w:rsidR="000727D1" w:rsidRPr="00F704F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704F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Default="00ED4283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1,3</w:t>
            </w:r>
            <w:r w:rsidR="00B12318">
              <w:rPr>
                <w:rFonts w:ascii="Liberation Serif" w:hAnsi="Liberation Serif"/>
                <w:sz w:val="24"/>
                <w:szCs w:val="24"/>
              </w:rPr>
              <w:t>0</w:t>
            </w:r>
          </w:p>
          <w:p w:rsidR="000727D1" w:rsidRPr="009E1188" w:rsidRDefault="00E3322B" w:rsidP="00E3322B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Пятилетняя выживаемость онкологических больных с момента установления диагноза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0727D1" w:rsidRPr="00F97F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64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3322B">
              <w:rPr>
                <w:rFonts w:ascii="Liberation Serif" w:hAnsi="Liberation Serif"/>
                <w:sz w:val="24"/>
                <w:szCs w:val="24"/>
              </w:rPr>
              <w:t>57,5</w:t>
            </w:r>
          </w:p>
          <w:p w:rsidR="000727D1" w:rsidRPr="009E1188" w:rsidRDefault="000727D1" w:rsidP="00CB7354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b/>
                <w:sz w:val="24"/>
                <w:szCs w:val="24"/>
              </w:rPr>
              <w:t>1.2.3. Показатели работы учреждений здравоохранения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b/>
                <w:sz w:val="24"/>
                <w:szCs w:val="24"/>
              </w:rPr>
              <w:t>1.2.3.1. Стационарное обслуживание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ED4283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Число больничных учреждений</w:t>
            </w:r>
          </w:p>
        </w:tc>
        <w:tc>
          <w:tcPr>
            <w:tcW w:w="1484" w:type="dxa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ED4283" w:rsidRDefault="000727D1" w:rsidP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ED4283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Количество больных, пролеченных в стационаре</w:t>
            </w:r>
          </w:p>
        </w:tc>
        <w:tc>
          <w:tcPr>
            <w:tcW w:w="1484" w:type="dxa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ED4283" w:rsidRDefault="00ED4283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29 829</w:t>
            </w:r>
          </w:p>
          <w:p w:rsidR="00E3322B" w:rsidRPr="00ED4283" w:rsidRDefault="00E3322B" w:rsidP="00DE4A5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ED4283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Количество коек в круглосуточном стационаре</w:t>
            </w:r>
          </w:p>
        </w:tc>
        <w:tc>
          <w:tcPr>
            <w:tcW w:w="1484" w:type="dxa"/>
          </w:tcPr>
          <w:p w:rsidR="000727D1" w:rsidRPr="00ED4283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ED4283" w:rsidRDefault="000727D1">
            <w:pPr>
              <w:jc w:val="center"/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ED4283" w:rsidRDefault="00ED4283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1 050</w:t>
            </w:r>
          </w:p>
          <w:p w:rsidR="00E3322B" w:rsidRPr="00ED4283" w:rsidRDefault="00E3322B" w:rsidP="0045200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CB599D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CB599D">
              <w:rPr>
                <w:rFonts w:ascii="Liberation Serif" w:hAnsi="Liberation Serif"/>
                <w:sz w:val="24"/>
                <w:szCs w:val="24"/>
              </w:rPr>
              <w:t>Работа койки в стационаре</w:t>
            </w:r>
          </w:p>
        </w:tc>
        <w:tc>
          <w:tcPr>
            <w:tcW w:w="1484" w:type="dxa"/>
          </w:tcPr>
          <w:p w:rsidR="000727D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дней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D36432" w:rsidRPr="009E1188" w:rsidRDefault="00383567" w:rsidP="00B1231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383567">
              <w:rPr>
                <w:rFonts w:ascii="Liberation Serif" w:hAnsi="Liberation Serif"/>
                <w:sz w:val="24"/>
                <w:szCs w:val="24"/>
              </w:rPr>
              <w:t>2</w:t>
            </w:r>
            <w:r w:rsidR="00F01F1B">
              <w:rPr>
                <w:rFonts w:ascii="Liberation Serif" w:hAnsi="Liberation Serif"/>
                <w:sz w:val="24"/>
                <w:szCs w:val="24"/>
              </w:rPr>
              <w:t>38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CB599D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CB599D">
              <w:rPr>
                <w:rFonts w:ascii="Liberation Serif" w:hAnsi="Liberation Serif"/>
                <w:sz w:val="24"/>
                <w:szCs w:val="24"/>
              </w:rPr>
              <w:t>Средняя длительность пребывания больного на койке в стационаре</w:t>
            </w:r>
          </w:p>
        </w:tc>
        <w:tc>
          <w:tcPr>
            <w:tcW w:w="1484" w:type="dxa"/>
          </w:tcPr>
          <w:p w:rsidR="000727D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дней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1F1B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8,3</w:t>
            </w:r>
          </w:p>
          <w:p w:rsidR="00D36432" w:rsidRPr="009E1188" w:rsidRDefault="00D36432" w:rsidP="00383567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F01F1B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1F1B">
              <w:rPr>
                <w:rFonts w:ascii="Liberation Serif" w:hAnsi="Liberation Serif"/>
                <w:b/>
                <w:sz w:val="24"/>
                <w:szCs w:val="24"/>
              </w:rPr>
              <w:t>1.2.3.2. Амбулаторно-поликлиническое обслуживание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CB599D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CB599D">
              <w:rPr>
                <w:rFonts w:ascii="Liberation Serif" w:hAnsi="Liberation Serif"/>
                <w:sz w:val="24"/>
                <w:szCs w:val="24"/>
              </w:rPr>
              <w:t>Количество амбулаторно-поликлинических учреждений и подразделений лечебно-профилактических учреждений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87540" w:rsidRPr="00F01F1B" w:rsidRDefault="000727D1" w:rsidP="00F01F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1F1B">
              <w:rPr>
                <w:rFonts w:ascii="Liberation Serif" w:hAnsi="Liberation Serif"/>
                <w:sz w:val="24"/>
                <w:szCs w:val="24"/>
              </w:rPr>
              <w:t>1</w:t>
            </w:r>
            <w:r w:rsidR="00F01F1B" w:rsidRPr="00F01F1B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Проектная мощность амбулаторно-поликлинических учреждений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посещ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. в смену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F01F1B" w:rsidRDefault="000727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1F1B">
              <w:rPr>
                <w:rFonts w:ascii="Liberation Serif" w:hAnsi="Liberation Serif"/>
                <w:sz w:val="24"/>
                <w:szCs w:val="24"/>
              </w:rPr>
              <w:t>3</w:t>
            </w:r>
            <w:r w:rsidR="00287540" w:rsidRPr="00F01F1B">
              <w:rPr>
                <w:rFonts w:ascii="Liberation Serif" w:hAnsi="Liberation Serif"/>
                <w:sz w:val="24"/>
                <w:szCs w:val="24"/>
              </w:rPr>
              <w:t> </w:t>
            </w:r>
            <w:r w:rsidRPr="00F01F1B">
              <w:rPr>
                <w:rFonts w:ascii="Liberation Serif" w:hAnsi="Liberation Serif"/>
                <w:sz w:val="24"/>
                <w:szCs w:val="24"/>
              </w:rPr>
              <w:t>622</w:t>
            </w:r>
          </w:p>
          <w:p w:rsidR="00287540" w:rsidRPr="00F01F1B" w:rsidRDefault="00287540" w:rsidP="00D0567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мест дневного стационара при амбулаторно-поликлинических учреждениях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1F1B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189</w:t>
            </w:r>
          </w:p>
          <w:p w:rsidR="000727D1" w:rsidRPr="009E1188" w:rsidRDefault="000727D1" w:rsidP="00383567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больных, пролеченных в дневных стационарах при амбулаторно-поликлинических учреждениях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87540" w:rsidRPr="00F01F1B" w:rsidRDefault="00F01F1B" w:rsidP="00F01F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9,1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7F23F7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F23F7">
              <w:rPr>
                <w:rFonts w:ascii="Liberation Serif" w:hAnsi="Liberation Serif"/>
                <w:b/>
                <w:sz w:val="24"/>
                <w:szCs w:val="24"/>
              </w:rPr>
              <w:t>1.2.3.3. Скорая, в том числе скорая специализированная, медицинская помощь, оказываемая в неотложной форме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527FD2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Количество подстанций скорой медицинской помощи</w:t>
            </w:r>
          </w:p>
        </w:tc>
        <w:tc>
          <w:tcPr>
            <w:tcW w:w="1484" w:type="dxa"/>
          </w:tcPr>
          <w:p w:rsidR="000727D1" w:rsidRPr="00527FD2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527FD2" w:rsidRDefault="000727D1">
            <w:pPr>
              <w:jc w:val="center"/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7F23F7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F23F7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527FD2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Общее количество машин, обслуживающих подстанции скорой медицинской помощи</w:t>
            </w:r>
          </w:p>
        </w:tc>
        <w:tc>
          <w:tcPr>
            <w:tcW w:w="1484" w:type="dxa"/>
          </w:tcPr>
          <w:p w:rsidR="000727D1" w:rsidRPr="00527FD2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527FD2" w:rsidRDefault="000727D1">
            <w:pPr>
              <w:jc w:val="center"/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7F23F7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F23F7">
              <w:rPr>
                <w:rFonts w:ascii="Liberation Serif" w:hAnsi="Liberation Serif"/>
                <w:sz w:val="24"/>
                <w:szCs w:val="24"/>
              </w:rPr>
              <w:t>18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527FD2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Количество обслуженных вызовов скорой медицинской помощи</w:t>
            </w:r>
          </w:p>
        </w:tc>
        <w:tc>
          <w:tcPr>
            <w:tcW w:w="1484" w:type="dxa"/>
          </w:tcPr>
          <w:p w:rsidR="000727D1" w:rsidRPr="00527FD2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тыс. вызовов</w:t>
            </w:r>
          </w:p>
        </w:tc>
        <w:tc>
          <w:tcPr>
            <w:tcW w:w="1276" w:type="dxa"/>
          </w:tcPr>
          <w:p w:rsidR="000727D1" w:rsidRPr="00527FD2" w:rsidRDefault="000727D1">
            <w:pPr>
              <w:jc w:val="center"/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7F23F7" w:rsidRDefault="004856E4" w:rsidP="00531D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64,7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527FD2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Среднее время приезда бригады скорой медицинской помощи на место вызова при экстренных вызовах</w:t>
            </w:r>
          </w:p>
        </w:tc>
        <w:tc>
          <w:tcPr>
            <w:tcW w:w="1484" w:type="dxa"/>
          </w:tcPr>
          <w:p w:rsidR="000727D1" w:rsidRPr="00527FD2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мин.</w:t>
            </w:r>
          </w:p>
        </w:tc>
        <w:tc>
          <w:tcPr>
            <w:tcW w:w="1276" w:type="dxa"/>
          </w:tcPr>
          <w:p w:rsidR="000727D1" w:rsidRPr="00527FD2" w:rsidRDefault="000727D1">
            <w:pPr>
              <w:jc w:val="center"/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7F23F7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F23F7">
              <w:rPr>
                <w:rFonts w:ascii="Liberation Serif" w:hAnsi="Liberation Serif"/>
                <w:sz w:val="24"/>
                <w:szCs w:val="24"/>
              </w:rPr>
              <w:t>1</w:t>
            </w:r>
            <w:r w:rsidR="00ED4283">
              <w:rPr>
                <w:rFonts w:ascii="Liberation Serif" w:hAnsi="Liberation Serif"/>
                <w:sz w:val="24"/>
                <w:szCs w:val="24"/>
              </w:rPr>
              <w:t>2,8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F01F1B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01F1B">
              <w:rPr>
                <w:rFonts w:ascii="Liberation Serif" w:hAnsi="Liberation Serif"/>
                <w:b/>
                <w:sz w:val="24"/>
                <w:szCs w:val="24"/>
              </w:rPr>
              <w:t>1.2.3.4. Медицинские кадры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384DEB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Численность врачей в учреждениях здравоохранения всех форм собственности (физических лиц)</w:t>
            </w:r>
          </w:p>
        </w:tc>
        <w:tc>
          <w:tcPr>
            <w:tcW w:w="1484" w:type="dxa"/>
          </w:tcPr>
          <w:p w:rsidR="000727D1" w:rsidRPr="00384DEB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AD094D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D094D">
              <w:rPr>
                <w:rFonts w:ascii="Liberation Serif" w:hAnsi="Liberation Serif"/>
                <w:sz w:val="24"/>
                <w:szCs w:val="24"/>
              </w:rPr>
              <w:t>326</w:t>
            </w:r>
          </w:p>
          <w:p w:rsidR="000727D1" w:rsidRPr="009E1188" w:rsidRDefault="000727D1" w:rsidP="00452002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384DEB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Численность среднего медицинского персонала в учреждениях здравоохранения всех форм собственности (физических лиц)</w:t>
            </w:r>
          </w:p>
        </w:tc>
        <w:tc>
          <w:tcPr>
            <w:tcW w:w="1484" w:type="dxa"/>
          </w:tcPr>
          <w:p w:rsidR="000727D1" w:rsidRPr="00384DEB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0727D1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D094D">
              <w:rPr>
                <w:rFonts w:ascii="Liberation Serif" w:hAnsi="Liberation Serif"/>
                <w:sz w:val="24"/>
                <w:szCs w:val="24"/>
              </w:rPr>
              <w:t>1</w:t>
            </w:r>
            <w:r w:rsidR="00D36432" w:rsidRPr="00AD094D">
              <w:rPr>
                <w:rFonts w:ascii="Liberation Serif" w:hAnsi="Liberation Serif"/>
                <w:sz w:val="24"/>
                <w:szCs w:val="24"/>
              </w:rPr>
              <w:t> </w:t>
            </w:r>
            <w:r w:rsidR="00F01F1B">
              <w:rPr>
                <w:rFonts w:ascii="Liberation Serif" w:hAnsi="Liberation Serif"/>
                <w:sz w:val="24"/>
                <w:szCs w:val="24"/>
              </w:rPr>
              <w:t>356</w:t>
            </w:r>
          </w:p>
          <w:p w:rsidR="000727D1" w:rsidRPr="009E1188" w:rsidRDefault="000727D1" w:rsidP="00AD094D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384DEB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Количество врачей, повысивших квалификацию</w:t>
            </w:r>
          </w:p>
        </w:tc>
        <w:tc>
          <w:tcPr>
            <w:tcW w:w="1484" w:type="dxa"/>
          </w:tcPr>
          <w:p w:rsidR="000727D1" w:rsidRPr="00384DEB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23F7" w:rsidRPr="00F01F1B" w:rsidRDefault="000727D1" w:rsidP="00F01F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1</w:t>
            </w:r>
            <w:r w:rsidR="00F01F1B">
              <w:rPr>
                <w:rFonts w:ascii="Liberation Serif" w:hAnsi="Liberation Serif"/>
                <w:sz w:val="24"/>
                <w:szCs w:val="24"/>
              </w:rPr>
              <w:t>70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384DEB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Количество медсестер, повысивших квалификацию</w:t>
            </w:r>
          </w:p>
        </w:tc>
        <w:tc>
          <w:tcPr>
            <w:tcW w:w="1484" w:type="dxa"/>
          </w:tcPr>
          <w:p w:rsidR="000727D1" w:rsidRPr="00384DEB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1F1B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670</w:t>
            </w:r>
          </w:p>
          <w:p w:rsidR="000727D1" w:rsidRPr="009E1188" w:rsidRDefault="000727D1" w:rsidP="00452002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29226D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226D">
              <w:rPr>
                <w:rFonts w:ascii="Liberation Serif" w:hAnsi="Liberation Serif"/>
                <w:b/>
                <w:sz w:val="24"/>
                <w:szCs w:val="24"/>
              </w:rPr>
              <w:t>1.2.4. Профилактика зависимостей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384DEB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Число лиц, состоящих на учете с диагнозом «наркомания»</w:t>
            </w:r>
          </w:p>
        </w:tc>
        <w:tc>
          <w:tcPr>
            <w:tcW w:w="1484" w:type="dxa"/>
          </w:tcPr>
          <w:p w:rsidR="000727D1" w:rsidRPr="00384DEB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0727D1" w:rsidRPr="00384DEB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84DE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12318" w:rsidRPr="009E1188" w:rsidRDefault="00F01F1B" w:rsidP="00B123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285</w:t>
            </w:r>
          </w:p>
          <w:p w:rsidR="00287540" w:rsidRPr="009E1188" w:rsidRDefault="00287540" w:rsidP="00287540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b/>
                <w:sz w:val="24"/>
                <w:szCs w:val="24"/>
              </w:rPr>
              <w:t>1.3. Образование</w:t>
            </w:r>
          </w:p>
        </w:tc>
        <w:tc>
          <w:tcPr>
            <w:tcW w:w="1701" w:type="dxa"/>
            <w:vMerge w:val="restart"/>
          </w:tcPr>
          <w:p w:rsidR="001946C3" w:rsidRDefault="001946C3">
            <w:pPr>
              <w:ind w:right="-109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Л.М.</w:t>
            </w: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b/>
                <w:sz w:val="24"/>
                <w:szCs w:val="24"/>
              </w:rPr>
              <w:t>1.3.1. Показатели развития системы образования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b/>
                <w:sz w:val="24"/>
                <w:szCs w:val="24"/>
              </w:rPr>
              <w:t>1.3.1.1. Дошкольное образование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B4341A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 xml:space="preserve">Количество детей в дошкольных образовательных учреждениях всех форм собственности </w:t>
            </w:r>
          </w:p>
        </w:tc>
        <w:tc>
          <w:tcPr>
            <w:tcW w:w="1484" w:type="dxa"/>
          </w:tcPr>
          <w:p w:rsidR="001946C3" w:rsidRPr="00B4341A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</w:t>
            </w:r>
          </w:p>
          <w:p w:rsidR="001946C3" w:rsidRPr="00B4341A" w:rsidRDefault="00B4341A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7 600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B4341A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 xml:space="preserve">Доля детей в возрасте 3–7 лет, получающих дошкольную образовательную услугу и (или) услугу по их содержанию в организациях всех форм собственности </w:t>
            </w:r>
          </w:p>
        </w:tc>
        <w:tc>
          <w:tcPr>
            <w:tcW w:w="1484" w:type="dxa"/>
          </w:tcPr>
          <w:p w:rsidR="001946C3" w:rsidRPr="00B4341A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B434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74,2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B4341A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 xml:space="preserve">Доля детей в возрасте до 3-х лет, получающих дошкольную образовательную услугу и (или) услугу по их содержанию в организациях всех форм собственности </w:t>
            </w:r>
          </w:p>
        </w:tc>
        <w:tc>
          <w:tcPr>
            <w:tcW w:w="1484" w:type="dxa"/>
          </w:tcPr>
          <w:p w:rsidR="001946C3" w:rsidRPr="00B4341A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B434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25,8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 xml:space="preserve">Число зданий дошкольных образовательных учреждений всех форм собственности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9E1188" w:rsidRDefault="001946C3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67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b/>
                <w:sz w:val="24"/>
                <w:szCs w:val="24"/>
              </w:rPr>
              <w:t>1.3.1.2. Начальное общее, основное общее, среднее общее образование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F97F83">
              <w:rPr>
                <w:rFonts w:ascii="Liberation Serif" w:hAnsi="Liberation Serif"/>
                <w:sz w:val="24"/>
                <w:szCs w:val="24"/>
              </w:rPr>
              <w:t xml:space="preserve">Количество обучающихся в дневных общеобразовательных учреждениях </w:t>
            </w:r>
            <w:proofErr w:type="gramEnd"/>
          </w:p>
        </w:tc>
        <w:tc>
          <w:tcPr>
            <w:tcW w:w="1484" w:type="dxa"/>
          </w:tcPr>
          <w:p w:rsidR="001946C3" w:rsidRPr="00F97F83" w:rsidRDefault="009E118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</w:t>
            </w:r>
            <w:r w:rsidR="001946C3" w:rsidRPr="00F97F83">
              <w:rPr>
                <w:rFonts w:ascii="Liberation Serif" w:hAnsi="Liberation Serif"/>
                <w:sz w:val="24"/>
                <w:szCs w:val="24"/>
              </w:rPr>
              <w:t>ел</w:t>
            </w:r>
            <w:r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C138A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не менее</w:t>
            </w:r>
          </w:p>
          <w:p w:rsidR="001946C3" w:rsidRPr="00C138AA" w:rsidRDefault="00B434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18 700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обучающихся в общеобразовательных учреждениях всех форм собственности, занимающихся во вторую смену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B4341A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более 1 1</w:t>
            </w:r>
            <w:r w:rsidR="001946C3" w:rsidRPr="00B4341A">
              <w:rPr>
                <w:rFonts w:ascii="Liberation Serif" w:hAnsi="Liberation Serif"/>
                <w:sz w:val="24"/>
                <w:szCs w:val="24"/>
              </w:rPr>
              <w:t>50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Доля выпускников 11-х классов, удостоенных медали «За особые успехи в учении», в общей численности выпускников 11-х классов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</w:t>
            </w:r>
          </w:p>
          <w:p w:rsidR="001946C3" w:rsidRPr="00B4341A" w:rsidRDefault="001946C3" w:rsidP="00B434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1</w:t>
            </w:r>
            <w:r w:rsidR="00B4341A" w:rsidRPr="00B4341A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Прием в дневные общеобразовательные учреждения всех форм собственности, </w:t>
            </w:r>
          </w:p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</w:t>
            </w:r>
          </w:p>
          <w:p w:rsidR="001946C3" w:rsidRPr="00B4341A" w:rsidRDefault="00B4341A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2 00</w:t>
            </w:r>
            <w:r w:rsidR="001946C3" w:rsidRPr="00B4341A">
              <w:rPr>
                <w:rFonts w:ascii="Liberation Serif" w:hAnsi="Liberation Serif"/>
                <w:sz w:val="24"/>
                <w:szCs w:val="24"/>
              </w:rPr>
              <w:t xml:space="preserve">0 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>в 1-й класс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 w:rsidP="00B434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 1 5</w:t>
            </w:r>
            <w:r w:rsidR="00B4341A" w:rsidRPr="00B4341A">
              <w:rPr>
                <w:rFonts w:ascii="Liberation Serif" w:hAnsi="Liberation Serif"/>
                <w:sz w:val="24"/>
                <w:szCs w:val="24"/>
              </w:rPr>
              <w:t>0</w:t>
            </w:r>
            <w:r w:rsidRPr="00B434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в 10-й класс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 500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Количество выпускников дневных общеобразовательных учреждений </w:t>
            </w:r>
          </w:p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 w:rsidP="00B434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 2 4</w:t>
            </w:r>
            <w:r w:rsidR="00B4341A" w:rsidRPr="00B4341A">
              <w:rPr>
                <w:rFonts w:ascii="Liberation Serif" w:hAnsi="Liberation Serif"/>
                <w:sz w:val="24"/>
                <w:szCs w:val="24"/>
              </w:rPr>
              <w:t>30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9-х классов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 1 </w:t>
            </w:r>
            <w:r w:rsidR="00B4341A" w:rsidRPr="00B4341A">
              <w:rPr>
                <w:rFonts w:ascii="Liberation Serif" w:hAnsi="Liberation Serif"/>
                <w:sz w:val="24"/>
                <w:szCs w:val="24"/>
              </w:rPr>
              <w:t>900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11-х классов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менее 5</w:t>
            </w:r>
            <w:r w:rsidR="00B4341A" w:rsidRPr="00B4341A">
              <w:rPr>
                <w:rFonts w:ascii="Liberation Serif" w:hAnsi="Liberation Serif"/>
                <w:sz w:val="24"/>
                <w:szCs w:val="24"/>
              </w:rPr>
              <w:t>30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Количество детей школьного возраста, не посещающих дневные общеобразовательные учреждения по неуважительной причине </w:t>
            </w:r>
          </w:p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 xml:space="preserve">не более </w:t>
            </w:r>
            <w:r w:rsidR="00B4341A">
              <w:rPr>
                <w:rFonts w:ascii="Liberation Serif" w:hAnsi="Liberation Serif"/>
                <w:sz w:val="24"/>
                <w:szCs w:val="24"/>
              </w:rPr>
              <w:t>20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в 1–4-х классах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более 2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в 5–9-х классах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 w:rsidP="00B4341A">
            <w:pPr>
              <w:jc w:val="center"/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не более 1</w:t>
            </w:r>
            <w:r w:rsidR="00B4341A" w:rsidRPr="00B4341A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в 10–11-х классах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 xml:space="preserve">Количество дневных общеобразовательных учреждений в разрезе форм собственности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 xml:space="preserve">31 </w:t>
            </w:r>
            <w:r w:rsidRPr="00B4341A">
              <w:rPr>
                <w:rFonts w:ascii="Liberation Serif" w:hAnsi="Liberation Serif"/>
                <w:sz w:val="18"/>
                <w:szCs w:val="18"/>
              </w:rPr>
              <w:t>муниципальное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>Численность обучающихся в вечерних (сменных) общеобразовательных учреждениях</w:t>
            </w:r>
            <w:proofErr w:type="gramEnd"/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Количество вечерних (сменных) общеобразовательных учреждений 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B4341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434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1946C3" w:rsidRPr="00AB6EA2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b/>
                <w:sz w:val="24"/>
                <w:szCs w:val="24"/>
              </w:rPr>
              <w:t>1.3.1.3. Дополнительное образование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AB6EA2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 xml:space="preserve">Количество </w:t>
            </w:r>
            <w:proofErr w:type="gramStart"/>
            <w:r w:rsidRPr="00AB6EA2">
              <w:rPr>
                <w:rFonts w:ascii="Liberation Serif" w:hAnsi="Liberation Serif"/>
                <w:sz w:val="24"/>
                <w:szCs w:val="24"/>
              </w:rPr>
              <w:t>учреждений дополнительного образования детей всех форм собственности</w:t>
            </w:r>
            <w:proofErr w:type="gramEnd"/>
          </w:p>
        </w:tc>
        <w:tc>
          <w:tcPr>
            <w:tcW w:w="1484" w:type="dxa"/>
          </w:tcPr>
          <w:p w:rsidR="001946C3" w:rsidRPr="00AB6EA2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1946C3" w:rsidRPr="00AB6EA2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AB6EA2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1</w:t>
            </w:r>
          </w:p>
          <w:p w:rsidR="001946C3" w:rsidRPr="00AB6EA2" w:rsidRDefault="001946C3" w:rsidP="00B4341A">
            <w:pPr>
              <w:ind w:left="-163" w:right="-177"/>
              <w:jc w:val="center"/>
              <w:rPr>
                <w:rFonts w:ascii="Liberation Serif" w:hAnsi="Liberation Serif"/>
                <w:sz w:val="18"/>
                <w:szCs w:val="18"/>
              </w:rPr>
            </w:pPr>
            <w:r w:rsidRPr="00AB6EA2">
              <w:rPr>
                <w:rFonts w:ascii="Liberation Serif" w:hAnsi="Liberation Serif"/>
                <w:sz w:val="18"/>
                <w:szCs w:val="18"/>
              </w:rPr>
              <w:t>(М</w:t>
            </w:r>
            <w:r w:rsidR="00B4341A" w:rsidRPr="00AB6EA2">
              <w:rPr>
                <w:rFonts w:ascii="Liberation Serif" w:hAnsi="Liberation Serif"/>
                <w:sz w:val="18"/>
                <w:szCs w:val="18"/>
              </w:rPr>
              <w:t>А</w:t>
            </w:r>
            <w:r w:rsidRPr="00AB6EA2">
              <w:rPr>
                <w:rFonts w:ascii="Liberation Serif" w:hAnsi="Liberation Serif"/>
                <w:sz w:val="18"/>
                <w:szCs w:val="18"/>
              </w:rPr>
              <w:t>УДО «ЦДО»)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AB6EA2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Численность обучающихся в учреждениях дополнительного образования детей всех форм собственности</w:t>
            </w:r>
          </w:p>
        </w:tc>
        <w:tc>
          <w:tcPr>
            <w:tcW w:w="1484" w:type="dxa"/>
          </w:tcPr>
          <w:p w:rsidR="001946C3" w:rsidRPr="00AB6EA2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AB6EA2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C138AA" w:rsidRDefault="0093693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н</w:t>
            </w:r>
            <w:r w:rsidR="001946C3" w:rsidRPr="00C138AA">
              <w:rPr>
                <w:rFonts w:ascii="Liberation Serif" w:hAnsi="Liberation Serif"/>
                <w:sz w:val="24"/>
                <w:szCs w:val="24"/>
              </w:rPr>
              <w:t>е менее 1 700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1946C3" w:rsidRPr="00C138A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b/>
                <w:sz w:val="24"/>
                <w:szCs w:val="24"/>
              </w:rPr>
              <w:t>1.3.2. Педагогические кадры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AB6EA2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Численность педагогических работников в дошкольных образовательных учреждениях всех форм собственности (физических лиц)</w:t>
            </w:r>
          </w:p>
        </w:tc>
        <w:tc>
          <w:tcPr>
            <w:tcW w:w="1484" w:type="dxa"/>
          </w:tcPr>
          <w:p w:rsidR="001946C3" w:rsidRPr="00AB6EA2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AB6EA2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C138AA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не менее 1 200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AB6EA2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Численность педагогических работников в дневных общеобразовательных учреждениях всех форм собственности (физических лиц без совместителей)</w:t>
            </w:r>
          </w:p>
        </w:tc>
        <w:tc>
          <w:tcPr>
            <w:tcW w:w="1484" w:type="dxa"/>
          </w:tcPr>
          <w:p w:rsidR="001946C3" w:rsidRPr="00AB6EA2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AB6EA2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B6EA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1946C3" w:rsidRPr="00C138AA" w:rsidRDefault="001946C3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не менее 1 13</w:t>
            </w:r>
            <w:r w:rsidR="00B4341A" w:rsidRPr="00C138AA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1946C3" w:rsidTr="00291F4B">
        <w:trPr>
          <w:jc w:val="center"/>
        </w:trPr>
        <w:tc>
          <w:tcPr>
            <w:tcW w:w="675" w:type="dxa"/>
          </w:tcPr>
          <w:p w:rsidR="001946C3" w:rsidRDefault="001946C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1946C3" w:rsidRPr="00F97F8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Численность педагогических работников в дневных общеобразовательных учреждениях всех форм собственности (физических лиц без совместителей), имеющих высшую и первую категории</w:t>
            </w:r>
          </w:p>
        </w:tc>
        <w:tc>
          <w:tcPr>
            <w:tcW w:w="1484" w:type="dxa"/>
          </w:tcPr>
          <w:p w:rsidR="001946C3" w:rsidRPr="00F97F83" w:rsidRDefault="001946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1946C3" w:rsidRPr="00F97F83" w:rsidRDefault="001946C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4341A" w:rsidRPr="00C138AA" w:rsidRDefault="001946C3" w:rsidP="00AB6EA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 xml:space="preserve">не менее </w:t>
            </w:r>
            <w:r w:rsidR="00B4341A" w:rsidRPr="00C138AA">
              <w:rPr>
                <w:rFonts w:ascii="Liberation Serif" w:hAnsi="Liberation Serif"/>
                <w:sz w:val="24"/>
                <w:szCs w:val="24"/>
              </w:rPr>
              <w:t>78</w:t>
            </w:r>
            <w:r w:rsidR="00AB6EA2" w:rsidRPr="00C138AA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</w:tcPr>
          <w:p w:rsidR="001946C3" w:rsidRDefault="001946C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622BD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b/>
                <w:sz w:val="24"/>
                <w:szCs w:val="24"/>
              </w:rPr>
              <w:t>1.3.3. Оздоровительные учреждения</w:t>
            </w:r>
          </w:p>
        </w:tc>
        <w:tc>
          <w:tcPr>
            <w:tcW w:w="1701" w:type="dxa"/>
            <w:vMerge w:val="restart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Нестеров Д.Н.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F97F83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детей и подростков, охваченных отдыхом и оздоровлением</w:t>
            </w:r>
          </w:p>
        </w:tc>
        <w:tc>
          <w:tcPr>
            <w:tcW w:w="1484" w:type="dxa"/>
          </w:tcPr>
          <w:p w:rsidR="007F7F22" w:rsidRPr="00F97F83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F97F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622BD8" w:rsidRDefault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 xml:space="preserve">18 </w:t>
            </w:r>
            <w:r w:rsidR="00622BD8" w:rsidRPr="00622BD8">
              <w:rPr>
                <w:rFonts w:ascii="Liberation Serif" w:hAnsi="Liberation Serif"/>
                <w:sz w:val="24"/>
                <w:szCs w:val="24"/>
              </w:rPr>
              <w:t>586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F97F83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оздоровительных лагерей всех форм собственности с дневным пребыванием детей (включая профильные)</w:t>
            </w:r>
          </w:p>
        </w:tc>
        <w:tc>
          <w:tcPr>
            <w:tcW w:w="1484" w:type="dxa"/>
          </w:tcPr>
          <w:p w:rsidR="007F7F22" w:rsidRPr="00F97F83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F97F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622BD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28</w:t>
            </w:r>
          </w:p>
          <w:p w:rsidR="00F6507B" w:rsidRPr="00622BD8" w:rsidRDefault="00F6507B">
            <w:pPr>
              <w:jc w:val="center"/>
              <w:rPr>
                <w:rFonts w:ascii="Liberation Serif" w:hAnsi="Liberation Serif"/>
                <w:sz w:val="18"/>
                <w:szCs w:val="18"/>
              </w:rPr>
            </w:pPr>
            <w:r w:rsidRPr="00622BD8">
              <w:rPr>
                <w:rFonts w:ascii="Liberation Serif" w:hAnsi="Liberation Serif"/>
                <w:sz w:val="18"/>
                <w:szCs w:val="18"/>
              </w:rPr>
              <w:t>(лагеря с дневным пребыванием</w:t>
            </w:r>
            <w:r w:rsidR="00C138AA">
              <w:rPr>
                <w:rFonts w:ascii="Liberation Serif" w:hAnsi="Liberation Serif"/>
                <w:sz w:val="18"/>
                <w:szCs w:val="18"/>
              </w:rPr>
              <w:t xml:space="preserve"> летние</w:t>
            </w:r>
            <w:r w:rsidRPr="00622BD8">
              <w:rPr>
                <w:rFonts w:ascii="Liberation Serif" w:hAnsi="Liberation Serif"/>
                <w:sz w:val="18"/>
                <w:szCs w:val="18"/>
              </w:rPr>
              <w:t>)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F97F83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Количество загородных детских оздоровительных учреждений всех форм собственности (включая профильные) </w:t>
            </w:r>
          </w:p>
        </w:tc>
        <w:tc>
          <w:tcPr>
            <w:tcW w:w="1484" w:type="dxa"/>
          </w:tcPr>
          <w:p w:rsidR="007F7F22" w:rsidRPr="00F97F83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F97F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622BD8" w:rsidRDefault="007D55AA" w:rsidP="00F6507B">
            <w:pPr>
              <w:ind w:left="-21" w:right="-35" w:hanging="142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0</w:t>
            </w:r>
          </w:p>
          <w:p w:rsidR="00F6507B" w:rsidRPr="00622BD8" w:rsidRDefault="006F594C" w:rsidP="00F97F83">
            <w:pPr>
              <w:ind w:left="-163" w:right="-177"/>
              <w:jc w:val="center"/>
              <w:rPr>
                <w:rFonts w:ascii="Liberation Serif" w:hAnsi="Liberation Serif"/>
                <w:sz w:val="18"/>
                <w:szCs w:val="18"/>
              </w:rPr>
            </w:pPr>
            <w:proofErr w:type="gramStart"/>
            <w:r w:rsidRPr="00622BD8">
              <w:rPr>
                <w:rFonts w:ascii="Liberation Serif" w:hAnsi="Liberation Serif"/>
                <w:sz w:val="18"/>
                <w:szCs w:val="18"/>
              </w:rPr>
              <w:t>(</w:t>
            </w:r>
            <w:r w:rsidR="00F97F83" w:rsidRPr="00622BD8">
              <w:rPr>
                <w:rFonts w:ascii="Liberation Serif" w:hAnsi="Liberation Serif"/>
                <w:sz w:val="18"/>
                <w:szCs w:val="18"/>
              </w:rPr>
              <w:t>2</w:t>
            </w:r>
            <w:r w:rsidR="00F6507B" w:rsidRPr="00622BD8">
              <w:rPr>
                <w:rFonts w:ascii="Liberation Serif" w:hAnsi="Liberation Serif"/>
                <w:sz w:val="18"/>
                <w:szCs w:val="18"/>
              </w:rPr>
              <w:t xml:space="preserve"> лагеря на территории</w:t>
            </w:r>
            <w:r w:rsidR="00F97F83" w:rsidRPr="00622BD8">
              <w:rPr>
                <w:rFonts w:ascii="Liberation Serif" w:hAnsi="Liberation Serif"/>
                <w:sz w:val="18"/>
                <w:szCs w:val="18"/>
              </w:rPr>
              <w:t xml:space="preserve"> Каменского городского округа:</w:t>
            </w:r>
            <w:proofErr w:type="gramEnd"/>
            <w:r w:rsidR="00F6507B" w:rsidRPr="00622BD8">
              <w:rPr>
                <w:rFonts w:ascii="Liberation Serif" w:hAnsi="Liberation Serif"/>
                <w:sz w:val="18"/>
                <w:szCs w:val="18"/>
              </w:rPr>
              <w:t xml:space="preserve"> </w:t>
            </w:r>
            <w:proofErr w:type="gramStart"/>
            <w:r w:rsidR="00F6507B" w:rsidRPr="00622BD8">
              <w:rPr>
                <w:rFonts w:ascii="Liberation Serif" w:hAnsi="Liberation Serif"/>
                <w:sz w:val="18"/>
                <w:szCs w:val="18"/>
              </w:rPr>
              <w:t>«</w:t>
            </w:r>
            <w:proofErr w:type="spellStart"/>
            <w:r w:rsidR="00F6507B" w:rsidRPr="00622BD8">
              <w:rPr>
                <w:rFonts w:ascii="Liberation Serif" w:hAnsi="Liberation Serif"/>
                <w:sz w:val="18"/>
                <w:szCs w:val="18"/>
              </w:rPr>
              <w:t>Исетские</w:t>
            </w:r>
            <w:proofErr w:type="spellEnd"/>
            <w:r w:rsidR="00F6507B" w:rsidRPr="00622BD8">
              <w:rPr>
                <w:rFonts w:ascii="Liberation Serif" w:hAnsi="Liberation Serif"/>
                <w:sz w:val="18"/>
                <w:szCs w:val="18"/>
              </w:rPr>
              <w:t xml:space="preserve"> зори», «Колосок»)</w:t>
            </w:r>
            <w:proofErr w:type="gramEnd"/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F97F83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Общее количество детей, оздоровленных в оздоровительных лагерях всех форм собственности с дневным пребыванием детей (включая профильные)</w:t>
            </w:r>
          </w:p>
        </w:tc>
        <w:tc>
          <w:tcPr>
            <w:tcW w:w="1484" w:type="dxa"/>
          </w:tcPr>
          <w:p w:rsidR="007F7F22" w:rsidRPr="00F97F83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F97F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622BD8" w:rsidRDefault="00622BD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3 4</w:t>
            </w:r>
            <w:r w:rsidR="007D55AA" w:rsidRPr="00622BD8">
              <w:rPr>
                <w:rFonts w:ascii="Liberation Serif" w:hAnsi="Liberation Serif"/>
                <w:sz w:val="24"/>
                <w:szCs w:val="24"/>
              </w:rPr>
              <w:t>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F97F83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Общее количество детей, оздоровленных в загородных оздоровительных учреждениях всех форм собственности (включая профильные)</w:t>
            </w:r>
          </w:p>
        </w:tc>
        <w:tc>
          <w:tcPr>
            <w:tcW w:w="1484" w:type="dxa"/>
          </w:tcPr>
          <w:p w:rsidR="007F7F22" w:rsidRPr="00F97F83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F97F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622BD8" w:rsidRDefault="007D55AA" w:rsidP="00622BD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 xml:space="preserve">3 </w:t>
            </w:r>
            <w:r w:rsidR="00622BD8" w:rsidRPr="00622BD8">
              <w:rPr>
                <w:rFonts w:ascii="Liberation Serif" w:hAnsi="Liberation Serif"/>
                <w:sz w:val="24"/>
                <w:szCs w:val="24"/>
              </w:rPr>
              <w:t>438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1.4. Культура</w:t>
            </w:r>
          </w:p>
        </w:tc>
        <w:tc>
          <w:tcPr>
            <w:tcW w:w="1701" w:type="dxa"/>
            <w:vMerge w:val="restart"/>
          </w:tcPr>
          <w:p w:rsidR="007F7F22" w:rsidRDefault="00DE1666" w:rsidP="00DE1666">
            <w:pPr>
              <w:ind w:left="-39" w:right="-108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Чистякова М.А</w:t>
            </w:r>
            <w:r w:rsidR="007D55AA"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1.4.1. Показатели развития сферы культуры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1.4.1.1. Предоставление образовательных услуг в сфере культуры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Количество обучающихся в образовательных учреждениях в сфере культуры </w:t>
            </w:r>
            <w:proofErr w:type="gramEnd"/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>получающих</w:t>
            </w:r>
            <w:proofErr w:type="gramEnd"/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дошкольное образование 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>получающих</w:t>
            </w:r>
            <w:proofErr w:type="gramEnd"/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общее образование 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>получающих</w:t>
            </w:r>
            <w:proofErr w:type="gramEnd"/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дополнительное образование,</w:t>
            </w:r>
          </w:p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за счет бюджетных средств 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 платной основе 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Количество обучающихся в образовательных учреждениях </w:t>
            </w:r>
            <w:proofErr w:type="gramStart"/>
            <w:r w:rsidRPr="00D3511A">
              <w:rPr>
                <w:rFonts w:ascii="Liberation Serif" w:hAnsi="Liberation Serif"/>
                <w:sz w:val="24"/>
                <w:szCs w:val="24"/>
              </w:rPr>
              <w:t>культуры дополнительного образования детей всех форм собственности</w:t>
            </w:r>
            <w:proofErr w:type="gramEnd"/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C43D70" w:rsidP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2 </w:t>
            </w:r>
            <w:r w:rsidR="00D3511A" w:rsidRPr="00D3511A">
              <w:rPr>
                <w:rFonts w:ascii="Liberation Serif" w:hAnsi="Liberation Serif"/>
                <w:sz w:val="24"/>
                <w:szCs w:val="24"/>
              </w:rPr>
              <w:t>806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Количество образовательных </w:t>
            </w:r>
            <w:proofErr w:type="gramStart"/>
            <w:r w:rsidRPr="00D3511A">
              <w:rPr>
                <w:rFonts w:ascii="Liberation Serif" w:hAnsi="Liberation Serif"/>
                <w:sz w:val="24"/>
                <w:szCs w:val="24"/>
              </w:rPr>
              <w:t>учреждений культуры дополнительного образования детей всех форм собственности</w:t>
            </w:r>
            <w:proofErr w:type="gramEnd"/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ind w:left="34" w:right="-108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 xml:space="preserve">1.4.1.2. Театры и учреждения, ведущие </w:t>
            </w:r>
            <w:proofErr w:type="gramStart"/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профессиональную</w:t>
            </w:r>
            <w:proofErr w:type="gramEnd"/>
          </w:p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театральную деятельность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Количество мест в собственных театральных залах театров и учреждений всех форм собственности, ведущих профессиональную театральную деятельность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8</w:t>
            </w:r>
            <w:r w:rsidR="00B755A3" w:rsidRPr="00D3511A">
              <w:rPr>
                <w:rFonts w:ascii="Liberation Serif" w:hAnsi="Liberation Serif"/>
                <w:sz w:val="24"/>
                <w:szCs w:val="24"/>
              </w:rPr>
              <w:t>76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Количество спектаклей в театрах и учреждениях всех форм собственности, ведущих профессиональную театральную деятельность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2</w:t>
            </w:r>
            <w:r w:rsidR="00C43D70" w:rsidRPr="00D3511A">
              <w:rPr>
                <w:rFonts w:ascii="Liberation Serif" w:hAnsi="Liberation Serif"/>
                <w:sz w:val="24"/>
                <w:szCs w:val="24"/>
              </w:rPr>
              <w:t>3</w:t>
            </w:r>
            <w:r w:rsidRPr="00D3511A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Количество новых постановок в муниципальных театрах и учреждениях всех форм собственности, ведущих профессиональную театральную деятельность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Количество театров и учреждений всех форм собственности, ведущих профессиональную театральную деятельность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1.4.1.3. Культурно-досуговые учреждения (центры культуры и искусства, культурно-досуговые центры)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Количество массовых мероприятий в культурно-досуговых учреждениях всех форм собственности 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 w:rsidP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2 </w:t>
            </w:r>
            <w:r w:rsidR="00D3511A" w:rsidRPr="00D3511A">
              <w:rPr>
                <w:rFonts w:ascii="Liberation Serif" w:hAnsi="Liberation Serif"/>
                <w:sz w:val="24"/>
                <w:szCs w:val="24"/>
              </w:rPr>
              <w:t>470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участников массовых мероприятий в культурно-досуговых учреждениях всех форм собственности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C43D70" w:rsidP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1 03</w:t>
            </w:r>
            <w:r w:rsidR="00D3511A" w:rsidRPr="00D3511A">
              <w:rPr>
                <w:rFonts w:ascii="Liberation Serif" w:hAnsi="Liberation Serif"/>
                <w:sz w:val="24"/>
                <w:szCs w:val="24"/>
              </w:rPr>
              <w:t>3</w:t>
            </w:r>
            <w:r w:rsidRPr="00D3511A">
              <w:rPr>
                <w:rFonts w:ascii="Liberation Serif" w:hAnsi="Liberation Serif"/>
                <w:sz w:val="24"/>
                <w:szCs w:val="24"/>
              </w:rPr>
              <w:t xml:space="preserve"> 000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D3511A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Количество культурно-досуговых учреждений всех форм собственности</w:t>
            </w:r>
          </w:p>
        </w:tc>
        <w:tc>
          <w:tcPr>
            <w:tcW w:w="1484" w:type="dxa"/>
          </w:tcPr>
          <w:p w:rsidR="007F7F22" w:rsidRPr="00D3511A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C43D7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28754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87540">
              <w:rPr>
                <w:rFonts w:ascii="Liberation Serif" w:hAnsi="Liberation Serif"/>
                <w:b/>
                <w:sz w:val="24"/>
                <w:szCs w:val="24"/>
              </w:rPr>
              <w:t>1.4.1.4. Кинотеатры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киносеансов в кинотеатрах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287540" w:rsidRDefault="0028754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87540">
              <w:rPr>
                <w:rFonts w:ascii="Liberation Serif" w:hAnsi="Liberation Serif"/>
                <w:sz w:val="24"/>
                <w:szCs w:val="24"/>
              </w:rPr>
              <w:t>15 020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мест в кинотеатрах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28754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87540">
              <w:rPr>
                <w:rFonts w:ascii="Liberation Serif" w:hAnsi="Liberation Serif"/>
                <w:sz w:val="24"/>
                <w:szCs w:val="24"/>
              </w:rPr>
              <w:t>4</w:t>
            </w:r>
            <w:r w:rsidR="00C43D70" w:rsidRPr="00287540">
              <w:rPr>
                <w:rFonts w:ascii="Liberation Serif" w:hAnsi="Liberation Serif"/>
                <w:sz w:val="24"/>
                <w:szCs w:val="24"/>
              </w:rPr>
              <w:t>09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кинозалов в кинотеатрах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287540" w:rsidRDefault="00C43D7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8754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Количество кинотеатров всех форм собственности 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28754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87540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ind w:right="-108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 xml:space="preserve">1.4.1.5. Музеи и учреждения, ведущие </w:t>
            </w:r>
            <w:proofErr w:type="gramStart"/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профессиональную</w:t>
            </w:r>
            <w:proofErr w:type="gramEnd"/>
          </w:p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музейную деятельность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посетителей музеев (включая филиалы)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208 382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передвижных музейных выставок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56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реализованных проектов в музеях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91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музеев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1.4.1.6. Библиотечное обслуживание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Книжный фонд библиотек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тыс. экз.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D3511A" w:rsidP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308</w:t>
            </w:r>
            <w:r w:rsidR="00C43D70" w:rsidRPr="00D3511A">
              <w:rPr>
                <w:rFonts w:ascii="Liberation Serif" w:hAnsi="Liberation Serif"/>
                <w:sz w:val="24"/>
                <w:szCs w:val="24"/>
              </w:rPr>
              <w:t>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Количество новых книг, книгоиздательской продукции и периодических изданий, приобретенных для библиотек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тыс. экз.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C43D7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4,0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C43D70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Списание книг и книгоиздательской продукции в библиотеках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тыс. экз.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D3511A" w:rsidP="00C43D7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7,0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документов библиотечного фонда, переведенных в электронную форму (приобретенные электронные издания и оцифрованные издания) в библиотеках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тыс. экз.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 w:rsidP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0,</w:t>
            </w:r>
            <w:r w:rsidR="00D3511A" w:rsidRPr="00D3511A">
              <w:rPr>
                <w:rFonts w:ascii="Liberation Serif" w:hAnsi="Liberation Serif"/>
                <w:sz w:val="24"/>
                <w:szCs w:val="24"/>
              </w:rPr>
              <w:t>55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общедоступных библиотек всех форм собственности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14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библиотечных информационных центров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b/>
                <w:sz w:val="24"/>
                <w:szCs w:val="24"/>
              </w:rPr>
              <w:t>1.4.2. Кадры в сфере культуры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 работающих в учреждениях всех форм собственности и на предприятиях в сфере культуры (физических лиц без совместителей),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D351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704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в том числе количество преподавателей и концертмейстеров в образовательных учреждениях культуры (с учетом детских школ искусств), 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1</w:t>
            </w:r>
            <w:r w:rsidR="00D3511A" w:rsidRPr="00D3511A">
              <w:rPr>
                <w:rFonts w:ascii="Liberation Serif" w:hAnsi="Liberation Serif"/>
                <w:sz w:val="24"/>
                <w:szCs w:val="24"/>
              </w:rPr>
              <w:t>42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из них высшей и первой категорий </w:t>
            </w:r>
          </w:p>
        </w:tc>
        <w:tc>
          <w:tcPr>
            <w:tcW w:w="1484" w:type="dxa"/>
          </w:tcPr>
          <w:p w:rsidR="007F7F22" w:rsidRPr="00C43D70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C43D70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3D7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D3511A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3511A">
              <w:rPr>
                <w:rFonts w:ascii="Liberation Serif" w:hAnsi="Liberation Serif"/>
                <w:sz w:val="24"/>
                <w:szCs w:val="24"/>
              </w:rPr>
              <w:t>1</w:t>
            </w:r>
            <w:r w:rsidR="00C43D70" w:rsidRPr="00D3511A">
              <w:rPr>
                <w:rFonts w:ascii="Liberation Serif" w:hAnsi="Liberation Serif"/>
                <w:sz w:val="24"/>
                <w:szCs w:val="24"/>
              </w:rPr>
              <w:t>2</w:t>
            </w:r>
            <w:r w:rsidR="00D3511A" w:rsidRPr="00D3511A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953DA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b/>
                <w:sz w:val="24"/>
                <w:szCs w:val="24"/>
              </w:rPr>
              <w:t>1.5. Физическая культура и спорт</w:t>
            </w:r>
          </w:p>
        </w:tc>
        <w:tc>
          <w:tcPr>
            <w:tcW w:w="1701" w:type="dxa"/>
            <w:vMerge w:val="restart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Гиматов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П.Г.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953DA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b/>
                <w:sz w:val="24"/>
                <w:szCs w:val="24"/>
              </w:rPr>
              <w:t>1.5.1. Показатели развития физической культуры и спорта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953DA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 xml:space="preserve">Численность </w:t>
            </w:r>
            <w:proofErr w:type="gramStart"/>
            <w:r w:rsidRPr="00953DA9">
              <w:rPr>
                <w:rFonts w:ascii="Liberation Serif" w:hAnsi="Liberation Serif"/>
                <w:sz w:val="24"/>
                <w:szCs w:val="24"/>
              </w:rPr>
              <w:t>занимающихся</w:t>
            </w:r>
            <w:proofErr w:type="gramEnd"/>
            <w:r w:rsidRPr="00953DA9">
              <w:rPr>
                <w:rFonts w:ascii="Liberation Serif" w:hAnsi="Liberation Serif"/>
                <w:sz w:val="24"/>
                <w:szCs w:val="24"/>
              </w:rPr>
              <w:t xml:space="preserve"> физической культурой и спортом </w:t>
            </w:r>
          </w:p>
        </w:tc>
        <w:tc>
          <w:tcPr>
            <w:tcW w:w="1484" w:type="dxa"/>
          </w:tcPr>
          <w:p w:rsidR="007F7F22" w:rsidRPr="00953DA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7F7F22" w:rsidRPr="00953DA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953DA9" w:rsidRDefault="0023707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9</w:t>
            </w:r>
            <w:r w:rsidR="00953DA9" w:rsidRPr="00953DA9">
              <w:rPr>
                <w:rFonts w:ascii="Liberation Serif" w:hAnsi="Liberation Serif"/>
                <w:sz w:val="24"/>
                <w:szCs w:val="24"/>
              </w:rPr>
              <w:t>8,6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953DA9" w:rsidRDefault="007D55AA" w:rsidP="00782C9D">
            <w:pPr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Количество спортивных сооружений,</w:t>
            </w:r>
            <w:r w:rsidR="00782C9D" w:rsidRPr="00953DA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953DA9">
              <w:rPr>
                <w:rFonts w:ascii="Liberation Serif" w:hAnsi="Liberation Serif"/>
                <w:sz w:val="24"/>
                <w:szCs w:val="24"/>
              </w:rPr>
              <w:t>в том числе:</w:t>
            </w:r>
          </w:p>
        </w:tc>
        <w:tc>
          <w:tcPr>
            <w:tcW w:w="1484" w:type="dxa"/>
          </w:tcPr>
          <w:p w:rsidR="007F7F22" w:rsidRPr="00953DA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953DA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C978C1" w:rsidRPr="0029226D" w:rsidRDefault="007D55AA" w:rsidP="0029226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226D">
              <w:rPr>
                <w:rFonts w:ascii="Liberation Serif" w:hAnsi="Liberation Serif"/>
                <w:sz w:val="24"/>
                <w:szCs w:val="24"/>
              </w:rPr>
              <w:t>3</w:t>
            </w:r>
            <w:r w:rsidR="0023707B" w:rsidRPr="0029226D">
              <w:rPr>
                <w:rFonts w:ascii="Liberation Serif" w:hAnsi="Liberation Serif"/>
                <w:sz w:val="24"/>
                <w:szCs w:val="24"/>
              </w:rPr>
              <w:t>6</w:t>
            </w:r>
            <w:r w:rsidR="0029226D" w:rsidRPr="0029226D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953DA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сооружений (в том числе площадки с тренажерами и универсальные игровые площадки)</w:t>
            </w:r>
          </w:p>
        </w:tc>
        <w:tc>
          <w:tcPr>
            <w:tcW w:w="1484" w:type="dxa"/>
          </w:tcPr>
          <w:p w:rsidR="007F7F22" w:rsidRPr="00953DA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953DA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29226D" w:rsidRDefault="0023707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226D">
              <w:rPr>
                <w:rFonts w:ascii="Liberation Serif" w:hAnsi="Liberation Serif"/>
                <w:sz w:val="24"/>
                <w:szCs w:val="24"/>
              </w:rPr>
              <w:t>2</w:t>
            </w:r>
            <w:r w:rsidR="00953DA9" w:rsidRPr="0029226D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953DA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спортивных залов</w:t>
            </w:r>
          </w:p>
        </w:tc>
        <w:tc>
          <w:tcPr>
            <w:tcW w:w="1484" w:type="dxa"/>
          </w:tcPr>
          <w:p w:rsidR="007F7F22" w:rsidRPr="00953DA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953DA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29226D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226D">
              <w:rPr>
                <w:rFonts w:ascii="Liberation Serif" w:hAnsi="Liberation Serif"/>
                <w:sz w:val="24"/>
                <w:szCs w:val="24"/>
              </w:rPr>
              <w:t>7</w:t>
            </w:r>
            <w:r w:rsidR="00953DA9" w:rsidRPr="0029226D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плавательных бассейнов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953DA9" w:rsidRPr="0029226D" w:rsidRDefault="00953DA9" w:rsidP="0029226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226D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стадионов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953DA9" w:rsidRPr="0029226D" w:rsidRDefault="00953DA9" w:rsidP="0029226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9226D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крытых спортивных объектов с искусственным льдом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лыжных баз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манежей 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Единовременная пропускная способность спортивных сооружений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 в час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23707B" w:rsidP="00C978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 xml:space="preserve">11 </w:t>
            </w:r>
            <w:r w:rsidR="00C978C1" w:rsidRPr="00C978C1">
              <w:rPr>
                <w:rFonts w:ascii="Liberation Serif" w:hAnsi="Liberation Serif"/>
                <w:sz w:val="24"/>
                <w:szCs w:val="24"/>
              </w:rPr>
              <w:t>089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построенных, реконструированных и отремонтированных плоскостных спортивных сооружений,</w:t>
            </w:r>
          </w:p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C978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вновь построенных плоскостных спортивных сооружений,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keepNext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из них спортивных дворовых площадок</w:t>
            </w:r>
          </w:p>
        </w:tc>
        <w:tc>
          <w:tcPr>
            <w:tcW w:w="1484" w:type="dxa"/>
          </w:tcPr>
          <w:p w:rsidR="007F7F22" w:rsidRDefault="007D55AA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keepNext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реконструированных и отремонтированных плоскостных спортивных сооружений,</w:t>
            </w:r>
          </w:p>
        </w:tc>
        <w:tc>
          <w:tcPr>
            <w:tcW w:w="1484" w:type="dxa"/>
          </w:tcPr>
          <w:p w:rsidR="007F7F22" w:rsidRDefault="007D55AA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C978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из них спортивных дворовых площадок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Площадь плоскостных спортивных сооружений (на конец года)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23707B" w:rsidRPr="00C978C1" w:rsidRDefault="00C978C1" w:rsidP="00C978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110</w:t>
            </w:r>
            <w:r w:rsidR="0023707B" w:rsidRPr="00C978C1">
              <w:rPr>
                <w:rFonts w:ascii="Liberation Serif" w:hAnsi="Liberation Serif"/>
                <w:sz w:val="24"/>
                <w:szCs w:val="24"/>
              </w:rPr>
              <w:t>,</w:t>
            </w:r>
            <w:r w:rsidRPr="00C978C1">
              <w:rPr>
                <w:rFonts w:ascii="Liberation Serif" w:hAnsi="Liberation Serif"/>
                <w:sz w:val="24"/>
                <w:szCs w:val="24"/>
              </w:rPr>
              <w:t>33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Численность работников физической культуры и спорта в организациях всех форм собственности 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23707B" w:rsidP="00C978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5</w:t>
            </w:r>
            <w:r w:rsidR="00C978C1" w:rsidRPr="00C978C1">
              <w:rPr>
                <w:rFonts w:ascii="Liberation Serif" w:hAnsi="Liberation Serif"/>
                <w:sz w:val="24"/>
                <w:szCs w:val="24"/>
              </w:rPr>
              <w:t>0</w:t>
            </w:r>
            <w:r w:rsidRPr="00C978C1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b/>
                <w:sz w:val="24"/>
                <w:szCs w:val="24"/>
              </w:rPr>
              <w:t>1.5.2. Развитие детско-юношеского спорта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организаций, реализующих программы спортивной подготовки и программы дополнительного образования в области физической культуры и спорта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C978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Численность занимающихся в организациях, реализующих программы спортивной подготовки и программы дополнительного образования в области физической культуры и спорта</w:t>
            </w:r>
            <w:proofErr w:type="gramEnd"/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C978C1" w:rsidRPr="009E1188" w:rsidRDefault="007D55AA" w:rsidP="003B7D45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4</w:t>
            </w:r>
            <w:r w:rsidR="00C978C1" w:rsidRPr="003B7D45">
              <w:rPr>
                <w:rFonts w:ascii="Liberation Serif" w:hAnsi="Liberation Serif"/>
                <w:sz w:val="24"/>
                <w:szCs w:val="24"/>
              </w:rPr>
              <w:t> </w:t>
            </w:r>
            <w:r w:rsidR="0023707B" w:rsidRPr="003B7D45">
              <w:rPr>
                <w:rFonts w:ascii="Liberation Serif" w:hAnsi="Liberation Serif"/>
                <w:sz w:val="24"/>
                <w:szCs w:val="24"/>
              </w:rPr>
              <w:t>70</w:t>
            </w:r>
            <w:r w:rsidRPr="003B7D45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b/>
                <w:sz w:val="24"/>
                <w:szCs w:val="24"/>
              </w:rPr>
              <w:t>1.5.3. Проведение спортивных физкультурно-оздоровительных мероприятий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Участие в организации и проведении межмуниципальных, региональных, межрегиональных, всероссийских и международных соревнований сборных команд Российской Федерации и сборных команд муниципального образования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Участие сборных команд муниципального образования в региональных соревнованиях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Проведение городских физкультурно-массовых мероприятий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ежеквартально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80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Проведение городских спортивных соревнований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ежеквартально</w:t>
            </w:r>
          </w:p>
        </w:tc>
        <w:tc>
          <w:tcPr>
            <w:tcW w:w="1435" w:type="dxa"/>
          </w:tcPr>
          <w:p w:rsidR="007F7F22" w:rsidRPr="00C978C1" w:rsidRDefault="0023707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36</w:t>
            </w:r>
            <w:r w:rsidR="007D55AA"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  <w:vMerge w:val="restart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Проведение районных физкультурно-спортивных мероприятий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  <w:vMerge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7F7F22" w:rsidRPr="0023707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3707B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978C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78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b/>
                <w:sz w:val="24"/>
                <w:szCs w:val="24"/>
              </w:rPr>
              <w:t>1.6. Молодежная политика</w:t>
            </w:r>
          </w:p>
        </w:tc>
        <w:tc>
          <w:tcPr>
            <w:tcW w:w="1701" w:type="dxa"/>
            <w:vMerge w:val="restart"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Л.М.</w:t>
            </w: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b/>
                <w:sz w:val="24"/>
                <w:szCs w:val="24"/>
              </w:rPr>
              <w:t>1.6.1. Показатели развития сферы молодежной политики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622BD8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Количество молодых людей, пользующихся услугами учреждений, реализующих государственную молодежную политику,</w:t>
            </w:r>
          </w:p>
          <w:p w:rsidR="00F704F3" w:rsidRPr="00622BD8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F704F3" w:rsidRPr="00622BD8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622BD8" w:rsidRDefault="00622BD8" w:rsidP="00622BD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25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622BD8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 xml:space="preserve">число детей от 5 до 18 лет, получающих услуги дополнительного образования в сфере молодежной политики </w:t>
            </w:r>
          </w:p>
        </w:tc>
        <w:tc>
          <w:tcPr>
            <w:tcW w:w="1484" w:type="dxa"/>
          </w:tcPr>
          <w:p w:rsidR="00F704F3" w:rsidRPr="00622BD8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622BD8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число лиц, занимающихся в учреждениях, реализующих государственную молодежную политику</w:t>
            </w:r>
          </w:p>
        </w:tc>
        <w:tc>
          <w:tcPr>
            <w:tcW w:w="1484" w:type="dxa"/>
          </w:tcPr>
          <w:p w:rsidR="00F704F3" w:rsidRPr="00622BD8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622BD8" w:rsidRDefault="00F704F3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2</w:t>
            </w:r>
            <w:r w:rsidR="00622BD8" w:rsidRPr="00622BD8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622BD8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 xml:space="preserve">Количество участников проектов и мероприятий в сфере молодежной политики и патриотического воспитания </w:t>
            </w:r>
          </w:p>
        </w:tc>
        <w:tc>
          <w:tcPr>
            <w:tcW w:w="1484" w:type="dxa"/>
          </w:tcPr>
          <w:p w:rsidR="00F704F3" w:rsidRPr="00622BD8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622BD8" w:rsidRDefault="00F704F3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2</w:t>
            </w:r>
            <w:r w:rsidR="00622BD8" w:rsidRPr="00622BD8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622BD8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Количество молодых горожан, принявших участие в мероприятиях в сфере молодежной политики, направленных на вовлечение молодежи в инновационную, предпринимательскую, добровольческую деятельность, а также развитие гражданской активности молодежи и формирование здорового образа жизни</w:t>
            </w:r>
          </w:p>
        </w:tc>
        <w:tc>
          <w:tcPr>
            <w:tcW w:w="1484" w:type="dxa"/>
          </w:tcPr>
          <w:p w:rsidR="00F704F3" w:rsidRPr="00622BD8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622BD8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622BD8" w:rsidRDefault="00F704F3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22BD8">
              <w:rPr>
                <w:rFonts w:ascii="Liberation Serif" w:hAnsi="Liberation Serif"/>
                <w:sz w:val="24"/>
                <w:szCs w:val="24"/>
              </w:rPr>
              <w:t>1</w:t>
            </w:r>
            <w:r w:rsidR="00622BD8" w:rsidRPr="00622BD8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учреждений молодежной политики, клубов по месту жительства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9E1188" w:rsidRDefault="00953DA9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EF04BE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Доля аттестованных педагогических работников, работающих в клубах по месту жительства (от общего числа педагогов, работающих в клубах по месту жительства)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953DA9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Доля специалистов учреждений всех форм собственности, реализующих молодежную политику, повысивших профессиональный уровень, в общем количестве специалистов данных учреждений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953DA9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67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подростков, вовлеченных в проекты, способствующие их интеграции в трудовую деятельность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953DA9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600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подростков и молодежи, выступивших организаторами мероприятий в сфере молодежной политики и патриотического воспитания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3B7D45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5 000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молодых горожан, участвующих в </w:t>
            </w:r>
            <w:proofErr w:type="spellStart"/>
            <w:r w:rsidRPr="00F97F83">
              <w:rPr>
                <w:rFonts w:ascii="Liberation Serif" w:hAnsi="Liberation Serif"/>
                <w:sz w:val="24"/>
                <w:szCs w:val="24"/>
              </w:rPr>
              <w:t>профориентационных</w:t>
            </w:r>
            <w:proofErr w:type="spellEnd"/>
            <w:r w:rsidRPr="00F97F83">
              <w:rPr>
                <w:rFonts w:ascii="Liberation Serif" w:hAnsi="Liberation Serif"/>
                <w:sz w:val="24"/>
                <w:szCs w:val="24"/>
              </w:rPr>
              <w:t xml:space="preserve"> проектах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3B7D45" w:rsidRDefault="00953DA9" w:rsidP="00F97F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1 4</w:t>
            </w:r>
            <w:r w:rsidR="00F704F3" w:rsidRPr="003B7D45">
              <w:rPr>
                <w:rFonts w:ascii="Liberation Serif" w:hAnsi="Liberation Serif"/>
                <w:sz w:val="24"/>
                <w:szCs w:val="24"/>
              </w:rPr>
              <w:t>00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F704F3" w:rsidRPr="00953DA9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b/>
                <w:sz w:val="24"/>
                <w:szCs w:val="24"/>
              </w:rPr>
              <w:t>1.6.2. Организация отдыха детей в каникулярное время</w:t>
            </w:r>
          </w:p>
        </w:tc>
        <w:tc>
          <w:tcPr>
            <w:tcW w:w="1701" w:type="dxa"/>
            <w:vMerge w:val="restart"/>
          </w:tcPr>
          <w:p w:rsidR="00F704F3" w:rsidRP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704F3">
              <w:rPr>
                <w:rFonts w:ascii="Liberation Serif" w:hAnsi="Liberation Serif"/>
                <w:sz w:val="24"/>
                <w:szCs w:val="24"/>
              </w:rPr>
              <w:t>Нестеров Д.Н.</w:t>
            </w: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Охват несовершеннолетних граждан сезонными формами занятости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953DA9" w:rsidRPr="009E1188" w:rsidRDefault="008A462F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8A462F">
              <w:rPr>
                <w:rFonts w:ascii="Liberation Serif" w:hAnsi="Liberation Serif"/>
                <w:sz w:val="24"/>
                <w:szCs w:val="24"/>
              </w:rPr>
              <w:t>107,3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704F3" w:rsidTr="00291F4B">
        <w:trPr>
          <w:jc w:val="center"/>
        </w:trPr>
        <w:tc>
          <w:tcPr>
            <w:tcW w:w="675" w:type="dxa"/>
          </w:tcPr>
          <w:p w:rsidR="00F704F3" w:rsidRDefault="00F704F3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F704F3" w:rsidRPr="00F97F8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Количество подростков группы социального риска, участвующих в летних программах органов по делам молодежи</w:t>
            </w:r>
          </w:p>
        </w:tc>
        <w:tc>
          <w:tcPr>
            <w:tcW w:w="1484" w:type="dxa"/>
          </w:tcPr>
          <w:p w:rsidR="00F704F3" w:rsidRPr="00F97F83" w:rsidRDefault="00F704F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тыс. чел.</w:t>
            </w:r>
          </w:p>
        </w:tc>
        <w:tc>
          <w:tcPr>
            <w:tcW w:w="1276" w:type="dxa"/>
          </w:tcPr>
          <w:p w:rsidR="00F704F3" w:rsidRPr="00F97F83" w:rsidRDefault="00F704F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7F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F704F3" w:rsidRPr="00953DA9" w:rsidRDefault="00F704F3" w:rsidP="00953DA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53DA9">
              <w:rPr>
                <w:rFonts w:ascii="Liberation Serif" w:hAnsi="Liberation Serif"/>
                <w:sz w:val="24"/>
                <w:szCs w:val="24"/>
              </w:rPr>
              <w:t>0,0</w:t>
            </w:r>
            <w:r w:rsidR="00953DA9" w:rsidRPr="00953DA9">
              <w:rPr>
                <w:rFonts w:ascii="Liberation Serif" w:hAnsi="Liberation Serif"/>
                <w:sz w:val="24"/>
                <w:szCs w:val="24"/>
              </w:rPr>
              <w:t>45</w:t>
            </w:r>
          </w:p>
        </w:tc>
        <w:tc>
          <w:tcPr>
            <w:tcW w:w="1701" w:type="dxa"/>
            <w:vMerge/>
          </w:tcPr>
          <w:p w:rsidR="00F704F3" w:rsidRDefault="00F704F3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b/>
                <w:sz w:val="24"/>
                <w:szCs w:val="24"/>
              </w:rPr>
              <w:t>1.7. Социальная поддержка и социальное обслуживание населения</w:t>
            </w:r>
          </w:p>
        </w:tc>
        <w:tc>
          <w:tcPr>
            <w:tcW w:w="1701" w:type="dxa"/>
            <w:vMerge w:val="restart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Нестеров Д.Н.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b/>
                <w:sz w:val="24"/>
                <w:szCs w:val="24"/>
              </w:rPr>
              <w:t>1.7.1. Показатели системы социального обслуживания населения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 w:rsidP="00782C9D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Количество учреждений, осуществляющих социальную защиту населения,</w:t>
            </w:r>
            <w:r w:rsidR="00782C9D" w:rsidRPr="005A479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5A4799">
              <w:rPr>
                <w:rFonts w:ascii="Liberation Serif" w:hAnsi="Liberation Serif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центров социального обслуживания населения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центров помощи семье и детям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реабилитационных центров для детей с ограниченными возможностями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реабилитационных центров для инвалидов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социально-реабилитационных центров для несовершеннолетних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учреждений стационарного социального обслуживания (пансионатов, домов-интернатов, психоневрологических интернатов)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учреждений, оказывающих социальную помощь лицам без определенного места жительства и занятий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организационно-методических центров социальной помощи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Общее количество граждан, получивших социальные услуги в учреждениях социального обслуживания населения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5A479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11 000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5A47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Общее количество граждан пожилого возраста и инвалидов, получивших услуги в учреждениях социального обслуживания населения</w:t>
            </w:r>
          </w:p>
        </w:tc>
        <w:tc>
          <w:tcPr>
            <w:tcW w:w="1484" w:type="dxa"/>
          </w:tcPr>
          <w:p w:rsidR="007F7F22" w:rsidRPr="005A47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5A479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5 744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граждан, получивших услуги в центрах помощи семье и детям и реабилитационных центрах для детей с ограниченными возможностями здоровья,</w:t>
            </w:r>
          </w:p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из них: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5A4799" w:rsidP="0020733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 xml:space="preserve">5 </w:t>
            </w:r>
            <w:r w:rsidR="0020733C">
              <w:rPr>
                <w:rFonts w:ascii="Liberation Serif" w:hAnsi="Liberation Serif"/>
                <w:sz w:val="24"/>
                <w:szCs w:val="24"/>
              </w:rPr>
              <w:t>337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получивших услуги в учреждениях нестационарного типа</w:t>
            </w:r>
            <w:proofErr w:type="gramEnd"/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5A479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5 077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получивших услуги в стационарных отделениях учреждений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5A4799" w:rsidP="00907C8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260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b/>
                <w:sz w:val="24"/>
                <w:szCs w:val="24"/>
              </w:rPr>
              <w:t>1.7.2. Количество инвалидов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инвалидов,</w:t>
            </w:r>
          </w:p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11 8</w:t>
            </w:r>
            <w:r w:rsidR="005A4799" w:rsidRPr="005A4799">
              <w:rPr>
                <w:rFonts w:ascii="Liberation Serif" w:hAnsi="Liberation Serif"/>
                <w:sz w:val="24"/>
                <w:szCs w:val="24"/>
              </w:rPr>
              <w:t>69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I группы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1 3</w:t>
            </w:r>
            <w:r w:rsidR="00907C8C" w:rsidRPr="005A4799">
              <w:rPr>
                <w:rFonts w:ascii="Liberation Serif" w:hAnsi="Liberation Serif"/>
                <w:sz w:val="24"/>
                <w:szCs w:val="24"/>
              </w:rPr>
              <w:t>0</w:t>
            </w:r>
            <w:r w:rsidR="005A4799" w:rsidRPr="005A4799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II группы 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 xml:space="preserve">4 </w:t>
            </w:r>
            <w:r w:rsidR="005A4799" w:rsidRPr="005A4799">
              <w:rPr>
                <w:rFonts w:ascii="Liberation Serif" w:hAnsi="Liberation Serif"/>
                <w:sz w:val="24"/>
                <w:szCs w:val="24"/>
              </w:rPr>
              <w:t>620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III группы 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907C8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 xml:space="preserve">5 </w:t>
            </w:r>
            <w:r w:rsidR="005A4799" w:rsidRPr="005A4799">
              <w:rPr>
                <w:rFonts w:ascii="Liberation Serif" w:hAnsi="Liberation Serif"/>
                <w:sz w:val="24"/>
                <w:szCs w:val="24"/>
              </w:rPr>
              <w:t>221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дети-инвалиды 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5A4799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A4799">
              <w:rPr>
                <w:rFonts w:ascii="Liberation Serif" w:hAnsi="Liberation Serif"/>
                <w:sz w:val="24"/>
                <w:szCs w:val="24"/>
              </w:rPr>
              <w:t>7</w:t>
            </w:r>
            <w:r w:rsidR="005A4799" w:rsidRPr="005A4799">
              <w:rPr>
                <w:rFonts w:ascii="Liberation Serif" w:hAnsi="Liberation Serif"/>
                <w:sz w:val="24"/>
                <w:szCs w:val="24"/>
              </w:rPr>
              <w:t>27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104D7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b/>
                <w:sz w:val="24"/>
                <w:szCs w:val="24"/>
              </w:rPr>
              <w:t>1.8. Возможность самореализации</w:t>
            </w:r>
          </w:p>
        </w:tc>
        <w:tc>
          <w:tcPr>
            <w:tcW w:w="1701" w:type="dxa"/>
            <w:vMerge w:val="restart"/>
          </w:tcPr>
          <w:p w:rsidR="007F7F22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Гулемин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А.В.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104D7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b/>
                <w:sz w:val="24"/>
                <w:szCs w:val="24"/>
              </w:rPr>
              <w:t>1.8.1. Показатели, характеризующие возможность самореализации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104D75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 xml:space="preserve">Количество проектов инициативного бюджетирования, реализованных без привлечения средств областного бюджета </w:t>
            </w:r>
          </w:p>
        </w:tc>
        <w:tc>
          <w:tcPr>
            <w:tcW w:w="1484" w:type="dxa"/>
          </w:tcPr>
          <w:p w:rsidR="007F7F22" w:rsidRPr="00104D75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104D7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104D7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104D75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 xml:space="preserve">Количество проектов инициативного бюджетирования, реализованных с привлечением средств областного бюджета </w:t>
            </w:r>
          </w:p>
        </w:tc>
        <w:tc>
          <w:tcPr>
            <w:tcW w:w="1484" w:type="dxa"/>
          </w:tcPr>
          <w:p w:rsidR="007F7F22" w:rsidRPr="00104D75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104D7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104D75" w:rsidRDefault="00104D7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104D75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 xml:space="preserve">Среднее число </w:t>
            </w:r>
            <w:proofErr w:type="spellStart"/>
            <w:r w:rsidRPr="00104D75">
              <w:rPr>
                <w:rFonts w:ascii="Liberation Serif" w:hAnsi="Liberation Serif"/>
                <w:sz w:val="24"/>
                <w:szCs w:val="24"/>
              </w:rPr>
              <w:t>благополучателей</w:t>
            </w:r>
            <w:proofErr w:type="spellEnd"/>
            <w:r w:rsidRPr="00104D75">
              <w:rPr>
                <w:rFonts w:ascii="Liberation Serif" w:hAnsi="Liberation Serif"/>
                <w:sz w:val="24"/>
                <w:szCs w:val="24"/>
              </w:rPr>
              <w:t xml:space="preserve"> (</w:t>
            </w:r>
            <w:proofErr w:type="gramStart"/>
            <w:r w:rsidRPr="00104D75">
              <w:rPr>
                <w:rFonts w:ascii="Liberation Serif" w:hAnsi="Liberation Serif"/>
                <w:sz w:val="24"/>
                <w:szCs w:val="24"/>
              </w:rPr>
              <w:t>прямых</w:t>
            </w:r>
            <w:proofErr w:type="gramEnd"/>
            <w:r w:rsidRPr="00104D75">
              <w:rPr>
                <w:rFonts w:ascii="Liberation Serif" w:hAnsi="Liberation Serif"/>
                <w:sz w:val="24"/>
                <w:szCs w:val="24"/>
              </w:rPr>
              <w:t xml:space="preserve">) по проектам инициативного бюджетирования, реализованным в отчетном году </w:t>
            </w:r>
          </w:p>
        </w:tc>
        <w:tc>
          <w:tcPr>
            <w:tcW w:w="1484" w:type="dxa"/>
          </w:tcPr>
          <w:p w:rsidR="007F7F22" w:rsidRPr="00104D75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104D7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104D75" w:rsidRDefault="00104D7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9 955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775A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b/>
                <w:sz w:val="24"/>
                <w:szCs w:val="24"/>
              </w:rPr>
              <w:t>2. Развитие экономического потенциала</w:t>
            </w:r>
          </w:p>
        </w:tc>
        <w:tc>
          <w:tcPr>
            <w:tcW w:w="1701" w:type="dxa"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775A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b/>
                <w:sz w:val="24"/>
                <w:szCs w:val="24"/>
              </w:rPr>
              <w:t>2.1. Общеэкономические показатели</w:t>
            </w:r>
          </w:p>
        </w:tc>
        <w:tc>
          <w:tcPr>
            <w:tcW w:w="1701" w:type="dxa"/>
            <w:vMerge w:val="restart"/>
          </w:tcPr>
          <w:p w:rsidR="007F7F22" w:rsidRPr="001B681C" w:rsidRDefault="00DF2822">
            <w:pPr>
              <w:rPr>
                <w:rFonts w:ascii="Liberation Serif" w:hAnsi="Liberation Serif"/>
                <w:sz w:val="24"/>
                <w:szCs w:val="24"/>
              </w:rPr>
            </w:pPr>
            <w:r w:rsidRPr="001B681C">
              <w:rPr>
                <w:rFonts w:ascii="Liberation Serif" w:hAnsi="Liberation Serif"/>
                <w:sz w:val="24"/>
                <w:szCs w:val="24"/>
              </w:rPr>
              <w:t>Ломаева О.В.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775A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 w:cs="Times New Roman CYR"/>
                <w:b/>
                <w:sz w:val="24"/>
                <w:szCs w:val="24"/>
              </w:rPr>
              <w:t>2.1.1. Основные показатели экономического развития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 w:rsidP="00775A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329 915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 w:rsidP="0040347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210 587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 w:rsidP="0040347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5 044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 w:rsidP="0040347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324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 w:rsidP="00775A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75 457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 w:rsidP="00775A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358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103,5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775AD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7F7F22" w:rsidRPr="00775AD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775A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75AD2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775AD2" w:rsidRDefault="003F4F8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105,0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3F4F82" w:rsidP="00FE1B3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105,4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3F4F82" w:rsidP="00FE1B3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98,7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3F4F82" w:rsidP="00FE1B3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96,0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3F4F82" w:rsidP="00E203A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96,0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  <w:vMerge w:val="restart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Инвестиции в основной капитал организаций 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790F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16 630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  <w:vMerge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% к предыдущему году 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790F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110,3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Сальдированный финансовый результат (прибыль минус убыток)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045B0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E203AB" w:rsidRDefault="00E203A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9 800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8E1C99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8E1C99">
              <w:rPr>
                <w:rFonts w:ascii="Liberation Serif" w:hAnsi="Liberation Serif"/>
                <w:sz w:val="24"/>
                <w:szCs w:val="24"/>
              </w:rPr>
              <w:t>Доля убыточных организаций</w:t>
            </w:r>
          </w:p>
        </w:tc>
        <w:tc>
          <w:tcPr>
            <w:tcW w:w="1484" w:type="dxa"/>
          </w:tcPr>
          <w:p w:rsidR="007F7F22" w:rsidRPr="008E1C99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E1C99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7F7F22" w:rsidRPr="000727D1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727D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C138AA" w:rsidRDefault="00C138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25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субъектов малого и среднего предпринимательства, включая индивидуальных предпринимателей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DF282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FE532F" w:rsidRPr="00C138AA" w:rsidRDefault="00C138AA" w:rsidP="00C138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138AA">
              <w:rPr>
                <w:rFonts w:ascii="Liberation Serif" w:hAnsi="Liberation Serif"/>
                <w:sz w:val="24"/>
                <w:szCs w:val="24"/>
              </w:rPr>
              <w:t>4 970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b/>
                <w:sz w:val="24"/>
                <w:szCs w:val="24"/>
              </w:rPr>
              <w:t>2.2. Потребительский рынок</w:t>
            </w:r>
          </w:p>
        </w:tc>
        <w:tc>
          <w:tcPr>
            <w:tcW w:w="1701" w:type="dxa"/>
            <w:vMerge w:val="restart"/>
          </w:tcPr>
          <w:p w:rsidR="007F7F22" w:rsidRPr="001B681C" w:rsidRDefault="00F704F3">
            <w:pPr>
              <w:ind w:firstLine="34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Афонина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Т.К.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b/>
                <w:sz w:val="24"/>
                <w:szCs w:val="24"/>
              </w:rPr>
              <w:t>2.2.1. Основные показатели развития потребительского рынка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b/>
                <w:sz w:val="24"/>
                <w:szCs w:val="24"/>
              </w:rPr>
              <w:t>2.2.1.1. Розничная торговля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  <w:vMerge w:val="restart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7F7F22" w:rsidRPr="00E203AB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 xml:space="preserve">Оборот розничной торговли в действующих ценах </w:t>
            </w:r>
          </w:p>
        </w:tc>
        <w:tc>
          <w:tcPr>
            <w:tcW w:w="1484" w:type="dxa"/>
          </w:tcPr>
          <w:p w:rsidR="007F7F22" w:rsidRPr="00E203AB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B67D7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33 506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  <w:vMerge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7F7F22" w:rsidRPr="00E203AB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7F7F22" w:rsidRPr="00E203AB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276" w:type="dxa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045B0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10</w:t>
            </w:r>
            <w:r w:rsidR="00E203AB" w:rsidRPr="00E203AB">
              <w:rPr>
                <w:rFonts w:ascii="Liberation Serif" w:hAnsi="Liberation Serif"/>
                <w:sz w:val="24"/>
                <w:szCs w:val="24"/>
              </w:rPr>
              <w:t>7,0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организаций розничной торговли (на конец года)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FE53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965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Торговые площади торгующих организаций без учета рынков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1</w:t>
            </w:r>
            <w:r w:rsidR="00FE532F" w:rsidRPr="00FE532F">
              <w:rPr>
                <w:rFonts w:ascii="Liberation Serif" w:hAnsi="Liberation Serif"/>
                <w:sz w:val="24"/>
                <w:szCs w:val="24"/>
              </w:rPr>
              <w:t>72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Ввод в действие объектов торговли (с учетом перепрофилирования, реконструкции и капитального ремонта)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FE53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16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Прирост объектов розничной торговли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FE53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16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b/>
                <w:sz w:val="24"/>
                <w:szCs w:val="24"/>
              </w:rPr>
              <w:t>2.2.1.2. Общественное питание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E203AB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 xml:space="preserve">Оборот общественного питания в действующих ценах </w:t>
            </w:r>
          </w:p>
        </w:tc>
        <w:tc>
          <w:tcPr>
            <w:tcW w:w="1484" w:type="dxa"/>
          </w:tcPr>
          <w:p w:rsidR="007F7F22" w:rsidRPr="00E203AB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E203A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03AB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E203AB" w:rsidRDefault="00790F1B" w:rsidP="00045B0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650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предприятий общественного питания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Не менее 2</w:t>
            </w:r>
            <w:r w:rsidR="00FE532F" w:rsidRPr="00FE532F">
              <w:rPr>
                <w:rFonts w:ascii="Liberation Serif" w:hAnsi="Liberation Serif"/>
                <w:sz w:val="24"/>
                <w:szCs w:val="24"/>
              </w:rPr>
              <w:t>70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мест на предприятиях общественного питания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 w:rsidP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 xml:space="preserve">Не менее </w:t>
            </w:r>
            <w:r w:rsidR="00527FD2" w:rsidRPr="00FE532F">
              <w:rPr>
                <w:rFonts w:ascii="Liberation Serif" w:hAnsi="Liberation Serif"/>
                <w:sz w:val="24"/>
                <w:szCs w:val="24"/>
              </w:rPr>
              <w:t>14 000</w:t>
            </w:r>
            <w:r w:rsidRPr="00FE532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ED42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b/>
                <w:sz w:val="24"/>
                <w:szCs w:val="24"/>
              </w:rPr>
              <w:t>2.2.1.3. Платные и бытовые услуги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ED4283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 xml:space="preserve">Объем платных услуг населению </w:t>
            </w:r>
          </w:p>
        </w:tc>
        <w:tc>
          <w:tcPr>
            <w:tcW w:w="1484" w:type="dxa"/>
          </w:tcPr>
          <w:p w:rsidR="007F7F22" w:rsidRPr="00ED4283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ED4283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4B1AAE" w:rsidRPr="00ED4283" w:rsidRDefault="004B1AAE" w:rsidP="00ED428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D4283">
              <w:rPr>
                <w:rFonts w:ascii="Liberation Serif" w:hAnsi="Liberation Serif"/>
                <w:sz w:val="24"/>
                <w:szCs w:val="24"/>
              </w:rPr>
              <w:t>5 </w:t>
            </w:r>
            <w:r w:rsidR="00ED4283" w:rsidRPr="00ED4283">
              <w:rPr>
                <w:rFonts w:ascii="Liberation Serif" w:hAnsi="Liberation Serif"/>
                <w:sz w:val="24"/>
                <w:szCs w:val="24"/>
              </w:rPr>
              <w:t>408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Общая площадь предприятий бытового обслуживания (на конец периода)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 w:rsidP="00FE53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Не менее 12</w:t>
            </w:r>
            <w:r w:rsidR="00FE532F" w:rsidRPr="00FE532F">
              <w:rPr>
                <w:rFonts w:ascii="Liberation Serif" w:hAnsi="Liberation Serif"/>
                <w:sz w:val="24"/>
                <w:szCs w:val="24"/>
              </w:rPr>
              <w:t>7,0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предприятий сферы бытового обслуживания (на конец периода)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Не менее 6</w:t>
            </w:r>
            <w:r w:rsidR="00FE532F" w:rsidRPr="00FE532F">
              <w:rPr>
                <w:rFonts w:ascii="Liberation Serif" w:hAnsi="Liberation Serif"/>
                <w:sz w:val="24"/>
                <w:szCs w:val="24"/>
              </w:rPr>
              <w:t>45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Единовременная вместимость гостиниц (на конец периода)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мест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 w:rsidP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3</w:t>
            </w:r>
            <w:r w:rsidR="00FE532F" w:rsidRPr="00FE532F">
              <w:rPr>
                <w:rFonts w:ascii="Liberation Serif" w:hAnsi="Liberation Serif"/>
                <w:sz w:val="24"/>
                <w:szCs w:val="24"/>
              </w:rPr>
              <w:t>30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Ввод новых гостиниц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гостиниц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7F7F22" w:rsidRPr="00FE532F" w:rsidRDefault="00FE53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532F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RPr="001B681C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b/>
                <w:sz w:val="24"/>
                <w:szCs w:val="24"/>
              </w:rPr>
              <w:t>2.3. Базовые отрасли материального производства</w:t>
            </w:r>
          </w:p>
        </w:tc>
        <w:tc>
          <w:tcPr>
            <w:tcW w:w="1701" w:type="dxa"/>
            <w:vMerge w:val="restart"/>
          </w:tcPr>
          <w:p w:rsidR="007F7F22" w:rsidRPr="001B681C" w:rsidRDefault="00DF2822">
            <w:pPr>
              <w:rPr>
                <w:rFonts w:ascii="Liberation Serif" w:hAnsi="Liberation Serif"/>
                <w:sz w:val="24"/>
                <w:szCs w:val="24"/>
              </w:rPr>
            </w:pPr>
            <w:r w:rsidRPr="001B681C">
              <w:rPr>
                <w:rFonts w:ascii="Liberation Serif" w:hAnsi="Liberation Serif"/>
                <w:sz w:val="24"/>
                <w:szCs w:val="24"/>
              </w:rPr>
              <w:t>Ломаева О.В.</w:t>
            </w:r>
          </w:p>
        </w:tc>
      </w:tr>
      <w:tr w:rsidR="007F7F22" w:rsidRPr="001B681C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b/>
                <w:sz w:val="24"/>
                <w:szCs w:val="24"/>
              </w:rPr>
              <w:t>2.3.1. Промышленное производство и сельское хозяйство</w:t>
            </w:r>
          </w:p>
        </w:tc>
        <w:tc>
          <w:tcPr>
            <w:tcW w:w="1701" w:type="dxa"/>
            <w:vMerge/>
          </w:tcPr>
          <w:p w:rsidR="007F7F22" w:rsidRPr="001B681C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 xml:space="preserve"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 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B67D7E" w:rsidRDefault="003F4F8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227 194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B67D7E" w:rsidRDefault="003F4F8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186 900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B67D7E" w:rsidRDefault="003F4F82" w:rsidP="00B67D7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4 635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B67D7E" w:rsidRDefault="003F4F8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105,0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B67D7E" w:rsidRDefault="003F4F8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106,0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B67D7E" w:rsidRDefault="003F4F82" w:rsidP="00FE1B3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105,0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b/>
                <w:sz w:val="24"/>
                <w:szCs w:val="24"/>
              </w:rPr>
              <w:t>2.4. Рынок труда и безработица</w:t>
            </w:r>
          </w:p>
        </w:tc>
        <w:tc>
          <w:tcPr>
            <w:tcW w:w="1701" w:type="dxa"/>
            <w:vMerge w:val="restart"/>
          </w:tcPr>
          <w:p w:rsidR="007F7F22" w:rsidRDefault="00DF282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Ломаева О.В.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b/>
                <w:sz w:val="24"/>
                <w:szCs w:val="24"/>
              </w:rPr>
              <w:t>2.4.1. Основные показатели, характеризующие рынок труда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B67D7E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 xml:space="preserve">Численность работников крупных и средних предприятий с распределением по видам экономической деятельности: </w:t>
            </w:r>
          </w:p>
        </w:tc>
        <w:tc>
          <w:tcPr>
            <w:tcW w:w="1484" w:type="dxa"/>
          </w:tcPr>
          <w:p w:rsidR="007F7F22" w:rsidRPr="00B67D7E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B67D7E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B67D7E" w:rsidRDefault="00A27F85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67D7E">
              <w:rPr>
                <w:rFonts w:ascii="Liberation Serif" w:hAnsi="Liberation Serif"/>
                <w:sz w:val="24"/>
                <w:szCs w:val="24"/>
              </w:rPr>
              <w:t>48</w:t>
            </w:r>
            <w:r w:rsidR="003B7D45">
              <w:rPr>
                <w:rFonts w:ascii="Liberation Serif" w:hAnsi="Liberation Serif"/>
                <w:sz w:val="24"/>
                <w:szCs w:val="24"/>
              </w:rPr>
              <w:t> </w:t>
            </w:r>
            <w:r w:rsidR="00B67D7E" w:rsidRPr="00B67D7E">
              <w:rPr>
                <w:rFonts w:ascii="Liberation Serif" w:hAnsi="Liberation Serif"/>
                <w:sz w:val="24"/>
                <w:szCs w:val="24"/>
              </w:rPr>
              <w:t>545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6E4967" w:rsidP="003B7D4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26 158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6E49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1 295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 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6E49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864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7D55AA" w:rsidP="003B7D4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 xml:space="preserve">2 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493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 xml:space="preserve">4 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187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7D55AA" w:rsidP="006E49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 xml:space="preserve">5 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375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650FA7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3B7D45" w:rsidRDefault="006E49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713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Среднемесячная номинальная начисленная заработная плата работников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20508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05085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574DA0" w:rsidRPr="009E1188" w:rsidRDefault="002A5BDA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A5BDA">
              <w:rPr>
                <w:rFonts w:ascii="Liberation Serif" w:hAnsi="Liberation Serif"/>
                <w:sz w:val="24"/>
                <w:szCs w:val="24"/>
              </w:rPr>
              <w:t>95</w:t>
            </w:r>
            <w:r>
              <w:rPr>
                <w:rFonts w:ascii="Liberation Serif" w:hAnsi="Liberation Serif"/>
                <w:sz w:val="24"/>
                <w:szCs w:val="24"/>
              </w:rPr>
              <w:t> </w:t>
            </w:r>
            <w:r w:rsidRPr="002A5BDA">
              <w:rPr>
                <w:rFonts w:ascii="Liberation Serif" w:hAnsi="Liberation Serif"/>
                <w:sz w:val="24"/>
                <w:szCs w:val="24"/>
              </w:rPr>
              <w:t>083</w:t>
            </w:r>
          </w:p>
          <w:p w:rsidR="006E4967" w:rsidRPr="009E1188" w:rsidRDefault="006E4967" w:rsidP="006E4967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20508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05085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3B7D45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91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Pr="003B7D45">
              <w:rPr>
                <w:rFonts w:ascii="Liberation Serif" w:hAnsi="Liberation Serif"/>
                <w:sz w:val="24"/>
                <w:szCs w:val="24"/>
              </w:rPr>
              <w:t>166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0A708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3B7D45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74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Pr="003B7D45">
              <w:rPr>
                <w:rFonts w:ascii="Liberation Serif" w:hAnsi="Liberation Serif"/>
                <w:sz w:val="24"/>
                <w:szCs w:val="24"/>
              </w:rPr>
              <w:t>904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 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0A708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1311EE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7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3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180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0A708B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0A708B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6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6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402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20508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05085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0A708B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6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4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="003B7D45" w:rsidRPr="003B7D45">
              <w:rPr>
                <w:rFonts w:ascii="Liberation Serif" w:hAnsi="Liberation Serif"/>
                <w:sz w:val="24"/>
                <w:szCs w:val="24"/>
              </w:rPr>
              <w:t>457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20508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05085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0A708B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59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Pr="003B7D45">
              <w:rPr>
                <w:rFonts w:ascii="Liberation Serif" w:hAnsi="Liberation Serif"/>
                <w:sz w:val="24"/>
                <w:szCs w:val="24"/>
              </w:rPr>
              <w:t>207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276" w:type="dxa"/>
          </w:tcPr>
          <w:p w:rsidR="007F7F22" w:rsidRPr="00205085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05085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6E4967" w:rsidRPr="003B7D45" w:rsidRDefault="003B7D45" w:rsidP="00574DA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B7D45">
              <w:rPr>
                <w:rFonts w:ascii="Liberation Serif" w:hAnsi="Liberation Serif"/>
                <w:sz w:val="24"/>
                <w:szCs w:val="24"/>
              </w:rPr>
              <w:t>61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 </w:t>
            </w:r>
            <w:r w:rsidRPr="003B7D45">
              <w:rPr>
                <w:rFonts w:ascii="Liberation Serif" w:hAnsi="Liberation Serif"/>
                <w:sz w:val="24"/>
                <w:szCs w:val="24"/>
              </w:rPr>
              <w:t>694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 безработных граждан</w:t>
            </w:r>
            <w:r w:rsidR="006F6F8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6F6F8E"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D07150" w:rsidRDefault="00D07150" w:rsidP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07150">
              <w:rPr>
                <w:rFonts w:ascii="Liberation Serif" w:hAnsi="Liberation Serif"/>
                <w:sz w:val="24"/>
                <w:szCs w:val="24"/>
              </w:rPr>
              <w:t>760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 w:rsidP="006E4967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Уровень </w:t>
            </w:r>
            <w:r w:rsidR="006E4967">
              <w:rPr>
                <w:rFonts w:ascii="Liberation Serif" w:hAnsi="Liberation Serif"/>
                <w:sz w:val="24"/>
                <w:szCs w:val="24"/>
              </w:rPr>
              <w:t>з</w:t>
            </w:r>
            <w:r>
              <w:rPr>
                <w:rFonts w:ascii="Liberation Serif" w:hAnsi="Liberation Serif"/>
                <w:sz w:val="24"/>
                <w:szCs w:val="24"/>
              </w:rPr>
              <w:t>арегистрированной безработицы</w:t>
            </w:r>
            <w:r w:rsidR="006F6F8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6F6F8E"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D07150" w:rsidRDefault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07150">
              <w:rPr>
                <w:rFonts w:ascii="Liberation Serif" w:hAnsi="Liberation Serif"/>
                <w:sz w:val="24"/>
                <w:szCs w:val="24"/>
              </w:rPr>
              <w:t>0,9</w:t>
            </w:r>
            <w:r w:rsidR="00D07150" w:rsidRPr="00D0715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6F6F8E" w:rsidRDefault="00B8788B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</w:t>
            </w:r>
            <w:r w:rsidR="007D55AA">
              <w:rPr>
                <w:rFonts w:ascii="Liberation Serif" w:hAnsi="Liberation Serif"/>
                <w:sz w:val="24"/>
                <w:szCs w:val="24"/>
              </w:rPr>
              <w:t xml:space="preserve"> вакансий </w:t>
            </w:r>
          </w:p>
          <w:p w:rsidR="007F7F22" w:rsidRDefault="006F6F8E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D07150" w:rsidRDefault="00D071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07150">
              <w:rPr>
                <w:rFonts w:ascii="Liberation Serif" w:hAnsi="Liberation Serif"/>
                <w:sz w:val="24"/>
                <w:szCs w:val="24"/>
              </w:rPr>
              <w:t>1 600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B8788B" w:rsidP="00B8788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</w:t>
            </w:r>
            <w:r w:rsidR="007D55AA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sz w:val="24"/>
                <w:szCs w:val="24"/>
              </w:rPr>
              <w:t>граждан</w:t>
            </w:r>
            <w:r w:rsidR="007D55AA">
              <w:rPr>
                <w:rFonts w:ascii="Liberation Serif" w:hAnsi="Liberation Serif"/>
                <w:sz w:val="24"/>
                <w:szCs w:val="24"/>
              </w:rPr>
              <w:t>, обратившихся за содействием в поисках подходящей работы в государственные учреждения службы занятости населения Свердловской области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D07150" w:rsidRDefault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07150">
              <w:rPr>
                <w:rFonts w:ascii="Liberation Serif" w:hAnsi="Liberation Serif"/>
                <w:sz w:val="24"/>
                <w:szCs w:val="24"/>
              </w:rPr>
              <w:t>3 0</w:t>
            </w:r>
            <w:r w:rsidR="007D55AA" w:rsidRPr="00D07150">
              <w:rPr>
                <w:rFonts w:ascii="Liberation Serif" w:hAnsi="Liberation Serif"/>
                <w:sz w:val="24"/>
                <w:szCs w:val="24"/>
              </w:rPr>
              <w:t>00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B8788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Численность</w:t>
            </w:r>
            <w:r w:rsidR="007D55AA">
              <w:rPr>
                <w:rFonts w:ascii="Liberation Serif" w:hAnsi="Liberation Serif"/>
                <w:sz w:val="24"/>
                <w:szCs w:val="24"/>
              </w:rPr>
              <w:t xml:space="preserve"> трудоустроенных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граждан</w:t>
            </w:r>
          </w:p>
        </w:tc>
        <w:tc>
          <w:tcPr>
            <w:tcW w:w="1484" w:type="dxa"/>
          </w:tcPr>
          <w:p w:rsidR="007F7F22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D07150" w:rsidRDefault="007D55AA" w:rsidP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07150">
              <w:rPr>
                <w:rFonts w:ascii="Liberation Serif" w:hAnsi="Liberation Serif"/>
                <w:sz w:val="24"/>
                <w:szCs w:val="24"/>
              </w:rPr>
              <w:t xml:space="preserve">1 </w:t>
            </w:r>
            <w:r w:rsidR="00527FD2" w:rsidRPr="00D07150">
              <w:rPr>
                <w:rFonts w:ascii="Liberation Serif" w:hAnsi="Liberation Serif"/>
                <w:sz w:val="24"/>
                <w:szCs w:val="24"/>
              </w:rPr>
              <w:t>710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Коэффициент напряженности рынка труда (количество лиц, не занятых трудовой деятельностью, на одну вакансию)</w:t>
            </w:r>
          </w:p>
        </w:tc>
        <w:tc>
          <w:tcPr>
            <w:tcW w:w="1484" w:type="dxa"/>
          </w:tcPr>
          <w:p w:rsidR="007F7F22" w:rsidRDefault="007D55AA" w:rsidP="009E118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 на вакансию</w:t>
            </w:r>
          </w:p>
        </w:tc>
        <w:tc>
          <w:tcPr>
            <w:tcW w:w="1276" w:type="dxa"/>
          </w:tcPr>
          <w:p w:rsidR="007F7F22" w:rsidRPr="00527FD2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7F7F22" w:rsidRPr="009E1188" w:rsidRDefault="007D55AA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2D6FF6">
              <w:rPr>
                <w:rFonts w:ascii="Liberation Serif" w:hAnsi="Liberation Serif"/>
                <w:sz w:val="24"/>
                <w:szCs w:val="24"/>
              </w:rPr>
              <w:t>0,</w:t>
            </w:r>
            <w:r w:rsidR="00D07150" w:rsidRPr="002D6FF6">
              <w:rPr>
                <w:rFonts w:ascii="Liberation Serif" w:hAnsi="Liberation Serif"/>
                <w:sz w:val="24"/>
                <w:szCs w:val="24"/>
              </w:rPr>
              <w:t>45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b/>
                <w:sz w:val="24"/>
                <w:szCs w:val="24"/>
              </w:rPr>
              <w:t>2.5. Бюджет муниципального образования</w:t>
            </w:r>
          </w:p>
        </w:tc>
        <w:tc>
          <w:tcPr>
            <w:tcW w:w="1701" w:type="dxa"/>
            <w:vMerge w:val="restart"/>
          </w:tcPr>
          <w:p w:rsidR="007F7F22" w:rsidRPr="000727D1" w:rsidRDefault="00F704F3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0727D1">
              <w:rPr>
                <w:rFonts w:ascii="Liberation Serif" w:hAnsi="Liberation Serif"/>
                <w:sz w:val="24"/>
                <w:szCs w:val="24"/>
              </w:rPr>
              <w:t>Албазова</w:t>
            </w:r>
            <w:proofErr w:type="spellEnd"/>
            <w:r w:rsidRPr="000727D1">
              <w:rPr>
                <w:rFonts w:ascii="Liberation Serif" w:hAnsi="Liberation Serif"/>
                <w:sz w:val="24"/>
                <w:szCs w:val="24"/>
              </w:rPr>
              <w:t xml:space="preserve"> О.В.</w:t>
            </w: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b/>
                <w:sz w:val="24"/>
                <w:szCs w:val="24"/>
              </w:rPr>
              <w:t>2.5.1. Исполнение бюджета муниципального образования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 xml:space="preserve">Все доходы, </w:t>
            </w:r>
          </w:p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месяц,</w:t>
            </w:r>
          </w:p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9 726,0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1) налоговые доходы: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месяц,</w:t>
            </w:r>
          </w:p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3 585,7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налоги на прибыль, доходы,</w:t>
            </w:r>
          </w:p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2 852,7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доходы физических лиц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2 852,7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налоги на товары (работы, услуги), реализуемые на территории Российской Федерации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69,9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 w:rsidP="006F6F8E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совокупный доход,</w:t>
            </w:r>
            <w:r w:rsidR="006F6F8E"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373,2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упрощенной системы налогообложения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2F2F78" w:rsidRPr="002F2F78" w:rsidRDefault="002F2F78" w:rsidP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354,1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единый сельскохозяйственный налог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0,2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патентной системы налогообложения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18,9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имущество,</w:t>
            </w:r>
            <w:r w:rsidR="006F6F8E"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176,0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имущество физических лиц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95,0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земельный налог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81,0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государственная пошлина 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113,9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2) неналоговые доходы: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месяц, 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241,1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178,5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платежи при пользовании природными ресурсами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0,18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оказания платных услуг (работ) и компенсации затрат государства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27,2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продажи материальных и нематериальных активов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23,9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штрафы, санкции, возмещение ущерба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6,6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4,7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5 899,2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субсидии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300,1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субвенции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4 829,8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дотации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769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Расходы, в том числе по основным статьям расходов,</w:t>
            </w:r>
          </w:p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месяц, квартал</w:t>
            </w:r>
          </w:p>
        </w:tc>
        <w:tc>
          <w:tcPr>
            <w:tcW w:w="1435" w:type="dxa"/>
          </w:tcPr>
          <w:p w:rsidR="00B35465" w:rsidRPr="002F2F78" w:rsidRDefault="002F2F78" w:rsidP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9 897,0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523,8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54,0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экономика,</w:t>
            </w:r>
          </w:p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495,0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F7F22" w:rsidTr="00291F4B">
        <w:trPr>
          <w:jc w:val="center"/>
        </w:trPr>
        <w:tc>
          <w:tcPr>
            <w:tcW w:w="675" w:type="dxa"/>
          </w:tcPr>
          <w:p w:rsidR="007F7F22" w:rsidRDefault="007F7F2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7F7F22" w:rsidRPr="002F2F78" w:rsidRDefault="007D55AA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сельское хозяйство и рыболовство</w:t>
            </w:r>
          </w:p>
        </w:tc>
        <w:tc>
          <w:tcPr>
            <w:tcW w:w="1484" w:type="dxa"/>
          </w:tcPr>
          <w:p w:rsidR="007F7F22" w:rsidRPr="002F2F78" w:rsidRDefault="007D55AA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7F7F22" w:rsidRPr="002F2F78" w:rsidRDefault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7F7F22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3,0</w:t>
            </w:r>
          </w:p>
        </w:tc>
        <w:tc>
          <w:tcPr>
            <w:tcW w:w="1701" w:type="dxa"/>
            <w:vMerge/>
          </w:tcPr>
          <w:p w:rsidR="007F7F22" w:rsidRDefault="007F7F22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лесное хозяйство</w:t>
            </w:r>
          </w:p>
        </w:tc>
        <w:tc>
          <w:tcPr>
            <w:tcW w:w="1484" w:type="dxa"/>
          </w:tcPr>
          <w:p w:rsidR="00B35465" w:rsidRPr="002F2F78" w:rsidRDefault="00B35465" w:rsidP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 w:rsidP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2,0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транспорт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111,0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258,5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связь и информатика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8,9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111,6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жилищно-коммунальное хозяйство,</w:t>
            </w:r>
          </w:p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421,4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28,1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коммунальное хозяйство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56,4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221,9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 w:rsidP="00B3546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жилищно-коммунального хозяйства</w:t>
            </w:r>
          </w:p>
        </w:tc>
        <w:tc>
          <w:tcPr>
            <w:tcW w:w="1484" w:type="dxa"/>
          </w:tcPr>
          <w:p w:rsidR="00B35465" w:rsidRPr="002F2F78" w:rsidRDefault="00B35465" w:rsidP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 w:rsidP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115,0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охрана окружающей среды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8,0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образование,</w:t>
            </w:r>
          </w:p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6 048,0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2 989,9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общее образование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2 621,7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C74DD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дополнительное образование детей</w:t>
            </w:r>
          </w:p>
        </w:tc>
        <w:tc>
          <w:tcPr>
            <w:tcW w:w="1484" w:type="dxa"/>
          </w:tcPr>
          <w:p w:rsidR="00B35465" w:rsidRPr="002F2F78" w:rsidRDefault="00B35465" w:rsidP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 w:rsidP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165,6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C74DD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молодежная политика</w:t>
            </w:r>
          </w:p>
        </w:tc>
        <w:tc>
          <w:tcPr>
            <w:tcW w:w="1484" w:type="dxa"/>
          </w:tcPr>
          <w:p w:rsidR="00B35465" w:rsidRPr="002F2F78" w:rsidRDefault="00B35465" w:rsidP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 w:rsidP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0,2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C74DD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образования</w:t>
            </w:r>
          </w:p>
        </w:tc>
        <w:tc>
          <w:tcPr>
            <w:tcW w:w="1484" w:type="dxa"/>
          </w:tcPr>
          <w:p w:rsidR="00B35465" w:rsidRPr="002F2F78" w:rsidRDefault="00B35465" w:rsidP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 w:rsidP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270,6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676,9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11,0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35465" w:rsidTr="00291F4B">
        <w:trPr>
          <w:jc w:val="center"/>
        </w:trPr>
        <w:tc>
          <w:tcPr>
            <w:tcW w:w="675" w:type="dxa"/>
          </w:tcPr>
          <w:p w:rsidR="00B35465" w:rsidRDefault="00B3546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35465" w:rsidRPr="002F2F78" w:rsidRDefault="00B35465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физическая культура и спорт</w:t>
            </w:r>
          </w:p>
        </w:tc>
        <w:tc>
          <w:tcPr>
            <w:tcW w:w="1484" w:type="dxa"/>
          </w:tcPr>
          <w:p w:rsidR="00B35465" w:rsidRPr="002F2F78" w:rsidRDefault="00B3546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35465" w:rsidRPr="002F2F78" w:rsidRDefault="00B3546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35465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792,3</w:t>
            </w:r>
          </w:p>
        </w:tc>
        <w:tc>
          <w:tcPr>
            <w:tcW w:w="1701" w:type="dxa"/>
            <w:vMerge/>
          </w:tcPr>
          <w:p w:rsidR="00B35465" w:rsidRDefault="00B3546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2F2F78" w:rsidRDefault="00BC74DD" w:rsidP="00720680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1484" w:type="dxa"/>
          </w:tcPr>
          <w:p w:rsidR="00BC74DD" w:rsidRPr="002F2F78" w:rsidRDefault="00BC74DD" w:rsidP="00720680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C74DD" w:rsidRPr="002F2F78" w:rsidRDefault="00BC74DD" w:rsidP="0072068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C74DD" w:rsidRPr="002F2F78" w:rsidRDefault="002F2F78" w:rsidP="0072068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865,6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2F2F78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Обслуживание государственного и муниципального долга</w:t>
            </w:r>
          </w:p>
        </w:tc>
        <w:tc>
          <w:tcPr>
            <w:tcW w:w="1484" w:type="dxa"/>
          </w:tcPr>
          <w:p w:rsidR="00BC74DD" w:rsidRPr="002F2F78" w:rsidRDefault="00BC74DD" w:rsidP="00720680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C74DD" w:rsidRPr="002F2F78" w:rsidRDefault="00BC74DD" w:rsidP="0072068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C74DD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1,0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2F2F78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Дефицит</w:t>
            </w:r>
            <w:proofErr w:type="gramStart"/>
            <w:r w:rsidRPr="002F2F78">
              <w:rPr>
                <w:rFonts w:ascii="Liberation Serif" w:hAnsi="Liberation Serif"/>
                <w:sz w:val="24"/>
                <w:szCs w:val="24"/>
              </w:rPr>
              <w:t xml:space="preserve"> (-), </w:t>
            </w:r>
            <w:proofErr w:type="gramEnd"/>
            <w:r w:rsidRPr="002F2F78">
              <w:rPr>
                <w:rFonts w:ascii="Liberation Serif" w:hAnsi="Liberation Serif"/>
                <w:sz w:val="24"/>
                <w:szCs w:val="24"/>
              </w:rPr>
              <w:t>профицит (+)</w:t>
            </w:r>
          </w:p>
        </w:tc>
        <w:tc>
          <w:tcPr>
            <w:tcW w:w="1484" w:type="dxa"/>
          </w:tcPr>
          <w:p w:rsidR="00BC74DD" w:rsidRPr="002F2F78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C74DD" w:rsidRPr="002F2F7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BC74DD" w:rsidRPr="002F2F78" w:rsidRDefault="002F2F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F2F78">
              <w:rPr>
                <w:rFonts w:ascii="Liberation Serif" w:hAnsi="Liberation Serif"/>
                <w:sz w:val="24"/>
                <w:szCs w:val="24"/>
              </w:rPr>
              <w:t>-171,0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b/>
                <w:sz w:val="24"/>
                <w:szCs w:val="24"/>
              </w:rPr>
              <w:t>3. Развитие инженерной инфраструктуры и жилищно-коммунального хозяйства</w:t>
            </w:r>
          </w:p>
        </w:tc>
        <w:tc>
          <w:tcPr>
            <w:tcW w:w="1701" w:type="dxa"/>
            <w:vMerge w:val="restart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Горенков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В.В.</w:t>
            </w: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b/>
                <w:sz w:val="24"/>
                <w:szCs w:val="24"/>
              </w:rPr>
              <w:t>3.1. Коммунальное хозяйство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Протяженность тепловых сетей</w:t>
            </w:r>
          </w:p>
        </w:tc>
        <w:tc>
          <w:tcPr>
            <w:tcW w:w="1484" w:type="dxa"/>
          </w:tcPr>
          <w:p w:rsidR="00BC74DD" w:rsidRPr="00B556E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35</w:t>
            </w:r>
            <w:r w:rsidR="00B556ED" w:rsidRPr="00B556ED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Протяженность водопроводных сетей</w:t>
            </w:r>
          </w:p>
        </w:tc>
        <w:tc>
          <w:tcPr>
            <w:tcW w:w="1484" w:type="dxa"/>
          </w:tcPr>
          <w:p w:rsidR="00BC74DD" w:rsidRPr="00B556ED" w:rsidRDefault="00BC74DD">
            <w:pPr>
              <w:jc w:val="center"/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38</w:t>
            </w:r>
            <w:r w:rsidR="00B556ED" w:rsidRPr="00B556ED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Протяженность сетей водоотведения</w:t>
            </w:r>
          </w:p>
        </w:tc>
        <w:tc>
          <w:tcPr>
            <w:tcW w:w="1484" w:type="dxa"/>
          </w:tcPr>
          <w:p w:rsidR="00BC74DD" w:rsidRPr="00B556ED" w:rsidRDefault="00BC74DD">
            <w:pPr>
              <w:jc w:val="center"/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276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Количество повреждений на сетях теплоснабжения</w:t>
            </w:r>
          </w:p>
        </w:tc>
        <w:tc>
          <w:tcPr>
            <w:tcW w:w="1484" w:type="dxa"/>
          </w:tcPr>
          <w:p w:rsidR="00BC74DD" w:rsidRPr="00B556E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556E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17</w:t>
            </w:r>
            <w:r w:rsidR="00BC74DD" w:rsidRPr="00B556ED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Капитальный ремонт и реконструкция тепловых сетей</w:t>
            </w:r>
          </w:p>
        </w:tc>
        <w:tc>
          <w:tcPr>
            <w:tcW w:w="1484" w:type="dxa"/>
          </w:tcPr>
          <w:p w:rsidR="00BC74DD" w:rsidRPr="00B556E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DF282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9,0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Количество повреждений на водопроводных сетях</w:t>
            </w:r>
          </w:p>
        </w:tc>
        <w:tc>
          <w:tcPr>
            <w:tcW w:w="1484" w:type="dxa"/>
          </w:tcPr>
          <w:p w:rsidR="00BC74DD" w:rsidRPr="00B556E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120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B556E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Капитальный ремонт и перекладка сетей водоснабжения и водоотведения</w:t>
            </w:r>
          </w:p>
        </w:tc>
        <w:tc>
          <w:tcPr>
            <w:tcW w:w="1484" w:type="dxa"/>
          </w:tcPr>
          <w:p w:rsidR="00BC74DD" w:rsidRPr="00B556E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B556ED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DF282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2</w:t>
            </w:r>
            <w:r w:rsidR="00B556ED" w:rsidRPr="00B556ED">
              <w:rPr>
                <w:rFonts w:ascii="Liberation Serif" w:hAnsi="Liberation Serif"/>
                <w:sz w:val="24"/>
                <w:szCs w:val="24"/>
              </w:rPr>
              <w:t>,2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лифтов, требующих замены в связи с техническими требованиями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  <w:shd w:val="clear" w:color="auto" w:fill="auto"/>
          </w:tcPr>
          <w:p w:rsidR="00BC74DD" w:rsidRPr="00785F17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  <w:shd w:val="clear" w:color="auto" w:fill="auto"/>
          </w:tcPr>
          <w:p w:rsidR="00BC74DD" w:rsidRPr="000154F5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Доля многоквартирных домов, оборудованных приборами учета холодной воды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BC74DD" w:rsidRPr="00785F17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  <w:shd w:val="clear" w:color="auto" w:fill="auto"/>
          </w:tcPr>
          <w:p w:rsidR="00BC74DD" w:rsidRPr="000154F5" w:rsidRDefault="000154F5" w:rsidP="00785F1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6</w:t>
            </w:r>
            <w:r w:rsidR="00BC74DD" w:rsidRPr="000154F5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Доля квартир, плата по счетам за которые производится по показаниям приборов учета холодного и горячего водоснабжения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BC74DD" w:rsidRPr="00785F17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  <w:shd w:val="clear" w:color="auto" w:fill="auto"/>
          </w:tcPr>
          <w:p w:rsidR="00BC74DD" w:rsidRPr="000154F5" w:rsidRDefault="000154F5" w:rsidP="00785F1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8</w:t>
            </w:r>
            <w:r w:rsidR="00BC74DD" w:rsidRPr="000154F5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3.2. Газоснабжение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Перекладка газопроводов (за счет всех источников финансирования) </w:t>
            </w:r>
          </w:p>
        </w:tc>
        <w:tc>
          <w:tcPr>
            <w:tcW w:w="1484" w:type="dxa"/>
          </w:tcPr>
          <w:p w:rsidR="00BC74DD" w:rsidRPr="00DF2822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color w:val="000000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DF2822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Капитальное строительство газопроводов высокого и низкого давления (за счет всех источников финансирования) </w:t>
            </w:r>
          </w:p>
        </w:tc>
        <w:tc>
          <w:tcPr>
            <w:tcW w:w="1484" w:type="dxa"/>
          </w:tcPr>
          <w:p w:rsidR="00BC74DD" w:rsidRPr="00DF2822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color w:val="000000"/>
                <w:sz w:val="24"/>
                <w:szCs w:val="24"/>
              </w:rPr>
              <w:t>км</w:t>
            </w:r>
          </w:p>
        </w:tc>
        <w:tc>
          <w:tcPr>
            <w:tcW w:w="1276" w:type="dxa"/>
          </w:tcPr>
          <w:p w:rsidR="00BC74DD" w:rsidRPr="00DF2822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556E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15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3.3. Электроснабжение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Реализация электроэнергии на территории муниципального образования</w:t>
            </w:r>
          </w:p>
        </w:tc>
        <w:tc>
          <w:tcPr>
            <w:tcW w:w="1484" w:type="dxa"/>
          </w:tcPr>
          <w:p w:rsidR="00BC74DD" w:rsidRPr="00DF2822" w:rsidRDefault="00BC74DD" w:rsidP="009E118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color w:val="000000"/>
                <w:sz w:val="24"/>
                <w:szCs w:val="24"/>
              </w:rPr>
              <w:t>млн. кВт</w:t>
            </w:r>
            <w:r w:rsidR="009E1188">
              <w:rPr>
                <w:rFonts w:ascii="Liberation Serif" w:hAnsi="Liberation Serif"/>
                <w:color w:val="000000"/>
                <w:sz w:val="24"/>
                <w:szCs w:val="24"/>
              </w:rPr>
              <w:t>*</w:t>
            </w:r>
            <w:proofErr w:type="gramStart"/>
            <w:r w:rsidRPr="00DF2822">
              <w:rPr>
                <w:rFonts w:ascii="Liberation Serif" w:hAnsi="Liberation Serif"/>
                <w:color w:val="000000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276" w:type="dxa"/>
          </w:tcPr>
          <w:p w:rsidR="00BC74DD" w:rsidRPr="00DF2822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2 650,0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повреждений на электросетях</w:t>
            </w:r>
          </w:p>
        </w:tc>
        <w:tc>
          <w:tcPr>
            <w:tcW w:w="1484" w:type="dxa"/>
          </w:tcPr>
          <w:p w:rsidR="00BC74DD" w:rsidRPr="00DF2822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color w:val="000000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DF2822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B556ED" w:rsidRDefault="00BC74DD" w:rsidP="00B556E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1</w:t>
            </w:r>
            <w:r w:rsidR="00B556ED" w:rsidRPr="00B556ED">
              <w:rPr>
                <w:rFonts w:ascii="Liberation Serif" w:hAnsi="Liberation Serif"/>
                <w:sz w:val="24"/>
                <w:szCs w:val="24"/>
              </w:rPr>
              <w:t>3</w:t>
            </w:r>
            <w:r w:rsidRPr="00B556ED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0154F5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154F5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3.4. Жилищное хозяйство и жилищная политика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Общий объем жилищного фонда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BC74DD" w:rsidRPr="002D67A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D67A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F952EB" w:rsidRDefault="00BC74DD" w:rsidP="000154F5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 xml:space="preserve">4 </w:t>
            </w:r>
            <w:r w:rsidR="00F952EB">
              <w:rPr>
                <w:rFonts w:ascii="Liberation Serif" w:hAnsi="Liberation Serif"/>
                <w:sz w:val="24"/>
                <w:szCs w:val="24"/>
                <w:lang w:val="en-US"/>
              </w:rPr>
              <w:t>125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Обеспеченность жильем </w:t>
            </w:r>
          </w:p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на 1 жителя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на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> чел.</w:t>
            </w:r>
          </w:p>
        </w:tc>
        <w:tc>
          <w:tcPr>
            <w:tcW w:w="1276" w:type="dxa"/>
          </w:tcPr>
          <w:p w:rsidR="00BC74DD" w:rsidRPr="002D67A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D67A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F952EB" w:rsidRDefault="00BC74DD" w:rsidP="002D67A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25,</w:t>
            </w:r>
            <w:r w:rsidR="00F952EB">
              <w:rPr>
                <w:rFonts w:ascii="Liberation Serif" w:hAnsi="Liberation Serif"/>
                <w:sz w:val="24"/>
                <w:szCs w:val="24"/>
                <w:lang w:val="en-US"/>
              </w:rPr>
              <w:t>6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 w:rsidP="008E1C9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Просроченная задолженность потребителей за жилищно-коммунальные услуги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C74DD" w:rsidRPr="002D67A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D67A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C74DD" w:rsidRPr="009E1188" w:rsidRDefault="00B556ED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B556ED">
              <w:rPr>
                <w:rFonts w:ascii="Liberation Serif" w:hAnsi="Liberation Serif"/>
                <w:sz w:val="24"/>
                <w:szCs w:val="24"/>
              </w:rPr>
              <w:t>180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Общая площадь капитально отремонтированных жилых домов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BC74DD" w:rsidRPr="002D67A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D67A8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9E1188" w:rsidRDefault="00BC74DD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100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 w:rsidP="00C028B3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Общая площадь жилищного фонда, признанного аварийным в установленном порядке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BC74DD" w:rsidRPr="00E2363F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363F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A462F" w:rsidRDefault="008A462F" w:rsidP="00E2363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A462F">
              <w:rPr>
                <w:rFonts w:ascii="Liberation Serif" w:hAnsi="Liberation Serif"/>
                <w:sz w:val="24"/>
                <w:szCs w:val="24"/>
              </w:rPr>
              <w:t>7,7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Количество семей, переселенных из ветхих и аварийных домов в благоустроенные жилые помещения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E2363F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363F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A462F" w:rsidRDefault="008A462F" w:rsidP="00E2363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A462F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Доля семей, переселенных из ветхих и аварийных домов в благоустроенные жилые помещения, в общем количестве семей, проживающих в ветхом фонде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BC74DD" w:rsidRPr="00E2363F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363F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9E1188" w:rsidRDefault="008A462F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2,9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семей, получивших субсидии на оплату жилого помещения и коммунальных услуг, по состоянию на конец отчетного периода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семей</w:t>
            </w:r>
          </w:p>
        </w:tc>
        <w:tc>
          <w:tcPr>
            <w:tcW w:w="1276" w:type="dxa"/>
          </w:tcPr>
          <w:p w:rsidR="00BC74DD" w:rsidRPr="00EE3211" w:rsidRDefault="00BC74DD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2D67A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C74DD" w:rsidRPr="000154F5" w:rsidRDefault="00BC74DD" w:rsidP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4,</w:t>
            </w:r>
            <w:r w:rsidR="000154F5" w:rsidRPr="000154F5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начисленных субсидий на оплату жилого помещения и коммунальных услуг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млн. руб.</w:t>
            </w:r>
          </w:p>
        </w:tc>
        <w:tc>
          <w:tcPr>
            <w:tcW w:w="1276" w:type="dxa"/>
          </w:tcPr>
          <w:p w:rsidR="00BC74DD" w:rsidRPr="002D67A8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D67A8">
              <w:rPr>
                <w:rFonts w:ascii="Liberation Serif" w:hAnsi="Liberation Serif"/>
                <w:sz w:val="24"/>
                <w:szCs w:val="24"/>
              </w:rPr>
              <w:t>квартал</w:t>
            </w:r>
          </w:p>
        </w:tc>
        <w:tc>
          <w:tcPr>
            <w:tcW w:w="1435" w:type="dxa"/>
          </w:tcPr>
          <w:p w:rsidR="00BC74DD" w:rsidRPr="000154F5" w:rsidRDefault="00BC74DD" w:rsidP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154F5">
              <w:rPr>
                <w:rFonts w:ascii="Liberation Serif" w:hAnsi="Liberation Serif"/>
                <w:sz w:val="24"/>
                <w:szCs w:val="24"/>
              </w:rPr>
              <w:t>11</w:t>
            </w:r>
            <w:r w:rsidR="000154F5" w:rsidRPr="000154F5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граждан, состоящих на учете в качестве нуждающихся в жилых помещениях на условиях социального найма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E2363F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363F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A462F" w:rsidRDefault="00BC74DD" w:rsidP="008A46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A462F">
              <w:rPr>
                <w:rFonts w:ascii="Liberation Serif" w:hAnsi="Liberation Serif"/>
                <w:sz w:val="24"/>
                <w:szCs w:val="24"/>
              </w:rPr>
              <w:t xml:space="preserve">1 </w:t>
            </w:r>
            <w:r w:rsidR="008A462F" w:rsidRPr="008A462F">
              <w:rPr>
                <w:rFonts w:ascii="Liberation Serif" w:hAnsi="Liberation Serif"/>
                <w:sz w:val="24"/>
                <w:szCs w:val="24"/>
              </w:rPr>
              <w:t>811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 w:rsidP="0051316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Количество молодых семей, признанных нуждающимися в улучшении жилищных условий для предоставления социальных выплат на приобретение жилья</w:t>
            </w:r>
          </w:p>
          <w:p w:rsidR="00BC74DD" w:rsidRDefault="00BC74DD" w:rsidP="00513164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(на конец периода)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E2363F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2363F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A462F" w:rsidRDefault="00E2363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A462F">
              <w:rPr>
                <w:rFonts w:ascii="Liberation Serif" w:hAnsi="Liberation Serif"/>
                <w:sz w:val="24"/>
                <w:szCs w:val="24"/>
              </w:rPr>
              <w:t>6</w:t>
            </w:r>
            <w:r w:rsidR="008A462F" w:rsidRPr="008A462F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b/>
                <w:sz w:val="24"/>
                <w:szCs w:val="24"/>
              </w:rPr>
              <w:t>4. Развитие транспортной инфраструктуры</w:t>
            </w:r>
          </w:p>
        </w:tc>
        <w:tc>
          <w:tcPr>
            <w:tcW w:w="1701" w:type="dxa"/>
            <w:vMerge w:val="restart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Горенков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В.В.</w:t>
            </w: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b/>
                <w:sz w:val="24"/>
                <w:szCs w:val="24"/>
              </w:rPr>
              <w:t>4.1. Строительство и ремонт объектов улично-дорожной сети на территории муниципального образования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8317C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 xml:space="preserve">Строительство и реконструкция дорог (за счет всех источников финансирования) </w:t>
            </w:r>
          </w:p>
        </w:tc>
        <w:tc>
          <w:tcPr>
            <w:tcW w:w="1484" w:type="dxa"/>
          </w:tcPr>
          <w:p w:rsidR="000727D1" w:rsidRPr="008317C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м</w:t>
            </w:r>
            <w:proofErr w:type="gramStart"/>
            <w:r w:rsidRPr="008317C1"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90340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4 135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8317C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 xml:space="preserve">Строительство и реконструкция тротуаров (за счет всех источников финансирования) </w:t>
            </w:r>
          </w:p>
        </w:tc>
        <w:tc>
          <w:tcPr>
            <w:tcW w:w="1484" w:type="dxa"/>
          </w:tcPr>
          <w:p w:rsidR="000727D1" w:rsidRPr="008317C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м</w:t>
            </w:r>
            <w:proofErr w:type="gramStart"/>
            <w:r w:rsidRPr="008317C1"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90340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3 146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8317C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Ремонт дорог (за счет всех источников финансирования) </w:t>
            </w:r>
          </w:p>
        </w:tc>
        <w:tc>
          <w:tcPr>
            <w:tcW w:w="1484" w:type="dxa"/>
          </w:tcPr>
          <w:p w:rsidR="000727D1" w:rsidRPr="008317C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тыс. м</w:t>
            </w:r>
            <w:proofErr w:type="gramStart"/>
            <w:r w:rsidRPr="008317C1"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8317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66</w:t>
            </w:r>
            <w:r w:rsidR="000727D1" w:rsidRPr="008317C1">
              <w:rPr>
                <w:rFonts w:ascii="Liberation Serif" w:hAnsi="Liberation Serif"/>
                <w:sz w:val="24"/>
                <w:szCs w:val="24"/>
              </w:rPr>
              <w:t>,5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Pr="008317C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Ремонт тротуаров (за счет всех источников финансирования) </w:t>
            </w:r>
          </w:p>
        </w:tc>
        <w:tc>
          <w:tcPr>
            <w:tcW w:w="1484" w:type="dxa"/>
          </w:tcPr>
          <w:p w:rsidR="000727D1" w:rsidRPr="008317C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тыс. м</w:t>
            </w:r>
            <w:proofErr w:type="gramStart"/>
            <w:r w:rsidRPr="008317C1"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8317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0,1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0727D1" w:rsidRPr="008317C1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4.2. Городской транспорт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Перевозка пассажиров транспортом общего пользования 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рейсов</w:t>
            </w:r>
          </w:p>
        </w:tc>
        <w:tc>
          <w:tcPr>
            <w:tcW w:w="1276" w:type="dxa"/>
          </w:tcPr>
          <w:p w:rsidR="000727D1" w:rsidRPr="00DF2822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8317C1" w:rsidP="000D4EA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93 238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 w:rsidP="00B42BC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</w:tcPr>
          <w:p w:rsidR="000727D1" w:rsidRDefault="000727D1" w:rsidP="00B42BCF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0727D1" w:rsidRDefault="000727D1" w:rsidP="00B42BC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.ч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>ел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727D1" w:rsidRPr="00DF2822" w:rsidRDefault="000727D1" w:rsidP="00B42BC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0727D1" w:rsidP="008317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 xml:space="preserve">8 </w:t>
            </w:r>
            <w:r w:rsidR="008317C1" w:rsidRPr="008317C1">
              <w:rPr>
                <w:rFonts w:ascii="Liberation Serif" w:hAnsi="Liberation Serif"/>
                <w:sz w:val="24"/>
                <w:szCs w:val="24"/>
              </w:rPr>
              <w:t>164</w:t>
            </w:r>
          </w:p>
        </w:tc>
        <w:tc>
          <w:tcPr>
            <w:tcW w:w="1701" w:type="dxa"/>
            <w:vMerge/>
          </w:tcPr>
          <w:p w:rsidR="000727D1" w:rsidRDefault="000727D1" w:rsidP="00B42BCF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Количество маршрутов городского пассажирского транспорта 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0727D1" w:rsidRPr="00DF2822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0727D1" w:rsidP="000D4EA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14</w:t>
            </w:r>
          </w:p>
          <w:p w:rsidR="000727D1" w:rsidRPr="008317C1" w:rsidRDefault="000727D1" w:rsidP="000D4EAF">
            <w:pPr>
              <w:ind w:left="-163" w:right="-177"/>
              <w:jc w:val="center"/>
              <w:rPr>
                <w:rFonts w:ascii="Liberation Serif" w:hAnsi="Liberation Serif"/>
                <w:sz w:val="18"/>
                <w:szCs w:val="18"/>
              </w:rPr>
            </w:pPr>
            <w:r w:rsidRPr="008317C1">
              <w:rPr>
                <w:rFonts w:ascii="Liberation Serif" w:hAnsi="Liberation Serif"/>
                <w:sz w:val="18"/>
                <w:szCs w:val="18"/>
              </w:rPr>
              <w:t>(муниципальных)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727D1" w:rsidTr="00291F4B">
        <w:trPr>
          <w:jc w:val="center"/>
        </w:trPr>
        <w:tc>
          <w:tcPr>
            <w:tcW w:w="675" w:type="dxa"/>
          </w:tcPr>
          <w:p w:rsidR="000727D1" w:rsidRDefault="000727D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Доля населения, проживающего в населенных пунктах, не имеющих регулярного транспортного сообщения </w:t>
            </w:r>
          </w:p>
        </w:tc>
        <w:tc>
          <w:tcPr>
            <w:tcW w:w="1484" w:type="dxa"/>
          </w:tcPr>
          <w:p w:rsidR="000727D1" w:rsidRDefault="000727D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0727D1" w:rsidRPr="00DF2822" w:rsidRDefault="000727D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F2822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0727D1" w:rsidRPr="008317C1" w:rsidRDefault="000727D1" w:rsidP="0051316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0727D1" w:rsidRDefault="000727D1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8317C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b/>
                <w:sz w:val="24"/>
                <w:szCs w:val="24"/>
              </w:rPr>
              <w:t>5. Экология, благоустроенная городская среда, рекреационные зоны</w:t>
            </w:r>
          </w:p>
        </w:tc>
        <w:tc>
          <w:tcPr>
            <w:tcW w:w="1701" w:type="dxa"/>
            <w:vMerge w:val="restart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Горенков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В.В.</w:t>
            </w: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8317C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b/>
                <w:sz w:val="24"/>
                <w:szCs w:val="24"/>
              </w:rPr>
              <w:t>5.1. Экология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Объем выбросов вредных веществ в атмосферу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тыс. т</w:t>
            </w:r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13 861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Удельный объем выбросов загрязняющих веществ на одного жителя 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т</w:t>
            </w:r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0,0855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сброса сточных вод в поверхностные водные объекты 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млн. м</w:t>
            </w:r>
            <w:r w:rsidRPr="008317C1"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32,8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сброса загрязненных сточных вод 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млн. м</w:t>
            </w:r>
            <w:r w:rsidRPr="008317C1"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BC74DD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1,05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отходов, поступающих для размещения на городские полигоны твердых коммунальных отходов 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тыс. </w:t>
            </w:r>
            <w:proofErr w:type="spellStart"/>
            <w:r w:rsidRPr="008317C1">
              <w:rPr>
                <w:rFonts w:ascii="Liberation Serif" w:hAnsi="Liberation Serif"/>
                <w:color w:val="000000"/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40,4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Доля отходов, направленных на переработку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23,7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8317C1" w:rsidRDefault="00BC74DD" w:rsidP="00CE2F76">
            <w:pPr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Доля площадок накопления ТКО, оборудованных контейнерами для раздельного сбора отходов</w:t>
            </w:r>
          </w:p>
        </w:tc>
        <w:tc>
          <w:tcPr>
            <w:tcW w:w="1484" w:type="dxa"/>
          </w:tcPr>
          <w:p w:rsidR="00BC74DD" w:rsidRPr="008317C1" w:rsidRDefault="00BC74DD" w:rsidP="00CE2F76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BC74DD" w:rsidRPr="008317C1" w:rsidRDefault="00BC74DD" w:rsidP="00CE2F7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BC74DD" w:rsidP="005D5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16,0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8317C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b/>
                <w:sz w:val="24"/>
                <w:szCs w:val="24"/>
              </w:rPr>
              <w:t>5.2. Благоустройство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keepNext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Площадь дорог, на которых выполнялись работы по их содержанию </w:t>
            </w:r>
          </w:p>
        </w:tc>
        <w:tc>
          <w:tcPr>
            <w:tcW w:w="1484" w:type="dxa"/>
          </w:tcPr>
          <w:p w:rsidR="00BC74DD" w:rsidRDefault="00BC74DD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BC74DD" w:rsidRPr="008317C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BC74DD" w:rsidP="008317C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2</w:t>
            </w:r>
            <w:r w:rsidR="008317C1" w:rsidRPr="008317C1">
              <w:rPr>
                <w:rFonts w:ascii="Liberation Serif" w:hAnsi="Liberation Serif"/>
                <w:sz w:val="24"/>
                <w:szCs w:val="24"/>
              </w:rPr>
              <w:t> </w:t>
            </w:r>
            <w:r w:rsidRPr="008317C1">
              <w:rPr>
                <w:rFonts w:ascii="Liberation Serif" w:hAnsi="Liberation Serif"/>
                <w:sz w:val="24"/>
                <w:szCs w:val="24"/>
              </w:rPr>
              <w:t>0</w:t>
            </w:r>
            <w:r w:rsidR="008317C1" w:rsidRPr="008317C1">
              <w:rPr>
                <w:rFonts w:ascii="Liberation Serif" w:hAnsi="Liberation Serif"/>
                <w:sz w:val="24"/>
                <w:szCs w:val="24"/>
              </w:rPr>
              <w:t>92,8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Площадь тротуаров, на которых выполнялись работы по их содержанию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тыс. м</w:t>
            </w:r>
            <w:proofErr w:type="gramStart"/>
            <w:r>
              <w:rPr>
                <w:rFonts w:ascii="Liberation Serif" w:hAnsi="Liberation Serif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BC74DD" w:rsidRPr="008317C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599,9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Ремонт колодцев ливневой канализации </w:t>
            </w:r>
          </w:p>
        </w:tc>
        <w:tc>
          <w:tcPr>
            <w:tcW w:w="1484" w:type="dxa"/>
          </w:tcPr>
          <w:p w:rsidR="00BC74DD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8317C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8317C1" w:rsidRDefault="008317C1" w:rsidP="003D586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317C1">
              <w:rPr>
                <w:rFonts w:ascii="Liberation Serif" w:hAnsi="Liberation Serif"/>
                <w:sz w:val="24"/>
                <w:szCs w:val="24"/>
              </w:rPr>
              <w:t>17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b/>
                <w:sz w:val="24"/>
                <w:szCs w:val="24"/>
              </w:rPr>
              <w:t>6. Безопасность</w:t>
            </w:r>
          </w:p>
        </w:tc>
        <w:tc>
          <w:tcPr>
            <w:tcW w:w="1701" w:type="dxa"/>
            <w:vMerge w:val="restart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Ялунин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А.В.</w:t>
            </w: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b/>
                <w:sz w:val="24"/>
                <w:szCs w:val="24"/>
              </w:rPr>
              <w:t>6.1. Правопорядок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550B11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 xml:space="preserve">Количество зарегистрированных преступлений </w:t>
            </w:r>
          </w:p>
        </w:tc>
        <w:tc>
          <w:tcPr>
            <w:tcW w:w="1484" w:type="dxa"/>
          </w:tcPr>
          <w:p w:rsidR="00BC74DD" w:rsidRPr="00550B11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550B11" w:rsidRDefault="00BC74DD" w:rsidP="00527F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 xml:space="preserve">2 </w:t>
            </w:r>
            <w:r w:rsidR="00550B11" w:rsidRPr="00550B11">
              <w:rPr>
                <w:rFonts w:ascii="Liberation Serif" w:hAnsi="Liberation Serif"/>
                <w:sz w:val="24"/>
                <w:szCs w:val="24"/>
              </w:rPr>
              <w:t>000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550B11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 xml:space="preserve">Уровень преступности среди несовершеннолетних </w:t>
            </w:r>
          </w:p>
        </w:tc>
        <w:tc>
          <w:tcPr>
            <w:tcW w:w="1484" w:type="dxa"/>
          </w:tcPr>
          <w:p w:rsidR="00BC74DD" w:rsidRPr="00550B11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550B11" w:rsidRDefault="00550B1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3,0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550B11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 xml:space="preserve">Количество раскрытых преступлений </w:t>
            </w:r>
          </w:p>
        </w:tc>
        <w:tc>
          <w:tcPr>
            <w:tcW w:w="1484" w:type="dxa"/>
          </w:tcPr>
          <w:p w:rsidR="00BC74DD" w:rsidRPr="00550B11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1 300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550B11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 xml:space="preserve">Число добровольных народных дружин </w:t>
            </w:r>
          </w:p>
        </w:tc>
        <w:tc>
          <w:tcPr>
            <w:tcW w:w="1484" w:type="dxa"/>
          </w:tcPr>
          <w:p w:rsidR="00BC74DD" w:rsidRPr="00550B11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  <w:vMerge w:val="restart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BC74DD" w:rsidRPr="00550B11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 xml:space="preserve">Охват видеонаблюдением улиц, парков, скверов, дворовых территорий </w:t>
            </w:r>
          </w:p>
        </w:tc>
        <w:tc>
          <w:tcPr>
            <w:tcW w:w="1484" w:type="dxa"/>
          </w:tcPr>
          <w:p w:rsidR="00BC74DD" w:rsidRPr="00550B11" w:rsidRDefault="00BC74DD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370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  <w:vMerge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BC74DD" w:rsidRPr="00550B11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BC74DD" w:rsidRPr="00550B11" w:rsidRDefault="00BC74DD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550B11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0B11">
              <w:rPr>
                <w:rFonts w:ascii="Liberation Serif" w:hAnsi="Liberation Serif"/>
                <w:sz w:val="24"/>
                <w:szCs w:val="24"/>
              </w:rPr>
              <w:t>37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753BA5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b/>
                <w:sz w:val="24"/>
                <w:szCs w:val="24"/>
              </w:rPr>
              <w:t>7. Развитие гражданского общества</w:t>
            </w:r>
          </w:p>
        </w:tc>
        <w:tc>
          <w:tcPr>
            <w:tcW w:w="1701" w:type="dxa"/>
            <w:vMerge w:val="restart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Ялунин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А.В.</w:t>
            </w: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753BA5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 w:cs="Times New Roman CYR"/>
                <w:b/>
                <w:sz w:val="24"/>
                <w:szCs w:val="24"/>
              </w:rPr>
              <w:t>7.1. Показатели, характеризующие развитие гражданского общества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753BA5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Число волонтеров, постоянно участвующих в проектах, организуемых органами региональной и муниципальной власти</w:t>
            </w:r>
          </w:p>
        </w:tc>
        <w:tc>
          <w:tcPr>
            <w:tcW w:w="1484" w:type="dxa"/>
          </w:tcPr>
          <w:p w:rsidR="00BC74DD" w:rsidRPr="00753BA5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276" w:type="dxa"/>
          </w:tcPr>
          <w:p w:rsidR="00BC74DD" w:rsidRPr="00753BA5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753BA5" w:rsidRDefault="00BC74DD" w:rsidP="0049402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 xml:space="preserve">14 200 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753BA5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Число социально-культурных проектов, проектов благоустройства, реализуемых общественными организациями</w:t>
            </w:r>
          </w:p>
        </w:tc>
        <w:tc>
          <w:tcPr>
            <w:tcW w:w="1484" w:type="dxa"/>
          </w:tcPr>
          <w:p w:rsidR="00BC74DD" w:rsidRPr="00753BA5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276" w:type="dxa"/>
          </w:tcPr>
          <w:p w:rsidR="00BC74DD" w:rsidRPr="00753BA5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BC74DD" w:rsidRPr="00753BA5" w:rsidRDefault="00BC74DD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53BA5">
              <w:rPr>
                <w:rFonts w:ascii="Liberation Serif" w:hAnsi="Liberation Serif"/>
                <w:sz w:val="24"/>
                <w:szCs w:val="24"/>
              </w:rPr>
              <w:t>1</w:t>
            </w:r>
            <w:r w:rsidR="00753BA5" w:rsidRPr="00753BA5">
              <w:rPr>
                <w:rFonts w:ascii="Liberation Serif" w:hAnsi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  <w:vMerge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2A5BDA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A5BDA">
              <w:rPr>
                <w:rFonts w:ascii="Liberation Serif" w:hAnsi="Liberation Serif"/>
                <w:b/>
                <w:sz w:val="24"/>
                <w:szCs w:val="24"/>
              </w:rPr>
              <w:t>8. Градостроительство, землепользование</w:t>
            </w:r>
          </w:p>
        </w:tc>
        <w:tc>
          <w:tcPr>
            <w:tcW w:w="1701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BC74DD" w:rsidRPr="002A5BDA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A5BDA">
              <w:rPr>
                <w:rFonts w:ascii="Liberation Serif" w:hAnsi="Liberation Serif"/>
                <w:b/>
                <w:sz w:val="24"/>
                <w:szCs w:val="24"/>
              </w:rPr>
              <w:t xml:space="preserve">8.1. Ввод в эксплуатацию объектов жилого </w:t>
            </w:r>
            <w:r w:rsidRPr="002A5BDA">
              <w:rPr>
                <w:rFonts w:ascii="Liberation Serif" w:hAnsi="Liberation Serif" w:cs="Times New Roman CYR"/>
                <w:b/>
                <w:sz w:val="24"/>
                <w:szCs w:val="24"/>
              </w:rPr>
              <w:t>и нежилого назначения</w:t>
            </w:r>
          </w:p>
        </w:tc>
        <w:tc>
          <w:tcPr>
            <w:tcW w:w="1701" w:type="dxa"/>
          </w:tcPr>
          <w:p w:rsidR="00BC74DD" w:rsidRDefault="00BC74D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C74DD" w:rsidTr="00291F4B">
        <w:trPr>
          <w:jc w:val="center"/>
        </w:trPr>
        <w:tc>
          <w:tcPr>
            <w:tcW w:w="675" w:type="dxa"/>
          </w:tcPr>
          <w:p w:rsidR="00BC74DD" w:rsidRDefault="00BC74D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BC74DD" w:rsidRPr="009D4667" w:rsidRDefault="00BC74DD">
            <w:pPr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Ввод жилья</w:t>
            </w:r>
          </w:p>
        </w:tc>
        <w:tc>
          <w:tcPr>
            <w:tcW w:w="1484" w:type="dxa"/>
          </w:tcPr>
          <w:p w:rsidR="00BC74DD" w:rsidRPr="009D4667" w:rsidRDefault="00BC74D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 w:rsidRPr="009D4667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BC74DD" w:rsidRPr="009D4667" w:rsidRDefault="00BC74D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месяц</w:t>
            </w:r>
          </w:p>
        </w:tc>
        <w:tc>
          <w:tcPr>
            <w:tcW w:w="1435" w:type="dxa"/>
          </w:tcPr>
          <w:p w:rsidR="00BC74DD" w:rsidRPr="009E1188" w:rsidRDefault="00104D75" w:rsidP="00550B11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104D75">
              <w:rPr>
                <w:rFonts w:ascii="Liberation Serif" w:hAnsi="Liberation Serif"/>
                <w:sz w:val="24"/>
                <w:szCs w:val="24"/>
              </w:rPr>
              <w:t>25,0</w:t>
            </w:r>
          </w:p>
        </w:tc>
        <w:tc>
          <w:tcPr>
            <w:tcW w:w="1701" w:type="dxa"/>
          </w:tcPr>
          <w:p w:rsidR="00BC74DD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Гулемин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 xml:space="preserve"> А.В.</w:t>
            </w:r>
          </w:p>
        </w:tc>
      </w:tr>
      <w:tr w:rsidR="00604978" w:rsidTr="00291F4B">
        <w:trPr>
          <w:jc w:val="center"/>
        </w:trPr>
        <w:tc>
          <w:tcPr>
            <w:tcW w:w="675" w:type="dxa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604978" w:rsidRPr="009D466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Ввод нежилых помещений, в том числе складских, офисных, торговых, гостиничных</w:t>
            </w:r>
          </w:p>
        </w:tc>
        <w:tc>
          <w:tcPr>
            <w:tcW w:w="1484" w:type="dxa"/>
          </w:tcPr>
          <w:p w:rsidR="00604978" w:rsidRPr="009D466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 w:rsidRPr="009D4667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</w:tcPr>
          <w:p w:rsidR="00604978" w:rsidRPr="009D4667" w:rsidRDefault="006049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9E1188" w:rsidRDefault="0060497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903402">
              <w:rPr>
                <w:rFonts w:ascii="Liberation Serif" w:hAnsi="Liberation Serif"/>
                <w:sz w:val="24"/>
                <w:szCs w:val="24"/>
              </w:rPr>
              <w:t>18,2</w:t>
            </w:r>
          </w:p>
        </w:tc>
        <w:tc>
          <w:tcPr>
            <w:tcW w:w="1701" w:type="dxa"/>
            <w:vMerge w:val="restart"/>
          </w:tcPr>
          <w:p w:rsidR="00604978" w:rsidRDefault="00604978" w:rsidP="00291F4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Рогулина И.В.</w:t>
            </w:r>
          </w:p>
        </w:tc>
      </w:tr>
      <w:tr w:rsidR="00604978" w:rsidTr="00291F4B">
        <w:trPr>
          <w:jc w:val="center"/>
        </w:trPr>
        <w:tc>
          <w:tcPr>
            <w:tcW w:w="675" w:type="dxa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604978" w:rsidRPr="009D466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Ввод нежилых помещений, в том числе складских, офисных, торговых, гостиничных</w:t>
            </w:r>
          </w:p>
        </w:tc>
        <w:tc>
          <w:tcPr>
            <w:tcW w:w="1484" w:type="dxa"/>
          </w:tcPr>
          <w:p w:rsidR="00604978" w:rsidRPr="009D466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кв. м</w:t>
            </w:r>
            <w:proofErr w:type="gramStart"/>
            <w:r w:rsidRPr="009D4667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  <w:r w:rsidRPr="009D4667">
              <w:rPr>
                <w:rFonts w:ascii="Liberation Serif" w:hAnsi="Liberation Serif"/>
                <w:sz w:val="24"/>
                <w:szCs w:val="24"/>
                <w:vertAlign w:val="superscript"/>
              </w:rPr>
              <w:t xml:space="preserve"> </w:t>
            </w:r>
            <w:r w:rsidRPr="009D4667">
              <w:rPr>
                <w:rFonts w:ascii="Liberation Serif" w:hAnsi="Liberation Serif"/>
                <w:sz w:val="24"/>
                <w:szCs w:val="24"/>
              </w:rPr>
              <w:t>на чел.</w:t>
            </w:r>
          </w:p>
        </w:tc>
        <w:tc>
          <w:tcPr>
            <w:tcW w:w="1276" w:type="dxa"/>
          </w:tcPr>
          <w:p w:rsidR="00604978" w:rsidRPr="009D4667" w:rsidRDefault="006049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D466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9E1188" w:rsidRDefault="0060497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2A5BDA">
              <w:rPr>
                <w:rFonts w:ascii="Liberation Serif" w:hAnsi="Liberation Serif"/>
                <w:sz w:val="24"/>
                <w:szCs w:val="24"/>
              </w:rPr>
              <w:t>0,113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411" w:type="dxa"/>
            <w:gridSpan w:val="4"/>
          </w:tcPr>
          <w:p w:rsidR="00604978" w:rsidRPr="003E02FB" w:rsidRDefault="0060497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b/>
                <w:sz w:val="24"/>
                <w:szCs w:val="24"/>
              </w:rPr>
              <w:t>8.2. Структура разграниченных земель</w:t>
            </w:r>
          </w:p>
        </w:tc>
        <w:tc>
          <w:tcPr>
            <w:tcW w:w="1701" w:type="dxa"/>
            <w:vMerge w:val="restart"/>
          </w:tcPr>
          <w:p w:rsidR="00604978" w:rsidRPr="00C028B3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C028B3">
              <w:rPr>
                <w:rFonts w:ascii="Liberation Serif" w:hAnsi="Liberation Serif"/>
                <w:sz w:val="24"/>
                <w:szCs w:val="24"/>
              </w:rPr>
              <w:t>Ломаева О.В.</w:t>
            </w:r>
          </w:p>
        </w:tc>
      </w:tr>
      <w:tr w:rsidR="00604978" w:rsidTr="00291F4B">
        <w:trPr>
          <w:jc w:val="center"/>
        </w:trPr>
        <w:tc>
          <w:tcPr>
            <w:tcW w:w="675" w:type="dxa"/>
            <w:vMerge w:val="restart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604978" w:rsidRPr="00785F17" w:rsidRDefault="00604978">
            <w:pPr>
              <w:keepNext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Земли, находящиеся в федеральной собственности,</w:t>
            </w:r>
          </w:p>
        </w:tc>
        <w:tc>
          <w:tcPr>
            <w:tcW w:w="1484" w:type="dxa"/>
          </w:tcPr>
          <w:p w:rsidR="00604978" w:rsidRPr="00785F17" w:rsidRDefault="00604978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701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604978" w:rsidRPr="00785F17" w:rsidRDefault="00604978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% в общей площади МО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3E02F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 w:val="restart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604978" w:rsidRPr="00785F17" w:rsidRDefault="00604978">
            <w:pPr>
              <w:keepNext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из них земли сельскохозяйственного назначения</w:t>
            </w:r>
          </w:p>
        </w:tc>
        <w:tc>
          <w:tcPr>
            <w:tcW w:w="1484" w:type="dxa"/>
          </w:tcPr>
          <w:p w:rsidR="00604978" w:rsidRPr="00785F17" w:rsidRDefault="00604978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604978" w:rsidRPr="00785F17" w:rsidRDefault="00604978">
            <w:pPr>
              <w:keepNext/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% в общей площади МО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 w:val="restart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Земли, находящиеся в собственности субъекта Российской Федерации</w:t>
            </w: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72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% в общей площади</w:t>
            </w:r>
          </w:p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 xml:space="preserve">МО 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0,5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 w:val="restart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Земли, находящиеся в муниципальной собственности</w:t>
            </w: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 w:cs="Times New Roman CYR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3E02F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3 17</w:t>
            </w:r>
            <w:r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% в общей площади МО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22,3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 w:val="restart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 w:val="restart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Земли, находящиеся в частной собственности</w:t>
            </w: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 w:cs="Times New Roman CYR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3E02F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3 4</w:t>
            </w:r>
            <w:r>
              <w:rPr>
                <w:rFonts w:ascii="Liberation Serif" w:hAnsi="Liberation Serif"/>
                <w:sz w:val="24"/>
                <w:szCs w:val="24"/>
              </w:rPr>
              <w:t>96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  <w:vMerge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  <w:vMerge/>
            <w:vAlign w:val="center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% в общей площади МО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24,</w:t>
            </w:r>
            <w:r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604978" w:rsidRPr="00785F17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юридических лиц</w:t>
            </w:r>
          </w:p>
        </w:tc>
        <w:tc>
          <w:tcPr>
            <w:tcW w:w="1484" w:type="dxa"/>
          </w:tcPr>
          <w:p w:rsidR="00604978" w:rsidRPr="00785F17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5F17">
              <w:rPr>
                <w:rFonts w:ascii="Liberation Serif" w:hAnsi="Liberation Serif" w:cs="Times New Roman CYR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1 4</w:t>
            </w:r>
            <w:r>
              <w:rPr>
                <w:rFonts w:ascii="Liberation Serif" w:hAnsi="Liberation Serif"/>
                <w:sz w:val="24"/>
                <w:szCs w:val="24"/>
              </w:rPr>
              <w:t>71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04978" w:rsidTr="00291F4B">
        <w:trPr>
          <w:jc w:val="center"/>
        </w:trPr>
        <w:tc>
          <w:tcPr>
            <w:tcW w:w="675" w:type="dxa"/>
          </w:tcPr>
          <w:p w:rsidR="00604978" w:rsidRDefault="0060497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216" w:type="dxa"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физических лиц</w:t>
            </w:r>
          </w:p>
        </w:tc>
        <w:tc>
          <w:tcPr>
            <w:tcW w:w="1484" w:type="dxa"/>
          </w:tcPr>
          <w:p w:rsidR="00604978" w:rsidRDefault="0060497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га</w:t>
            </w:r>
          </w:p>
        </w:tc>
        <w:tc>
          <w:tcPr>
            <w:tcW w:w="1276" w:type="dxa"/>
          </w:tcPr>
          <w:p w:rsidR="00604978" w:rsidRPr="00785F17" w:rsidRDefault="00604978">
            <w:pPr>
              <w:jc w:val="center"/>
            </w:pPr>
            <w:r w:rsidRPr="00785F17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1435" w:type="dxa"/>
          </w:tcPr>
          <w:p w:rsidR="00604978" w:rsidRPr="003E02FB" w:rsidRDefault="00604978" w:rsidP="007D55A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02FB">
              <w:rPr>
                <w:rFonts w:ascii="Liberation Serif" w:hAnsi="Liberation Serif"/>
                <w:sz w:val="24"/>
                <w:szCs w:val="24"/>
              </w:rPr>
              <w:t>2 02</w:t>
            </w:r>
            <w:r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701" w:type="dxa"/>
            <w:vMerge/>
          </w:tcPr>
          <w:p w:rsidR="00604978" w:rsidRDefault="00604978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</w:tbl>
    <w:p w:rsidR="007F7F22" w:rsidRDefault="007F7F22" w:rsidP="0023484B">
      <w:pPr>
        <w:jc w:val="both"/>
        <w:rPr>
          <w:rFonts w:ascii="Liberation Serif" w:hAnsi="Liberation Serif"/>
          <w:sz w:val="24"/>
          <w:szCs w:val="24"/>
          <w:u w:val="single"/>
        </w:rPr>
      </w:pPr>
    </w:p>
    <w:sectPr w:rsidR="007F7F22" w:rsidSect="00113143">
      <w:headerReference w:type="default" r:id="rId11"/>
      <w:footerReference w:type="first" r:id="rId12"/>
      <w:pgSz w:w="11906" w:h="16838"/>
      <w:pgMar w:top="568" w:right="567" w:bottom="993" w:left="1701" w:header="709" w:footer="8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F1B" w:rsidRDefault="00790F1B">
      <w:r>
        <w:separator/>
      </w:r>
    </w:p>
  </w:endnote>
  <w:endnote w:type="continuationSeparator" w:id="0">
    <w:p w:rsidR="00790F1B" w:rsidRDefault="00790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AAF" w:usb1="500078FB" w:usb2="00000000" w:usb3="00000000" w:csb0="000001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F1B" w:rsidRDefault="00790F1B" w:rsidP="00113143">
    <w:pPr>
      <w:pStyle w:val="a9"/>
      <w:tabs>
        <w:tab w:val="clear" w:pos="4677"/>
        <w:tab w:val="clear" w:pos="9355"/>
        <w:tab w:val="left" w:pos="3045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F1B" w:rsidRDefault="00790F1B">
      <w:r>
        <w:separator/>
      </w:r>
    </w:p>
  </w:footnote>
  <w:footnote w:type="continuationSeparator" w:id="0">
    <w:p w:rsidR="00790F1B" w:rsidRDefault="00790F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510328"/>
    </w:sdtPr>
    <w:sdtEndPr/>
    <w:sdtContent>
      <w:p w:rsidR="00790F1B" w:rsidRDefault="00790F1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541B">
          <w:rPr>
            <w:noProof/>
          </w:rPr>
          <w:t>27</w:t>
        </w:r>
        <w:r>
          <w:fldChar w:fldCharType="end"/>
        </w:r>
      </w:p>
    </w:sdtContent>
  </w:sdt>
  <w:p w:rsidR="00790F1B" w:rsidRDefault="00790F1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A5A2C"/>
    <w:multiLevelType w:val="multilevel"/>
    <w:tmpl w:val="96A811F4"/>
    <w:lvl w:ilvl="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E5"/>
    <w:rsid w:val="00003DA8"/>
    <w:rsid w:val="00013654"/>
    <w:rsid w:val="000154F5"/>
    <w:rsid w:val="00016266"/>
    <w:rsid w:val="000255C3"/>
    <w:rsid w:val="00027119"/>
    <w:rsid w:val="0002747A"/>
    <w:rsid w:val="00031CD9"/>
    <w:rsid w:val="00034105"/>
    <w:rsid w:val="00045B0E"/>
    <w:rsid w:val="00050EDC"/>
    <w:rsid w:val="00056979"/>
    <w:rsid w:val="00057CDF"/>
    <w:rsid w:val="000727D1"/>
    <w:rsid w:val="00084F1C"/>
    <w:rsid w:val="000A708B"/>
    <w:rsid w:val="000C499D"/>
    <w:rsid w:val="000D051C"/>
    <w:rsid w:val="000D09EC"/>
    <w:rsid w:val="000D4E88"/>
    <w:rsid w:val="000D4EAF"/>
    <w:rsid w:val="000D6759"/>
    <w:rsid w:val="00103906"/>
    <w:rsid w:val="00104D75"/>
    <w:rsid w:val="0011021D"/>
    <w:rsid w:val="00113143"/>
    <w:rsid w:val="001311EE"/>
    <w:rsid w:val="00133698"/>
    <w:rsid w:val="00133B87"/>
    <w:rsid w:val="00142208"/>
    <w:rsid w:val="001528A9"/>
    <w:rsid w:val="00162DD2"/>
    <w:rsid w:val="00167158"/>
    <w:rsid w:val="001671B7"/>
    <w:rsid w:val="00173830"/>
    <w:rsid w:val="0018610A"/>
    <w:rsid w:val="001946C3"/>
    <w:rsid w:val="001B681C"/>
    <w:rsid w:val="001D0AC0"/>
    <w:rsid w:val="001E2D55"/>
    <w:rsid w:val="00205085"/>
    <w:rsid w:val="0020733C"/>
    <w:rsid w:val="00220CE8"/>
    <w:rsid w:val="00223FD2"/>
    <w:rsid w:val="00225766"/>
    <w:rsid w:val="0023226A"/>
    <w:rsid w:val="0023484B"/>
    <w:rsid w:val="0023707B"/>
    <w:rsid w:val="00243A4E"/>
    <w:rsid w:val="002643D8"/>
    <w:rsid w:val="00272400"/>
    <w:rsid w:val="00287540"/>
    <w:rsid w:val="00290573"/>
    <w:rsid w:val="00291F4B"/>
    <w:rsid w:val="0029226D"/>
    <w:rsid w:val="00293A21"/>
    <w:rsid w:val="00293D7A"/>
    <w:rsid w:val="002944A1"/>
    <w:rsid w:val="0029799A"/>
    <w:rsid w:val="002A5555"/>
    <w:rsid w:val="002A5BDA"/>
    <w:rsid w:val="002C4B98"/>
    <w:rsid w:val="002C6DF2"/>
    <w:rsid w:val="002D67A8"/>
    <w:rsid w:val="002D6FF6"/>
    <w:rsid w:val="002E0078"/>
    <w:rsid w:val="002F2F78"/>
    <w:rsid w:val="00301773"/>
    <w:rsid w:val="00311136"/>
    <w:rsid w:val="00324625"/>
    <w:rsid w:val="00326557"/>
    <w:rsid w:val="003355F6"/>
    <w:rsid w:val="00343221"/>
    <w:rsid w:val="00352B7E"/>
    <w:rsid w:val="003534F7"/>
    <w:rsid w:val="00355344"/>
    <w:rsid w:val="003723D0"/>
    <w:rsid w:val="00374C89"/>
    <w:rsid w:val="00381B69"/>
    <w:rsid w:val="00383567"/>
    <w:rsid w:val="0038486E"/>
    <w:rsid w:val="00384A48"/>
    <w:rsid w:val="00384DEB"/>
    <w:rsid w:val="00393B5B"/>
    <w:rsid w:val="003B4F08"/>
    <w:rsid w:val="003B5AF9"/>
    <w:rsid w:val="003B7D45"/>
    <w:rsid w:val="003D586B"/>
    <w:rsid w:val="003E02FB"/>
    <w:rsid w:val="003F4F82"/>
    <w:rsid w:val="003F6459"/>
    <w:rsid w:val="0040347B"/>
    <w:rsid w:val="004369BA"/>
    <w:rsid w:val="00452002"/>
    <w:rsid w:val="00464728"/>
    <w:rsid w:val="004856E4"/>
    <w:rsid w:val="00486769"/>
    <w:rsid w:val="00486BD7"/>
    <w:rsid w:val="00494024"/>
    <w:rsid w:val="004A3416"/>
    <w:rsid w:val="004B101D"/>
    <w:rsid w:val="004B1AAE"/>
    <w:rsid w:val="004C3D72"/>
    <w:rsid w:val="004C59A6"/>
    <w:rsid w:val="004E51B2"/>
    <w:rsid w:val="004F3C6D"/>
    <w:rsid w:val="004F4246"/>
    <w:rsid w:val="004F72CC"/>
    <w:rsid w:val="00513164"/>
    <w:rsid w:val="00517BA3"/>
    <w:rsid w:val="00527FD2"/>
    <w:rsid w:val="00531D05"/>
    <w:rsid w:val="00536788"/>
    <w:rsid w:val="00536BFE"/>
    <w:rsid w:val="00544EAD"/>
    <w:rsid w:val="00550B11"/>
    <w:rsid w:val="0055371D"/>
    <w:rsid w:val="00560ECC"/>
    <w:rsid w:val="00571E71"/>
    <w:rsid w:val="00574DA0"/>
    <w:rsid w:val="0058551A"/>
    <w:rsid w:val="00593AF0"/>
    <w:rsid w:val="005A4799"/>
    <w:rsid w:val="005C5625"/>
    <w:rsid w:val="005D1127"/>
    <w:rsid w:val="005D41DA"/>
    <w:rsid w:val="005D5319"/>
    <w:rsid w:val="005F59C7"/>
    <w:rsid w:val="00604978"/>
    <w:rsid w:val="00604E43"/>
    <w:rsid w:val="006167C7"/>
    <w:rsid w:val="00622BD8"/>
    <w:rsid w:val="00650FA7"/>
    <w:rsid w:val="00656DC2"/>
    <w:rsid w:val="0069439C"/>
    <w:rsid w:val="006A13FD"/>
    <w:rsid w:val="006A5991"/>
    <w:rsid w:val="006B6C8B"/>
    <w:rsid w:val="006C2378"/>
    <w:rsid w:val="006C6C5E"/>
    <w:rsid w:val="006D78BB"/>
    <w:rsid w:val="006E2806"/>
    <w:rsid w:val="006E4967"/>
    <w:rsid w:val="006F594C"/>
    <w:rsid w:val="006F6F8E"/>
    <w:rsid w:val="00702165"/>
    <w:rsid w:val="007163E7"/>
    <w:rsid w:val="00720680"/>
    <w:rsid w:val="00720985"/>
    <w:rsid w:val="00747FAD"/>
    <w:rsid w:val="00753BA5"/>
    <w:rsid w:val="00754585"/>
    <w:rsid w:val="00757633"/>
    <w:rsid w:val="00773FA5"/>
    <w:rsid w:val="00775AD2"/>
    <w:rsid w:val="00782C9D"/>
    <w:rsid w:val="00785F17"/>
    <w:rsid w:val="007902FF"/>
    <w:rsid w:val="00790F1B"/>
    <w:rsid w:val="00795B29"/>
    <w:rsid w:val="007C27F8"/>
    <w:rsid w:val="007D2E90"/>
    <w:rsid w:val="007D55AA"/>
    <w:rsid w:val="007F23F7"/>
    <w:rsid w:val="007F7F22"/>
    <w:rsid w:val="008317C1"/>
    <w:rsid w:val="00851EA4"/>
    <w:rsid w:val="0085424A"/>
    <w:rsid w:val="00871148"/>
    <w:rsid w:val="00890972"/>
    <w:rsid w:val="00896CBC"/>
    <w:rsid w:val="008A462F"/>
    <w:rsid w:val="008B0D7C"/>
    <w:rsid w:val="008B4FB4"/>
    <w:rsid w:val="008C0E41"/>
    <w:rsid w:val="008D0347"/>
    <w:rsid w:val="008E1C99"/>
    <w:rsid w:val="008E288A"/>
    <w:rsid w:val="008E664E"/>
    <w:rsid w:val="008F4068"/>
    <w:rsid w:val="008F4288"/>
    <w:rsid w:val="00903402"/>
    <w:rsid w:val="00903A1D"/>
    <w:rsid w:val="00907688"/>
    <w:rsid w:val="00907C8C"/>
    <w:rsid w:val="00911341"/>
    <w:rsid w:val="00914B22"/>
    <w:rsid w:val="0092041A"/>
    <w:rsid w:val="009228E5"/>
    <w:rsid w:val="0092541B"/>
    <w:rsid w:val="00927472"/>
    <w:rsid w:val="00932092"/>
    <w:rsid w:val="00936777"/>
    <w:rsid w:val="00936939"/>
    <w:rsid w:val="0093780E"/>
    <w:rsid w:val="00953A66"/>
    <w:rsid w:val="00953DA9"/>
    <w:rsid w:val="00956960"/>
    <w:rsid w:val="00972EB2"/>
    <w:rsid w:val="00975A1C"/>
    <w:rsid w:val="0098269E"/>
    <w:rsid w:val="009A47BB"/>
    <w:rsid w:val="009D4667"/>
    <w:rsid w:val="009E1188"/>
    <w:rsid w:val="00A1076A"/>
    <w:rsid w:val="00A11DC0"/>
    <w:rsid w:val="00A12AF0"/>
    <w:rsid w:val="00A2159D"/>
    <w:rsid w:val="00A25ABB"/>
    <w:rsid w:val="00A26589"/>
    <w:rsid w:val="00A26F0F"/>
    <w:rsid w:val="00A27F85"/>
    <w:rsid w:val="00A33C26"/>
    <w:rsid w:val="00A51C66"/>
    <w:rsid w:val="00A54939"/>
    <w:rsid w:val="00A60A00"/>
    <w:rsid w:val="00A8536E"/>
    <w:rsid w:val="00AA3679"/>
    <w:rsid w:val="00AB6B52"/>
    <w:rsid w:val="00AB6EA2"/>
    <w:rsid w:val="00AD094D"/>
    <w:rsid w:val="00B02795"/>
    <w:rsid w:val="00B12318"/>
    <w:rsid w:val="00B35465"/>
    <w:rsid w:val="00B4025F"/>
    <w:rsid w:val="00B42BCF"/>
    <w:rsid w:val="00B4341A"/>
    <w:rsid w:val="00B5262E"/>
    <w:rsid w:val="00B54788"/>
    <w:rsid w:val="00B556ED"/>
    <w:rsid w:val="00B60B22"/>
    <w:rsid w:val="00B67D7E"/>
    <w:rsid w:val="00B755A3"/>
    <w:rsid w:val="00B8669B"/>
    <w:rsid w:val="00B8788B"/>
    <w:rsid w:val="00B94DEF"/>
    <w:rsid w:val="00B95DBC"/>
    <w:rsid w:val="00B97D46"/>
    <w:rsid w:val="00BA7870"/>
    <w:rsid w:val="00BB62F4"/>
    <w:rsid w:val="00BC74DD"/>
    <w:rsid w:val="00BC77AC"/>
    <w:rsid w:val="00BF6E52"/>
    <w:rsid w:val="00C028B3"/>
    <w:rsid w:val="00C138AA"/>
    <w:rsid w:val="00C25210"/>
    <w:rsid w:val="00C362EC"/>
    <w:rsid w:val="00C43D70"/>
    <w:rsid w:val="00C55198"/>
    <w:rsid w:val="00C67095"/>
    <w:rsid w:val="00C708C9"/>
    <w:rsid w:val="00C72547"/>
    <w:rsid w:val="00C8290F"/>
    <w:rsid w:val="00C86F55"/>
    <w:rsid w:val="00C8722F"/>
    <w:rsid w:val="00C978C1"/>
    <w:rsid w:val="00CA14D7"/>
    <w:rsid w:val="00CB599D"/>
    <w:rsid w:val="00CB7354"/>
    <w:rsid w:val="00CC3FC9"/>
    <w:rsid w:val="00CE2F76"/>
    <w:rsid w:val="00CE6B14"/>
    <w:rsid w:val="00CF5E1F"/>
    <w:rsid w:val="00CF7251"/>
    <w:rsid w:val="00D05675"/>
    <w:rsid w:val="00D07150"/>
    <w:rsid w:val="00D3511A"/>
    <w:rsid w:val="00D36432"/>
    <w:rsid w:val="00D43DF6"/>
    <w:rsid w:val="00D46873"/>
    <w:rsid w:val="00D74FDD"/>
    <w:rsid w:val="00D870D9"/>
    <w:rsid w:val="00D921D5"/>
    <w:rsid w:val="00D92E25"/>
    <w:rsid w:val="00DE1666"/>
    <w:rsid w:val="00DE4A5B"/>
    <w:rsid w:val="00DE4BE7"/>
    <w:rsid w:val="00DF2822"/>
    <w:rsid w:val="00E07B06"/>
    <w:rsid w:val="00E203AB"/>
    <w:rsid w:val="00E2363F"/>
    <w:rsid w:val="00E3322B"/>
    <w:rsid w:val="00E35180"/>
    <w:rsid w:val="00E67F3B"/>
    <w:rsid w:val="00E77858"/>
    <w:rsid w:val="00E93356"/>
    <w:rsid w:val="00E95FD9"/>
    <w:rsid w:val="00EA31CB"/>
    <w:rsid w:val="00EA3680"/>
    <w:rsid w:val="00ED4283"/>
    <w:rsid w:val="00ED666C"/>
    <w:rsid w:val="00EE3211"/>
    <w:rsid w:val="00EE4587"/>
    <w:rsid w:val="00EE5B41"/>
    <w:rsid w:val="00EF04BE"/>
    <w:rsid w:val="00EF5F7D"/>
    <w:rsid w:val="00F01F1B"/>
    <w:rsid w:val="00F0287C"/>
    <w:rsid w:val="00F04DDA"/>
    <w:rsid w:val="00F064D1"/>
    <w:rsid w:val="00F2492E"/>
    <w:rsid w:val="00F26FDE"/>
    <w:rsid w:val="00F378B6"/>
    <w:rsid w:val="00F4757E"/>
    <w:rsid w:val="00F52A12"/>
    <w:rsid w:val="00F530A1"/>
    <w:rsid w:val="00F53815"/>
    <w:rsid w:val="00F53E91"/>
    <w:rsid w:val="00F61DAA"/>
    <w:rsid w:val="00F6507B"/>
    <w:rsid w:val="00F704F3"/>
    <w:rsid w:val="00F716F9"/>
    <w:rsid w:val="00F952EB"/>
    <w:rsid w:val="00F97F83"/>
    <w:rsid w:val="00FA194B"/>
    <w:rsid w:val="00FA3C20"/>
    <w:rsid w:val="00FC05C8"/>
    <w:rsid w:val="00FC1DC1"/>
    <w:rsid w:val="00FD34F3"/>
    <w:rsid w:val="00FD7DEC"/>
    <w:rsid w:val="00FE1B39"/>
    <w:rsid w:val="00FE224B"/>
    <w:rsid w:val="00FE532F"/>
    <w:rsid w:val="00FE7AC4"/>
    <w:rsid w:val="08510E74"/>
    <w:rsid w:val="19710F96"/>
    <w:rsid w:val="322D6E5A"/>
    <w:rsid w:val="33FC3143"/>
    <w:rsid w:val="6B11720A"/>
    <w:rsid w:val="764D0952"/>
    <w:rsid w:val="7C623940"/>
    <w:rsid w:val="7DB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major2\DATA\safe\shablon\&#1064;&#1072;&#1073;&#1083;&#1086;&#1085;&#1099;%20&#1074;&#1089;&#1077;&#1093;%20&#1076;&#1086;&#1082;&#1091;&#1084;&#1077;&#1085;&#1090;&#1086;&#1074;\rasp_admin_kam_ur_gor_okrug_27072020_gost_gerasimov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FC904B-A1F5-4225-A2CE-E551D1319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rasp_admin_kam_ur_gor_okrug_27072020_gost_gerasimov</Template>
  <TotalTime>0</TotalTime>
  <Pages>27</Pages>
  <Words>5326</Words>
  <Characters>30360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YMV</dc:creator>
  <cp:lastModifiedBy>YMV</cp:lastModifiedBy>
  <cp:revision>2</cp:revision>
  <cp:lastPrinted>2026-02-26T04:10:00Z</cp:lastPrinted>
  <dcterms:created xsi:type="dcterms:W3CDTF">2026-03-03T03:24:00Z</dcterms:created>
  <dcterms:modified xsi:type="dcterms:W3CDTF">2026-03-03T03:24:00Z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1124D7BFA5E84AE7BADA5A7711FBD8D5_12</vt:lpwstr>
  </property>
</Properties>
</file>