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CE4E0" w14:textId="77777777" w:rsidR="003553D0" w:rsidRDefault="00C51EDF">
      <w:pPr>
        <w:pStyle w:val="1"/>
        <w:ind w:left="5387"/>
        <w:jc w:val="right"/>
      </w:pPr>
      <w:r>
        <w:rPr>
          <w:noProof/>
        </w:rPr>
        <w:pict w14:anchorId="7B034692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95pt;height:64.2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" filled="f" stroked="f">
            <v:textbox>
              <w:txbxContent>
                <w:p w14:paraId="237401E0" w14:textId="77777777" w:rsidR="006C128B" w:rsidRDefault="006C128B">
                  <w:r>
                    <w:rPr>
                      <w:noProof/>
                    </w:rPr>
                    <w:drawing>
                      <wp:inline distT="0" distB="0" distL="0" distR="0" wp14:anchorId="6682D0B5" wp14:editId="438DA577">
                        <wp:extent cx="428760" cy="723959"/>
                        <wp:effectExtent l="0" t="0" r="9390" b="0"/>
                        <wp:docPr id="1" name="Рисунок 1" descr="Описание: gerb_gor_corona_rastr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7">
                                  <a:lum/>
                                  <a:alphaModFix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8760" cy="72395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  <a:prstDash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14:paraId="3755523F" w14:textId="77777777" w:rsidR="003553D0" w:rsidRDefault="003553D0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14:paraId="5F4111CD" w14:textId="77777777" w:rsidR="003553D0" w:rsidRDefault="003553D0">
      <w:pPr>
        <w:jc w:val="center"/>
        <w:rPr>
          <w:rFonts w:ascii="Liberation Serif" w:hAnsi="Liberation Serif" w:cs="Liberation Serif"/>
          <w:b/>
          <w:sz w:val="28"/>
        </w:rPr>
      </w:pPr>
    </w:p>
    <w:p w14:paraId="5E54DA49" w14:textId="77777777" w:rsidR="003553D0" w:rsidRDefault="003553D0">
      <w:pPr>
        <w:jc w:val="center"/>
        <w:rPr>
          <w:rFonts w:ascii="Liberation Serif" w:hAnsi="Liberation Serif" w:cs="Liberation Serif"/>
          <w:b/>
          <w:sz w:val="24"/>
        </w:rPr>
      </w:pPr>
    </w:p>
    <w:p w14:paraId="7847032D" w14:textId="77777777" w:rsidR="003553D0" w:rsidRDefault="003553D0">
      <w:pPr>
        <w:jc w:val="center"/>
        <w:rPr>
          <w:rFonts w:ascii="Liberation Serif" w:hAnsi="Liberation Serif" w:cs="Liberation Serif"/>
          <w:b/>
          <w:sz w:val="24"/>
        </w:rPr>
      </w:pPr>
    </w:p>
    <w:p w14:paraId="5751BB53" w14:textId="77777777" w:rsidR="003553D0" w:rsidRDefault="00C742E9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СВЕРДЛОВСКАЯ ОБЛАСТЬ</w:t>
      </w:r>
    </w:p>
    <w:p w14:paraId="758C413B" w14:textId="77777777" w:rsidR="003553D0" w:rsidRDefault="00C742E9">
      <w:pPr>
        <w:spacing w:line="230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14:paraId="20AF6BB9" w14:textId="77777777" w:rsidR="003553D0" w:rsidRDefault="00C742E9">
      <w:pPr>
        <w:spacing w:before="40" w:line="230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14:paraId="04C45248" w14:textId="77777777" w:rsidR="006C128B" w:rsidRDefault="00C51EDF">
      <w:pPr>
        <w:spacing w:before="40" w:line="230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noProof/>
          <w:spacing w:val="50"/>
          <w:sz w:val="32"/>
        </w:rPr>
        <w:pict w14:anchorId="47B75ADB">
          <v:line id="Line 3" o:spid="_x0000_s1029" style="position:absolute;left:0;text-align:left;z-index:251659264;visibility:visible" from="-13.1pt,14.1pt" to="468.5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</w:p>
    <w:p w14:paraId="7A953EDD" w14:textId="724F11F1" w:rsidR="003553D0" w:rsidRPr="00757C1B" w:rsidRDefault="00C742E9">
      <w:pPr>
        <w:spacing w:before="400"/>
      </w:pPr>
      <w:r>
        <w:rPr>
          <w:rFonts w:ascii="Liberation Serif" w:hAnsi="Liberation Serif" w:cs="Liberation Serif"/>
          <w:sz w:val="24"/>
        </w:rPr>
        <w:t xml:space="preserve">от </w:t>
      </w:r>
      <w:r w:rsidR="00757C1B">
        <w:rPr>
          <w:rFonts w:ascii="Liberation Serif" w:hAnsi="Liberation Serif" w:cs="Liberation Serif"/>
          <w:sz w:val="24"/>
          <w:u w:val="single"/>
        </w:rPr>
        <w:t xml:space="preserve">                          </w:t>
      </w:r>
      <w:r w:rsidR="00DC62BE">
        <w:rPr>
          <w:rFonts w:ascii="Liberation Serif" w:hAnsi="Liberation Serif" w:cs="Liberation Serif"/>
          <w:sz w:val="24"/>
          <w:u w:val="single"/>
        </w:rPr>
        <w:t xml:space="preserve"> </w:t>
      </w:r>
      <w:r w:rsidR="00DC62BE">
        <w:rPr>
          <w:rFonts w:ascii="Liberation Serif" w:hAnsi="Liberation Serif" w:cs="Liberation Serif"/>
          <w:sz w:val="24"/>
        </w:rPr>
        <w:t xml:space="preserve"> </w:t>
      </w:r>
      <w:r w:rsidRPr="006C128B">
        <w:rPr>
          <w:rFonts w:ascii="Liberation Serif" w:hAnsi="Liberation Serif" w:cs="Liberation Serif"/>
          <w:sz w:val="24"/>
        </w:rPr>
        <w:t>№</w:t>
      </w:r>
      <w:r w:rsidR="00D62182">
        <w:rPr>
          <w:rFonts w:ascii="Liberation Serif" w:hAnsi="Liberation Serif" w:cs="Liberation Serif"/>
          <w:sz w:val="24"/>
        </w:rPr>
        <w:t xml:space="preserve"> ___________</w:t>
      </w:r>
      <w:r w:rsidR="00184D61" w:rsidRPr="006C128B">
        <w:rPr>
          <w:rFonts w:ascii="Liberation Serif" w:hAnsi="Liberation Serif" w:cs="Liberation Serif"/>
          <w:sz w:val="24"/>
        </w:rPr>
        <w:t xml:space="preserve"> </w:t>
      </w:r>
    </w:p>
    <w:p w14:paraId="4A9992A7" w14:textId="77777777" w:rsidR="003553D0" w:rsidRPr="006C128B" w:rsidRDefault="003553D0">
      <w:pPr>
        <w:rPr>
          <w:rFonts w:ascii="Liberation Serif" w:hAnsi="Liberation Serif" w:cs="Liberation Serif"/>
          <w:sz w:val="28"/>
          <w:szCs w:val="28"/>
        </w:rPr>
      </w:pPr>
    </w:p>
    <w:p w14:paraId="009BFFF1" w14:textId="77777777" w:rsidR="003553D0" w:rsidRDefault="003553D0">
      <w:pPr>
        <w:rPr>
          <w:rFonts w:ascii="Liberation Serif" w:hAnsi="Liberation Serif" w:cs="Liberation Serif"/>
          <w:sz w:val="28"/>
          <w:szCs w:val="28"/>
        </w:rPr>
      </w:pPr>
    </w:p>
    <w:p w14:paraId="7BB669E8" w14:textId="77777777" w:rsidR="006C128B" w:rsidRPr="006C128B" w:rsidRDefault="00C742E9" w:rsidP="00BC0DA3">
      <w:pPr>
        <w:jc w:val="center"/>
        <w:rPr>
          <w:rFonts w:ascii="Liberation Serif" w:hAnsi="Liberation Serif"/>
          <w:b/>
          <w:sz w:val="28"/>
          <w:szCs w:val="28"/>
        </w:rPr>
      </w:pPr>
      <w:r w:rsidRPr="006C128B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C57C20" w:rsidRPr="006C128B">
        <w:rPr>
          <w:rFonts w:ascii="Liberation Serif" w:hAnsi="Liberation Serif"/>
          <w:b/>
          <w:sz w:val="28"/>
          <w:szCs w:val="28"/>
        </w:rPr>
        <w:t>постановление</w:t>
      </w:r>
      <w:r w:rsidR="00513753" w:rsidRPr="006C128B">
        <w:rPr>
          <w:rFonts w:ascii="Liberation Serif" w:hAnsi="Liberation Serif"/>
          <w:b/>
          <w:sz w:val="28"/>
          <w:szCs w:val="28"/>
        </w:rPr>
        <w:t xml:space="preserve"> </w:t>
      </w:r>
      <w:r w:rsidR="00BC0DA3" w:rsidRPr="006C128B">
        <w:rPr>
          <w:rFonts w:ascii="Liberation Serif" w:hAnsi="Liberation Serif"/>
          <w:b/>
          <w:sz w:val="28"/>
          <w:szCs w:val="28"/>
        </w:rPr>
        <w:t xml:space="preserve">Администрации города Каменска-Уральского </w:t>
      </w:r>
      <w:r w:rsidR="0090528E">
        <w:rPr>
          <w:rFonts w:ascii="Liberation Serif" w:hAnsi="Liberation Serif"/>
          <w:b/>
          <w:sz w:val="28"/>
          <w:szCs w:val="28"/>
        </w:rPr>
        <w:t>от 30.03.2017 № 245</w:t>
      </w:r>
      <w:r w:rsidR="00DB789F">
        <w:rPr>
          <w:rFonts w:ascii="Liberation Serif" w:hAnsi="Liberation Serif"/>
          <w:b/>
          <w:sz w:val="28"/>
          <w:szCs w:val="28"/>
        </w:rPr>
        <w:t xml:space="preserve"> </w:t>
      </w:r>
      <w:r w:rsidR="00BC0DA3" w:rsidRPr="006C128B">
        <w:rPr>
          <w:rFonts w:ascii="Liberation Serif" w:hAnsi="Liberation Serif"/>
          <w:b/>
          <w:sz w:val="28"/>
          <w:szCs w:val="28"/>
        </w:rPr>
        <w:t xml:space="preserve">«Об общественной комиссии по реализации муниципальной программы «Формирование современной городской среды на территории Каменск-Уральского городского округа </w:t>
      </w:r>
    </w:p>
    <w:p w14:paraId="2009F3AD" w14:textId="77777777" w:rsidR="003553D0" w:rsidRPr="006C128B" w:rsidRDefault="00522D39" w:rsidP="00BC0DA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на 2017-2030</w:t>
      </w:r>
      <w:r w:rsidR="00BC0DA3" w:rsidRPr="006C128B">
        <w:rPr>
          <w:rFonts w:ascii="Liberation Serif" w:hAnsi="Liberation Serif"/>
          <w:b/>
          <w:sz w:val="28"/>
          <w:szCs w:val="28"/>
        </w:rPr>
        <w:t xml:space="preserve"> годы» </w:t>
      </w:r>
    </w:p>
    <w:p w14:paraId="38D605BF" w14:textId="77777777" w:rsidR="006C128B" w:rsidRPr="006C128B" w:rsidRDefault="006C128B" w:rsidP="00BC0DA3">
      <w:pPr>
        <w:jc w:val="center"/>
        <w:rPr>
          <w:rFonts w:ascii="Liberation Serif" w:hAnsi="Liberation Serif"/>
          <w:b/>
          <w:sz w:val="28"/>
          <w:szCs w:val="28"/>
        </w:rPr>
      </w:pPr>
    </w:p>
    <w:p w14:paraId="05A73852" w14:textId="500AD9ED" w:rsidR="003553D0" w:rsidRPr="006C128B" w:rsidRDefault="001322FD" w:rsidP="00C14F37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C128B">
        <w:rPr>
          <w:rFonts w:ascii="Liberation Serif" w:hAnsi="Liberation Serif" w:cs="Times New Roman"/>
          <w:sz w:val="28"/>
          <w:szCs w:val="28"/>
        </w:rPr>
        <w:t xml:space="preserve">В соответствии со статьей </w:t>
      </w:r>
      <w:r w:rsidR="00C742E9" w:rsidRPr="006C128B">
        <w:rPr>
          <w:rFonts w:ascii="Liberation Serif" w:hAnsi="Liberation Serif" w:cs="Times New Roman"/>
          <w:sz w:val="28"/>
          <w:szCs w:val="28"/>
        </w:rPr>
        <w:t xml:space="preserve">16 Федерального закона от </w:t>
      </w:r>
      <w:r w:rsidR="003E09D0">
        <w:rPr>
          <w:rFonts w:ascii="Liberation Serif" w:hAnsi="Liberation Serif" w:cs="Times New Roman"/>
          <w:sz w:val="28"/>
          <w:szCs w:val="28"/>
        </w:rPr>
        <w:t>0</w:t>
      </w:r>
      <w:r w:rsidR="00C742E9" w:rsidRPr="006C128B">
        <w:rPr>
          <w:rFonts w:ascii="Liberation Serif" w:hAnsi="Liberation Serif" w:cs="Times New Roman"/>
          <w:sz w:val="28"/>
          <w:szCs w:val="28"/>
        </w:rPr>
        <w:t>6 октября 2003 года № 131-ФЗ «Об общих принципах организации местного самоуправления в Российской Федерации»</w:t>
      </w:r>
      <w:r w:rsidRPr="006C128B">
        <w:rPr>
          <w:rFonts w:ascii="Liberation Serif" w:hAnsi="Liberation Serif" w:cs="Times New Roman"/>
          <w:sz w:val="28"/>
          <w:szCs w:val="28"/>
        </w:rPr>
        <w:t>,</w:t>
      </w:r>
      <w:r w:rsidR="006D5814" w:rsidRPr="006D5814">
        <w:rPr>
          <w:rFonts w:ascii="Liberation Serif" w:hAnsi="Liberation Serif" w:cs="Times New Roman"/>
          <w:sz w:val="28"/>
          <w:szCs w:val="28"/>
        </w:rPr>
        <w:t xml:space="preserve"> </w:t>
      </w:r>
      <w:r w:rsidR="006D5814" w:rsidRPr="006C128B">
        <w:rPr>
          <w:rFonts w:ascii="Liberation Serif" w:hAnsi="Liberation Serif" w:cs="Times New Roman"/>
          <w:sz w:val="28"/>
          <w:szCs w:val="28"/>
        </w:rPr>
        <w:t>постановлением Правительства Российской Федерации от 30.12.2017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 постановлением Правительства Российской Федерации от 10.02.2017 № 169 «Об утверждении правил предоставления и распределения субсидий</w:t>
      </w:r>
      <w:r w:rsidR="006D5814">
        <w:rPr>
          <w:rFonts w:ascii="Liberation Serif" w:hAnsi="Liberation Serif" w:cs="Times New Roman"/>
          <w:sz w:val="28"/>
          <w:szCs w:val="28"/>
        </w:rPr>
        <w:t xml:space="preserve"> </w:t>
      </w:r>
      <w:r w:rsidR="006D5814" w:rsidRPr="006C128B">
        <w:rPr>
          <w:rFonts w:ascii="Liberation Serif" w:hAnsi="Liberation Serif" w:cs="Times New Roman"/>
          <w:sz w:val="28"/>
          <w:szCs w:val="28"/>
        </w:rPr>
        <w:t>из федерального бюджета бюджетам субъектов Российской Федерации</w:t>
      </w:r>
      <w:r w:rsidR="006D5814">
        <w:rPr>
          <w:rFonts w:ascii="Liberation Serif" w:hAnsi="Liberation Serif" w:cs="Times New Roman"/>
          <w:sz w:val="28"/>
          <w:szCs w:val="28"/>
        </w:rPr>
        <w:t xml:space="preserve"> </w:t>
      </w:r>
      <w:r w:rsidR="006D5814" w:rsidRPr="006C128B">
        <w:rPr>
          <w:rFonts w:ascii="Liberation Serif" w:hAnsi="Liberation Serif" w:cs="Times New Roman"/>
          <w:sz w:val="28"/>
          <w:szCs w:val="28"/>
        </w:rPr>
        <w:t>на поддержку государственных программ субъектов Российской Федерации и муниципальных программ формирования современной городской среды»,</w:t>
      </w:r>
      <w:r w:rsidR="006D5814" w:rsidRPr="002A18AC">
        <w:rPr>
          <w:rFonts w:ascii="Liberation Serif" w:hAnsi="Liberation Serif" w:cs="Times New Roman"/>
          <w:sz w:val="26"/>
          <w:szCs w:val="26"/>
        </w:rPr>
        <w:t xml:space="preserve"> </w:t>
      </w:r>
      <w:r w:rsidR="006D5814" w:rsidRPr="002A18AC">
        <w:rPr>
          <w:rFonts w:ascii="Liberation Serif" w:hAnsi="Liberation Serif" w:cs="Times New Roman"/>
          <w:sz w:val="28"/>
          <w:szCs w:val="28"/>
        </w:rPr>
        <w:t>постановлением Правительства Свердловской области от 31.10.2017</w:t>
      </w:r>
      <w:r w:rsidR="006D5814">
        <w:rPr>
          <w:rFonts w:ascii="Liberation Serif" w:hAnsi="Liberation Serif" w:cs="Times New Roman"/>
          <w:sz w:val="28"/>
          <w:szCs w:val="28"/>
        </w:rPr>
        <w:t xml:space="preserve"> </w:t>
      </w:r>
      <w:r w:rsidR="006D5814" w:rsidRPr="002A18AC">
        <w:rPr>
          <w:rFonts w:ascii="Liberation Serif" w:hAnsi="Liberation Serif" w:cs="Times New Roman"/>
          <w:sz w:val="28"/>
          <w:szCs w:val="28"/>
        </w:rPr>
        <w:t>№ 805-ПП «Об утверждении государственной программы Свердловской области «Формирование современной городской среды на территории Свердловской области»</w:t>
      </w:r>
      <w:r w:rsidR="006D5814">
        <w:rPr>
          <w:rFonts w:ascii="Liberation Serif" w:hAnsi="Liberation Serif" w:cs="Times New Roman"/>
          <w:sz w:val="28"/>
          <w:szCs w:val="28"/>
        </w:rPr>
        <w:t>,</w:t>
      </w:r>
      <w:r w:rsidR="006D5814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r w:rsidR="006D5814">
        <w:rPr>
          <w:rFonts w:ascii="Liberation Serif" w:hAnsi="Liberation Serif" w:cs="Times New Roman"/>
          <w:sz w:val="28"/>
          <w:szCs w:val="28"/>
        </w:rPr>
        <w:t>п</w:t>
      </w:r>
      <w:r w:rsidR="006D5814" w:rsidRPr="006C128B">
        <w:rPr>
          <w:rFonts w:ascii="Liberation Serif" w:hAnsi="Liberation Serif" w:cs="Times New Roman"/>
          <w:sz w:val="28"/>
          <w:szCs w:val="28"/>
        </w:rPr>
        <w:t>риказ</w:t>
      </w:r>
      <w:r w:rsidR="006D5814">
        <w:rPr>
          <w:rFonts w:ascii="Liberation Serif" w:hAnsi="Liberation Serif" w:cs="Times New Roman"/>
          <w:sz w:val="28"/>
          <w:szCs w:val="28"/>
        </w:rPr>
        <w:t>ом</w:t>
      </w:r>
      <w:r w:rsidR="006D5814" w:rsidRPr="006C128B">
        <w:rPr>
          <w:rFonts w:ascii="Liberation Serif" w:hAnsi="Liberation Serif" w:cs="Times New Roman"/>
          <w:sz w:val="28"/>
          <w:szCs w:val="28"/>
        </w:rPr>
        <w:t xml:space="preserve"> Министерства строительства и жилищно-коммунального хозяйства Российской Федерации от 30.12.2020 № 913/</w:t>
      </w:r>
      <w:proofErr w:type="spellStart"/>
      <w:r w:rsidR="006D5814" w:rsidRPr="006C128B">
        <w:rPr>
          <w:rFonts w:ascii="Liberation Serif" w:hAnsi="Liberation Serif" w:cs="Times New Roman"/>
          <w:sz w:val="28"/>
          <w:szCs w:val="28"/>
        </w:rPr>
        <w:t>пр</w:t>
      </w:r>
      <w:proofErr w:type="spellEnd"/>
      <w:r w:rsidR="006D5814" w:rsidRPr="006C128B">
        <w:rPr>
          <w:rFonts w:ascii="Liberation Serif" w:hAnsi="Liberation Serif" w:cs="Times New Roman"/>
          <w:sz w:val="28"/>
          <w:szCs w:val="28"/>
        </w:rPr>
        <w:t xml:space="preserve"> «Об утверждении методических рекомендаций по вов</w:t>
      </w:r>
      <w:r w:rsidR="006D5814">
        <w:rPr>
          <w:rFonts w:ascii="Liberation Serif" w:hAnsi="Liberation Serif" w:cs="Times New Roman"/>
          <w:sz w:val="28"/>
          <w:szCs w:val="28"/>
        </w:rPr>
        <w:t xml:space="preserve">лечению граждан, их объединений </w:t>
      </w:r>
      <w:r w:rsidR="006D5814" w:rsidRPr="006C128B">
        <w:rPr>
          <w:rFonts w:ascii="Liberation Serif" w:hAnsi="Liberation Serif" w:cs="Times New Roman"/>
          <w:sz w:val="28"/>
          <w:szCs w:val="28"/>
        </w:rPr>
        <w:t>и иных лиц в решение вопросов развития городской среды»</w:t>
      </w:r>
      <w:r w:rsidR="006D5814">
        <w:rPr>
          <w:rFonts w:ascii="Liberation Serif" w:hAnsi="Liberation Serif" w:cs="Times New Roman"/>
          <w:sz w:val="28"/>
          <w:szCs w:val="28"/>
        </w:rPr>
        <w:t>,</w:t>
      </w:r>
      <w:r w:rsidR="000D6DBB">
        <w:rPr>
          <w:rFonts w:ascii="Liberation Serif" w:hAnsi="Liberation Serif" w:cs="Times New Roman"/>
          <w:sz w:val="28"/>
          <w:szCs w:val="28"/>
        </w:rPr>
        <w:t xml:space="preserve"> </w:t>
      </w:r>
      <w:r w:rsidR="00C742E9" w:rsidRPr="006C128B">
        <w:rPr>
          <w:rFonts w:ascii="Liberation Serif" w:hAnsi="Liberation Serif" w:cs="Times New Roman"/>
          <w:sz w:val="28"/>
          <w:szCs w:val="28"/>
        </w:rPr>
        <w:t>в связи</w:t>
      </w:r>
      <w:r w:rsidR="002A18AC">
        <w:rPr>
          <w:rFonts w:ascii="Liberation Serif" w:hAnsi="Liberation Serif" w:cs="Times New Roman"/>
          <w:sz w:val="28"/>
          <w:szCs w:val="28"/>
        </w:rPr>
        <w:t xml:space="preserve"> </w:t>
      </w:r>
      <w:r w:rsidR="00C742E9" w:rsidRPr="006C128B">
        <w:rPr>
          <w:rFonts w:ascii="Liberation Serif" w:hAnsi="Liberation Serif" w:cs="Times New Roman"/>
          <w:sz w:val="28"/>
          <w:szCs w:val="28"/>
        </w:rPr>
        <w:t>с кадровыми изменениями</w:t>
      </w:r>
      <w:r w:rsidR="005D1AD5" w:rsidRPr="006C128B">
        <w:rPr>
          <w:rFonts w:ascii="Liberation Serif" w:hAnsi="Liberation Serif" w:cs="Times New Roman"/>
          <w:sz w:val="28"/>
          <w:szCs w:val="28"/>
        </w:rPr>
        <w:t>,</w:t>
      </w:r>
      <w:r w:rsidR="00C742E9" w:rsidRPr="006C128B">
        <w:rPr>
          <w:rFonts w:ascii="Liberation Serif" w:hAnsi="Liberation Serif" w:cs="Times New Roman"/>
          <w:sz w:val="28"/>
          <w:szCs w:val="28"/>
        </w:rPr>
        <w:t xml:space="preserve"> Администрация Каменск-Уральского городского округа</w:t>
      </w:r>
    </w:p>
    <w:p w14:paraId="7B2863A6" w14:textId="77777777" w:rsidR="003553D0" w:rsidRPr="006C128B" w:rsidRDefault="00C742E9" w:rsidP="00513753">
      <w:pPr>
        <w:pStyle w:val="ConsPlusNormal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6C128B">
        <w:rPr>
          <w:rFonts w:ascii="Liberation Serif" w:hAnsi="Liberation Serif" w:cs="Times New Roman"/>
          <w:b/>
          <w:sz w:val="28"/>
          <w:szCs w:val="28"/>
        </w:rPr>
        <w:t>ПОСТАНОВЛЯЕТ:</w:t>
      </w:r>
    </w:p>
    <w:p w14:paraId="22030025" w14:textId="73F923ED" w:rsidR="00CB4D83" w:rsidRDefault="00CB4D83" w:rsidP="00795004">
      <w:pPr>
        <w:pStyle w:val="ConsPlusNormal"/>
        <w:numPr>
          <w:ilvl w:val="0"/>
          <w:numId w:val="2"/>
        </w:numPr>
        <w:ind w:left="0" w:firstLine="70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Внести в </w:t>
      </w:r>
      <w:r w:rsidR="00E61436">
        <w:rPr>
          <w:rFonts w:ascii="Liberation Serif" w:hAnsi="Liberation Serif" w:cs="Times New Roman"/>
          <w:sz w:val="28"/>
          <w:szCs w:val="28"/>
        </w:rPr>
        <w:t xml:space="preserve">Положение об общественной комиссии по реализации муниципальной программы «Формирование современной городской среды на территории Каменск-Уральского городского округа на 2017-2030 годы», утвержденное </w:t>
      </w:r>
      <w:r>
        <w:rPr>
          <w:rFonts w:ascii="Liberation Serif" w:hAnsi="Liberation Serif" w:cs="Times New Roman"/>
          <w:sz w:val="28"/>
          <w:szCs w:val="28"/>
        </w:rPr>
        <w:t>постановление</w:t>
      </w:r>
      <w:r w:rsidR="00E61436">
        <w:rPr>
          <w:rFonts w:ascii="Liberation Serif" w:hAnsi="Liberation Serif" w:cs="Times New Roman"/>
          <w:sz w:val="28"/>
          <w:szCs w:val="28"/>
        </w:rPr>
        <w:t>м</w:t>
      </w:r>
      <w:r>
        <w:rPr>
          <w:rFonts w:ascii="Liberation Serif" w:hAnsi="Liberation Serif" w:cs="Times New Roman"/>
          <w:sz w:val="28"/>
          <w:szCs w:val="28"/>
        </w:rPr>
        <w:t xml:space="preserve"> Админ</w:t>
      </w:r>
      <w:r w:rsidR="00E61436">
        <w:rPr>
          <w:rFonts w:ascii="Liberation Serif" w:hAnsi="Liberation Serif" w:cs="Times New Roman"/>
          <w:sz w:val="28"/>
          <w:szCs w:val="28"/>
        </w:rPr>
        <w:t>и</w:t>
      </w:r>
      <w:r>
        <w:rPr>
          <w:rFonts w:ascii="Liberation Serif" w:hAnsi="Liberation Serif" w:cs="Times New Roman"/>
          <w:sz w:val="28"/>
          <w:szCs w:val="28"/>
        </w:rPr>
        <w:t>страции города Каменска-Уральского</w:t>
      </w:r>
      <w:r w:rsidR="00E61436" w:rsidRPr="00E61436">
        <w:rPr>
          <w:rFonts w:ascii="Liberation Serif" w:hAnsi="Liberation Serif"/>
          <w:sz w:val="28"/>
          <w:szCs w:val="28"/>
        </w:rPr>
        <w:t xml:space="preserve"> </w:t>
      </w:r>
      <w:r w:rsidR="00E61436">
        <w:rPr>
          <w:rFonts w:ascii="Liberation Serif" w:hAnsi="Liberation Serif"/>
          <w:sz w:val="28"/>
          <w:szCs w:val="28"/>
        </w:rPr>
        <w:t>от 30.03.2017 № 245</w:t>
      </w:r>
      <w:r w:rsidR="00E61436" w:rsidRPr="006C128B">
        <w:rPr>
          <w:rFonts w:ascii="Liberation Serif" w:hAnsi="Liberation Serif" w:cs="Times New Roman"/>
          <w:sz w:val="28"/>
          <w:szCs w:val="28"/>
        </w:rPr>
        <w:t xml:space="preserve"> (в редакции постановлений Администрации города Каменска-Уральского</w:t>
      </w:r>
      <w:r w:rsidR="00E61436">
        <w:rPr>
          <w:rFonts w:ascii="Liberation Serif" w:hAnsi="Liberation Serif" w:cs="Times New Roman"/>
          <w:sz w:val="28"/>
          <w:szCs w:val="28"/>
        </w:rPr>
        <w:t xml:space="preserve"> </w:t>
      </w:r>
      <w:r w:rsidR="00E61436" w:rsidRPr="006C128B">
        <w:rPr>
          <w:rFonts w:ascii="Liberation Serif" w:hAnsi="Liberation Serif" w:cs="Times New Roman"/>
          <w:sz w:val="28"/>
          <w:szCs w:val="28"/>
        </w:rPr>
        <w:t>от 06.06.2017 № 468, от 01.08.2017 № 659, от 19.09.2017 № 818, от 05.02.2018</w:t>
      </w:r>
      <w:r w:rsidR="00E61436">
        <w:rPr>
          <w:rFonts w:ascii="Liberation Serif" w:hAnsi="Liberation Serif" w:cs="Times New Roman"/>
          <w:sz w:val="28"/>
          <w:szCs w:val="28"/>
        </w:rPr>
        <w:t xml:space="preserve"> </w:t>
      </w:r>
      <w:r w:rsidR="00E61436" w:rsidRPr="006C128B">
        <w:rPr>
          <w:rFonts w:ascii="Liberation Serif" w:hAnsi="Liberation Serif" w:cs="Times New Roman"/>
          <w:sz w:val="28"/>
          <w:szCs w:val="28"/>
        </w:rPr>
        <w:t>№ 82, от 13.02.2018 № 110, от 31.05.2018</w:t>
      </w:r>
      <w:r w:rsidR="00E61436">
        <w:rPr>
          <w:rFonts w:ascii="Liberation Serif" w:hAnsi="Liberation Serif" w:cs="Times New Roman"/>
          <w:sz w:val="28"/>
          <w:szCs w:val="28"/>
        </w:rPr>
        <w:t xml:space="preserve"> </w:t>
      </w:r>
      <w:r w:rsidR="00E61436" w:rsidRPr="006C128B">
        <w:rPr>
          <w:rFonts w:ascii="Liberation Serif" w:hAnsi="Liberation Serif" w:cs="Times New Roman"/>
          <w:sz w:val="28"/>
          <w:szCs w:val="28"/>
        </w:rPr>
        <w:t>№ 460, от 05.10.2018</w:t>
      </w:r>
      <w:r w:rsidR="00E61436">
        <w:rPr>
          <w:rFonts w:ascii="Liberation Serif" w:hAnsi="Liberation Serif" w:cs="Times New Roman"/>
          <w:sz w:val="28"/>
          <w:szCs w:val="28"/>
        </w:rPr>
        <w:t xml:space="preserve">         </w:t>
      </w:r>
      <w:r w:rsidR="00E61436" w:rsidRPr="006C128B">
        <w:rPr>
          <w:rFonts w:ascii="Liberation Serif" w:hAnsi="Liberation Serif" w:cs="Times New Roman"/>
          <w:sz w:val="28"/>
          <w:szCs w:val="28"/>
        </w:rPr>
        <w:t>№ 866,</w:t>
      </w:r>
      <w:r w:rsidR="00E61436">
        <w:rPr>
          <w:rFonts w:ascii="Liberation Serif" w:hAnsi="Liberation Serif" w:cs="Times New Roman"/>
          <w:sz w:val="28"/>
          <w:szCs w:val="28"/>
        </w:rPr>
        <w:t xml:space="preserve"> </w:t>
      </w:r>
      <w:r w:rsidR="00E61436" w:rsidRPr="006C128B">
        <w:rPr>
          <w:rFonts w:ascii="Liberation Serif" w:hAnsi="Liberation Serif" w:cs="Times New Roman"/>
          <w:sz w:val="28"/>
          <w:szCs w:val="28"/>
        </w:rPr>
        <w:t>от 13.02.2019 № 107, от 12.04.2019 № 286,</w:t>
      </w:r>
      <w:r w:rsidR="00E61436">
        <w:rPr>
          <w:rFonts w:ascii="Liberation Serif" w:hAnsi="Liberation Serif" w:cs="Times New Roman"/>
          <w:sz w:val="28"/>
          <w:szCs w:val="28"/>
        </w:rPr>
        <w:t xml:space="preserve"> </w:t>
      </w:r>
      <w:r w:rsidR="00E61436" w:rsidRPr="006C128B">
        <w:rPr>
          <w:rFonts w:ascii="Liberation Serif" w:hAnsi="Liberation Serif" w:cs="Times New Roman"/>
          <w:sz w:val="28"/>
          <w:szCs w:val="28"/>
        </w:rPr>
        <w:t xml:space="preserve">от 17.07.2019 № 593, </w:t>
      </w:r>
      <w:r w:rsidR="00E61436">
        <w:rPr>
          <w:rFonts w:ascii="Liberation Serif" w:hAnsi="Liberation Serif" w:cs="Times New Roman"/>
          <w:sz w:val="28"/>
          <w:szCs w:val="28"/>
        </w:rPr>
        <w:t xml:space="preserve">от </w:t>
      </w:r>
      <w:r w:rsidR="00E61436" w:rsidRPr="006C128B">
        <w:rPr>
          <w:rFonts w:ascii="Liberation Serif" w:hAnsi="Liberation Serif" w:cs="Times New Roman"/>
          <w:sz w:val="28"/>
          <w:szCs w:val="28"/>
        </w:rPr>
        <w:lastRenderedPageBreak/>
        <w:t>21.04.2020</w:t>
      </w:r>
      <w:r w:rsidR="00E61436">
        <w:rPr>
          <w:rFonts w:ascii="Liberation Serif" w:hAnsi="Liberation Serif" w:cs="Times New Roman"/>
          <w:sz w:val="28"/>
          <w:szCs w:val="28"/>
        </w:rPr>
        <w:t xml:space="preserve"> </w:t>
      </w:r>
      <w:r w:rsidR="00E61436" w:rsidRPr="006C128B">
        <w:rPr>
          <w:rFonts w:ascii="Liberation Serif" w:hAnsi="Liberation Serif" w:cs="Times New Roman"/>
          <w:sz w:val="28"/>
          <w:szCs w:val="28"/>
        </w:rPr>
        <w:t>№ 296, от 18.05.2020 № 357, постановлени</w:t>
      </w:r>
      <w:r w:rsidR="00E61436">
        <w:rPr>
          <w:rFonts w:ascii="Liberation Serif" w:hAnsi="Liberation Serif" w:cs="Times New Roman"/>
          <w:sz w:val="28"/>
          <w:szCs w:val="28"/>
        </w:rPr>
        <w:t>й</w:t>
      </w:r>
      <w:r w:rsidR="00E61436" w:rsidRPr="006C128B">
        <w:rPr>
          <w:rFonts w:ascii="Liberation Serif" w:hAnsi="Liberation Serif" w:cs="Times New Roman"/>
          <w:sz w:val="28"/>
          <w:szCs w:val="28"/>
        </w:rPr>
        <w:t xml:space="preserve"> Администрации Каменск-Уральского городского округа от 21.05.2021 № 401, от 28.07.2021 </w:t>
      </w:r>
      <w:r w:rsidR="00E61436">
        <w:rPr>
          <w:rFonts w:ascii="Liberation Serif" w:hAnsi="Liberation Serif" w:cs="Times New Roman"/>
          <w:sz w:val="28"/>
          <w:szCs w:val="28"/>
        </w:rPr>
        <w:t xml:space="preserve">     № 617, от 29.08.2023 № 544, от 27.11.2023 № 760, от 14.05.2024 № 305, </w:t>
      </w:r>
      <w:r w:rsidR="00F461E8">
        <w:rPr>
          <w:rFonts w:ascii="Liberation Serif" w:hAnsi="Liberation Serif" w:cs="Times New Roman"/>
          <w:sz w:val="28"/>
          <w:szCs w:val="28"/>
        </w:rPr>
        <w:t xml:space="preserve">            </w:t>
      </w:r>
      <w:r w:rsidR="00E61436">
        <w:rPr>
          <w:rFonts w:ascii="Liberation Serif" w:hAnsi="Liberation Serif" w:cs="Times New Roman"/>
          <w:sz w:val="28"/>
          <w:szCs w:val="28"/>
        </w:rPr>
        <w:t>от</w:t>
      </w:r>
      <w:r w:rsidR="00F461E8">
        <w:rPr>
          <w:rFonts w:ascii="Liberation Serif" w:hAnsi="Liberation Serif" w:cs="Times New Roman"/>
          <w:sz w:val="28"/>
          <w:szCs w:val="28"/>
        </w:rPr>
        <w:t xml:space="preserve"> </w:t>
      </w:r>
      <w:r w:rsidR="00E61436">
        <w:rPr>
          <w:rFonts w:ascii="Liberation Serif" w:hAnsi="Liberation Serif" w:cs="Times New Roman"/>
          <w:sz w:val="28"/>
          <w:szCs w:val="28"/>
        </w:rPr>
        <w:t>24.02.2025 № 140)</w:t>
      </w:r>
      <w:r w:rsidR="00E61436" w:rsidRPr="006C128B">
        <w:rPr>
          <w:rFonts w:ascii="Liberation Serif" w:hAnsi="Liberation Serif" w:cs="Times New Roman"/>
          <w:sz w:val="28"/>
          <w:szCs w:val="28"/>
        </w:rPr>
        <w:t xml:space="preserve"> «Об общественной комиссии по реализации муниципальной программы «Формирование современной городской среды на территории Каменск-Уральско</w:t>
      </w:r>
      <w:r w:rsidR="00E61436">
        <w:rPr>
          <w:rFonts w:ascii="Liberation Serif" w:hAnsi="Liberation Serif" w:cs="Times New Roman"/>
          <w:sz w:val="28"/>
          <w:szCs w:val="28"/>
        </w:rPr>
        <w:t>го городского округа на 2017-2030</w:t>
      </w:r>
      <w:r w:rsidR="00E61436" w:rsidRPr="006C128B">
        <w:rPr>
          <w:rFonts w:ascii="Liberation Serif" w:hAnsi="Liberation Serif" w:cs="Times New Roman"/>
          <w:sz w:val="28"/>
          <w:szCs w:val="28"/>
        </w:rPr>
        <w:t xml:space="preserve"> годы»</w:t>
      </w:r>
      <w:r w:rsidR="00E61436">
        <w:rPr>
          <w:rFonts w:ascii="Liberation Serif" w:hAnsi="Liberation Serif" w:cs="Times New Roman"/>
          <w:sz w:val="28"/>
          <w:szCs w:val="28"/>
        </w:rPr>
        <w:t xml:space="preserve"> (далее – Положение об общественной комиссии)</w:t>
      </w:r>
      <w:r w:rsidR="005A43CC">
        <w:rPr>
          <w:rFonts w:ascii="Liberation Serif" w:hAnsi="Liberation Serif" w:cs="Times New Roman"/>
          <w:sz w:val="28"/>
          <w:szCs w:val="28"/>
        </w:rPr>
        <w:t>, следующие изменения:</w:t>
      </w:r>
    </w:p>
    <w:p w14:paraId="0D283EC3" w14:textId="39F05743" w:rsidR="005A43CC" w:rsidRDefault="005A43CC" w:rsidP="005A43CC">
      <w:pPr>
        <w:pStyle w:val="ConsPlusNormal"/>
        <w:numPr>
          <w:ilvl w:val="0"/>
          <w:numId w:val="7"/>
        </w:numPr>
        <w:ind w:left="0" w:firstLine="70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по всему тексту Положения об общественной комиссии</w:t>
      </w:r>
      <w:r w:rsidR="00854C05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слова «рейтингового»</w:t>
      </w:r>
      <w:r w:rsidR="00F461E8" w:rsidRPr="00F461E8">
        <w:rPr>
          <w:rFonts w:ascii="Liberation Serif" w:hAnsi="Liberation Serif" w:cs="Times New Roman"/>
          <w:sz w:val="28"/>
          <w:szCs w:val="28"/>
        </w:rPr>
        <w:t xml:space="preserve"> </w:t>
      </w:r>
      <w:r w:rsidR="00F461E8">
        <w:rPr>
          <w:rFonts w:ascii="Liberation Serif" w:hAnsi="Liberation Serif" w:cs="Times New Roman"/>
          <w:sz w:val="28"/>
          <w:szCs w:val="28"/>
        </w:rPr>
        <w:t>в соответствующих падежах</w:t>
      </w:r>
      <w:r w:rsidR="00854C05">
        <w:rPr>
          <w:rFonts w:ascii="Liberation Serif" w:hAnsi="Liberation Serif" w:cs="Times New Roman"/>
          <w:sz w:val="28"/>
          <w:szCs w:val="28"/>
        </w:rPr>
        <w:t xml:space="preserve"> исключить</w:t>
      </w:r>
      <w:r>
        <w:rPr>
          <w:rFonts w:ascii="Liberation Serif" w:hAnsi="Liberation Serif" w:cs="Times New Roman"/>
          <w:sz w:val="28"/>
          <w:szCs w:val="28"/>
        </w:rPr>
        <w:t>;</w:t>
      </w:r>
    </w:p>
    <w:p w14:paraId="5C7BFF0A" w14:textId="05A9F26B" w:rsidR="005A43CC" w:rsidRDefault="005A43CC" w:rsidP="005A43CC">
      <w:pPr>
        <w:pStyle w:val="ConsPlusNormal"/>
        <w:numPr>
          <w:ilvl w:val="0"/>
          <w:numId w:val="7"/>
        </w:numPr>
        <w:ind w:left="0" w:firstLine="70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пункты 3.10, 3.11</w:t>
      </w:r>
      <w:r w:rsidR="00854C05">
        <w:rPr>
          <w:rFonts w:ascii="Liberation Serif" w:hAnsi="Liberation Serif" w:cs="Times New Roman"/>
          <w:sz w:val="28"/>
          <w:szCs w:val="28"/>
        </w:rPr>
        <w:t xml:space="preserve"> Положения признать утратившими силу</w:t>
      </w:r>
      <w:r w:rsidR="00157A6D">
        <w:rPr>
          <w:rFonts w:ascii="Liberation Serif" w:hAnsi="Liberation Serif" w:cs="Times New Roman"/>
          <w:sz w:val="28"/>
          <w:szCs w:val="28"/>
        </w:rPr>
        <w:t>.</w:t>
      </w:r>
    </w:p>
    <w:p w14:paraId="2B5AA013" w14:textId="3D67C924" w:rsidR="00157A6D" w:rsidRDefault="00795004" w:rsidP="00157A6D">
      <w:pPr>
        <w:pStyle w:val="ConsPlusNormal"/>
        <w:numPr>
          <w:ilvl w:val="0"/>
          <w:numId w:val="2"/>
        </w:numPr>
        <w:ind w:left="0"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6C128B">
        <w:rPr>
          <w:rFonts w:ascii="Liberation Serif" w:hAnsi="Liberation Serif" w:cs="Times New Roman"/>
          <w:sz w:val="28"/>
          <w:szCs w:val="28"/>
        </w:rPr>
        <w:t>В</w:t>
      </w:r>
      <w:r w:rsidR="006C128B">
        <w:rPr>
          <w:rFonts w:ascii="Liberation Serif" w:hAnsi="Liberation Serif" w:cs="Times New Roman"/>
          <w:sz w:val="28"/>
          <w:szCs w:val="28"/>
        </w:rPr>
        <w:t>нести</w:t>
      </w:r>
      <w:r w:rsidR="00157A6D">
        <w:rPr>
          <w:rFonts w:ascii="Liberation Serif" w:hAnsi="Liberation Serif" w:cs="Times New Roman"/>
          <w:sz w:val="28"/>
          <w:szCs w:val="28"/>
        </w:rPr>
        <w:t xml:space="preserve"> изменения </w:t>
      </w:r>
      <w:r w:rsidR="006C128B">
        <w:rPr>
          <w:rFonts w:ascii="Liberation Serif" w:hAnsi="Liberation Serif" w:cs="Times New Roman"/>
          <w:sz w:val="28"/>
          <w:szCs w:val="28"/>
        </w:rPr>
        <w:t>в</w:t>
      </w:r>
      <w:r w:rsidR="00522D39">
        <w:rPr>
          <w:rFonts w:ascii="Liberation Serif" w:hAnsi="Liberation Serif" w:cs="Times New Roman"/>
          <w:sz w:val="28"/>
          <w:szCs w:val="28"/>
        </w:rPr>
        <w:t xml:space="preserve"> </w:t>
      </w:r>
      <w:r w:rsidR="00522D39">
        <w:rPr>
          <w:rFonts w:ascii="Liberation Serif" w:hAnsi="Liberation Serif"/>
          <w:sz w:val="28"/>
          <w:szCs w:val="28"/>
        </w:rPr>
        <w:t xml:space="preserve">Состав </w:t>
      </w:r>
      <w:r w:rsidR="00522D39" w:rsidRPr="006C128B">
        <w:rPr>
          <w:rFonts w:ascii="Liberation Serif" w:hAnsi="Liberation Serif" w:cs="Times New Roman"/>
          <w:sz w:val="28"/>
          <w:szCs w:val="28"/>
        </w:rPr>
        <w:t xml:space="preserve">общественной комиссии по реализации муниципальной программы «Формирование современной городской среды на территории Каменск-Уральского </w:t>
      </w:r>
      <w:r w:rsidR="00522D39">
        <w:rPr>
          <w:rFonts w:ascii="Liberation Serif" w:hAnsi="Liberation Serif" w:cs="Times New Roman"/>
          <w:sz w:val="28"/>
          <w:szCs w:val="28"/>
        </w:rPr>
        <w:t>городского округа на 2017-2030</w:t>
      </w:r>
      <w:r w:rsidR="00522D39" w:rsidRPr="006C128B">
        <w:rPr>
          <w:rFonts w:ascii="Liberation Serif" w:hAnsi="Liberation Serif" w:cs="Times New Roman"/>
          <w:sz w:val="28"/>
          <w:szCs w:val="28"/>
        </w:rPr>
        <w:t xml:space="preserve"> годы»</w:t>
      </w:r>
      <w:r w:rsidR="00522D39">
        <w:rPr>
          <w:rFonts w:ascii="Liberation Serif" w:hAnsi="Liberation Serif" w:cs="Times New Roman"/>
          <w:sz w:val="28"/>
          <w:szCs w:val="28"/>
        </w:rPr>
        <w:t>, утвержденн</w:t>
      </w:r>
      <w:r w:rsidR="00623C44">
        <w:rPr>
          <w:rFonts w:ascii="Liberation Serif" w:hAnsi="Liberation Serif" w:cs="Times New Roman"/>
          <w:sz w:val="28"/>
          <w:szCs w:val="28"/>
        </w:rPr>
        <w:t>ый</w:t>
      </w:r>
      <w:r w:rsidR="00522D39">
        <w:rPr>
          <w:rFonts w:ascii="Liberation Serif" w:hAnsi="Liberation Serif" w:cs="Times New Roman"/>
          <w:sz w:val="28"/>
          <w:szCs w:val="28"/>
        </w:rPr>
        <w:t xml:space="preserve"> </w:t>
      </w:r>
      <w:r w:rsidR="00C14F37" w:rsidRPr="006C128B">
        <w:rPr>
          <w:rFonts w:ascii="Liberation Serif" w:hAnsi="Liberation Serif" w:cs="Times New Roman"/>
          <w:sz w:val="28"/>
          <w:szCs w:val="28"/>
        </w:rPr>
        <w:t>постановлени</w:t>
      </w:r>
      <w:r w:rsidR="006C128B">
        <w:rPr>
          <w:rFonts w:ascii="Liberation Serif" w:hAnsi="Liberation Serif" w:cs="Times New Roman"/>
          <w:sz w:val="28"/>
          <w:szCs w:val="28"/>
        </w:rPr>
        <w:t>е</w:t>
      </w:r>
      <w:r w:rsidR="00522D39">
        <w:rPr>
          <w:rFonts w:ascii="Liberation Serif" w:hAnsi="Liberation Serif" w:cs="Times New Roman"/>
          <w:sz w:val="28"/>
          <w:szCs w:val="28"/>
        </w:rPr>
        <w:t>м</w:t>
      </w:r>
      <w:r w:rsidR="00C14F37" w:rsidRPr="006C128B">
        <w:rPr>
          <w:rFonts w:ascii="Liberation Serif" w:hAnsi="Liberation Serif" w:cs="Times New Roman"/>
          <w:sz w:val="28"/>
          <w:szCs w:val="28"/>
        </w:rPr>
        <w:t xml:space="preserve"> Администрации </w:t>
      </w:r>
      <w:r w:rsidR="00FB76F2" w:rsidRPr="006C128B">
        <w:rPr>
          <w:rFonts w:ascii="Liberation Serif" w:hAnsi="Liberation Serif" w:cs="Times New Roman"/>
          <w:sz w:val="28"/>
          <w:szCs w:val="28"/>
        </w:rPr>
        <w:t>города Каменска-</w:t>
      </w:r>
      <w:r w:rsidR="00D621A8" w:rsidRPr="006C128B">
        <w:rPr>
          <w:rFonts w:ascii="Liberation Serif" w:hAnsi="Liberation Serif" w:cs="Times New Roman"/>
          <w:sz w:val="28"/>
          <w:szCs w:val="28"/>
        </w:rPr>
        <w:t>Уральского</w:t>
      </w:r>
      <w:r w:rsidR="006C128B" w:rsidRPr="006C128B">
        <w:rPr>
          <w:rFonts w:ascii="Liberation Serif" w:hAnsi="Liberation Serif"/>
          <w:sz w:val="28"/>
          <w:szCs w:val="28"/>
        </w:rPr>
        <w:t xml:space="preserve"> </w:t>
      </w:r>
      <w:bookmarkStart w:id="0" w:name="_Hlk214463300"/>
      <w:r w:rsidR="006C128B">
        <w:rPr>
          <w:rFonts w:ascii="Liberation Serif" w:hAnsi="Liberation Serif"/>
          <w:sz w:val="28"/>
          <w:szCs w:val="28"/>
        </w:rPr>
        <w:t>от 30.03.2017 № 2</w:t>
      </w:r>
      <w:r w:rsidR="00D50616">
        <w:rPr>
          <w:rFonts w:ascii="Liberation Serif" w:hAnsi="Liberation Serif"/>
          <w:sz w:val="28"/>
          <w:szCs w:val="28"/>
        </w:rPr>
        <w:t>45</w:t>
      </w:r>
      <w:r w:rsidR="00D621A8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r w:rsidR="000D6DBB" w:rsidRPr="006C128B">
        <w:rPr>
          <w:rFonts w:ascii="Liberation Serif" w:hAnsi="Liberation Serif" w:cs="Times New Roman"/>
          <w:sz w:val="28"/>
          <w:szCs w:val="28"/>
        </w:rPr>
        <w:t>(в редакции постановлений Администрации города Каменска-Уральского</w:t>
      </w:r>
      <w:r w:rsidR="000D6DBB">
        <w:rPr>
          <w:rFonts w:ascii="Liberation Serif" w:hAnsi="Liberation Serif" w:cs="Times New Roman"/>
          <w:sz w:val="28"/>
          <w:szCs w:val="28"/>
        </w:rPr>
        <w:t xml:space="preserve"> </w:t>
      </w:r>
      <w:r w:rsidR="000D6DBB" w:rsidRPr="006C128B">
        <w:rPr>
          <w:rFonts w:ascii="Liberation Serif" w:hAnsi="Liberation Serif" w:cs="Times New Roman"/>
          <w:sz w:val="28"/>
          <w:szCs w:val="28"/>
        </w:rPr>
        <w:t>от 06.06.2017 № 468, от 01.08.2017 № 659, от 19.09.2017 № 818, от 05.02.2018</w:t>
      </w:r>
      <w:r w:rsidR="000D6DBB">
        <w:rPr>
          <w:rFonts w:ascii="Liberation Serif" w:hAnsi="Liberation Serif" w:cs="Times New Roman"/>
          <w:sz w:val="28"/>
          <w:szCs w:val="28"/>
        </w:rPr>
        <w:t xml:space="preserve"> </w:t>
      </w:r>
      <w:r w:rsidR="000D6DBB" w:rsidRPr="006C128B">
        <w:rPr>
          <w:rFonts w:ascii="Liberation Serif" w:hAnsi="Liberation Serif" w:cs="Times New Roman"/>
          <w:sz w:val="28"/>
          <w:szCs w:val="28"/>
        </w:rPr>
        <w:t>№ 82, от 13.02.2018 № 110, от 31.05.2018</w:t>
      </w:r>
      <w:r w:rsidR="005A43CC">
        <w:rPr>
          <w:rFonts w:ascii="Liberation Serif" w:hAnsi="Liberation Serif" w:cs="Times New Roman"/>
          <w:sz w:val="28"/>
          <w:szCs w:val="28"/>
        </w:rPr>
        <w:t xml:space="preserve"> </w:t>
      </w:r>
      <w:r w:rsidR="000D6DBB" w:rsidRPr="006C128B">
        <w:rPr>
          <w:rFonts w:ascii="Liberation Serif" w:hAnsi="Liberation Serif" w:cs="Times New Roman"/>
          <w:sz w:val="28"/>
          <w:szCs w:val="28"/>
        </w:rPr>
        <w:t xml:space="preserve">№ 460, </w:t>
      </w:r>
      <w:r w:rsidR="00F461E8">
        <w:rPr>
          <w:rFonts w:ascii="Liberation Serif" w:hAnsi="Liberation Serif" w:cs="Times New Roman"/>
          <w:sz w:val="28"/>
          <w:szCs w:val="28"/>
        </w:rPr>
        <w:t xml:space="preserve">              </w:t>
      </w:r>
      <w:r w:rsidR="000D6DBB" w:rsidRPr="006C128B">
        <w:rPr>
          <w:rFonts w:ascii="Liberation Serif" w:hAnsi="Liberation Serif" w:cs="Times New Roman"/>
          <w:sz w:val="28"/>
          <w:szCs w:val="28"/>
        </w:rPr>
        <w:t>от 05.10.2018 № 866,</w:t>
      </w:r>
      <w:r w:rsidR="000D6DBB">
        <w:rPr>
          <w:rFonts w:ascii="Liberation Serif" w:hAnsi="Liberation Serif" w:cs="Times New Roman"/>
          <w:sz w:val="28"/>
          <w:szCs w:val="28"/>
        </w:rPr>
        <w:t xml:space="preserve"> </w:t>
      </w:r>
      <w:r w:rsidR="000D6DBB" w:rsidRPr="006C128B">
        <w:rPr>
          <w:rFonts w:ascii="Liberation Serif" w:hAnsi="Liberation Serif" w:cs="Times New Roman"/>
          <w:sz w:val="28"/>
          <w:szCs w:val="28"/>
        </w:rPr>
        <w:t>от 13.02.2019 № 107, от 12.04.2019 № 286,</w:t>
      </w:r>
      <w:r w:rsidR="000D6DBB">
        <w:rPr>
          <w:rFonts w:ascii="Liberation Serif" w:hAnsi="Liberation Serif" w:cs="Times New Roman"/>
          <w:sz w:val="28"/>
          <w:szCs w:val="28"/>
        </w:rPr>
        <w:t xml:space="preserve"> </w:t>
      </w:r>
      <w:r w:rsidR="000D6DBB" w:rsidRPr="006C128B">
        <w:rPr>
          <w:rFonts w:ascii="Liberation Serif" w:hAnsi="Liberation Serif" w:cs="Times New Roman"/>
          <w:sz w:val="28"/>
          <w:szCs w:val="28"/>
        </w:rPr>
        <w:t xml:space="preserve">от 17.07.2019 </w:t>
      </w:r>
      <w:r w:rsidR="005A43CC">
        <w:rPr>
          <w:rFonts w:ascii="Liberation Serif" w:hAnsi="Liberation Serif" w:cs="Times New Roman"/>
          <w:sz w:val="28"/>
          <w:szCs w:val="28"/>
        </w:rPr>
        <w:t xml:space="preserve">      </w:t>
      </w:r>
      <w:r w:rsidR="000D6DBB" w:rsidRPr="006C128B">
        <w:rPr>
          <w:rFonts w:ascii="Liberation Serif" w:hAnsi="Liberation Serif" w:cs="Times New Roman"/>
          <w:sz w:val="28"/>
          <w:szCs w:val="28"/>
        </w:rPr>
        <w:t>№</w:t>
      </w:r>
      <w:r w:rsidR="005A43CC">
        <w:rPr>
          <w:rFonts w:ascii="Liberation Serif" w:hAnsi="Liberation Serif" w:cs="Times New Roman"/>
          <w:sz w:val="28"/>
          <w:szCs w:val="28"/>
        </w:rPr>
        <w:t xml:space="preserve"> </w:t>
      </w:r>
      <w:r w:rsidR="000D6DBB" w:rsidRPr="006C128B">
        <w:rPr>
          <w:rFonts w:ascii="Liberation Serif" w:hAnsi="Liberation Serif" w:cs="Times New Roman"/>
          <w:sz w:val="28"/>
          <w:szCs w:val="28"/>
        </w:rPr>
        <w:t xml:space="preserve">593, </w:t>
      </w:r>
      <w:r w:rsidR="000D6DBB">
        <w:rPr>
          <w:rFonts w:ascii="Liberation Serif" w:hAnsi="Liberation Serif" w:cs="Times New Roman"/>
          <w:sz w:val="28"/>
          <w:szCs w:val="28"/>
        </w:rPr>
        <w:t xml:space="preserve">от </w:t>
      </w:r>
      <w:r w:rsidR="000D6DBB" w:rsidRPr="006C128B">
        <w:rPr>
          <w:rFonts w:ascii="Liberation Serif" w:hAnsi="Liberation Serif" w:cs="Times New Roman"/>
          <w:sz w:val="28"/>
          <w:szCs w:val="28"/>
        </w:rPr>
        <w:t>21.04.2020</w:t>
      </w:r>
      <w:r w:rsidR="000D6DBB">
        <w:rPr>
          <w:rFonts w:ascii="Liberation Serif" w:hAnsi="Liberation Serif" w:cs="Times New Roman"/>
          <w:sz w:val="28"/>
          <w:szCs w:val="28"/>
        </w:rPr>
        <w:t xml:space="preserve"> </w:t>
      </w:r>
      <w:r w:rsidR="000D6DBB" w:rsidRPr="006C128B">
        <w:rPr>
          <w:rFonts w:ascii="Liberation Serif" w:hAnsi="Liberation Serif" w:cs="Times New Roman"/>
          <w:sz w:val="28"/>
          <w:szCs w:val="28"/>
        </w:rPr>
        <w:t>№ 296, от 18.05.2020 № 357, постановлени</w:t>
      </w:r>
      <w:r w:rsidR="000D6DBB">
        <w:rPr>
          <w:rFonts w:ascii="Liberation Serif" w:hAnsi="Liberation Serif" w:cs="Times New Roman"/>
          <w:sz w:val="28"/>
          <w:szCs w:val="28"/>
        </w:rPr>
        <w:t>й</w:t>
      </w:r>
      <w:r w:rsidR="000D6DBB" w:rsidRPr="006C128B">
        <w:rPr>
          <w:rFonts w:ascii="Liberation Serif" w:hAnsi="Liberation Serif" w:cs="Times New Roman"/>
          <w:sz w:val="28"/>
          <w:szCs w:val="28"/>
        </w:rPr>
        <w:t xml:space="preserve"> Администрации Каменск-Уральского городского округа от 21.05.2021 № 401, от 28.07.2021 </w:t>
      </w:r>
      <w:r w:rsidR="000D6DBB">
        <w:rPr>
          <w:rFonts w:ascii="Liberation Serif" w:hAnsi="Liberation Serif" w:cs="Times New Roman"/>
          <w:sz w:val="28"/>
          <w:szCs w:val="28"/>
        </w:rPr>
        <w:t xml:space="preserve">№ 617, от 29.08.2023 № 544, от 27.11.2023 № 760, от 14.05.2024 </w:t>
      </w:r>
      <w:r w:rsidR="005A43CC">
        <w:rPr>
          <w:rFonts w:ascii="Liberation Serif" w:hAnsi="Liberation Serif" w:cs="Times New Roman"/>
          <w:sz w:val="28"/>
          <w:szCs w:val="28"/>
        </w:rPr>
        <w:t xml:space="preserve"> </w:t>
      </w:r>
      <w:r w:rsidR="000D6DBB">
        <w:rPr>
          <w:rFonts w:ascii="Liberation Serif" w:hAnsi="Liberation Serif" w:cs="Times New Roman"/>
          <w:sz w:val="28"/>
          <w:szCs w:val="28"/>
        </w:rPr>
        <w:t>№ 305, от 24.02.2025 № 140)</w:t>
      </w:r>
      <w:r w:rsidR="000D6DBB" w:rsidRPr="006C128B">
        <w:rPr>
          <w:rFonts w:ascii="Liberation Serif" w:hAnsi="Liberation Serif" w:cs="Times New Roman"/>
          <w:sz w:val="28"/>
          <w:szCs w:val="28"/>
        </w:rPr>
        <w:t xml:space="preserve"> </w:t>
      </w:r>
      <w:r w:rsidR="00D621A8" w:rsidRPr="006C128B">
        <w:rPr>
          <w:rFonts w:ascii="Liberation Serif" w:hAnsi="Liberation Serif" w:cs="Times New Roman"/>
          <w:sz w:val="28"/>
          <w:szCs w:val="28"/>
        </w:rPr>
        <w:t>«Об общественной комиссии по реализации муниципальной программы «Формирование современной городской среды на территории Каменск-Уральско</w:t>
      </w:r>
      <w:r w:rsidR="00522D39">
        <w:rPr>
          <w:rFonts w:ascii="Liberation Serif" w:hAnsi="Liberation Serif" w:cs="Times New Roman"/>
          <w:sz w:val="28"/>
          <w:szCs w:val="28"/>
        </w:rPr>
        <w:t>го городского округа на 2017-2030</w:t>
      </w:r>
      <w:r w:rsidR="00D621A8" w:rsidRPr="006C128B">
        <w:rPr>
          <w:rFonts w:ascii="Liberation Serif" w:hAnsi="Liberation Serif" w:cs="Times New Roman"/>
          <w:sz w:val="28"/>
          <w:szCs w:val="28"/>
        </w:rPr>
        <w:t xml:space="preserve"> годы»</w:t>
      </w:r>
      <w:bookmarkEnd w:id="0"/>
      <w:r w:rsidR="00F461E8">
        <w:rPr>
          <w:rFonts w:ascii="Liberation Serif" w:hAnsi="Liberation Serif" w:cs="Times New Roman"/>
          <w:sz w:val="28"/>
          <w:szCs w:val="28"/>
        </w:rPr>
        <w:t>,</w:t>
      </w:r>
      <w:r w:rsidR="005A43CC">
        <w:rPr>
          <w:rFonts w:ascii="Liberation Serif" w:hAnsi="Liberation Serif" w:cs="Times New Roman"/>
          <w:sz w:val="28"/>
          <w:szCs w:val="28"/>
        </w:rPr>
        <w:t xml:space="preserve"> </w:t>
      </w:r>
      <w:r w:rsidR="00157A6D">
        <w:rPr>
          <w:rFonts w:ascii="Liberation Serif" w:hAnsi="Liberation Serif" w:cs="Times New Roman"/>
          <w:sz w:val="28"/>
          <w:szCs w:val="28"/>
        </w:rPr>
        <w:t>изложив его в новой редакции согласно приложению к настоящему постановлению.</w:t>
      </w:r>
    </w:p>
    <w:p w14:paraId="75FE1E6B" w14:textId="17C994B5" w:rsidR="003553D0" w:rsidRPr="006C128B" w:rsidRDefault="006D5814" w:rsidP="00157A6D">
      <w:pPr>
        <w:pStyle w:val="ConsPlusNormal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</w:t>
      </w:r>
      <w:r w:rsidR="00C742E9" w:rsidRPr="006C128B">
        <w:rPr>
          <w:rFonts w:ascii="Liberation Serif" w:hAnsi="Liberation Serif" w:cs="Times New Roman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14:paraId="30E1EC9A" w14:textId="2B19294E" w:rsidR="008663AC" w:rsidRPr="006C128B" w:rsidRDefault="006D5814" w:rsidP="008663A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C742E9" w:rsidRPr="006C128B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возложить на </w:t>
      </w:r>
      <w:r w:rsidR="00E82688">
        <w:rPr>
          <w:rFonts w:ascii="Liberation Serif" w:hAnsi="Liberation Serif"/>
          <w:sz w:val="28"/>
          <w:szCs w:val="28"/>
        </w:rPr>
        <w:t xml:space="preserve">первого </w:t>
      </w:r>
      <w:r w:rsidR="00C742E9" w:rsidRPr="006C128B">
        <w:rPr>
          <w:rFonts w:ascii="Liberation Serif" w:hAnsi="Liberation Serif"/>
          <w:sz w:val="28"/>
          <w:szCs w:val="28"/>
        </w:rPr>
        <w:t xml:space="preserve">заместителя главы Администрации </w:t>
      </w:r>
      <w:r w:rsidR="00C742E9" w:rsidRPr="006C128B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proofErr w:type="spellStart"/>
      <w:r w:rsidR="00E82688">
        <w:rPr>
          <w:rFonts w:ascii="Liberation Serif" w:hAnsi="Liberation Serif"/>
          <w:sz w:val="28"/>
          <w:szCs w:val="28"/>
        </w:rPr>
        <w:t>Горенкова</w:t>
      </w:r>
      <w:proofErr w:type="spellEnd"/>
      <w:r w:rsidR="00E82688">
        <w:rPr>
          <w:rFonts w:ascii="Liberation Serif" w:hAnsi="Liberation Serif"/>
          <w:sz w:val="28"/>
          <w:szCs w:val="28"/>
        </w:rPr>
        <w:t xml:space="preserve"> В</w:t>
      </w:r>
      <w:r w:rsidR="00C742E9" w:rsidRPr="006C128B">
        <w:rPr>
          <w:rFonts w:ascii="Liberation Serif" w:hAnsi="Liberation Serif"/>
          <w:sz w:val="28"/>
          <w:szCs w:val="28"/>
        </w:rPr>
        <w:t>.В.</w:t>
      </w:r>
    </w:p>
    <w:p w14:paraId="0BD96325" w14:textId="46476A4F" w:rsidR="008663AC" w:rsidRDefault="008663AC" w:rsidP="008663AC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14:paraId="3CC6232E" w14:textId="77777777" w:rsidR="00157A6D" w:rsidRPr="006C128B" w:rsidRDefault="00157A6D" w:rsidP="008663AC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14:paraId="2DBD3C10" w14:textId="77777777" w:rsidR="003553D0" w:rsidRPr="006C128B" w:rsidRDefault="00C742E9" w:rsidP="008663AC">
      <w:pPr>
        <w:jc w:val="both"/>
        <w:rPr>
          <w:rFonts w:ascii="Liberation Serif" w:hAnsi="Liberation Serif"/>
          <w:sz w:val="28"/>
          <w:szCs w:val="28"/>
        </w:rPr>
      </w:pPr>
      <w:r w:rsidRPr="006C128B">
        <w:rPr>
          <w:rFonts w:ascii="Liberation Serif" w:hAnsi="Liberation Serif"/>
          <w:sz w:val="28"/>
          <w:szCs w:val="28"/>
        </w:rPr>
        <w:t>Глава</w:t>
      </w:r>
    </w:p>
    <w:p w14:paraId="4FB5FF70" w14:textId="2AF93FEF" w:rsidR="003553D0" w:rsidRDefault="00C742E9">
      <w:pPr>
        <w:jc w:val="both"/>
        <w:rPr>
          <w:rFonts w:ascii="Liberation Serif" w:hAnsi="Liberation Serif"/>
          <w:sz w:val="28"/>
          <w:szCs w:val="28"/>
        </w:rPr>
      </w:pPr>
      <w:r w:rsidRPr="006C128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C128B">
        <w:rPr>
          <w:rFonts w:ascii="Liberation Serif" w:hAnsi="Liberation Serif"/>
          <w:sz w:val="28"/>
          <w:szCs w:val="28"/>
        </w:rPr>
        <w:tab/>
      </w:r>
      <w:r w:rsidR="00C57C20" w:rsidRPr="006C128B">
        <w:rPr>
          <w:rFonts w:ascii="Liberation Serif" w:hAnsi="Liberation Serif"/>
          <w:sz w:val="28"/>
          <w:szCs w:val="28"/>
        </w:rPr>
        <w:t xml:space="preserve"> </w:t>
      </w:r>
      <w:r w:rsidRPr="006C128B">
        <w:rPr>
          <w:rFonts w:ascii="Liberation Serif" w:hAnsi="Liberation Serif"/>
          <w:sz w:val="28"/>
          <w:szCs w:val="28"/>
        </w:rPr>
        <w:t xml:space="preserve">            </w:t>
      </w:r>
      <w:r w:rsidR="008663AC" w:rsidRPr="006C128B">
        <w:rPr>
          <w:rFonts w:ascii="Liberation Serif" w:hAnsi="Liberation Serif"/>
          <w:sz w:val="28"/>
          <w:szCs w:val="28"/>
        </w:rPr>
        <w:t xml:space="preserve">             </w:t>
      </w:r>
      <w:r w:rsidR="00791DA5">
        <w:rPr>
          <w:rFonts w:ascii="Liberation Serif" w:hAnsi="Liberation Serif"/>
          <w:sz w:val="28"/>
          <w:szCs w:val="28"/>
        </w:rPr>
        <w:t xml:space="preserve">    </w:t>
      </w:r>
      <w:r w:rsidR="008663AC" w:rsidRPr="006C128B">
        <w:rPr>
          <w:rFonts w:ascii="Liberation Serif" w:hAnsi="Liberation Serif"/>
          <w:sz w:val="28"/>
          <w:szCs w:val="28"/>
        </w:rPr>
        <w:t xml:space="preserve"> </w:t>
      </w:r>
      <w:r w:rsidRPr="006C128B">
        <w:rPr>
          <w:rFonts w:ascii="Liberation Serif" w:hAnsi="Liberation Serif"/>
          <w:sz w:val="28"/>
          <w:szCs w:val="28"/>
        </w:rPr>
        <w:t xml:space="preserve"> </w:t>
      </w:r>
      <w:r w:rsidR="006D5814">
        <w:rPr>
          <w:rFonts w:ascii="Liberation Serif" w:hAnsi="Liberation Serif"/>
          <w:sz w:val="28"/>
          <w:szCs w:val="28"/>
        </w:rPr>
        <w:t xml:space="preserve">       </w:t>
      </w:r>
      <w:r w:rsidRPr="006C128B">
        <w:rPr>
          <w:rFonts w:ascii="Liberation Serif" w:hAnsi="Liberation Serif"/>
          <w:sz w:val="28"/>
          <w:szCs w:val="28"/>
        </w:rPr>
        <w:t>А.А. Герасимов</w:t>
      </w:r>
    </w:p>
    <w:p w14:paraId="37167337" w14:textId="734ED214" w:rsidR="00157A6D" w:rsidRDefault="00157A6D">
      <w:pPr>
        <w:jc w:val="both"/>
        <w:rPr>
          <w:rFonts w:ascii="Liberation Serif" w:hAnsi="Liberation Serif"/>
          <w:sz w:val="28"/>
          <w:szCs w:val="28"/>
        </w:rPr>
      </w:pPr>
    </w:p>
    <w:p w14:paraId="31DE45F3" w14:textId="372E3858" w:rsidR="00157A6D" w:rsidRDefault="00157A6D">
      <w:pPr>
        <w:jc w:val="both"/>
        <w:rPr>
          <w:rFonts w:ascii="Liberation Serif" w:hAnsi="Liberation Serif"/>
          <w:sz w:val="28"/>
          <w:szCs w:val="28"/>
        </w:rPr>
      </w:pPr>
    </w:p>
    <w:p w14:paraId="0334633C" w14:textId="0BCFB16B" w:rsidR="00157A6D" w:rsidRDefault="00157A6D">
      <w:pPr>
        <w:jc w:val="both"/>
        <w:rPr>
          <w:rFonts w:ascii="Liberation Serif" w:hAnsi="Liberation Serif"/>
          <w:sz w:val="28"/>
          <w:szCs w:val="28"/>
        </w:rPr>
      </w:pPr>
    </w:p>
    <w:p w14:paraId="39D60754" w14:textId="62E3E77D" w:rsidR="00157A6D" w:rsidRDefault="00157A6D">
      <w:pPr>
        <w:jc w:val="both"/>
        <w:rPr>
          <w:rFonts w:ascii="Liberation Serif" w:hAnsi="Liberation Serif"/>
          <w:sz w:val="28"/>
          <w:szCs w:val="28"/>
        </w:rPr>
      </w:pPr>
    </w:p>
    <w:p w14:paraId="5C3489FD" w14:textId="669E981C" w:rsidR="00157A6D" w:rsidRDefault="00157A6D">
      <w:pPr>
        <w:jc w:val="both"/>
        <w:rPr>
          <w:rFonts w:ascii="Liberation Serif" w:hAnsi="Liberation Serif"/>
          <w:sz w:val="28"/>
          <w:szCs w:val="28"/>
        </w:rPr>
      </w:pPr>
    </w:p>
    <w:p w14:paraId="6D3E44E8" w14:textId="08E67737" w:rsidR="00157A6D" w:rsidRDefault="00157A6D">
      <w:pPr>
        <w:jc w:val="both"/>
        <w:rPr>
          <w:rFonts w:ascii="Liberation Serif" w:hAnsi="Liberation Serif"/>
          <w:sz w:val="28"/>
          <w:szCs w:val="28"/>
        </w:rPr>
      </w:pPr>
    </w:p>
    <w:p w14:paraId="0C782112" w14:textId="779969D5" w:rsidR="00157A6D" w:rsidRDefault="00157A6D">
      <w:pPr>
        <w:jc w:val="both"/>
        <w:rPr>
          <w:rFonts w:ascii="Liberation Serif" w:hAnsi="Liberation Serif"/>
          <w:sz w:val="28"/>
          <w:szCs w:val="28"/>
        </w:rPr>
      </w:pPr>
    </w:p>
    <w:p w14:paraId="537DF65B" w14:textId="2260E324" w:rsidR="00157A6D" w:rsidRDefault="00157A6D">
      <w:pPr>
        <w:jc w:val="both"/>
        <w:rPr>
          <w:rFonts w:ascii="Liberation Serif" w:hAnsi="Liberation Serif"/>
          <w:sz w:val="28"/>
          <w:szCs w:val="28"/>
        </w:rPr>
      </w:pPr>
    </w:p>
    <w:p w14:paraId="79F6ACFF" w14:textId="0757B970" w:rsidR="00157A6D" w:rsidRDefault="00157A6D">
      <w:pPr>
        <w:jc w:val="both"/>
        <w:rPr>
          <w:rFonts w:ascii="Liberation Serif" w:hAnsi="Liberation Serif"/>
          <w:sz w:val="28"/>
          <w:szCs w:val="28"/>
        </w:rPr>
      </w:pPr>
    </w:p>
    <w:p w14:paraId="4B71A879" w14:textId="6258F8EE" w:rsidR="00157A6D" w:rsidRDefault="00157A6D">
      <w:pPr>
        <w:jc w:val="both"/>
        <w:rPr>
          <w:rFonts w:ascii="Liberation Serif" w:hAnsi="Liberation Serif"/>
          <w:sz w:val="28"/>
          <w:szCs w:val="28"/>
        </w:rPr>
      </w:pPr>
    </w:p>
    <w:p w14:paraId="0A52AD89" w14:textId="20D829E7" w:rsidR="00157A6D" w:rsidRDefault="00157A6D">
      <w:pPr>
        <w:jc w:val="both"/>
        <w:rPr>
          <w:rFonts w:ascii="Liberation Serif" w:hAnsi="Liberation Serif"/>
          <w:sz w:val="28"/>
          <w:szCs w:val="28"/>
        </w:rPr>
      </w:pPr>
    </w:p>
    <w:p w14:paraId="0ACE88EE" w14:textId="77777777" w:rsidR="00157A6D" w:rsidRPr="00623C44" w:rsidRDefault="00157A6D" w:rsidP="00157A6D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 xml:space="preserve">                          </w:t>
      </w:r>
      <w:r w:rsidRPr="00623C44">
        <w:rPr>
          <w:rFonts w:ascii="Liberation Serif" w:hAnsi="Liberation Serif" w:cs="Liberation Serif"/>
          <w:sz w:val="28"/>
          <w:szCs w:val="28"/>
        </w:rPr>
        <w:t>Приложение к</w:t>
      </w:r>
    </w:p>
    <w:p w14:paraId="3067CEA1" w14:textId="77777777" w:rsidR="00157A6D" w:rsidRPr="00623C44" w:rsidRDefault="00157A6D" w:rsidP="00157A6D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23C44">
        <w:rPr>
          <w:rFonts w:ascii="Liberation Serif" w:hAnsi="Liberation Serif" w:cs="Liberation Serif"/>
          <w:sz w:val="28"/>
          <w:szCs w:val="28"/>
        </w:rPr>
        <w:t xml:space="preserve">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r w:rsidRPr="00623C44">
        <w:rPr>
          <w:rFonts w:ascii="Liberation Serif" w:hAnsi="Liberation Serif" w:cs="Liberation Serif"/>
          <w:sz w:val="28"/>
          <w:szCs w:val="28"/>
        </w:rPr>
        <w:t xml:space="preserve">           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623C44">
        <w:rPr>
          <w:rFonts w:ascii="Liberation Serif" w:hAnsi="Liberation Serif" w:cs="Liberation Serif"/>
          <w:sz w:val="28"/>
          <w:szCs w:val="28"/>
        </w:rPr>
        <w:t>остановлению Администрации</w:t>
      </w:r>
    </w:p>
    <w:p w14:paraId="196ECADC" w14:textId="46C422F0" w:rsidR="00157A6D" w:rsidRPr="00623C44" w:rsidRDefault="00157A6D" w:rsidP="00157A6D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</w:t>
      </w:r>
      <w:r w:rsidRPr="00623C4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14:paraId="4A6921A1" w14:textId="3DDF925D" w:rsidR="00157A6D" w:rsidRPr="00DC62BE" w:rsidRDefault="00157A6D" w:rsidP="00157A6D">
      <w:pPr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623C44">
        <w:rPr>
          <w:rFonts w:ascii="Liberation Serif" w:hAnsi="Liberation Serif" w:cs="Liberation Serif"/>
          <w:sz w:val="28"/>
          <w:szCs w:val="28"/>
        </w:rPr>
        <w:t xml:space="preserve">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      </w:t>
      </w:r>
      <w:r w:rsidR="00EB085C">
        <w:rPr>
          <w:rFonts w:ascii="Liberation Serif" w:hAnsi="Liberation Serif" w:cs="Liberation Serif"/>
          <w:sz w:val="28"/>
          <w:szCs w:val="28"/>
        </w:rPr>
        <w:t xml:space="preserve">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623C44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>__________________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623C44">
        <w:rPr>
          <w:rFonts w:ascii="Liberation Serif" w:hAnsi="Liberation Serif" w:cs="Liberation Serif"/>
          <w:sz w:val="28"/>
          <w:szCs w:val="28"/>
        </w:rPr>
        <w:t xml:space="preserve">№ </w:t>
      </w:r>
      <w:r w:rsidR="00EB085C">
        <w:rPr>
          <w:rFonts w:ascii="Liberation Serif" w:hAnsi="Liberation Serif" w:cs="Liberation Serif"/>
          <w:sz w:val="28"/>
          <w:szCs w:val="28"/>
        </w:rPr>
        <w:t>_________</w:t>
      </w:r>
    </w:p>
    <w:p w14:paraId="3E3BF0CF" w14:textId="77777777" w:rsidR="00157A6D" w:rsidRDefault="00157A6D" w:rsidP="00157A6D">
      <w:pPr>
        <w:jc w:val="center"/>
        <w:rPr>
          <w:rFonts w:ascii="Liberation Serif" w:hAnsi="Liberation Serif" w:cs="Liberation Serif"/>
          <w:sz w:val="24"/>
          <w:szCs w:val="24"/>
        </w:rPr>
      </w:pPr>
    </w:p>
    <w:p w14:paraId="1C920E71" w14:textId="77777777" w:rsidR="00157A6D" w:rsidRPr="002C0795" w:rsidRDefault="00157A6D" w:rsidP="00157A6D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2C0795">
        <w:rPr>
          <w:rFonts w:ascii="Liberation Serif" w:hAnsi="Liberation Serif" w:cs="Liberation Serif"/>
          <w:sz w:val="28"/>
          <w:szCs w:val="28"/>
        </w:rPr>
        <w:t xml:space="preserve">Состав </w:t>
      </w:r>
    </w:p>
    <w:p w14:paraId="2A40C557" w14:textId="77777777" w:rsidR="00157A6D" w:rsidRPr="002C0795" w:rsidRDefault="00157A6D" w:rsidP="00157A6D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Pr="002C0795">
        <w:rPr>
          <w:rFonts w:ascii="Liberation Serif" w:hAnsi="Liberation Serif" w:cs="Liberation Serif"/>
          <w:sz w:val="28"/>
          <w:szCs w:val="28"/>
        </w:rPr>
        <w:t>бщественной комиссии по реализации муниципальной программы</w:t>
      </w:r>
    </w:p>
    <w:p w14:paraId="11DF6E9A" w14:textId="77777777" w:rsidR="00157A6D" w:rsidRPr="002C0795" w:rsidRDefault="00157A6D" w:rsidP="00157A6D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2C0795">
        <w:rPr>
          <w:rFonts w:ascii="Liberation Serif" w:hAnsi="Liberation Serif" w:cs="Liberation Serif"/>
          <w:sz w:val="28"/>
          <w:szCs w:val="28"/>
        </w:rPr>
        <w:t>«Формирование современной городской среды на территории</w:t>
      </w:r>
    </w:p>
    <w:p w14:paraId="43A2D52C" w14:textId="77777777" w:rsidR="00157A6D" w:rsidRDefault="00157A6D" w:rsidP="00157A6D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2C0795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2017-2030 годы»</w:t>
      </w:r>
    </w:p>
    <w:p w14:paraId="58D8E0E9" w14:textId="77777777" w:rsidR="00157A6D" w:rsidRDefault="00157A6D" w:rsidP="00157A6D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910"/>
      </w:tblGrid>
      <w:tr w:rsidR="00157A6D" w14:paraId="0B1217D8" w14:textId="77777777" w:rsidTr="00EB085C">
        <w:tc>
          <w:tcPr>
            <w:tcW w:w="2660" w:type="dxa"/>
          </w:tcPr>
          <w:p w14:paraId="4A8FE19D" w14:textId="77777777" w:rsidR="00157A6D" w:rsidRDefault="00EB085C" w:rsidP="00466E6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Герасимов Алексей Алексеевич</w:t>
            </w:r>
          </w:p>
          <w:p w14:paraId="13392204" w14:textId="37E4409F" w:rsidR="00F461E8" w:rsidRPr="00F461E8" w:rsidRDefault="00F461E8" w:rsidP="00466E67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6910" w:type="dxa"/>
          </w:tcPr>
          <w:p w14:paraId="11DA9EFD" w14:textId="32FFB548" w:rsidR="00157A6D" w:rsidRDefault="00EB085C" w:rsidP="00466E67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глава Каменск-Уральского городского округа, председатель комиссии;</w:t>
            </w:r>
          </w:p>
        </w:tc>
      </w:tr>
      <w:tr w:rsidR="00EB085C" w14:paraId="13272BE4" w14:textId="77777777" w:rsidTr="00EB085C">
        <w:tc>
          <w:tcPr>
            <w:tcW w:w="2660" w:type="dxa"/>
          </w:tcPr>
          <w:p w14:paraId="3427A463" w14:textId="77777777" w:rsidR="00EB085C" w:rsidRDefault="00EB085C" w:rsidP="00EB085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Горенков Владимир Владимирович</w:t>
            </w:r>
          </w:p>
          <w:p w14:paraId="50297B54" w14:textId="3AD90F2A" w:rsidR="00F461E8" w:rsidRPr="00F461E8" w:rsidRDefault="00F461E8" w:rsidP="00EB085C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6910" w:type="dxa"/>
          </w:tcPr>
          <w:p w14:paraId="626D38C1" w14:textId="723DE420" w:rsidR="00EB085C" w:rsidRDefault="00EB085C" w:rsidP="00EB085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первый заместитель главы Администрации городского округа, заместитель председателя комиссии;</w:t>
            </w:r>
          </w:p>
        </w:tc>
      </w:tr>
      <w:tr w:rsidR="00EB085C" w14:paraId="4AE5B714" w14:textId="77777777" w:rsidTr="00EB085C">
        <w:tc>
          <w:tcPr>
            <w:tcW w:w="2660" w:type="dxa"/>
          </w:tcPr>
          <w:p w14:paraId="60CB9342" w14:textId="77777777" w:rsidR="00EB085C" w:rsidRDefault="00EB085C" w:rsidP="00EB085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Перегонцева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Юлия Викторовна</w:t>
            </w:r>
          </w:p>
        </w:tc>
        <w:tc>
          <w:tcPr>
            <w:tcW w:w="6910" w:type="dxa"/>
          </w:tcPr>
          <w:p w14:paraId="7CDD251D" w14:textId="77777777" w:rsidR="00EB085C" w:rsidRDefault="00EB085C" w:rsidP="00EB085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ведущий специалист отдела по развитию территории и муниципальному строительству Администрации Каменск-Уральского городского округа, секретарь комиссии;</w:t>
            </w:r>
          </w:p>
        </w:tc>
      </w:tr>
      <w:tr w:rsidR="00EB085C" w14:paraId="1C5FA596" w14:textId="77777777" w:rsidTr="00EB085C">
        <w:tc>
          <w:tcPr>
            <w:tcW w:w="2660" w:type="dxa"/>
          </w:tcPr>
          <w:p w14:paraId="4986627E" w14:textId="77777777" w:rsidR="00EB085C" w:rsidRDefault="00EB085C" w:rsidP="00EB085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Члены комиссии:</w:t>
            </w:r>
          </w:p>
          <w:p w14:paraId="69AD69AF" w14:textId="6F451D6A" w:rsidR="00F461E8" w:rsidRPr="00F461E8" w:rsidRDefault="00F461E8" w:rsidP="00EB085C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6910" w:type="dxa"/>
          </w:tcPr>
          <w:p w14:paraId="3CBC3C3C" w14:textId="77777777" w:rsidR="00EB085C" w:rsidRDefault="00EB085C" w:rsidP="00EB085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EB085C" w14:paraId="74FBEB0E" w14:textId="77777777" w:rsidTr="00EB085C">
        <w:tc>
          <w:tcPr>
            <w:tcW w:w="2660" w:type="dxa"/>
          </w:tcPr>
          <w:p w14:paraId="6EE0FDE5" w14:textId="77777777" w:rsidR="00EB085C" w:rsidRDefault="00EB085C" w:rsidP="00EB085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Башарин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Дмитрий Вячеславович</w:t>
            </w:r>
          </w:p>
          <w:p w14:paraId="1C603287" w14:textId="034AFD38" w:rsidR="00F461E8" w:rsidRPr="00F461E8" w:rsidRDefault="00F461E8" w:rsidP="00EB085C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6910" w:type="dxa"/>
          </w:tcPr>
          <w:p w14:paraId="317F2003" w14:textId="77777777" w:rsidR="00EB085C" w:rsidRDefault="00EB085C" w:rsidP="00EB085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глава Администрации Красногорского района;</w:t>
            </w:r>
          </w:p>
        </w:tc>
      </w:tr>
      <w:tr w:rsidR="00EB085C" w14:paraId="0DEBD721" w14:textId="77777777" w:rsidTr="00EB085C">
        <w:tc>
          <w:tcPr>
            <w:tcW w:w="2660" w:type="dxa"/>
          </w:tcPr>
          <w:p w14:paraId="1C8AA530" w14:textId="77777777" w:rsidR="00EB085C" w:rsidRDefault="00EB085C" w:rsidP="00EB085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Бутырин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Сергей Николаевич</w:t>
            </w:r>
          </w:p>
          <w:p w14:paraId="7F755B5D" w14:textId="511E9017" w:rsidR="00F461E8" w:rsidRPr="00F461E8" w:rsidRDefault="00F461E8" w:rsidP="00EB085C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6910" w:type="dxa"/>
          </w:tcPr>
          <w:p w14:paraId="543EF28C" w14:textId="77777777" w:rsidR="00EB085C" w:rsidRDefault="00EB085C" w:rsidP="00EB085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член Общественной палаты Каменск-Уральского городского округа (по согласованию);</w:t>
            </w:r>
          </w:p>
        </w:tc>
      </w:tr>
      <w:tr w:rsidR="00EB085C" w14:paraId="0D7AEF34" w14:textId="77777777" w:rsidTr="00EB085C">
        <w:tc>
          <w:tcPr>
            <w:tcW w:w="2660" w:type="dxa"/>
          </w:tcPr>
          <w:p w14:paraId="2BA8C08A" w14:textId="77777777" w:rsidR="00EB085C" w:rsidRDefault="00EB085C" w:rsidP="00EB085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Гайсин Алексей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Гаязович</w:t>
            </w:r>
            <w:proofErr w:type="spellEnd"/>
          </w:p>
        </w:tc>
        <w:tc>
          <w:tcPr>
            <w:tcW w:w="6910" w:type="dxa"/>
          </w:tcPr>
          <w:p w14:paraId="1CFAE5CD" w14:textId="77777777" w:rsidR="00EB085C" w:rsidRDefault="00EB085C" w:rsidP="00EB085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МКУ «Управление по делам гражданской обороны и чрезвычайным ситуациям города Каменска-Уральского»;</w:t>
            </w:r>
          </w:p>
          <w:p w14:paraId="03EF46C7" w14:textId="4FE4F0E8" w:rsidR="00F461E8" w:rsidRPr="00F461E8" w:rsidRDefault="00F461E8" w:rsidP="00EB085C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EB085C" w14:paraId="0635CA15" w14:textId="77777777" w:rsidTr="00EB085C">
        <w:tc>
          <w:tcPr>
            <w:tcW w:w="2660" w:type="dxa"/>
          </w:tcPr>
          <w:p w14:paraId="40374621" w14:textId="77777777" w:rsidR="00EB085C" w:rsidRDefault="00EB085C" w:rsidP="00EB085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Гулемин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6910" w:type="dxa"/>
          </w:tcPr>
          <w:p w14:paraId="1BEEE79D" w14:textId="77777777" w:rsidR="00EB085C" w:rsidRDefault="00EB085C" w:rsidP="00EB085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отдела по развитию территорий и муниципальному строительству Администрации Каменск-Уральского городского округа;</w:t>
            </w:r>
          </w:p>
          <w:p w14:paraId="238A2839" w14:textId="41DB7A48" w:rsidR="00F461E8" w:rsidRPr="00F461E8" w:rsidRDefault="00F461E8" w:rsidP="00EB085C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EB085C" w14:paraId="304C1D10" w14:textId="77777777" w:rsidTr="00EB085C">
        <w:tc>
          <w:tcPr>
            <w:tcW w:w="2660" w:type="dxa"/>
          </w:tcPr>
          <w:p w14:paraId="58964405" w14:textId="77777777" w:rsidR="00EB085C" w:rsidRDefault="00EB085C" w:rsidP="00EB085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Дегтярев Юрий Павлович</w:t>
            </w:r>
          </w:p>
        </w:tc>
        <w:tc>
          <w:tcPr>
            <w:tcW w:w="6910" w:type="dxa"/>
          </w:tcPr>
          <w:p w14:paraId="42233609" w14:textId="77777777" w:rsidR="00EB085C" w:rsidRDefault="00EB085C" w:rsidP="00EB085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Отраслевого органа Администрации Каменск-Уральского городского округа по жилищному хозяйству;</w:t>
            </w:r>
          </w:p>
          <w:p w14:paraId="17BC5D18" w14:textId="4DF81AA6" w:rsidR="00F461E8" w:rsidRPr="00F461E8" w:rsidRDefault="00F461E8" w:rsidP="00EB085C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EB085C" w14:paraId="62BB9B04" w14:textId="77777777" w:rsidTr="00EB085C">
        <w:tc>
          <w:tcPr>
            <w:tcW w:w="2660" w:type="dxa"/>
          </w:tcPr>
          <w:p w14:paraId="7303C341" w14:textId="77777777" w:rsidR="00EB085C" w:rsidRDefault="00EB085C" w:rsidP="00EB085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Журавлев Сергей Николаевич</w:t>
            </w:r>
          </w:p>
        </w:tc>
        <w:tc>
          <w:tcPr>
            <w:tcW w:w="6910" w:type="dxa"/>
          </w:tcPr>
          <w:p w14:paraId="3FDD489D" w14:textId="77777777" w:rsidR="00EB085C" w:rsidRDefault="00EB085C" w:rsidP="00EB085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член организационного комитета Каменск-Уральского отделения Всероссийской политической партии «Партия Пенсионеров России» (по согласованию);</w:t>
            </w:r>
          </w:p>
          <w:p w14:paraId="726689A6" w14:textId="6D325B16" w:rsidR="00F461E8" w:rsidRPr="00F461E8" w:rsidRDefault="00F461E8" w:rsidP="00EB085C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EB085C" w14:paraId="7FD594A4" w14:textId="77777777" w:rsidTr="00EB085C">
        <w:tc>
          <w:tcPr>
            <w:tcW w:w="2660" w:type="dxa"/>
          </w:tcPr>
          <w:p w14:paraId="1A788D36" w14:textId="77777777" w:rsidR="00EB085C" w:rsidRDefault="00EB085C" w:rsidP="00EB085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Корюков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Семен Сергеевич</w:t>
            </w:r>
          </w:p>
          <w:p w14:paraId="5236D014" w14:textId="434DCB2E" w:rsidR="00F461E8" w:rsidRPr="00F461E8" w:rsidRDefault="00F461E8" w:rsidP="00EB085C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6910" w:type="dxa"/>
          </w:tcPr>
          <w:p w14:paraId="1BD97120" w14:textId="77777777" w:rsidR="00EB085C" w:rsidRDefault="00EB085C" w:rsidP="00EB085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член Общественной палаты Каменск-Уральского городского округа;</w:t>
            </w:r>
          </w:p>
        </w:tc>
      </w:tr>
      <w:tr w:rsidR="00EB085C" w14:paraId="7DB4E0B0" w14:textId="77777777" w:rsidTr="00EB085C">
        <w:tc>
          <w:tcPr>
            <w:tcW w:w="2660" w:type="dxa"/>
          </w:tcPr>
          <w:p w14:paraId="5CEA0DFE" w14:textId="77777777" w:rsidR="00EB085C" w:rsidRDefault="00EB085C" w:rsidP="00EB085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Кузнецова Наталья Петровна</w:t>
            </w:r>
          </w:p>
        </w:tc>
        <w:tc>
          <w:tcPr>
            <w:tcW w:w="6910" w:type="dxa"/>
          </w:tcPr>
          <w:p w14:paraId="1A27A36A" w14:textId="77777777" w:rsidR="00EB085C" w:rsidRDefault="00EB085C" w:rsidP="00EB085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 директора МКУ «Управление городского хозяйства»;</w:t>
            </w:r>
          </w:p>
        </w:tc>
      </w:tr>
      <w:tr w:rsidR="00EB085C" w14:paraId="31F761B9" w14:textId="77777777" w:rsidTr="00EB085C">
        <w:tc>
          <w:tcPr>
            <w:tcW w:w="2660" w:type="dxa"/>
          </w:tcPr>
          <w:p w14:paraId="1F1CAF35" w14:textId="77777777" w:rsidR="00EB085C" w:rsidRDefault="00EB085C" w:rsidP="00EB085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Кукарин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6910" w:type="dxa"/>
          </w:tcPr>
          <w:p w14:paraId="258B32A4" w14:textId="77777777" w:rsidR="00EB085C" w:rsidRDefault="00EB085C" w:rsidP="00EB085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председатель правления Каменск-Уральского отделения Свердловской областной общественной организации ветеранов и инвалидов военных конфликтов «Арсенал», депутат Думы Каменск-Уральского городского округа (по согласованию);</w:t>
            </w:r>
          </w:p>
          <w:p w14:paraId="2A7A540E" w14:textId="267304C8" w:rsidR="00F461E8" w:rsidRPr="00F461E8" w:rsidRDefault="00F461E8" w:rsidP="00EB085C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EB085C" w14:paraId="20E60D00" w14:textId="77777777" w:rsidTr="00EB085C">
        <w:tc>
          <w:tcPr>
            <w:tcW w:w="2660" w:type="dxa"/>
          </w:tcPr>
          <w:p w14:paraId="7A6CB85E" w14:textId="77777777" w:rsidR="00EB085C" w:rsidRDefault="00EB085C" w:rsidP="00EB085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Нестеров Дмитрий Александрович</w:t>
            </w:r>
          </w:p>
        </w:tc>
        <w:tc>
          <w:tcPr>
            <w:tcW w:w="6910" w:type="dxa"/>
          </w:tcPr>
          <w:p w14:paraId="6B470498" w14:textId="77777777" w:rsidR="00EB085C" w:rsidRDefault="00EB085C" w:rsidP="00EB085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специалист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Каменска-Уральского» (по согласованию);</w:t>
            </w:r>
          </w:p>
          <w:p w14:paraId="37E9D6E6" w14:textId="05A6CE5A" w:rsidR="00F461E8" w:rsidRPr="00F461E8" w:rsidRDefault="00F461E8" w:rsidP="00EB085C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F461E8" w14:paraId="2997EC36" w14:textId="77777777" w:rsidTr="00EB085C">
        <w:tc>
          <w:tcPr>
            <w:tcW w:w="2660" w:type="dxa"/>
          </w:tcPr>
          <w:p w14:paraId="0522000A" w14:textId="75E5E1FB" w:rsidR="00F461E8" w:rsidRDefault="00F461E8" w:rsidP="00F461E8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Мельник-Кара Оксана Викторовна</w:t>
            </w:r>
          </w:p>
        </w:tc>
        <w:tc>
          <w:tcPr>
            <w:tcW w:w="6910" w:type="dxa"/>
          </w:tcPr>
          <w:p w14:paraId="2760CBC3" w14:textId="77777777" w:rsidR="00F461E8" w:rsidRDefault="00F461E8" w:rsidP="00F461E8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и.о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 начальника отдела по информационно-аналитической работе и взаимодействия со средствами массовой информации Администрации Каменск-Уральского городского округа;</w:t>
            </w:r>
          </w:p>
          <w:p w14:paraId="04681FC8" w14:textId="4C670612" w:rsidR="00F461E8" w:rsidRPr="00F461E8" w:rsidRDefault="00F461E8" w:rsidP="00F461E8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F461E8" w14:paraId="39676A16" w14:textId="77777777" w:rsidTr="00EB085C">
        <w:tc>
          <w:tcPr>
            <w:tcW w:w="2660" w:type="dxa"/>
          </w:tcPr>
          <w:p w14:paraId="348D6B81" w14:textId="77777777" w:rsidR="00F461E8" w:rsidRDefault="00F461E8" w:rsidP="00F461E8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Решетников Александр Викторович</w:t>
            </w:r>
          </w:p>
        </w:tc>
        <w:tc>
          <w:tcPr>
            <w:tcW w:w="6910" w:type="dxa"/>
          </w:tcPr>
          <w:p w14:paraId="47ACAC7F" w14:textId="77777777" w:rsidR="00F461E8" w:rsidRDefault="00F461E8" w:rsidP="00F461E8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директор ООО «СОДЕЙСТВИЕ-ПЛЮС», член общероссийского народного фронта (по согласованию);</w:t>
            </w:r>
          </w:p>
          <w:p w14:paraId="3061F7AD" w14:textId="53C85689" w:rsidR="00F461E8" w:rsidRPr="00F461E8" w:rsidRDefault="00F461E8" w:rsidP="00F461E8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F461E8" w14:paraId="67AD942A" w14:textId="77777777" w:rsidTr="00EB085C">
        <w:tc>
          <w:tcPr>
            <w:tcW w:w="2660" w:type="dxa"/>
          </w:tcPr>
          <w:p w14:paraId="4F5D9759" w14:textId="77777777" w:rsidR="00F461E8" w:rsidRDefault="00F461E8" w:rsidP="00F461E8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Рогулина Инна Геннадьевна</w:t>
            </w:r>
          </w:p>
        </w:tc>
        <w:tc>
          <w:tcPr>
            <w:tcW w:w="6910" w:type="dxa"/>
          </w:tcPr>
          <w:p w14:paraId="6E0B1486" w14:textId="77777777" w:rsidR="00F461E8" w:rsidRDefault="00F461E8" w:rsidP="00F461E8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председатель органа местного самоуправления «Комитет по архитектуре и градостроительству Каменск-Уральского городского округа»;</w:t>
            </w:r>
          </w:p>
          <w:p w14:paraId="54840480" w14:textId="2E181C86" w:rsidR="00F461E8" w:rsidRPr="00F461E8" w:rsidRDefault="00F461E8" w:rsidP="00F461E8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F461E8" w14:paraId="0E3541C8" w14:textId="77777777" w:rsidTr="00EB085C">
        <w:tc>
          <w:tcPr>
            <w:tcW w:w="2660" w:type="dxa"/>
          </w:tcPr>
          <w:p w14:paraId="4479FE8B" w14:textId="77777777" w:rsidR="00F461E8" w:rsidRDefault="00F461E8" w:rsidP="00F461E8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Севастьянова Наталья Николаевна</w:t>
            </w:r>
          </w:p>
          <w:p w14:paraId="0919FE28" w14:textId="38E857B8" w:rsidR="00F461E8" w:rsidRPr="00F461E8" w:rsidRDefault="00F461E8" w:rsidP="00F461E8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6910" w:type="dxa"/>
          </w:tcPr>
          <w:p w14:paraId="4537F16A" w14:textId="77777777" w:rsidR="00F461E8" w:rsidRDefault="00F461E8" w:rsidP="00F461E8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главный специалист Отраслевого органа Администрации Каменск-Уральского городского округа по жилищному хозяйству;</w:t>
            </w:r>
          </w:p>
        </w:tc>
      </w:tr>
      <w:tr w:rsidR="00F461E8" w14:paraId="11C48DDD" w14:textId="77777777" w:rsidTr="00EB085C">
        <w:tc>
          <w:tcPr>
            <w:tcW w:w="2660" w:type="dxa"/>
          </w:tcPr>
          <w:p w14:paraId="2C295A11" w14:textId="77777777" w:rsidR="00F461E8" w:rsidRDefault="00F461E8" w:rsidP="00F461E8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Чернова Елена Викторовна</w:t>
            </w:r>
          </w:p>
        </w:tc>
        <w:tc>
          <w:tcPr>
            <w:tcW w:w="6910" w:type="dxa"/>
          </w:tcPr>
          <w:p w14:paraId="497111CC" w14:textId="77777777" w:rsidR="00F461E8" w:rsidRDefault="00F461E8" w:rsidP="00F461E8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Отраслевого органа Администрации Каменск-Уральского городского округа по городскому хозяйству;</w:t>
            </w:r>
          </w:p>
        </w:tc>
      </w:tr>
      <w:tr w:rsidR="00F461E8" w14:paraId="52ACB256" w14:textId="77777777" w:rsidTr="00EB085C">
        <w:tc>
          <w:tcPr>
            <w:tcW w:w="2660" w:type="dxa"/>
          </w:tcPr>
          <w:p w14:paraId="2DC55A8E" w14:textId="77777777" w:rsidR="00F461E8" w:rsidRDefault="00F461E8" w:rsidP="00F461E8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Шилов Александр Владимирович</w:t>
            </w:r>
          </w:p>
          <w:p w14:paraId="3C830717" w14:textId="796EE147" w:rsidR="00F461E8" w:rsidRPr="00F461E8" w:rsidRDefault="00F461E8" w:rsidP="00F461E8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6910" w:type="dxa"/>
          </w:tcPr>
          <w:p w14:paraId="09B3D2DA" w14:textId="77777777" w:rsidR="00F461E8" w:rsidRDefault="00F461E8" w:rsidP="00F461E8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глава Администрации Синарского района;</w:t>
            </w:r>
          </w:p>
        </w:tc>
      </w:tr>
      <w:tr w:rsidR="00F461E8" w14:paraId="168B511F" w14:textId="77777777" w:rsidTr="00EB085C">
        <w:tc>
          <w:tcPr>
            <w:tcW w:w="2660" w:type="dxa"/>
          </w:tcPr>
          <w:p w14:paraId="46426F79" w14:textId="77777777" w:rsidR="00F461E8" w:rsidRDefault="00F461E8" w:rsidP="00F461E8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Щербо Татьяна Викторовна</w:t>
            </w:r>
          </w:p>
        </w:tc>
        <w:tc>
          <w:tcPr>
            <w:tcW w:w="6910" w:type="dxa"/>
          </w:tcPr>
          <w:p w14:paraId="39230E5A" w14:textId="77777777" w:rsidR="00F461E8" w:rsidRDefault="00F461E8" w:rsidP="00F461E8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отдела организационной работы и связей с общественностью Администрации Каменск-Уральского городского округа;</w:t>
            </w:r>
          </w:p>
          <w:p w14:paraId="7DBB53D0" w14:textId="279FD109" w:rsidR="00F461E8" w:rsidRPr="00F461E8" w:rsidRDefault="00F461E8" w:rsidP="00F461E8">
            <w:pPr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F461E8" w14:paraId="2CD27EDC" w14:textId="77777777" w:rsidTr="00EB085C">
        <w:tc>
          <w:tcPr>
            <w:tcW w:w="2660" w:type="dxa"/>
          </w:tcPr>
          <w:p w14:paraId="79B3BDCB" w14:textId="77777777" w:rsidR="00F461E8" w:rsidRDefault="00F461E8" w:rsidP="00F461E8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Яковлев Илья Сергеевич</w:t>
            </w:r>
          </w:p>
        </w:tc>
        <w:tc>
          <w:tcPr>
            <w:tcW w:w="6910" w:type="dxa"/>
          </w:tcPr>
          <w:p w14:paraId="7F850309" w14:textId="77777777" w:rsidR="00F461E8" w:rsidRDefault="00F461E8" w:rsidP="00F461E8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директор муниципального автономного учреждения «Каменский рабочий».</w:t>
            </w:r>
          </w:p>
        </w:tc>
      </w:tr>
    </w:tbl>
    <w:tbl>
      <w:tblPr>
        <w:tblW w:w="98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69"/>
        <w:gridCol w:w="6520"/>
      </w:tblGrid>
      <w:tr w:rsidR="003553D0" w:rsidRPr="006C128B" w14:paraId="72E3DCCF" w14:textId="77777777">
        <w:trPr>
          <w:trHeight w:val="268"/>
        </w:trPr>
        <w:tc>
          <w:tcPr>
            <w:tcW w:w="33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54C6C" w14:textId="77777777" w:rsidR="003553D0" w:rsidRPr="006C128B" w:rsidRDefault="003553D0" w:rsidP="001322FD">
            <w:pPr>
              <w:suppressAutoHyphens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5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191D2" w14:textId="77777777" w:rsidR="003553D0" w:rsidRPr="006C128B" w:rsidRDefault="003553D0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2A9AE1E5" w14:textId="77777777" w:rsidR="003553D0" w:rsidRPr="006C128B" w:rsidRDefault="003553D0" w:rsidP="00F461E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3553D0" w:rsidRPr="006C128B" w:rsidSect="004F676E">
      <w:headerReference w:type="default" r:id="rId8"/>
      <w:pgSz w:w="11906" w:h="16838"/>
      <w:pgMar w:top="425" w:right="567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66975" w14:textId="77777777" w:rsidR="00C51EDF" w:rsidRDefault="00C51EDF">
      <w:r>
        <w:separator/>
      </w:r>
    </w:p>
  </w:endnote>
  <w:endnote w:type="continuationSeparator" w:id="0">
    <w:p w14:paraId="638E1C1A" w14:textId="77777777" w:rsidR="00C51EDF" w:rsidRDefault="00C51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85346" w14:textId="77777777" w:rsidR="00C51EDF" w:rsidRDefault="00C51EDF">
      <w:r>
        <w:rPr>
          <w:color w:val="000000"/>
        </w:rPr>
        <w:separator/>
      </w:r>
    </w:p>
  </w:footnote>
  <w:footnote w:type="continuationSeparator" w:id="0">
    <w:p w14:paraId="4E0B7883" w14:textId="77777777" w:rsidR="00C51EDF" w:rsidRDefault="00C51E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59283"/>
    </w:sdtPr>
    <w:sdtEndPr/>
    <w:sdtContent>
      <w:p w14:paraId="14A56F3D" w14:textId="77777777" w:rsidR="00791DA5" w:rsidRDefault="00A82F00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62B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A9222C" w14:textId="77777777" w:rsidR="00791DA5" w:rsidRDefault="00791DA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302F5"/>
    <w:multiLevelType w:val="hybridMultilevel"/>
    <w:tmpl w:val="51D6F0DE"/>
    <w:lvl w:ilvl="0" w:tplc="DBF84B9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0FC423C"/>
    <w:multiLevelType w:val="hybridMultilevel"/>
    <w:tmpl w:val="F5BE2948"/>
    <w:lvl w:ilvl="0" w:tplc="2ABE42C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C9829C4"/>
    <w:multiLevelType w:val="hybridMultilevel"/>
    <w:tmpl w:val="D0DAE16A"/>
    <w:lvl w:ilvl="0" w:tplc="1324C20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F3F327B"/>
    <w:multiLevelType w:val="hybridMultilevel"/>
    <w:tmpl w:val="96CC85F2"/>
    <w:lvl w:ilvl="0" w:tplc="C82499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F673D5E"/>
    <w:multiLevelType w:val="hybridMultilevel"/>
    <w:tmpl w:val="BAEC61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2E76F5"/>
    <w:multiLevelType w:val="hybridMultilevel"/>
    <w:tmpl w:val="A212339C"/>
    <w:lvl w:ilvl="0" w:tplc="D4F2FAC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6CE66F9"/>
    <w:multiLevelType w:val="hybridMultilevel"/>
    <w:tmpl w:val="EC3699C0"/>
    <w:lvl w:ilvl="0" w:tplc="9766A100">
      <w:start w:val="1"/>
      <w:numFmt w:val="decimal"/>
      <w:lvlText w:val="%1."/>
      <w:lvlJc w:val="left"/>
      <w:pPr>
        <w:ind w:left="1924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53D0"/>
    <w:rsid w:val="00040F6F"/>
    <w:rsid w:val="000D6DBB"/>
    <w:rsid w:val="00113ACD"/>
    <w:rsid w:val="00115D55"/>
    <w:rsid w:val="001322FD"/>
    <w:rsid w:val="00157A6D"/>
    <w:rsid w:val="00184D61"/>
    <w:rsid w:val="00185061"/>
    <w:rsid w:val="001971B0"/>
    <w:rsid w:val="001A280D"/>
    <w:rsid w:val="001B1CB1"/>
    <w:rsid w:val="001B3DB3"/>
    <w:rsid w:val="001D0DA3"/>
    <w:rsid w:val="002066A0"/>
    <w:rsid w:val="00240538"/>
    <w:rsid w:val="00247AF4"/>
    <w:rsid w:val="00256A40"/>
    <w:rsid w:val="002A18AC"/>
    <w:rsid w:val="002C0795"/>
    <w:rsid w:val="003553D0"/>
    <w:rsid w:val="003A4442"/>
    <w:rsid w:val="003E09D0"/>
    <w:rsid w:val="004119EA"/>
    <w:rsid w:val="004772C4"/>
    <w:rsid w:val="0048639C"/>
    <w:rsid w:val="004E0C5A"/>
    <w:rsid w:val="004F2645"/>
    <w:rsid w:val="004F676E"/>
    <w:rsid w:val="00513753"/>
    <w:rsid w:val="0051446A"/>
    <w:rsid w:val="00522D39"/>
    <w:rsid w:val="005A43CC"/>
    <w:rsid w:val="005B6F1B"/>
    <w:rsid w:val="005D0FB8"/>
    <w:rsid w:val="005D11AC"/>
    <w:rsid w:val="005D1AD5"/>
    <w:rsid w:val="006116DD"/>
    <w:rsid w:val="00623C44"/>
    <w:rsid w:val="006C128B"/>
    <w:rsid w:val="006D5814"/>
    <w:rsid w:val="007219AF"/>
    <w:rsid w:val="00737A9E"/>
    <w:rsid w:val="007534DE"/>
    <w:rsid w:val="00757C1B"/>
    <w:rsid w:val="00791DA5"/>
    <w:rsid w:val="00795004"/>
    <w:rsid w:val="007A70D0"/>
    <w:rsid w:val="007D76C7"/>
    <w:rsid w:val="00854C05"/>
    <w:rsid w:val="008663AC"/>
    <w:rsid w:val="0090528E"/>
    <w:rsid w:val="009468C4"/>
    <w:rsid w:val="009771D0"/>
    <w:rsid w:val="00A51B47"/>
    <w:rsid w:val="00A618EA"/>
    <w:rsid w:val="00A82F00"/>
    <w:rsid w:val="00B5530D"/>
    <w:rsid w:val="00BC0DA3"/>
    <w:rsid w:val="00C139C3"/>
    <w:rsid w:val="00C14F37"/>
    <w:rsid w:val="00C51EDF"/>
    <w:rsid w:val="00C54C26"/>
    <w:rsid w:val="00C57C20"/>
    <w:rsid w:val="00C742E9"/>
    <w:rsid w:val="00C85910"/>
    <w:rsid w:val="00CB4D83"/>
    <w:rsid w:val="00D437F9"/>
    <w:rsid w:val="00D50616"/>
    <w:rsid w:val="00D62182"/>
    <w:rsid w:val="00D621A8"/>
    <w:rsid w:val="00D8100E"/>
    <w:rsid w:val="00DB343B"/>
    <w:rsid w:val="00DB789F"/>
    <w:rsid w:val="00DC62BE"/>
    <w:rsid w:val="00E0332B"/>
    <w:rsid w:val="00E61436"/>
    <w:rsid w:val="00E82688"/>
    <w:rsid w:val="00EA2505"/>
    <w:rsid w:val="00EB085C"/>
    <w:rsid w:val="00EC0D11"/>
    <w:rsid w:val="00F461E8"/>
    <w:rsid w:val="00FB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D44AC8B"/>
  <w15:docId w15:val="{01E53F61-4D4B-4B90-A99E-7A2C9650A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1B1CB1"/>
    <w:pPr>
      <w:suppressAutoHyphens/>
    </w:pPr>
  </w:style>
  <w:style w:type="paragraph" w:styleId="1">
    <w:name w:val="heading 1"/>
    <w:basedOn w:val="a"/>
    <w:next w:val="a"/>
    <w:rsid w:val="001B1CB1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B1CB1"/>
  </w:style>
  <w:style w:type="paragraph" w:customStyle="1" w:styleId="Heading">
    <w:name w:val="Heading"/>
    <w:basedOn w:val="Standard"/>
    <w:next w:val="Textbody"/>
    <w:rsid w:val="001B1CB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rsid w:val="001B1CB1"/>
    <w:pPr>
      <w:spacing w:after="120"/>
    </w:pPr>
  </w:style>
  <w:style w:type="paragraph" w:customStyle="1" w:styleId="a3">
    <w:name w:val="Обычный РАБОТЫ"/>
    <w:basedOn w:val="a"/>
    <w:rsid w:val="001B1CB1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B1CB1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Textbodyindent">
    <w:name w:val="Text body indent"/>
    <w:basedOn w:val="a"/>
    <w:rsid w:val="001B1CB1"/>
    <w:pPr>
      <w:ind w:firstLine="709"/>
      <w:jc w:val="both"/>
    </w:pPr>
    <w:rPr>
      <w:sz w:val="25"/>
      <w:szCs w:val="24"/>
    </w:rPr>
  </w:style>
  <w:style w:type="paragraph" w:styleId="a4">
    <w:name w:val="Balloon Text"/>
    <w:basedOn w:val="a"/>
    <w:rsid w:val="001B1CB1"/>
    <w:rPr>
      <w:rFonts w:ascii="Tahoma" w:hAnsi="Tahoma"/>
      <w:sz w:val="16"/>
      <w:szCs w:val="16"/>
    </w:rPr>
  </w:style>
  <w:style w:type="paragraph" w:customStyle="1" w:styleId="ConsPlusNormal">
    <w:name w:val="ConsPlusNormal"/>
    <w:rsid w:val="001B1CB1"/>
    <w:pPr>
      <w:widowControl w:val="0"/>
      <w:suppressAutoHyphens/>
      <w:autoSpaceDE w:val="0"/>
    </w:pPr>
    <w:rPr>
      <w:rFonts w:ascii="Calibri" w:hAnsi="Calibri" w:cs="Calibri"/>
      <w:sz w:val="22"/>
    </w:rPr>
  </w:style>
  <w:style w:type="paragraph" w:customStyle="1" w:styleId="Default">
    <w:name w:val="Default"/>
    <w:rsid w:val="001B1CB1"/>
    <w:pPr>
      <w:suppressAutoHyphens/>
      <w:autoSpaceDE w:val="0"/>
    </w:pPr>
    <w:rPr>
      <w:color w:val="000000"/>
      <w:sz w:val="24"/>
      <w:szCs w:val="24"/>
    </w:rPr>
  </w:style>
  <w:style w:type="paragraph" w:customStyle="1" w:styleId="Framecontents">
    <w:name w:val="Frame contents"/>
    <w:basedOn w:val="Textbody"/>
    <w:rsid w:val="001B1CB1"/>
  </w:style>
  <w:style w:type="paragraph" w:customStyle="1" w:styleId="TableContents">
    <w:name w:val="Table Contents"/>
    <w:basedOn w:val="Standard"/>
    <w:rsid w:val="001B1CB1"/>
    <w:pPr>
      <w:suppressLineNumbers/>
    </w:pPr>
  </w:style>
  <w:style w:type="character" w:customStyle="1" w:styleId="a5">
    <w:name w:val="Текст выноски Знак"/>
    <w:rsid w:val="001B1CB1"/>
    <w:rPr>
      <w:rFonts w:ascii="Tahoma" w:hAnsi="Tahoma" w:cs="Tahoma"/>
      <w:sz w:val="16"/>
      <w:szCs w:val="16"/>
    </w:rPr>
  </w:style>
  <w:style w:type="character" w:styleId="a6">
    <w:name w:val="Hyperlink"/>
    <w:basedOn w:val="a0"/>
    <w:rsid w:val="001B1CB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795004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791DA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91DA5"/>
  </w:style>
  <w:style w:type="paragraph" w:styleId="aa">
    <w:name w:val="footer"/>
    <w:basedOn w:val="a"/>
    <w:link w:val="ab"/>
    <w:uiPriority w:val="99"/>
    <w:semiHidden/>
    <w:unhideWhenUsed/>
    <w:rsid w:val="00791DA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91DA5"/>
  </w:style>
  <w:style w:type="table" w:styleId="ac">
    <w:name w:val="Table Grid"/>
    <w:basedOn w:val="a1"/>
    <w:uiPriority w:val="59"/>
    <w:rsid w:val="002C07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PeregontsevaYV\desktop\&#1060;&#1050;&#1043;&#1057;\&#1055;&#1040;&#1043;\post_admin_kam_ur_gor_okrug_27072020_go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474</TotalTime>
  <Pages>1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PeregontsevaYV</cp:lastModifiedBy>
  <cp:revision>27</cp:revision>
  <cp:lastPrinted>2025-11-21T05:30:00Z</cp:lastPrinted>
  <dcterms:created xsi:type="dcterms:W3CDTF">2023-08-18T09:28:00Z</dcterms:created>
  <dcterms:modified xsi:type="dcterms:W3CDTF">2025-11-21T05:31:00Z</dcterms:modified>
</cp:coreProperties>
</file>