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CB8650" w14:textId="77777777" w:rsidR="00A52EFE" w:rsidRDefault="00F74979" w:rsidP="00EF4806">
      <w:pPr>
        <w:pStyle w:val="1"/>
        <w:ind w:left="5387"/>
        <w:jc w:val="right"/>
        <w:rPr>
          <w:rFonts w:ascii="Liberation Serif" w:hAnsi="Liberation Serif"/>
          <w:spacing w:val="-1"/>
          <w:sz w:val="10"/>
          <w:szCs w:val="10"/>
        </w:rPr>
      </w:pPr>
      <w:r>
        <w:rPr>
          <w:rFonts w:ascii="Liberation Serif" w:hAnsi="Liberation Serif" w:cs="Liberation Serif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BA58E6" wp14:editId="66F17094">
                <wp:simplePos x="0" y="0"/>
                <wp:positionH relativeFrom="margin">
                  <wp:posOffset>2700020</wp:posOffset>
                </wp:positionH>
                <wp:positionV relativeFrom="margin">
                  <wp:posOffset>132080</wp:posOffset>
                </wp:positionV>
                <wp:extent cx="240665" cy="237490"/>
                <wp:effectExtent l="0" t="0" r="0" b="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6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36470" w14:textId="77777777" w:rsidR="00CB0484" w:rsidRDefault="00CB0484" w:rsidP="004C3D72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A58E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6pt;margin-top:10.4pt;width:18.95pt;height:18.7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" filled="f" stroked="f">
                <v:textbox style="mso-fit-shape-to-text:t">
                  <w:txbxContent>
                    <w:p w14:paraId="57936470" w14:textId="77777777" w:rsidR="00CB0484" w:rsidRDefault="00CB0484" w:rsidP="004C3D72"/>
                  </w:txbxContent>
                </v:textbox>
                <w10:wrap anchorx="margin" anchory="margin"/>
              </v:shape>
            </w:pict>
          </mc:Fallback>
        </mc:AlternateContent>
      </w:r>
      <w:r w:rsidR="003C6AA6">
        <w:rPr>
          <w:rFonts w:ascii="Liberation Serif" w:hAnsi="Liberation Serif" w:cs="Liberation Serif"/>
        </w:rPr>
        <w:tab/>
        <w:t xml:space="preserve">   </w:t>
      </w:r>
      <w:r w:rsidR="00454188">
        <w:rPr>
          <w:rFonts w:ascii="Liberation Serif" w:hAnsi="Liberation Serif" w:cs="Liberation Serif"/>
        </w:rPr>
        <w:tab/>
      </w:r>
      <w:bookmarkStart w:id="0" w:name="Изменения_на_01.12.2021"/>
      <w:bookmarkEnd w:id="0"/>
    </w:p>
    <w:p w14:paraId="03EC9790" w14:textId="77777777" w:rsidR="00A52EFE" w:rsidRDefault="00A52EFE" w:rsidP="00A52EFE">
      <w:pPr>
        <w:pStyle w:val="a7"/>
        <w:ind w:left="12616" w:right="57"/>
        <w:jc w:val="both"/>
        <w:rPr>
          <w:rFonts w:ascii="Liberation Serif" w:hAnsi="Liberation Serif"/>
          <w:spacing w:val="-1"/>
          <w:sz w:val="10"/>
          <w:szCs w:val="10"/>
          <w:lang w:val="ru-RU"/>
        </w:rPr>
      </w:pPr>
    </w:p>
    <w:p w14:paraId="267F2364" w14:textId="77777777" w:rsidR="00A52EFE" w:rsidRDefault="008703A5" w:rsidP="008703A5">
      <w:pPr>
        <w:pStyle w:val="a7"/>
        <w:ind w:left="2268" w:right="57"/>
        <w:jc w:val="center"/>
        <w:rPr>
          <w:rFonts w:ascii="Liberation Serif" w:hAnsi="Liberation Serif"/>
          <w:spacing w:val="-1"/>
          <w:sz w:val="18"/>
          <w:szCs w:val="18"/>
          <w:lang w:val="ru-RU"/>
        </w:rPr>
      </w:pPr>
      <w:r w:rsidRPr="008703A5">
        <w:rPr>
          <w:rFonts w:ascii="Liberation Serif" w:hAnsi="Liberation Serif"/>
          <w:spacing w:val="-1"/>
          <w:sz w:val="18"/>
          <w:szCs w:val="18"/>
          <w:lang w:val="ru-RU"/>
        </w:rPr>
        <w:t>РЕЕСТР МУНИЦИПАЛЬНЫХ МАРШРУТОВ РЕГУЛЯРНЫХ ПЕРЕВОЗОК В КАМЕНСК-УРАЛЬСКОМ ГОРОДСКОМ ОКРУГЕ</w:t>
      </w:r>
    </w:p>
    <w:p w14:paraId="767D7004" w14:textId="77777777" w:rsidR="00EF4806" w:rsidRDefault="00EF4806" w:rsidP="008703A5">
      <w:pPr>
        <w:pStyle w:val="a7"/>
        <w:ind w:left="2268" w:right="57"/>
        <w:jc w:val="center"/>
        <w:rPr>
          <w:rFonts w:ascii="Liberation Serif" w:hAnsi="Liberation Serif"/>
          <w:spacing w:val="-1"/>
          <w:sz w:val="18"/>
          <w:szCs w:val="18"/>
          <w:lang w:val="ru-RU"/>
        </w:rPr>
      </w:pPr>
    </w:p>
    <w:tbl>
      <w:tblPr>
        <w:tblW w:w="16313" w:type="dxa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"/>
        <w:gridCol w:w="341"/>
        <w:gridCol w:w="1568"/>
        <w:gridCol w:w="1082"/>
        <w:gridCol w:w="1082"/>
        <w:gridCol w:w="949"/>
        <w:gridCol w:w="1027"/>
        <w:gridCol w:w="831"/>
        <w:gridCol w:w="868"/>
        <w:gridCol w:w="941"/>
        <w:gridCol w:w="953"/>
        <w:gridCol w:w="801"/>
        <w:gridCol w:w="851"/>
        <w:gridCol w:w="992"/>
        <w:gridCol w:w="851"/>
        <w:gridCol w:w="708"/>
        <w:gridCol w:w="1134"/>
        <w:gridCol w:w="993"/>
      </w:tblGrid>
      <w:tr w:rsidR="008E34A6" w:rsidRPr="008E34A6" w14:paraId="61108692" w14:textId="77777777" w:rsidTr="009E5BC9">
        <w:trPr>
          <w:trHeight w:val="1020"/>
        </w:trPr>
        <w:tc>
          <w:tcPr>
            <w:tcW w:w="341" w:type="dxa"/>
            <w:vMerge w:val="restart"/>
            <w:shd w:val="clear" w:color="auto" w:fill="auto"/>
            <w:textDirection w:val="btLr"/>
            <w:vAlign w:val="bottom"/>
            <w:hideMark/>
          </w:tcPr>
          <w:p w14:paraId="453F4E9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Регистрационный номер маршрута </w:t>
            </w:r>
          </w:p>
        </w:tc>
        <w:tc>
          <w:tcPr>
            <w:tcW w:w="341" w:type="dxa"/>
            <w:vMerge w:val="restart"/>
            <w:shd w:val="clear" w:color="auto" w:fill="auto"/>
            <w:textDirection w:val="btLr"/>
            <w:vAlign w:val="bottom"/>
            <w:hideMark/>
          </w:tcPr>
          <w:p w14:paraId="28B73B3F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Порядковый номер маршрута </w:t>
            </w:r>
          </w:p>
        </w:tc>
        <w:tc>
          <w:tcPr>
            <w:tcW w:w="1568" w:type="dxa"/>
            <w:vMerge w:val="restart"/>
            <w:shd w:val="clear" w:color="auto" w:fill="auto"/>
            <w:vAlign w:val="center"/>
            <w:hideMark/>
          </w:tcPr>
          <w:p w14:paraId="1868967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Наименование маршрута </w:t>
            </w:r>
          </w:p>
        </w:tc>
        <w:tc>
          <w:tcPr>
            <w:tcW w:w="2164" w:type="dxa"/>
            <w:gridSpan w:val="2"/>
            <w:shd w:val="clear" w:color="auto" w:fill="auto"/>
            <w:vAlign w:val="center"/>
            <w:hideMark/>
          </w:tcPr>
          <w:p w14:paraId="7F600327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Наименования промежуточных остановочных пунктов по маршруту </w:t>
            </w:r>
          </w:p>
        </w:tc>
        <w:tc>
          <w:tcPr>
            <w:tcW w:w="1976" w:type="dxa"/>
            <w:gridSpan w:val="2"/>
            <w:shd w:val="clear" w:color="auto" w:fill="auto"/>
            <w:vAlign w:val="center"/>
            <w:hideMark/>
          </w:tcPr>
          <w:p w14:paraId="2165DF6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Наименования улиц, автомобильных дорог, по которым осуществляется движение транспортных средств между остановочными пунктами по маршруту</w:t>
            </w:r>
          </w:p>
        </w:tc>
        <w:tc>
          <w:tcPr>
            <w:tcW w:w="831" w:type="dxa"/>
            <w:vMerge w:val="restart"/>
            <w:shd w:val="clear" w:color="auto" w:fill="auto"/>
            <w:textDirection w:val="btLr"/>
            <w:vAlign w:val="bottom"/>
            <w:hideMark/>
          </w:tcPr>
          <w:p w14:paraId="5C389CE1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Протяженность маршрута (прямое/ обратное направление), км</w:t>
            </w:r>
          </w:p>
        </w:tc>
        <w:tc>
          <w:tcPr>
            <w:tcW w:w="868" w:type="dxa"/>
            <w:vMerge w:val="restart"/>
            <w:shd w:val="clear" w:color="auto" w:fill="auto"/>
            <w:vAlign w:val="center"/>
            <w:hideMark/>
          </w:tcPr>
          <w:p w14:paraId="02E7467F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Порядок посадки и высадки пассажиров </w:t>
            </w:r>
          </w:p>
        </w:tc>
        <w:tc>
          <w:tcPr>
            <w:tcW w:w="941" w:type="dxa"/>
            <w:vMerge w:val="restart"/>
            <w:shd w:val="clear" w:color="auto" w:fill="auto"/>
            <w:vAlign w:val="center"/>
            <w:hideMark/>
          </w:tcPr>
          <w:p w14:paraId="7D88390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Вид регулярных перевозок</w:t>
            </w:r>
          </w:p>
        </w:tc>
        <w:tc>
          <w:tcPr>
            <w:tcW w:w="4448" w:type="dxa"/>
            <w:gridSpan w:val="5"/>
            <w:shd w:val="clear" w:color="auto" w:fill="auto"/>
            <w:vAlign w:val="center"/>
            <w:hideMark/>
          </w:tcPr>
          <w:p w14:paraId="6E016311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Характеристики транспортных средств 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bottom"/>
            <w:hideMark/>
          </w:tcPr>
          <w:p w14:paraId="46426EB3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Дата начала осуществления регулярных перевозок по маршруту</w:t>
            </w:r>
          </w:p>
        </w:tc>
        <w:tc>
          <w:tcPr>
            <w:tcW w:w="1134" w:type="dxa"/>
            <w:vMerge w:val="restart"/>
            <w:shd w:val="clear" w:color="auto" w:fill="auto"/>
            <w:textDirection w:val="btLr"/>
            <w:vAlign w:val="bottom"/>
            <w:hideMark/>
          </w:tcPr>
          <w:p w14:paraId="7D9D95AD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Наименование, место нахождения (для юридического лица), фамилия, имя, отчество, место жительства (для индивидуального предпринимателя), идентификационный номер налогоплательщика, который осуществляет перевозки по маршруту регулярных перевозок</w:t>
            </w:r>
          </w:p>
        </w:tc>
        <w:tc>
          <w:tcPr>
            <w:tcW w:w="993" w:type="dxa"/>
            <w:vMerge w:val="restart"/>
            <w:shd w:val="clear" w:color="auto" w:fill="auto"/>
            <w:textDirection w:val="btLr"/>
            <w:vAlign w:val="bottom"/>
            <w:hideMark/>
          </w:tcPr>
          <w:p w14:paraId="2184071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Требования, предусмотренные законом об организации регулярных перевозок субъекта РФ</w:t>
            </w:r>
          </w:p>
        </w:tc>
      </w:tr>
      <w:tr w:rsidR="002400A1" w:rsidRPr="008E34A6" w14:paraId="21A1B15A" w14:textId="77777777" w:rsidTr="009E5BC9">
        <w:trPr>
          <w:trHeight w:val="1275"/>
        </w:trPr>
        <w:tc>
          <w:tcPr>
            <w:tcW w:w="341" w:type="dxa"/>
            <w:vMerge/>
            <w:vAlign w:val="center"/>
            <w:hideMark/>
          </w:tcPr>
          <w:p w14:paraId="520775F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3465AC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1565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78DFE37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прямое направление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4026C5F7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обратное направление</w:t>
            </w:r>
          </w:p>
        </w:tc>
        <w:tc>
          <w:tcPr>
            <w:tcW w:w="949" w:type="dxa"/>
            <w:shd w:val="clear" w:color="auto" w:fill="auto"/>
            <w:vAlign w:val="center"/>
            <w:hideMark/>
          </w:tcPr>
          <w:p w14:paraId="2A857E4E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прямое направление</w:t>
            </w:r>
          </w:p>
        </w:tc>
        <w:tc>
          <w:tcPr>
            <w:tcW w:w="1027" w:type="dxa"/>
            <w:shd w:val="clear" w:color="auto" w:fill="auto"/>
            <w:vAlign w:val="center"/>
            <w:hideMark/>
          </w:tcPr>
          <w:p w14:paraId="5E4B4D8D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обратное направление</w:t>
            </w:r>
          </w:p>
        </w:tc>
        <w:tc>
          <w:tcPr>
            <w:tcW w:w="831" w:type="dxa"/>
            <w:vMerge/>
            <w:vAlign w:val="center"/>
            <w:hideMark/>
          </w:tcPr>
          <w:p w14:paraId="09EB04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81A3F0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1F0FD6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shd w:val="clear" w:color="auto" w:fill="auto"/>
            <w:textDirection w:val="btLr"/>
            <w:vAlign w:val="bottom"/>
            <w:hideMark/>
          </w:tcPr>
          <w:p w14:paraId="55356C8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виды транспортных средств, классы </w:t>
            </w:r>
          </w:p>
        </w:tc>
        <w:tc>
          <w:tcPr>
            <w:tcW w:w="801" w:type="dxa"/>
            <w:shd w:val="clear" w:color="auto" w:fill="auto"/>
            <w:textDirection w:val="btLr"/>
            <w:vAlign w:val="bottom"/>
            <w:hideMark/>
          </w:tcPr>
          <w:p w14:paraId="7D9114F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максимальное количество транспортных средств каждого класса, которое допускается использовать для перевозок по маршруту 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14:paraId="41DD273C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максимальный срок эксплуатации</w:t>
            </w:r>
          </w:p>
        </w:tc>
        <w:tc>
          <w:tcPr>
            <w:tcW w:w="992" w:type="dxa"/>
            <w:shd w:val="clear" w:color="auto" w:fill="auto"/>
            <w:textDirection w:val="btLr"/>
            <w:vAlign w:val="bottom"/>
            <w:hideMark/>
          </w:tcPr>
          <w:p w14:paraId="5C36FFF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характеристики транспортных средств, влияющие на качество перевозок (ТС- транспортное средство)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14:paraId="45057D8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экологические характеристики </w:t>
            </w:r>
          </w:p>
        </w:tc>
        <w:tc>
          <w:tcPr>
            <w:tcW w:w="708" w:type="dxa"/>
            <w:vMerge/>
            <w:vAlign w:val="center"/>
            <w:hideMark/>
          </w:tcPr>
          <w:p w14:paraId="7EAE11C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ED597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8EC17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481F8D2" w14:textId="77777777" w:rsidTr="009E5BC9">
        <w:trPr>
          <w:trHeight w:val="295"/>
        </w:trPr>
        <w:tc>
          <w:tcPr>
            <w:tcW w:w="341" w:type="dxa"/>
            <w:shd w:val="clear" w:color="auto" w:fill="auto"/>
            <w:vAlign w:val="center"/>
            <w:hideMark/>
          </w:tcPr>
          <w:p w14:paraId="531D9479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341" w:type="dxa"/>
            <w:shd w:val="clear" w:color="auto" w:fill="auto"/>
            <w:vAlign w:val="center"/>
            <w:hideMark/>
          </w:tcPr>
          <w:p w14:paraId="30D5CA7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</w:t>
            </w:r>
          </w:p>
        </w:tc>
        <w:tc>
          <w:tcPr>
            <w:tcW w:w="1568" w:type="dxa"/>
            <w:shd w:val="clear" w:color="auto" w:fill="auto"/>
            <w:vAlign w:val="center"/>
            <w:hideMark/>
          </w:tcPr>
          <w:p w14:paraId="14C3F46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3C847C8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41A9D761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949" w:type="dxa"/>
            <w:shd w:val="clear" w:color="auto" w:fill="auto"/>
            <w:vAlign w:val="center"/>
            <w:hideMark/>
          </w:tcPr>
          <w:p w14:paraId="2BB86EA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6</w:t>
            </w:r>
          </w:p>
        </w:tc>
        <w:tc>
          <w:tcPr>
            <w:tcW w:w="1027" w:type="dxa"/>
            <w:shd w:val="clear" w:color="auto" w:fill="auto"/>
            <w:vAlign w:val="center"/>
            <w:hideMark/>
          </w:tcPr>
          <w:p w14:paraId="5D797194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831" w:type="dxa"/>
            <w:shd w:val="clear" w:color="auto" w:fill="auto"/>
            <w:vAlign w:val="center"/>
            <w:hideMark/>
          </w:tcPr>
          <w:p w14:paraId="1707191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65AC83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9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14:paraId="63BFFB03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14:paraId="570D86C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CF8F862" w14:textId="77777777" w:rsidR="008E34A6" w:rsidRPr="008E34A6" w:rsidRDefault="008E34A6" w:rsidP="00FC21CC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65D8AE3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DA604A6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50D3A82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78A5DC7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23C58E2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17</w:t>
            </w:r>
          </w:p>
        </w:tc>
        <w:tc>
          <w:tcPr>
            <w:tcW w:w="993" w:type="dxa"/>
            <w:shd w:val="clear" w:color="auto" w:fill="auto"/>
            <w:hideMark/>
          </w:tcPr>
          <w:p w14:paraId="402ABBC8" w14:textId="77777777" w:rsidR="003F771F" w:rsidRDefault="003F771F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  <w:p w14:paraId="4272ADC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18</w:t>
            </w:r>
          </w:p>
        </w:tc>
      </w:tr>
      <w:tr w:rsidR="002400A1" w:rsidRPr="008E34A6" w14:paraId="0F0057A5" w14:textId="77777777" w:rsidTr="009E5BC9">
        <w:trPr>
          <w:trHeight w:val="375"/>
        </w:trPr>
        <w:tc>
          <w:tcPr>
            <w:tcW w:w="341" w:type="dxa"/>
            <w:vMerge w:val="restart"/>
            <w:shd w:val="clear" w:color="auto" w:fill="auto"/>
            <w:hideMark/>
          </w:tcPr>
          <w:p w14:paraId="4933735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55DCD5C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4011E5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 – Заводоуправление УАЗа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(Кодинка –  Заводоуправление УАЗа)</w:t>
            </w:r>
          </w:p>
        </w:tc>
        <w:tc>
          <w:tcPr>
            <w:tcW w:w="1082" w:type="dxa"/>
            <w:shd w:val="clear" w:color="auto" w:fill="auto"/>
            <w:hideMark/>
          </w:tcPr>
          <w:p w14:paraId="09F59F3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</w:t>
            </w:r>
          </w:p>
        </w:tc>
        <w:tc>
          <w:tcPr>
            <w:tcW w:w="1082" w:type="dxa"/>
            <w:shd w:val="clear" w:color="auto" w:fill="auto"/>
            <w:hideMark/>
          </w:tcPr>
          <w:p w14:paraId="2EE8B50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3075970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A30887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22F026A8" w14:textId="77777777" w:rsidR="008E34A6" w:rsidRPr="008E34A6" w:rsidRDefault="008E34A6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17,0/17,5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207C44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F02FD4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20BAE93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большой класс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3D913F04" w14:textId="77777777" w:rsidR="008E34A6" w:rsidRPr="008E34A6" w:rsidRDefault="008E34A6" w:rsidP="00862B15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="00862B15">
              <w:rPr>
                <w:rFonts w:ascii="Liberation Serif" w:hAnsi="Liberation Serif"/>
                <w:sz w:val="10"/>
                <w:szCs w:val="10"/>
              </w:rPr>
              <w:t>5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082B4F1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00865956" w14:textId="77777777" w:rsidR="008E34A6" w:rsidRPr="008E34A6" w:rsidRDefault="00766626" w:rsidP="00D364C0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</w:t>
            </w:r>
            <w:r w:rsidR="00770889">
              <w:rPr>
                <w:rFonts w:ascii="Liberation Serif" w:hAnsi="Liberation Serif"/>
                <w:sz w:val="10"/>
                <w:szCs w:val="10"/>
              </w:rPr>
              <w:t xml:space="preserve"> закона от 24.11.1995 </w:t>
            </w:r>
            <w:r w:rsidR="00D364C0">
              <w:rPr>
                <w:rFonts w:ascii="Liberation Serif" w:hAnsi="Liberation Serif"/>
                <w:sz w:val="10"/>
                <w:szCs w:val="10"/>
              </w:rPr>
              <w:t>№</w:t>
            </w:r>
            <w:r w:rsidR="00770889">
              <w:rPr>
                <w:rFonts w:ascii="Liberation Serif" w:hAnsi="Liberation Serif"/>
                <w:sz w:val="10"/>
                <w:szCs w:val="10"/>
              </w:rPr>
              <w:t xml:space="preserve"> 181-ФЗ «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О социальной защите инвалидов в Российской Федерации</w:t>
            </w:r>
            <w:r w:rsidR="00770889">
              <w:rPr>
                <w:rFonts w:ascii="Liberation Serif" w:hAnsi="Liberation Serif"/>
                <w:sz w:val="10"/>
                <w:szCs w:val="10"/>
              </w:rPr>
              <w:t>»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D1DF74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41A36F9A" w14:textId="77777777" w:rsidR="008E34A6" w:rsidRPr="008E34A6" w:rsidRDefault="008E34A6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35FD36F8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4E32A1A2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ул. Набережная,</w:t>
            </w:r>
          </w:p>
          <w:p w14:paraId="076FA004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д.6-В, офис 1,  </w:t>
            </w:r>
          </w:p>
          <w:p w14:paraId="605A7CF6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ИНН </w:t>
            </w:r>
          </w:p>
          <w:p w14:paraId="0A78DC76" w14:textId="77777777" w:rsidR="008E34A6" w:rsidRPr="008E34A6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59AE4E5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 </w:t>
            </w:r>
          </w:p>
        </w:tc>
      </w:tr>
      <w:tr w:rsidR="002400A1" w:rsidRPr="008E34A6" w14:paraId="73A0EA4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B2F07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51835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027AC8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D131C8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13B0EB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1B02CA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EAE59B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Кадочникова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11B480C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4BDD83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1D9CF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51B6C6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81B4A0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F3730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911C9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021A5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B9DEB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5A1DB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61951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9DF1A9F" w14:textId="77777777" w:rsidTr="009E5BC9">
        <w:trPr>
          <w:trHeight w:val="487"/>
        </w:trPr>
        <w:tc>
          <w:tcPr>
            <w:tcW w:w="341" w:type="dxa"/>
            <w:vMerge/>
            <w:vAlign w:val="center"/>
            <w:hideMark/>
          </w:tcPr>
          <w:p w14:paraId="7F492A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4FA943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C14FB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BF922A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FB2E8D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4D9B2BDD" w14:textId="77777777" w:rsidR="008E34A6" w:rsidRPr="008E34A6" w:rsidRDefault="008E34A6" w:rsidP="007F010F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ул</w:t>
            </w:r>
            <w:r w:rsidR="007F010F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 до ост</w:t>
            </w:r>
            <w:r w:rsidR="007F010F">
              <w:rPr>
                <w:rFonts w:ascii="Liberation Serif" w:hAnsi="Liberation Serif"/>
                <w:sz w:val="10"/>
                <w:szCs w:val="10"/>
              </w:rPr>
              <w:t>ановки</w:t>
            </w:r>
            <w:r w:rsidR="00777AB8">
              <w:rPr>
                <w:rFonts w:ascii="Liberation Serif" w:hAnsi="Liberation Serif"/>
                <w:sz w:val="10"/>
                <w:szCs w:val="10"/>
              </w:rPr>
              <w:t xml:space="preserve">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 w:rsidR="00777AB8">
              <w:rPr>
                <w:rFonts w:ascii="Liberation Serif" w:hAnsi="Liberation Serif"/>
                <w:sz w:val="10"/>
                <w:szCs w:val="10"/>
              </w:rPr>
              <w:t>»</w:t>
            </w:r>
          </w:p>
        </w:tc>
        <w:tc>
          <w:tcPr>
            <w:tcW w:w="1027" w:type="dxa"/>
            <w:shd w:val="clear" w:color="auto" w:fill="auto"/>
            <w:hideMark/>
          </w:tcPr>
          <w:p w14:paraId="54EE9A1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09B731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69C60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833B75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0D369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CF3D1F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CAB07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E1C1B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D1718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AFE39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5FFA9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C15C2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DA93A2F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F0D320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84548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506CF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1623B7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Завод ОЦМ </w:t>
            </w:r>
          </w:p>
        </w:tc>
        <w:tc>
          <w:tcPr>
            <w:tcW w:w="1082" w:type="dxa"/>
            <w:shd w:val="clear" w:color="auto" w:fill="auto"/>
            <w:hideMark/>
          </w:tcPr>
          <w:p w14:paraId="1091063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26A7999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6BAE44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4AD4761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3C4668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9EAFD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2CBF68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5BCD6A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883C76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862C5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60B31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8C45C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026AC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B4B5A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22BE2C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029DC3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F2EEB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BCEB8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4A455F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F838A5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5460590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0F43EDF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3C0D95D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03B3DC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BBD530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9282B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51DCC4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317F2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E7D5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E65F4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4E1AF5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11044D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82DDAB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AD2D14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8A7411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377BD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3B599C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8D8422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5B6E9F1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3DDB30A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CE5EF4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Кадочникова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3C1844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12D6D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C9B6F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7C59E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590B8C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0E3C7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321FE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FDF0C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309D2D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AE93F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147CEB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8E0381D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4B32F2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924413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E672E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D21FC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D198FF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58B5214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37CA176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5EF195C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50AC8D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9C7644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15FBE6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1186CD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14D59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51E4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B817F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7CE06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1B9E90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2D4C9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B3F6A69" w14:textId="77777777" w:rsidTr="009E5BC9">
        <w:trPr>
          <w:trHeight w:val="329"/>
        </w:trPr>
        <w:tc>
          <w:tcPr>
            <w:tcW w:w="341" w:type="dxa"/>
            <w:vMerge/>
            <w:vAlign w:val="center"/>
            <w:hideMark/>
          </w:tcPr>
          <w:p w14:paraId="0CD582A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0243D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FF2778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3DFAAB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6A5FFC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953784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23ADC1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371B42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BE3DB7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F6620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08B6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54B472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F51E4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982AD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B157A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7C3C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826A8C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E26380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447909D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AE215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E51B5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F9EB5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6B4ABD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C304F8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74690A9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Кадочникова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7CC86DC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3027DE7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48EEC4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A0B203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E0595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4D12E3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7E696E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37C1C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10FE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90FAC1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492BA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71D260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FACFB5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8839CD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C25D59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27F5B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AF709F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246F5C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2750404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CBF451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0CAD7B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0C1E56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989EE5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B8A591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58902D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3E445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CFFEA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69A9C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A3385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5B4736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BB6F6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E3BCB74" w14:textId="77777777" w:rsidTr="009E5BC9">
        <w:trPr>
          <w:trHeight w:val="418"/>
        </w:trPr>
        <w:tc>
          <w:tcPr>
            <w:tcW w:w="341" w:type="dxa"/>
            <w:vMerge/>
            <w:vAlign w:val="center"/>
            <w:hideMark/>
          </w:tcPr>
          <w:p w14:paraId="1A31F77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9EE798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B9E55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A059F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7CA8B31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6EEA9EE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9DF6E12" w14:textId="77777777" w:rsidR="008E34A6" w:rsidRPr="008E34A6" w:rsidRDefault="008E34A6" w:rsidP="005D6D4C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ост</w:t>
            </w:r>
            <w:r w:rsidR="005D6D4C">
              <w:rPr>
                <w:rFonts w:ascii="Liberation Serif" w:hAnsi="Liberation Serif"/>
                <w:sz w:val="10"/>
                <w:szCs w:val="10"/>
              </w:rPr>
              <w:t>ановки</w:t>
            </w:r>
            <w:r w:rsidR="00C02401">
              <w:rPr>
                <w:rFonts w:ascii="Liberation Serif" w:hAnsi="Liberation Serif"/>
                <w:sz w:val="10"/>
                <w:szCs w:val="10"/>
              </w:rPr>
              <w:t xml:space="preserve"> «Фильтровальная»</w:t>
            </w:r>
            <w:r w:rsidR="005D6D4C">
              <w:rPr>
                <w:rFonts w:ascii="Liberation Serif" w:hAnsi="Liberation Serif"/>
                <w:sz w:val="10"/>
                <w:szCs w:val="10"/>
              </w:rPr>
              <w:t xml:space="preserve"> до остановки</w:t>
            </w:r>
            <w:r w:rsidR="00C02401">
              <w:rPr>
                <w:rFonts w:ascii="Liberation Serif" w:hAnsi="Liberation Serif"/>
                <w:sz w:val="10"/>
                <w:szCs w:val="10"/>
              </w:rPr>
              <w:t xml:space="preserve">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 w:rsidR="00C02401"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831" w:type="dxa"/>
            <w:vMerge/>
            <w:vAlign w:val="center"/>
            <w:hideMark/>
          </w:tcPr>
          <w:p w14:paraId="4B8E742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0A6D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16F0C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2108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F61EEC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123C9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AAF66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BA770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E75EDB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2D3D9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BA118A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4445B7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6F92CF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03E8AB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A5D8FC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61058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1082" w:type="dxa"/>
            <w:shd w:val="clear" w:color="auto" w:fill="auto"/>
            <w:hideMark/>
          </w:tcPr>
          <w:p w14:paraId="7F1DF62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3B78A4B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E53A7A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831" w:type="dxa"/>
            <w:vMerge/>
            <w:vAlign w:val="center"/>
            <w:hideMark/>
          </w:tcPr>
          <w:p w14:paraId="0A5424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917E32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72C6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227D43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D049E2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3491D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CBC41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02F72A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74EAD5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05CA45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D189C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C25BE8E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D75826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01971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B16D20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84A08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2C101D7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949" w:type="dxa"/>
            <w:shd w:val="clear" w:color="auto" w:fill="auto"/>
            <w:hideMark/>
          </w:tcPr>
          <w:p w14:paraId="0147025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C31D8F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F5C49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278CE1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F865C0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0849F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AF73F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A482E2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1E8E6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4A5DF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1037DF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E0406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85EE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32FEA0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F0C0F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CCABAE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7018C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73C91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07F52FD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6438704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438C16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05FF27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BE6AB7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4C7FB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0CBA1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EFEF96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6B19DD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01CD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32938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E52A67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3C8155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E69D5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D46D65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030ED7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0121A8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190D7B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B0F23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2B499E5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424C78C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AC31A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9D6CC4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067BAF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7CD3F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DCD86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C6735F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8F49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F6755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F00ADC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8185C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9A6472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B04ABF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85ADF4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19886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37BABC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A79A7B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23063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12B17E4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E4693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48FE5E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F745C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E1675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A6D4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1359E8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10EC74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FFD7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05666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363BF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A7FFB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90A397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84C761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3C36368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134133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5D2D55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44F3DB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FEE6B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3E63A3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72546FA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C4C366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2D0EF0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46DD9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3AD8D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9D30A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25F74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0E783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D268BB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CA5B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01D437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DB1B90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614B72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65DE83F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9C9598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C7BAA1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F381FD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72AA16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597D95A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41E3D15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BE3832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22B22A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BDCE59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461916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E14D0D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F9BFA6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E233C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E87A5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6AAEF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6C3C63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F97373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72F1FA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4280B1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4787D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7780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C9B85E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6BF62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79CE57A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7C06AC8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160D9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41328A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E0B524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35F5B4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C3EBB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DA8C9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57123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638E2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50EF1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3F03FE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2D0943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D3531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690A0E2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F3DB0D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B6193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F36A5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4461F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B6EA44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7EA050E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74D122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2BE207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EF19F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9C4ECA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B8AD0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1D2828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E6CD4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5E4B9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8723D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F77DC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442E2B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4FFDB6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5DA762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578ED3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B31659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1125E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D01EC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4339CE7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ОЦМ</w:t>
            </w:r>
          </w:p>
        </w:tc>
        <w:tc>
          <w:tcPr>
            <w:tcW w:w="949" w:type="dxa"/>
            <w:shd w:val="clear" w:color="auto" w:fill="auto"/>
            <w:hideMark/>
          </w:tcPr>
          <w:p w14:paraId="1BB1EBE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B45D8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975D97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25868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FA59A2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F1829E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D0C6B7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82B6C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ABAD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236032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D22FB6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213865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215B55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F6C4FE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8F30B0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FA33F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A7E48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6F683B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3A28665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Фильтровальная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AEBD7E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4C7664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0ABA10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34EB28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D2415C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651FC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E802E9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687497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1A3D8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B697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3EED73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C3C9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E160F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12381F9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941517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9DF1D3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6FCE4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49155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51C58AF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227215E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DC0154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CFCA85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D22AB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BE12B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6E0B49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57D1B5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8D9B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9B722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78194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A6E154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C3331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0DBD4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EE6DFB8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A3DE8E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1BB4C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5F37F6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96B59F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667914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</w:t>
            </w:r>
          </w:p>
        </w:tc>
        <w:tc>
          <w:tcPr>
            <w:tcW w:w="949" w:type="dxa"/>
            <w:shd w:val="clear" w:color="auto" w:fill="auto"/>
            <w:hideMark/>
          </w:tcPr>
          <w:p w14:paraId="0E3D393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C9E14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4D548C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554B84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2F57E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4C5B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168302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0D62B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904EE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2F16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D7E598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33E73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DE1EA4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EA58490" w14:textId="77777777" w:rsidTr="009E5BC9">
        <w:trPr>
          <w:trHeight w:val="405"/>
        </w:trPr>
        <w:tc>
          <w:tcPr>
            <w:tcW w:w="341" w:type="dxa"/>
            <w:vMerge/>
            <w:vAlign w:val="center"/>
            <w:hideMark/>
          </w:tcPr>
          <w:p w14:paraId="5A217B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9DC90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D36465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35834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DF9DE1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15C9BAA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70B39A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4B01F2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3A7E05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55C31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2A3BC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A43DC6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86BC54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7BBE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3819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238FB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F194AC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8570D4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73196C2" w14:textId="77777777" w:rsidTr="009E5BC9">
        <w:trPr>
          <w:trHeight w:val="375"/>
        </w:trPr>
        <w:tc>
          <w:tcPr>
            <w:tcW w:w="341" w:type="dxa"/>
            <w:vMerge w:val="restart"/>
            <w:shd w:val="clear" w:color="auto" w:fill="auto"/>
            <w:hideMark/>
          </w:tcPr>
          <w:p w14:paraId="7EDB300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39CE3A5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37A1AFB8" w14:textId="77777777" w:rsidR="008E34A6" w:rsidRPr="008E34A6" w:rsidRDefault="008E34A6" w:rsidP="00B879A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Посёлок Чкалова– Микрорайон </w:t>
            </w:r>
            <w:r w:rsidR="00B879AE"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Южный</w:t>
            </w:r>
            <w:r w:rsidR="00B879AE"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–  Улица Московская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(Чкалова – Московская)</w:t>
            </w:r>
          </w:p>
        </w:tc>
        <w:tc>
          <w:tcPr>
            <w:tcW w:w="1082" w:type="dxa"/>
            <w:shd w:val="clear" w:color="auto" w:fill="auto"/>
            <w:hideMark/>
          </w:tcPr>
          <w:p w14:paraId="50DEE69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1240B99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581BEEE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1-е  Мая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42A8FE1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6828A0F4" w14:textId="6BCAEB9F" w:rsidR="008E34A6" w:rsidRPr="006108F6" w:rsidRDefault="008E34A6" w:rsidP="003D44D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6108F6">
              <w:rPr>
                <w:rFonts w:ascii="Liberation Serif" w:hAnsi="Liberation Serif"/>
                <w:sz w:val="10"/>
                <w:szCs w:val="10"/>
              </w:rPr>
              <w:t>1</w:t>
            </w:r>
            <w:r w:rsidR="003D44D0">
              <w:rPr>
                <w:rFonts w:ascii="Liberation Serif" w:hAnsi="Liberation Serif"/>
                <w:sz w:val="10"/>
                <w:szCs w:val="10"/>
              </w:rPr>
              <w:t>7</w:t>
            </w:r>
            <w:r w:rsidRPr="006108F6">
              <w:rPr>
                <w:rFonts w:ascii="Liberation Serif" w:hAnsi="Liberation Serif"/>
                <w:sz w:val="10"/>
                <w:szCs w:val="10"/>
              </w:rPr>
              <w:t>,</w:t>
            </w:r>
            <w:r w:rsidR="003D44D0">
              <w:rPr>
                <w:rFonts w:ascii="Liberation Serif" w:hAnsi="Liberation Serif"/>
                <w:sz w:val="10"/>
                <w:szCs w:val="10"/>
              </w:rPr>
              <w:t>4</w:t>
            </w:r>
            <w:r w:rsidRPr="006108F6">
              <w:rPr>
                <w:rFonts w:ascii="Liberation Serif" w:hAnsi="Liberation Serif"/>
                <w:sz w:val="10"/>
                <w:szCs w:val="10"/>
              </w:rPr>
              <w:t>/1</w:t>
            </w:r>
            <w:r w:rsidR="003D44D0">
              <w:rPr>
                <w:rFonts w:ascii="Liberation Serif" w:hAnsi="Liberation Serif"/>
                <w:sz w:val="10"/>
                <w:szCs w:val="10"/>
              </w:rPr>
              <w:t>7</w:t>
            </w:r>
            <w:r w:rsidRPr="006108F6">
              <w:rPr>
                <w:rFonts w:ascii="Liberation Serif" w:hAnsi="Liberation Serif"/>
                <w:sz w:val="10"/>
                <w:szCs w:val="10"/>
              </w:rPr>
              <w:t>,</w:t>
            </w:r>
            <w:r w:rsidR="003D44D0">
              <w:rPr>
                <w:rFonts w:ascii="Liberation Serif" w:hAnsi="Liberation Serif"/>
                <w:sz w:val="10"/>
                <w:szCs w:val="10"/>
              </w:rPr>
              <w:t>7</w:t>
            </w:r>
            <w:bookmarkStart w:id="1" w:name="_GoBack"/>
            <w:bookmarkEnd w:id="1"/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9B3A0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7B1BBC97" w14:textId="77777777" w:rsidR="008E34A6" w:rsidRPr="008E34A6" w:rsidRDefault="008E34A6" w:rsidP="00FE28D4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721EDEAB" w14:textId="77777777" w:rsidR="008E34A6" w:rsidRPr="008E34A6" w:rsidRDefault="008E34A6" w:rsidP="00F4199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="00256826">
              <w:rPr>
                <w:rFonts w:ascii="Liberation Serif" w:hAnsi="Liberation Serif"/>
                <w:sz w:val="10"/>
                <w:szCs w:val="10"/>
              </w:rPr>
              <w:t xml:space="preserve">средний класс </w:t>
            </w:r>
            <w:r w:rsidR="0025682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25514307" w14:textId="77777777" w:rsidR="008E34A6" w:rsidRPr="0027530C" w:rsidRDefault="008E34A6" w:rsidP="0025682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br/>
            </w:r>
            <w:r w:rsidR="00256826">
              <w:rPr>
                <w:rFonts w:ascii="Liberation Serif" w:hAnsi="Liberation Serif"/>
                <w:sz w:val="10"/>
                <w:szCs w:val="10"/>
              </w:rPr>
              <w:t>3</w:t>
            </w:r>
            <w:r w:rsidR="00F751BD" w:rsidRPr="0027530C">
              <w:rPr>
                <w:rFonts w:ascii="Liberation Serif" w:hAnsi="Liberation Serif"/>
                <w:sz w:val="10"/>
                <w:szCs w:val="10"/>
              </w:rPr>
              <w:t xml:space="preserve">               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9853597" w14:textId="77777777" w:rsidR="008E34A6" w:rsidRPr="0027530C" w:rsidRDefault="00F751BD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4665B7B9" w14:textId="77777777" w:rsidR="008E34A6" w:rsidRPr="0027530C" w:rsidRDefault="00F751BD" w:rsidP="000019D8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t>Не предусмотрены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47461431" w14:textId="77777777" w:rsidR="008E34A6" w:rsidRPr="0027530C" w:rsidRDefault="00F751BD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681696D" w14:textId="77777777" w:rsidR="008E34A6" w:rsidRPr="008E34A6" w:rsidRDefault="008E34A6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0DB65B5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27DA927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2400A1" w:rsidRPr="008E34A6" w14:paraId="204602B2" w14:textId="77777777" w:rsidTr="009E5BC9">
        <w:trPr>
          <w:trHeight w:val="420"/>
        </w:trPr>
        <w:tc>
          <w:tcPr>
            <w:tcW w:w="341" w:type="dxa"/>
            <w:vMerge/>
            <w:vAlign w:val="center"/>
            <w:hideMark/>
          </w:tcPr>
          <w:p w14:paraId="1471347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F5B4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E0A6C1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0E1556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5F95CF8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1146F444" w14:textId="77777777" w:rsidR="008E34A6" w:rsidRPr="008E34A6" w:rsidRDefault="008E34A6" w:rsidP="00E96AB8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140C4C">
              <w:rPr>
                <w:rFonts w:ascii="Liberation Serif" w:hAnsi="Liberation Serif"/>
                <w:sz w:val="10"/>
                <w:szCs w:val="10"/>
              </w:rPr>
              <w:t>ос</w:t>
            </w:r>
            <w:r w:rsidR="00E96AB8">
              <w:rPr>
                <w:rFonts w:ascii="Liberation Serif" w:hAnsi="Liberation Serif"/>
                <w:sz w:val="10"/>
                <w:szCs w:val="10"/>
              </w:rPr>
              <w:t>ё</w:t>
            </w:r>
            <w:r w:rsidR="00140C4C">
              <w:rPr>
                <w:rFonts w:ascii="Liberation Serif" w:hAnsi="Liberation Serif"/>
                <w:sz w:val="10"/>
                <w:szCs w:val="10"/>
              </w:rPr>
              <w:t xml:space="preserve">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6A15969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593E05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B67DA0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22FB6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14851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D42FD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08D26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7C3C7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29726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116E84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DAE11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F9EEA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15B7DF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8E221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633FBB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34B6E1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CB82C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5D651A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0AB0FDE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Заводская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4308A55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3DBCA79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763EA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84E244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D24D3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6E95B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16BD8E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6C9AA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754A1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4A722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ADF940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3F66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D039B8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DFC42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193C7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D5BDEC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87F4DD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36D9219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42EB8A4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Алюминиевая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6125BF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02AEA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82D93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BD3F46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D53674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3ADD9F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8EF9D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14BB8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69EF0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C0384A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E04115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1941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73E9EBB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E71A5B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8EF2F0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AEB04D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249C6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89099B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6E6514A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36D7614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7FBCBE2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6D8EA8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AAA857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ACF6E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2DDE4F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A4A94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FFA7D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D6DE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814C8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054CE7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80C62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00119C0" w14:textId="77777777" w:rsidTr="009E5BC9">
        <w:trPr>
          <w:trHeight w:val="444"/>
        </w:trPr>
        <w:tc>
          <w:tcPr>
            <w:tcW w:w="341" w:type="dxa"/>
            <w:vMerge/>
            <w:vAlign w:val="center"/>
            <w:hideMark/>
          </w:tcPr>
          <w:p w14:paraId="185C60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AF2A04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FC983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67710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14691D7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1F9B85D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C696FE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3F5D31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8B111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FBE8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A15533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F2772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7653CB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D620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AD86A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21415F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79BF91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5AF454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5AD397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545784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23DEA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20E65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304F6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1962C8B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7DBA9A9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ACAC1EA" w14:textId="77777777" w:rsidR="008E34A6" w:rsidRPr="008E34A6" w:rsidRDefault="00450B2A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4-й Пятилетки</w:t>
            </w:r>
          </w:p>
        </w:tc>
        <w:tc>
          <w:tcPr>
            <w:tcW w:w="831" w:type="dxa"/>
            <w:vMerge/>
            <w:vAlign w:val="center"/>
            <w:hideMark/>
          </w:tcPr>
          <w:p w14:paraId="4F7E2D7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A2E0A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191703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38B9A8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DB3A9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729F4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562CF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D0780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3E1612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859780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5F64D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15452BB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18279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7BF34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F3195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4543D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08482B2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53AB686E" w14:textId="77777777" w:rsidR="008E34A6" w:rsidRPr="008E34A6" w:rsidRDefault="00450B2A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1D21CD3" w14:textId="77777777" w:rsidR="008E34A6" w:rsidRPr="008E34A6" w:rsidRDefault="00450B2A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831" w:type="dxa"/>
            <w:vMerge/>
            <w:vAlign w:val="center"/>
            <w:hideMark/>
          </w:tcPr>
          <w:p w14:paraId="24A8B4D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2DEB5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A9C5D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71798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35023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A296A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795D2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F68F2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2DDE48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5947BA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C57F45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7587D1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9AB906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5CEC53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87078A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D1051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76BE2C0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78AD2552" w14:textId="77777777" w:rsidR="008E34A6" w:rsidRPr="00450B2A" w:rsidRDefault="000345F4" w:rsidP="00450B2A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57DADF5" w14:textId="77777777" w:rsidR="008E34A6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61874A8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E42CB3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7A392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F0181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FD7F7C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4A531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6234C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8FA2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05C5A3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FD92A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7F0AE3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4DFFFFF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8C411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DAB1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4E280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06E2EF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2E0D226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48ECE337" w14:textId="77777777" w:rsidR="000345F4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42D5981C" w14:textId="77777777" w:rsidR="000345F4" w:rsidRPr="00450B2A" w:rsidRDefault="000345F4" w:rsidP="00EA69E9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4-й Пятилетки</w:t>
            </w:r>
          </w:p>
        </w:tc>
        <w:tc>
          <w:tcPr>
            <w:tcW w:w="1027" w:type="dxa"/>
            <w:shd w:val="clear" w:color="auto" w:fill="auto"/>
            <w:hideMark/>
          </w:tcPr>
          <w:p w14:paraId="17394FED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CBC04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F9EE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64CB7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37CD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FDFAD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1F75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DC15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2ECC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45B51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E5B51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43D2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F8932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06C97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0F271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00298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EAFF0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1EABC1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Байновская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E1F2D39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4D16B4EE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B27E4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722A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D048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36D62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6105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1559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0FC2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9C05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47936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9243B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DFC31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4064A72" w14:textId="77777777" w:rsidTr="009E5BC9">
        <w:trPr>
          <w:trHeight w:val="348"/>
        </w:trPr>
        <w:tc>
          <w:tcPr>
            <w:tcW w:w="341" w:type="dxa"/>
            <w:vMerge/>
            <w:vAlign w:val="center"/>
            <w:hideMark/>
          </w:tcPr>
          <w:p w14:paraId="2131E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1142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3F90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99556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1082" w:type="dxa"/>
            <w:shd w:val="clear" w:color="auto" w:fill="auto"/>
            <w:hideMark/>
          </w:tcPr>
          <w:p w14:paraId="51124AF8" w14:textId="77777777" w:rsidR="000345F4" w:rsidRPr="00C95716" w:rsidRDefault="000345F4" w:rsidP="00C9571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Центр образования «Аксиома»</w:t>
            </w:r>
          </w:p>
        </w:tc>
        <w:tc>
          <w:tcPr>
            <w:tcW w:w="949" w:type="dxa"/>
            <w:shd w:val="clear" w:color="auto" w:fill="auto"/>
            <w:hideMark/>
          </w:tcPr>
          <w:p w14:paraId="45D2F2A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48B47D83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4F3FD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F98B3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03434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DD0C5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D3046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01AAE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A168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31FF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23572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7870A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2A3E1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C8F923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062AF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4EF36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13DF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6B7E4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2FD8E8DA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F69B25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4EC51F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Алюминиевая </w:t>
            </w:r>
          </w:p>
        </w:tc>
        <w:tc>
          <w:tcPr>
            <w:tcW w:w="831" w:type="dxa"/>
            <w:vMerge/>
            <w:vAlign w:val="center"/>
            <w:hideMark/>
          </w:tcPr>
          <w:p w14:paraId="7911EC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FB8BC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27D2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BCA57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C9127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974D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889E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45DA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8E478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FF16A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7F45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AAF7FD3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AEA3C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0C9F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A5FE4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E0D0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AA4B0C8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949" w:type="dxa"/>
            <w:shd w:val="clear" w:color="auto" w:fill="auto"/>
            <w:hideMark/>
          </w:tcPr>
          <w:p w14:paraId="5B1EBE13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456EBB70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Заводская </w:t>
            </w:r>
          </w:p>
        </w:tc>
        <w:tc>
          <w:tcPr>
            <w:tcW w:w="831" w:type="dxa"/>
            <w:vMerge/>
            <w:vAlign w:val="center"/>
            <w:hideMark/>
          </w:tcPr>
          <w:p w14:paraId="44199E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5D0C4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5008E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16BD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20DED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5E78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3C48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AE74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8B884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BE3F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28B07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DBDCB8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9C7BC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98A9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1A812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7DDDE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1082" w:type="dxa"/>
            <w:shd w:val="clear" w:color="auto" w:fill="auto"/>
            <w:hideMark/>
          </w:tcPr>
          <w:p w14:paraId="05ACF44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5724BDE5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3795D7D1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0A8532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DC62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C33D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C09F5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12E7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4803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B646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BF5B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9310B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985C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D5F57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2B66BD4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53715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39EB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1E42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E0F4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1082" w:type="dxa"/>
            <w:shd w:val="clear" w:color="auto" w:fill="auto"/>
            <w:hideMark/>
          </w:tcPr>
          <w:p w14:paraId="0A1F555A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949" w:type="dxa"/>
            <w:shd w:val="clear" w:color="auto" w:fill="auto"/>
            <w:hideMark/>
          </w:tcPr>
          <w:p w14:paraId="6F1A099A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54EF43B8" w14:textId="77777777" w:rsidR="000345F4" w:rsidRPr="008E34A6" w:rsidRDefault="000345F4" w:rsidP="00C02FF0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проезд на </w:t>
            </w:r>
            <w:r w:rsidR="00C02FF0">
              <w:rPr>
                <w:rFonts w:ascii="Liberation Serif" w:hAnsi="Liberation Serif"/>
                <w:sz w:val="10"/>
                <w:szCs w:val="10"/>
              </w:rPr>
              <w:t xml:space="preserve">поселок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7A05BD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9452C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DD679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F615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9F7D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9CF3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339B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DF78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11D90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648D0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26188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970FB9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B5381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DAB45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E8C62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ABBB3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6DF17949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949" w:type="dxa"/>
            <w:shd w:val="clear" w:color="auto" w:fill="auto"/>
            <w:hideMark/>
          </w:tcPr>
          <w:p w14:paraId="63C6D3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B01B4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81246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025D9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70402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FE615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CB73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104C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C5432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2719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8170E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78C2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7D2B4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CF9607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E71AF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A74BE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BC983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CB5D1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Центр образования «Аксиома»</w:t>
            </w:r>
          </w:p>
        </w:tc>
        <w:tc>
          <w:tcPr>
            <w:tcW w:w="1082" w:type="dxa"/>
            <w:shd w:val="clear" w:color="auto" w:fill="auto"/>
            <w:hideMark/>
          </w:tcPr>
          <w:p w14:paraId="56351F35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4EFB20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1300F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B18D9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4F63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A2E6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8323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4F54E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C5C1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9F6C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09DE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29E0E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49BC1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634E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A19CA7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8BB52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5214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8E708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23140A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Байновская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689F0C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949" w:type="dxa"/>
            <w:shd w:val="clear" w:color="auto" w:fill="auto"/>
            <w:hideMark/>
          </w:tcPr>
          <w:p w14:paraId="24E6DF4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81090A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E8ABC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B7BAA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24F5A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428A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8B7B0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02C3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225E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A11E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C10F5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1AA01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FC60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09CCFA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A795A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C8ED2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E3231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903754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75A78487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69428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CDA01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28170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ABC10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BE15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B841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AB7A5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56D8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B41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AE82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4C9A2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675E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9B40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87BF70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C0970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3B59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CF1CC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3CEE42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238D20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781E4C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D5EFD6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02C12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5BCD7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89AD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8851E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5E00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F15FD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A4F5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5FBC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BDB20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08522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770E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84EB2F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6C036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F057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D4987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8CF40C4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11F44B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6400BB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B1E37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156B5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67F0D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2F31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47A6C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79DCF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1D67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0F55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A62FD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2A852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E6039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C9C03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974C5D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E33DB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7FA6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A1EE7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E9D404E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31B8D2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1A6D23C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80303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69DCC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EC60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D6EEC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6EE7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0B8F3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67A0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8A60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AC0C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A5D70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B296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74A53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335811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FD736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E5D50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CE341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5479A62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56FA8F4C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65582D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2D482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DA3F2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59C7D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F9091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3747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BBF29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B0CD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BBA3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6D8E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6F0DA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0F1B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1B37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0E40009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6A5EA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1E61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6842E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028FBC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3550EF2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7CF4369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DEFC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898C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7FCE5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F18B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C8EF8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3D193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1498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2487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707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4569F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A21E5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16CAA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73D8B6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5E216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8B3B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1892B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530E19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B509C5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2E8A857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2F8B4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1FF53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B436D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DA6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55B6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59D5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6D48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95C8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26D4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A418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576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E2BB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5F40870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F1904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C78F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BE5DA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0072A7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83B64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599161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96062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1BA96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E3C0C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BC9D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EFAE4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2A26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0997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0D87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2501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9AB8A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4DCA3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F6B64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2EF24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DF46D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50C61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701D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C9D587E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4B58C30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273F85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4AE0B19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290AEF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906A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66160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0AFC2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1C182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7B8FC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B734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58EC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F7D66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8DC61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9A634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9B7BFA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C10AF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2DC1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157A1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9E51F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5F6B9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35369C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0B11FA7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4BC236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4AC82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909C9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7176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6E729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3018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39E9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ACDD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BBC2C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CFCB4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5A4AE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7B30CC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93F9F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E1DE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C267C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B8665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DFF24F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703A8C8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12DB45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216C48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22030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F2C6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A573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14399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58F4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A884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E0BC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B4F8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8BD54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25C3D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58DEBF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AFE79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936D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5E985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BE17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9A145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7AE53DC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477EF53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6C934D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A11ED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CC341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9B24A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7EDFC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F08E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951F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EEEF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A67B0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DA1B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4F4E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DD3AB4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0A1CA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9DAE3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D671A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66B5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4A438A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1C18AFD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1EE6F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E8F17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8B22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BC66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CC1EC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90F1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99E3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B2BF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6644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164EA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788DC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7865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4C58063" w14:textId="77777777" w:rsidTr="009E5BC9">
        <w:trPr>
          <w:trHeight w:val="345"/>
        </w:trPr>
        <w:tc>
          <w:tcPr>
            <w:tcW w:w="341" w:type="dxa"/>
            <w:vMerge w:val="restart"/>
            <w:shd w:val="clear" w:color="auto" w:fill="auto"/>
            <w:hideMark/>
          </w:tcPr>
          <w:p w14:paraId="5C5E3D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266C08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9943AD2" w14:textId="77777777" w:rsidR="009510D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 – Посёлок Чкалова</w:t>
            </w:r>
            <w:r w:rsidR="009510D4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  <w:p w14:paraId="66A149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>(Московская – Чкалова)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548BC5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12C46B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AA170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E54D5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 Мая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2786D8DD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13,1/13,8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B3A68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0AC71A7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нерегулируемым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13500527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 большой класс</w:t>
            </w:r>
          </w:p>
          <w:p w14:paraId="7FE277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2E10E930" w14:textId="77777777" w:rsidR="000345F4" w:rsidRDefault="000345F4" w:rsidP="00071FB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                          </w:t>
            </w:r>
            <w:r>
              <w:rPr>
                <w:rFonts w:ascii="Liberation Serif" w:hAnsi="Liberation Serif"/>
                <w:sz w:val="10"/>
                <w:szCs w:val="10"/>
              </w:rPr>
              <w:t>8</w:t>
            </w:r>
          </w:p>
          <w:p w14:paraId="59CE9A3F" w14:textId="77777777" w:rsidR="000345F4" w:rsidRPr="008E34A6" w:rsidRDefault="000345F4" w:rsidP="00071FB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4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6004B7C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 лет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345CC3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Наличие оборудования: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>Эра Глонасс,  громкой связи - 12 ТС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5CF095F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Евро 4- 5 ТС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52A773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Евро 5- 7 ТС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7CFA743D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2F4A41C5" w14:textId="77777777" w:rsidR="000345F4" w:rsidRPr="008E34A6" w:rsidRDefault="000345F4" w:rsidP="00356192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 w:rsidR="00356192"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Экспресс-Сити</w:t>
            </w:r>
            <w:r w:rsidR="00356192"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(6234</w:t>
            </w:r>
            <w:r w:rsidRPr="00EF41E9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4EC9F4E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20828767" w14:textId="77777777" w:rsidTr="009E5BC9">
        <w:trPr>
          <w:trHeight w:val="405"/>
        </w:trPr>
        <w:tc>
          <w:tcPr>
            <w:tcW w:w="341" w:type="dxa"/>
            <w:vMerge/>
            <w:vAlign w:val="center"/>
            <w:hideMark/>
          </w:tcPr>
          <w:p w14:paraId="17DB25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3915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1F516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274DE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688E1EF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2F466DA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3BE87E0C" w14:textId="77777777" w:rsidR="000345F4" w:rsidRPr="008E34A6" w:rsidRDefault="000345F4" w:rsidP="00925CD0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445380">
              <w:rPr>
                <w:rFonts w:ascii="Liberation Serif" w:hAnsi="Liberation Serif"/>
                <w:sz w:val="10"/>
                <w:szCs w:val="10"/>
              </w:rPr>
              <w:t>ос</w:t>
            </w:r>
            <w:r w:rsidR="00925CD0">
              <w:rPr>
                <w:rFonts w:ascii="Liberation Serif" w:hAnsi="Liberation Serif"/>
                <w:sz w:val="10"/>
                <w:szCs w:val="10"/>
              </w:rPr>
              <w:t>ё</w:t>
            </w:r>
            <w:r w:rsidR="00445380">
              <w:rPr>
                <w:rFonts w:ascii="Liberation Serif" w:hAnsi="Liberation Serif"/>
                <w:sz w:val="10"/>
                <w:szCs w:val="10"/>
              </w:rPr>
              <w:t xml:space="preserve">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13873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DC3C4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64C2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68C75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83D0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DC7F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1759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C35D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ED4D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BC9B6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6CE4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6608066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A9141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182FA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8CBC8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CD22D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462BCE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19934EC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4341FB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55E8F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7AB5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33894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CAA89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56429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9D90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AF13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9AB3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9E111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A7931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6331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69758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F2AB8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0516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4A1F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A86DA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4D84C52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798BC59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2278D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27B36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BE5A7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4C98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886C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C1AD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E22B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E835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B5565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61417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BE1AA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B671A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382A69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1CFCA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9BBB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08642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9BF7C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521792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6D55DF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127217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E0B09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87E09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360E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DD09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B56A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CB11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73B5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0EAF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80FD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28369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778D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6CE1EC7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63E0E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5BA6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2018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67DD6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29A5E5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5C59B05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7CF6B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B5DC7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BD69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88268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DF07B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DC663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E458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15C5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346B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1170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118B1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B70F0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7CE3F7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C7F75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DBB4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7B0A7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1E41F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76D657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17D7A8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75EA78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54E6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C190F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66CE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1704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0AFD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A3EB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8501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9BDE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B553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575A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2789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E257C49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E6530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05D6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A0722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ED661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4177EA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3075112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61EE8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3AD86A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B7054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F6AFC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6678E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C656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E5B4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392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E0E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D3692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1AF87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ED5D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2E74B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F1DBF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34E60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D072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7BB5E1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6A162AB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6F729B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</w:t>
            </w:r>
            <w:r w:rsidR="008A2562">
              <w:rPr>
                <w:rFonts w:ascii="Liberation Serif" w:hAnsi="Liberation Serif"/>
                <w:sz w:val="10"/>
                <w:szCs w:val="10"/>
              </w:rPr>
              <w:t xml:space="preserve">езд на поселок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1AC2A89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Пугачёва</w:t>
            </w:r>
          </w:p>
        </w:tc>
        <w:tc>
          <w:tcPr>
            <w:tcW w:w="831" w:type="dxa"/>
            <w:vMerge/>
            <w:vAlign w:val="center"/>
            <w:hideMark/>
          </w:tcPr>
          <w:p w14:paraId="38C9FD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81F1D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CBB9E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4B7B1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62BDE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F68D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A25A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66A0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1558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CED1B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F4773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655D32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83F7C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686B8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96934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211A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1082" w:type="dxa"/>
            <w:shd w:val="clear" w:color="auto" w:fill="auto"/>
            <w:hideMark/>
          </w:tcPr>
          <w:p w14:paraId="54FED0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E8780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F571F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0C502C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ACE4C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68F6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0D51D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AC9CA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A5864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C0AF9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059B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E1DC0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67FC9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F7429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BC6D1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5920C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04F6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C7CA8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55A3AA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18808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AB84AE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B1EBC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532CE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9306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1AF77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8D74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4B7FC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5997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1DFA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28BB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79D3A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5DC99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B043D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4E3E3E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3B259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C2857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BA9F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C76F0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2A03BD4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949" w:type="dxa"/>
            <w:shd w:val="clear" w:color="auto" w:fill="auto"/>
            <w:hideMark/>
          </w:tcPr>
          <w:p w14:paraId="6C8243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C75FA0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5069B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99650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6A077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5238D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FE968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6D17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327E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354E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008C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00CE9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A70CF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4695F2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5AABD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32EF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71111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4CB4FF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26C7B8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56F57E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2F613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55929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8A9F5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B3A88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F9698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6018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9DA1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39EF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B671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53F48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7D412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DCE0A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BFFB0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97335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3D298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13752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264E0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7310EC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6B46C3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4B6DD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65CBF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1F4A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E8108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73F13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9E0EA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92B5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415C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81CB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F5C8A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4345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C006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A908ED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00E9A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B53BC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662F6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D8BDF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3A07AE8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53BEEE3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EC4D1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FAF87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BF0B7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B0B3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1ECF4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A7E79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015D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7D92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6B5D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9E14A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2EC61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163BE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D749E53" w14:textId="77777777" w:rsidTr="009E5BC9">
        <w:trPr>
          <w:trHeight w:val="419"/>
        </w:trPr>
        <w:tc>
          <w:tcPr>
            <w:tcW w:w="341" w:type="dxa"/>
            <w:vMerge/>
            <w:vAlign w:val="center"/>
            <w:hideMark/>
          </w:tcPr>
          <w:p w14:paraId="06C4CA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698E4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94C3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01C00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5D579E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056683C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8DA7FF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16C58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4793B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9F77F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6F2F6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1EA87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D6332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89C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DFC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07374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852AA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6074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A2656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DEA81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69E5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1A0BB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E4B4CD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49CF61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33DA12A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00977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63AD2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9A2BB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00DE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6747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C2275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0CDA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1852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1AC7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6C8C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5AB0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83621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FE0769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419F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283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FE8F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CD4D8F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C94CBB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358A7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B28D4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85D07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EA9D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B76C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CA20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5FCC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82E33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85A9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C804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563C1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F0B1B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37CD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246263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1315A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73C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7DCB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AE853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3DD304B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636859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53355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D534E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008E8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0C91B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E2DF4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3FD12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AB63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0B94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421F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ECCE3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541C3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6F50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916AB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833FD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8FAC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C659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7043E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54EA99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471E7B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7767AC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7512B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EEE2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A743D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7525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388C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61D9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EA19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D38E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B0396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C1FA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3B2B3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37318B9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AB6E6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C368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490BE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FE262F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2AFAD4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3AC87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DF5EB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04211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1A4BA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790CA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8ACE8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C50EC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9D7A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7990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B5E0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6E52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C59B0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7DE3A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1D2374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18837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1C59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5695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8E4DE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5C4FD4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7D8C088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3034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44BBC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889CD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A6AF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AB49F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E53F3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A41C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F855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EE14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0A709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33638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22067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611D1B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8E5DD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713D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45E56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21E788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6020F1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38097C2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EEC069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FC560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226A2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F2591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42C5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F8D89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EFBC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1E8D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2C36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2A0A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8D3FF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80014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E8B8849" w14:textId="77777777" w:rsidTr="009E5BC9">
        <w:trPr>
          <w:trHeight w:val="408"/>
        </w:trPr>
        <w:tc>
          <w:tcPr>
            <w:tcW w:w="341" w:type="dxa"/>
            <w:vMerge w:val="restart"/>
            <w:shd w:val="clear" w:color="auto" w:fill="auto"/>
            <w:hideMark/>
          </w:tcPr>
          <w:p w14:paraId="64A83B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4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24EEDB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12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7A5D616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 - Улица Московская – Деревня Новый Завод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(Вокзал - Московская- Новый Завод)</w:t>
            </w:r>
          </w:p>
        </w:tc>
        <w:tc>
          <w:tcPr>
            <w:tcW w:w="1082" w:type="dxa"/>
            <w:shd w:val="clear" w:color="auto" w:fill="auto"/>
            <w:hideMark/>
          </w:tcPr>
          <w:p w14:paraId="6B6E15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794C85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Новый Завод</w:t>
            </w:r>
          </w:p>
        </w:tc>
        <w:tc>
          <w:tcPr>
            <w:tcW w:w="949" w:type="dxa"/>
            <w:shd w:val="clear" w:color="auto" w:fill="auto"/>
            <w:hideMark/>
          </w:tcPr>
          <w:p w14:paraId="07AAA6A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Привокзальная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38C8AAE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Большевиков 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0550AC39" w14:textId="77777777" w:rsidR="000345F4" w:rsidRPr="008E34A6" w:rsidRDefault="000345F4" w:rsidP="008E34A6">
            <w:pPr>
              <w:spacing w:after="240"/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10,6/12,2 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2EBAD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669C4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42AD1D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064C6B0E" w14:textId="77777777" w:rsidR="000345F4" w:rsidRPr="00DD698E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DD698E">
              <w:rPr>
                <w:rFonts w:ascii="Liberation Serif" w:hAnsi="Liberation Serif"/>
                <w:sz w:val="10"/>
                <w:szCs w:val="10"/>
              </w:rPr>
              <w:br/>
              <w:t>2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CB3ABA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53CC64DB" w14:textId="77777777" w:rsidR="00B26E52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="000345F4" w:rsidRPr="00EF62A9">
              <w:rPr>
                <w:rFonts w:ascii="Liberation Serif" w:hAnsi="Liberation Serif"/>
                <w:sz w:val="10"/>
                <w:szCs w:val="10"/>
              </w:rPr>
              <w:t>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6345FAD3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</w:t>
            </w:r>
            <w:r w:rsidR="000345F4" w:rsidRPr="00EF62A9">
              <w:rPr>
                <w:rFonts w:ascii="Liberation Serif" w:hAnsi="Liberation Serif"/>
                <w:sz w:val="10"/>
                <w:szCs w:val="10"/>
              </w:rPr>
              <w:t xml:space="preserve">аличие </w:t>
            </w:r>
            <w:r>
              <w:rPr>
                <w:rFonts w:ascii="Liberation Serif" w:hAnsi="Liberation Serif"/>
                <w:sz w:val="10"/>
                <w:szCs w:val="10"/>
              </w:rPr>
              <w:t>в салоне программно-технических комплексов видеонаблюдения. Оснащенность системой безналичной оплаты проезда пассажиров и перевозки багажа. Наличие исправной штатной системы отопления. Обеспечение информирования</w:t>
            </w:r>
            <w:r w:rsidR="00B26E52">
              <w:rPr>
                <w:rFonts w:ascii="Liberation Serif" w:hAnsi="Liberation Serif"/>
                <w:sz w:val="10"/>
                <w:szCs w:val="10"/>
              </w:rPr>
              <w:t xml:space="preserve"> пассажиров</w:t>
            </w:r>
            <w:r w:rsidR="006F66B3">
              <w:rPr>
                <w:rFonts w:ascii="Liberation Serif" w:hAnsi="Liberation Serif"/>
                <w:sz w:val="10"/>
                <w:szCs w:val="10"/>
              </w:rPr>
              <w:t>. Обеспечение перевозки багажа.</w:t>
            </w:r>
          </w:p>
          <w:p w14:paraId="0EB4659E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39AB26A1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5F5CC38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1A88976" w14:textId="77777777" w:rsidR="000345F4" w:rsidRPr="008E34A6" w:rsidRDefault="000345F4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9AE5D4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13DCF99" w14:textId="77777777" w:rsidR="000345F4" w:rsidRPr="008E34A6" w:rsidRDefault="000345F4" w:rsidP="00352DF2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02.12.2014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B521A1E" w14:textId="77777777" w:rsidR="006F66B3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</w:t>
            </w:r>
          </w:p>
          <w:p w14:paraId="37C0BC34" w14:textId="77777777" w:rsidR="006F66B3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ул. Набережная, </w:t>
            </w:r>
          </w:p>
          <w:p w14:paraId="7800DF6B" w14:textId="77777777" w:rsidR="006F66B3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5488057B" w14:textId="77777777" w:rsidR="000345F4" w:rsidRPr="008E34A6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014712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50F6137A" w14:textId="77777777" w:rsidTr="009E5BC9">
        <w:trPr>
          <w:trHeight w:val="467"/>
        </w:trPr>
        <w:tc>
          <w:tcPr>
            <w:tcW w:w="341" w:type="dxa"/>
            <w:vMerge/>
            <w:vAlign w:val="center"/>
            <w:hideMark/>
          </w:tcPr>
          <w:p w14:paraId="69F828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02422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54A2A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45E9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Улица Кунавина </w:t>
            </w:r>
          </w:p>
        </w:tc>
        <w:tc>
          <w:tcPr>
            <w:tcW w:w="1082" w:type="dxa"/>
            <w:shd w:val="clear" w:color="auto" w:fill="auto"/>
            <w:hideMark/>
          </w:tcPr>
          <w:p w14:paraId="0A28F8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Кленовая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60DDE2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Кунавина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3B3630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г.Каменск-Уральский - с.Клевакинское</w:t>
            </w:r>
          </w:p>
        </w:tc>
        <w:tc>
          <w:tcPr>
            <w:tcW w:w="831" w:type="dxa"/>
            <w:vMerge/>
            <w:vAlign w:val="center"/>
            <w:hideMark/>
          </w:tcPr>
          <w:p w14:paraId="28F014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D4926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4474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F37D3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BB81C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3C64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4F23A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B43F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CF2C2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811B4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581A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3FA9D50" w14:textId="77777777" w:rsidTr="009E5BC9">
        <w:trPr>
          <w:trHeight w:val="690"/>
        </w:trPr>
        <w:tc>
          <w:tcPr>
            <w:tcW w:w="341" w:type="dxa"/>
            <w:vMerge/>
            <w:vAlign w:val="center"/>
            <w:hideMark/>
          </w:tcPr>
          <w:p w14:paraId="0B5613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04269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ECABF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22EE3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3E18CC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949" w:type="dxa"/>
            <w:shd w:val="clear" w:color="auto" w:fill="auto"/>
            <w:hideMark/>
          </w:tcPr>
          <w:p w14:paraId="587AD7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проспект Победы </w:t>
            </w:r>
          </w:p>
        </w:tc>
        <w:tc>
          <w:tcPr>
            <w:tcW w:w="1027" w:type="dxa"/>
            <w:shd w:val="clear" w:color="auto" w:fill="auto"/>
            <w:hideMark/>
          </w:tcPr>
          <w:p w14:paraId="7BB8A3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подъезд к ж/д переезду 93 км</w:t>
            </w:r>
          </w:p>
        </w:tc>
        <w:tc>
          <w:tcPr>
            <w:tcW w:w="831" w:type="dxa"/>
            <w:vMerge/>
            <w:vAlign w:val="center"/>
            <w:hideMark/>
          </w:tcPr>
          <w:p w14:paraId="756E4A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3481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6B42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DE859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5CBFC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B3E0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BF23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7D484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EE2F8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47735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C556B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BD561E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071C9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85A58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0648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13F78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Щербакова </w:t>
            </w:r>
          </w:p>
        </w:tc>
        <w:tc>
          <w:tcPr>
            <w:tcW w:w="1082" w:type="dxa"/>
            <w:shd w:val="clear" w:color="auto" w:fill="auto"/>
            <w:hideMark/>
          </w:tcPr>
          <w:p w14:paraId="0A0AB4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93 км</w:t>
            </w:r>
          </w:p>
        </w:tc>
        <w:tc>
          <w:tcPr>
            <w:tcW w:w="949" w:type="dxa"/>
            <w:shd w:val="clear" w:color="auto" w:fill="auto"/>
            <w:hideMark/>
          </w:tcPr>
          <w:p w14:paraId="57CCCB1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Карла Маркса </w:t>
            </w:r>
          </w:p>
        </w:tc>
        <w:tc>
          <w:tcPr>
            <w:tcW w:w="1027" w:type="dxa"/>
            <w:shd w:val="clear" w:color="auto" w:fill="auto"/>
            <w:hideMark/>
          </w:tcPr>
          <w:p w14:paraId="6698BC2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Абрамова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C77DD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D7442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03682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39AE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DE1B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CC080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17A3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DFEC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A709C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D3D11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C828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70E3269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418F7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CE10E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F8AF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F64939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Выставочный зал </w:t>
            </w:r>
          </w:p>
        </w:tc>
        <w:tc>
          <w:tcPr>
            <w:tcW w:w="1082" w:type="dxa"/>
            <w:shd w:val="clear" w:color="auto" w:fill="auto"/>
            <w:hideMark/>
          </w:tcPr>
          <w:p w14:paraId="507F87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949" w:type="dxa"/>
            <w:shd w:val="clear" w:color="auto" w:fill="auto"/>
            <w:hideMark/>
          </w:tcPr>
          <w:p w14:paraId="47871C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569A93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18D5F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8DC8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5619E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D174B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1C43C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5BC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3BFB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367E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0AC18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531FB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97F63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10C38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6B0C2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23B3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B666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A74826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62BC09F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2D7A43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05C2ECF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831" w:type="dxa"/>
            <w:vMerge/>
            <w:vAlign w:val="center"/>
            <w:hideMark/>
          </w:tcPr>
          <w:p w14:paraId="220A1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6EF7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0FB2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3652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0373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78F0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A05A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BFDB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967A5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84992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984A0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B5D65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E28E3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1B676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FF28A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C3EC2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546B26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43658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63E3A83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2FB975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8F038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AA41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8D33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C0F21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7F9A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5F45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001C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A4FEF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7AF29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5D007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FC207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2ECA3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4DC0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D878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8888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2FF720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69B8B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847D14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4633DF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090B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8FA83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D9127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4A9C0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4F87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FAF2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4085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C59C4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AC95B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C46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87FE7D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1B55A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6800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1D892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C7272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DAD53A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D6F70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732631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310AF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19EC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96DB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176BF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39FD2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69B3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2612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B2FE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BC81A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69B3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C7E68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BC2C2D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DEDDB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902FB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282D7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09A651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3E2411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8D32E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Абрамова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8B6E7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0BE79D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8AA0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43CA0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D2F4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C0407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A351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7186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4B6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6B7FF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BDDC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57A9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ED01BB7" w14:textId="77777777" w:rsidTr="009E5BC9">
        <w:trPr>
          <w:trHeight w:val="352"/>
        </w:trPr>
        <w:tc>
          <w:tcPr>
            <w:tcW w:w="341" w:type="dxa"/>
            <w:vMerge/>
            <w:vAlign w:val="center"/>
            <w:hideMark/>
          </w:tcPr>
          <w:p w14:paraId="09B9C3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9DD3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FDA14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C460E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6B25DE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73C9772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подъезд к ж/д переезду 93 км</w:t>
            </w:r>
          </w:p>
        </w:tc>
        <w:tc>
          <w:tcPr>
            <w:tcW w:w="1027" w:type="dxa"/>
            <w:shd w:val="clear" w:color="auto" w:fill="auto"/>
            <w:hideMark/>
          </w:tcPr>
          <w:p w14:paraId="12ED064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проспект Победы </w:t>
            </w:r>
          </w:p>
        </w:tc>
        <w:tc>
          <w:tcPr>
            <w:tcW w:w="831" w:type="dxa"/>
            <w:vMerge/>
            <w:vAlign w:val="center"/>
            <w:hideMark/>
          </w:tcPr>
          <w:p w14:paraId="2A15EB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60482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61300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2191E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8BAEB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E2C1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28BF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486E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2C1BB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D3269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F6A9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8A847CD" w14:textId="77777777" w:rsidTr="009E5BC9">
        <w:trPr>
          <w:trHeight w:val="460"/>
        </w:trPr>
        <w:tc>
          <w:tcPr>
            <w:tcW w:w="341" w:type="dxa"/>
            <w:vMerge/>
            <w:vAlign w:val="center"/>
            <w:hideMark/>
          </w:tcPr>
          <w:p w14:paraId="60C3FB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981C9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29A4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F9DBF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1B66A1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7E122DC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г.Каменск-Уральский - с.Клевакинское</w:t>
            </w:r>
          </w:p>
        </w:tc>
        <w:tc>
          <w:tcPr>
            <w:tcW w:w="1027" w:type="dxa"/>
            <w:shd w:val="clear" w:color="auto" w:fill="auto"/>
            <w:hideMark/>
          </w:tcPr>
          <w:p w14:paraId="1A7247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Кунавина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2D1F03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9C593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C0CC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E82FD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252BA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BAE3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C0D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52EC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64836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B5B0A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EAF5D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67DECF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AD75A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BC1C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99F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F7D46D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41463B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5D42AF6F" w14:textId="77777777" w:rsidR="000345F4" w:rsidRPr="008E34A6" w:rsidRDefault="000345F4" w:rsidP="00091D9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 дер</w:t>
            </w:r>
            <w:r w:rsidR="00091D97">
              <w:rPr>
                <w:rFonts w:ascii="Liberation Serif" w:hAnsi="Liberation Serif"/>
                <w:sz w:val="10"/>
                <w:szCs w:val="10"/>
              </w:rPr>
              <w:t xml:space="preserve">евни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Н</w:t>
            </w:r>
            <w:r w:rsidR="00A26B27">
              <w:rPr>
                <w:rFonts w:ascii="Liberation Serif" w:hAnsi="Liberation Serif"/>
                <w:sz w:val="10"/>
                <w:szCs w:val="10"/>
              </w:rPr>
              <w:t xml:space="preserve">овый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Завод</w:t>
            </w:r>
          </w:p>
        </w:tc>
        <w:tc>
          <w:tcPr>
            <w:tcW w:w="1027" w:type="dxa"/>
            <w:shd w:val="clear" w:color="auto" w:fill="auto"/>
            <w:hideMark/>
          </w:tcPr>
          <w:p w14:paraId="62511F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Привокзальная </w:t>
            </w:r>
          </w:p>
        </w:tc>
        <w:tc>
          <w:tcPr>
            <w:tcW w:w="831" w:type="dxa"/>
            <w:vMerge/>
            <w:vAlign w:val="center"/>
            <w:hideMark/>
          </w:tcPr>
          <w:p w14:paraId="5D3233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9F7A3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C35A3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0D2FC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92AD0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8D45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9DA3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866D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A2DCB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9F12C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44141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0B04B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7F963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59CB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0F22E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EEBCD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2CF63D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0936F45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Большевиков </w:t>
            </w:r>
          </w:p>
        </w:tc>
        <w:tc>
          <w:tcPr>
            <w:tcW w:w="1027" w:type="dxa"/>
            <w:shd w:val="clear" w:color="auto" w:fill="auto"/>
            <w:hideMark/>
          </w:tcPr>
          <w:p w14:paraId="1C49A73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0A1E1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D4ED5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5E4B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8921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7C9CD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CC5D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2D4D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F06D7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49758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D233F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C41BD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B538239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EC179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F6343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E1964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F22C5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33ECF6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Дворец Спорта </w:t>
            </w:r>
          </w:p>
        </w:tc>
        <w:tc>
          <w:tcPr>
            <w:tcW w:w="949" w:type="dxa"/>
            <w:shd w:val="clear" w:color="auto" w:fill="auto"/>
            <w:hideMark/>
          </w:tcPr>
          <w:p w14:paraId="24B6BA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12AC4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0D3F3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E3359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03A8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E6D86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E0B5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AAAE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0831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59EC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9D14F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DE392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8690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E873C1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DB7AE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B9F6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B3127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B790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68240B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Выставочный зал </w:t>
            </w:r>
          </w:p>
        </w:tc>
        <w:tc>
          <w:tcPr>
            <w:tcW w:w="949" w:type="dxa"/>
            <w:shd w:val="clear" w:color="auto" w:fill="auto"/>
            <w:hideMark/>
          </w:tcPr>
          <w:p w14:paraId="49EB93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D86FC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E9D3A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0CB24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C539E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0542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7C366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E34BA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DBD4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75B7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A1375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7986E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DD925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C7F77E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519C4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A69D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AF94E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32382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93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16A12E9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Щербакова </w:t>
            </w:r>
          </w:p>
        </w:tc>
        <w:tc>
          <w:tcPr>
            <w:tcW w:w="949" w:type="dxa"/>
            <w:shd w:val="clear" w:color="auto" w:fill="auto"/>
            <w:hideMark/>
          </w:tcPr>
          <w:p w14:paraId="408481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6639CF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6894A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BFB24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B812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AD30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B35E0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E4C3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37AF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5154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92CD1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7755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92DE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76460EA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12897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5203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E4A1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AC51E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Новый Завод</w:t>
            </w:r>
          </w:p>
        </w:tc>
        <w:tc>
          <w:tcPr>
            <w:tcW w:w="1082" w:type="dxa"/>
            <w:shd w:val="clear" w:color="auto" w:fill="auto"/>
            <w:hideMark/>
          </w:tcPr>
          <w:p w14:paraId="574094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639E74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0D738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B90BA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A4EC3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AAFA0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9C11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45E01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7E59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486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CECF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D0B15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D31AE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0A62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14B73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00E6B6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ED1B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C55B0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E55EDC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418FF1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Улица Кунавина </w:t>
            </w:r>
          </w:p>
        </w:tc>
        <w:tc>
          <w:tcPr>
            <w:tcW w:w="949" w:type="dxa"/>
            <w:shd w:val="clear" w:color="auto" w:fill="auto"/>
            <w:hideMark/>
          </w:tcPr>
          <w:p w14:paraId="4A416D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B1CA9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58E68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4854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D78E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9207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D4387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ACE6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2050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BDE1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78757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E3F54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957E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B4B865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DC5A3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10F7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FE09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CF75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04EB10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Вокзал </w:t>
            </w:r>
          </w:p>
        </w:tc>
        <w:tc>
          <w:tcPr>
            <w:tcW w:w="949" w:type="dxa"/>
            <w:shd w:val="clear" w:color="auto" w:fill="auto"/>
            <w:hideMark/>
          </w:tcPr>
          <w:p w14:paraId="48E8131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A3180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813B1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6974A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16AC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1D9E7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F8801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9C07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C7E0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FD94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839BD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A1724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CF99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F05049" w14:textId="77777777" w:rsidTr="009E5BC9">
        <w:trPr>
          <w:trHeight w:val="360"/>
        </w:trPr>
        <w:tc>
          <w:tcPr>
            <w:tcW w:w="341" w:type="dxa"/>
            <w:vMerge w:val="restart"/>
            <w:shd w:val="clear" w:color="auto" w:fill="auto"/>
            <w:hideMark/>
          </w:tcPr>
          <w:p w14:paraId="6B6E8F8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0B84FD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14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07FF8C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 – Посёлок Чкалова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(Горбольница № 2 – Чкалова)</w:t>
            </w:r>
          </w:p>
        </w:tc>
        <w:tc>
          <w:tcPr>
            <w:tcW w:w="1082" w:type="dxa"/>
            <w:shd w:val="clear" w:color="auto" w:fill="auto"/>
            <w:hideMark/>
          </w:tcPr>
          <w:p w14:paraId="71C562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3C5820E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1BF3E3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Пугачева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66DDF6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701F84CC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13,9/13,7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43669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368CEDB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78796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 xml:space="preserve">большой класс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07B45869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9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CB074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5 лет - ТС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087B19CE" w14:textId="77777777" w:rsidR="00874E7E" w:rsidRDefault="00874E7E" w:rsidP="00874E7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7599AE94" w14:textId="77777777" w:rsidR="000345F4" w:rsidRPr="008E34A6" w:rsidRDefault="00874E7E" w:rsidP="00874E7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аличие 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в салоне программно-технических комплексов видеонаблюдения. Оснащенность системой безналичной оплаты проезда пассажиров и перевозки багажа. </w:t>
            </w:r>
            <w:r>
              <w:rPr>
                <w:rFonts w:ascii="Liberation Serif" w:hAnsi="Liberation Serif"/>
                <w:sz w:val="10"/>
                <w:szCs w:val="10"/>
              </w:rPr>
              <w:lastRenderedPageBreak/>
              <w:t>Наличие исправной штатной системы отопления. Обеспечение информирования пассажиров. Обеспечение перевозки багажа.</w:t>
            </w:r>
            <w:r w:rsidR="002E488D">
              <w:rPr>
                <w:rFonts w:ascii="Liberation Serif" w:hAnsi="Liberation Serif"/>
                <w:sz w:val="10"/>
                <w:szCs w:val="10"/>
              </w:rPr>
              <w:t xml:space="preserve"> Оснащение (оборудование) для перевозки инвалидов – не менее 3 ТС.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3CB4D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495D1A28" w14:textId="77777777" w:rsidR="000345F4" w:rsidRPr="00DC5122" w:rsidRDefault="000345F4" w:rsidP="00DC5122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DC5122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3C143B4" w14:textId="77777777" w:rsidR="008C2A1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784F1BB1" w14:textId="77777777" w:rsidR="008C2A1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0DE64433" w14:textId="77777777" w:rsidR="008C2A1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</w:t>
            </w:r>
          </w:p>
          <w:p w14:paraId="55D305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1B835F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21A7F59C" w14:textId="77777777" w:rsidTr="009E5BC9">
        <w:trPr>
          <w:trHeight w:val="360"/>
        </w:trPr>
        <w:tc>
          <w:tcPr>
            <w:tcW w:w="341" w:type="dxa"/>
            <w:vMerge/>
            <w:vAlign w:val="center"/>
            <w:hideMark/>
          </w:tcPr>
          <w:p w14:paraId="3344AD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CB7A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515CE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092F6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116C6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41DCFE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6211F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4FCB40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7424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A4D5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38DA9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CB68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B80D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E18A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949F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2AC2A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1F62B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BF42E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5D6DE3" w14:textId="77777777" w:rsidTr="009E5BC9">
        <w:trPr>
          <w:trHeight w:val="420"/>
        </w:trPr>
        <w:tc>
          <w:tcPr>
            <w:tcW w:w="341" w:type="dxa"/>
            <w:vMerge/>
            <w:vAlign w:val="center"/>
            <w:hideMark/>
          </w:tcPr>
          <w:p w14:paraId="43861B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E319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469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0DEE7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4257E5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410070F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48FA068C" w14:textId="77777777" w:rsidR="000345F4" w:rsidRPr="008E34A6" w:rsidRDefault="000345F4" w:rsidP="00091D9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91D97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ADA14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B5B1F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1D582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6EBA1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8B147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1AE5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D6A0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E96D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01CD4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D0B4C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58383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F74D32B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84D7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E2905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6C682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882D2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1DDE70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(на ул.Исетская)</w:t>
            </w:r>
          </w:p>
        </w:tc>
        <w:tc>
          <w:tcPr>
            <w:tcW w:w="949" w:type="dxa"/>
            <w:shd w:val="clear" w:color="auto" w:fill="auto"/>
            <w:hideMark/>
          </w:tcPr>
          <w:p w14:paraId="799DDA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37CBD4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1B24B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FDA0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0BEE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CAFE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8C6A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DDDB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4A2A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4774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5558F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E65BD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2B7D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018516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FD5DA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A2E73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1D16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F137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9E05C5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Исетская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2F42CC1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309C9CF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Исетская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033DBC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28079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B4E3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781D8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B5679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83A8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D82F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8AF8B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17BB2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18D71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3E24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7F5329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E5B95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710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298C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0DEB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270219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949" w:type="dxa"/>
            <w:shd w:val="clear" w:color="auto" w:fill="auto"/>
            <w:hideMark/>
          </w:tcPr>
          <w:p w14:paraId="16A2764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19F42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05B8AD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8E111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D796B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62B00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AC02A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326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B82A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435F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5A119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05F50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38D1F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20A5901" w14:textId="77777777" w:rsidTr="009E5BC9">
        <w:trPr>
          <w:trHeight w:val="630"/>
        </w:trPr>
        <w:tc>
          <w:tcPr>
            <w:tcW w:w="341" w:type="dxa"/>
            <w:vMerge/>
            <w:vAlign w:val="center"/>
            <w:hideMark/>
          </w:tcPr>
          <w:p w14:paraId="44A1CD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E5E25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CCC8E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E7CAD5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7012BC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19D153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E7242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07089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5798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7A2F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18A26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BF766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D2D5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C1E8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0C58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4AD60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A677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E6A9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8F053AE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2054E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A868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7C9DA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5C823D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2A1402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5CC199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A2A24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DBDB5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1DFE1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E8FE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7D3F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4F729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091C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895A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6D86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9DB0F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3FD8E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15445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60E21D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6C707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C8A3D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E5B4B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7357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6E575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1</w:t>
            </w:r>
          </w:p>
        </w:tc>
        <w:tc>
          <w:tcPr>
            <w:tcW w:w="949" w:type="dxa"/>
            <w:shd w:val="clear" w:color="auto" w:fill="auto"/>
            <w:hideMark/>
          </w:tcPr>
          <w:p w14:paraId="5BE8FD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442B4B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5E1BF4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1883D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9A8E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60B8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F9A7E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FF34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9944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D6C3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9125E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0D123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2446C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0C46AB" w14:textId="77777777" w:rsidTr="009E5BC9">
        <w:trPr>
          <w:trHeight w:val="450"/>
        </w:trPr>
        <w:tc>
          <w:tcPr>
            <w:tcW w:w="341" w:type="dxa"/>
            <w:vMerge/>
            <w:vAlign w:val="center"/>
            <w:hideMark/>
          </w:tcPr>
          <w:p w14:paraId="57348E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64969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95C9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F1C4A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4B6612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25DE4A80" w14:textId="77777777" w:rsidR="000345F4" w:rsidRPr="008E34A6" w:rsidRDefault="000345F4" w:rsidP="00091D9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91D97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BDCD4F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Пугачёва</w:t>
            </w:r>
          </w:p>
        </w:tc>
        <w:tc>
          <w:tcPr>
            <w:tcW w:w="831" w:type="dxa"/>
            <w:vMerge/>
            <w:vAlign w:val="center"/>
            <w:hideMark/>
          </w:tcPr>
          <w:p w14:paraId="41E3A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4CFE3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6517D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48DC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9424F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E5AE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6CBC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86B8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A6AC5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D2DE6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4FDCF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DD7D03B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9FFEA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9D175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9FF1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FD4A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55106BB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949" w:type="dxa"/>
            <w:shd w:val="clear" w:color="auto" w:fill="auto"/>
            <w:hideMark/>
          </w:tcPr>
          <w:p w14:paraId="7200FB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AC354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228869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63895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C0D7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80F0A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40CA6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4D7F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28D5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9B7F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96CEB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2992A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09F3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1F29BD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B5C40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356C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594D3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7FB0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1082" w:type="dxa"/>
            <w:shd w:val="clear" w:color="auto" w:fill="auto"/>
            <w:hideMark/>
          </w:tcPr>
          <w:p w14:paraId="02B239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949" w:type="dxa"/>
            <w:shd w:val="clear" w:color="auto" w:fill="auto"/>
            <w:hideMark/>
          </w:tcPr>
          <w:p w14:paraId="0A475F9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shd w:val="clear" w:color="auto" w:fill="auto"/>
            <w:hideMark/>
          </w:tcPr>
          <w:p w14:paraId="6F2AF63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5E340B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DA0E6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0C7E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F290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79F45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4239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A789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5E6F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2EE9F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77199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C1021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CD04B22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350CA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8358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EBD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BDFAA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E90BA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7142EF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2FE8AA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BE1D2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152AF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C1C52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90FD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6513C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88CF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86DB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A46A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A9AA2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94DCC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B117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A880D7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DDF5F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6DC6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753CA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49E7BA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0EFAED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4B88FC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157CC1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03CA8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25A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C9D9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A53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25C0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4E0F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ABF1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5F80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9DB12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4580C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0E634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524E62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0791A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0F292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4E932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1432C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1</w:t>
            </w:r>
          </w:p>
        </w:tc>
        <w:tc>
          <w:tcPr>
            <w:tcW w:w="1082" w:type="dxa"/>
            <w:shd w:val="clear" w:color="auto" w:fill="auto"/>
            <w:hideMark/>
          </w:tcPr>
          <w:p w14:paraId="39200E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1DDC86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01560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F21A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8142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E846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E00A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10EB4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1C6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EF28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F34E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61479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A8120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6BC69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6A14B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39DDC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A29A9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6237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F0EEF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630CAA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77F263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8EC5B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E8A08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07353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35973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9B9C4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6B4F8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A4E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A28D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2D1D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BDE84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2812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F120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CD6A976" w14:textId="77777777" w:rsidTr="009E5BC9">
        <w:trPr>
          <w:trHeight w:val="456"/>
        </w:trPr>
        <w:tc>
          <w:tcPr>
            <w:tcW w:w="341" w:type="dxa"/>
            <w:vMerge/>
            <w:vAlign w:val="center"/>
            <w:hideMark/>
          </w:tcPr>
          <w:p w14:paraId="29A86C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47B6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4267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7B81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0E3373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66D3AAC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14B51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17751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98F75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A604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EF42A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802C0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998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1858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F5BC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64822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84F97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06D51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22726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22FDD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14F46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9500E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542C0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7B290D4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70EF8B1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0B744E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1DBF6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E92A4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CE42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5CB22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CF6C1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6EAA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96B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21FC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1D674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B3199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8D81E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89609B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28B50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5AD66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83B55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73E41D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A7171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D1A7B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C0E5F3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E66C4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8E2D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48126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9AD4D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88E1E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4108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030D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16CE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B01EC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3DDA7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96D13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BB263C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EFE59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EB80A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779A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75D84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7BF813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76FF0CE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19F8CA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0E4CC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474C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988C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D5AD9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14533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E680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D090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538A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70518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97CBF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1BD0D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C9D0019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2B6C3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8895B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8876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39B1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2E6AD63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53A8DA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FC0A3B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C55A2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C4D04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1A179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ACAC3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FAE92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3359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F6B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1E26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5C4CC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9DEFA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3E8C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3C387C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E1966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F895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3E52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83EE0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2F34B36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13D34F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C9567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AA9EA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874A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3872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9B34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2E26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68AA9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8319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869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62716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4A97E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56E08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6978CCC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64F9F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9488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8563E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9FCA2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601B72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180CBF0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0872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B0E99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A3024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40623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A9EA2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2CFFE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6457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6CC8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4FC0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AA7D9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44A0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423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CA875C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F012D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3594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19C9A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E2234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17172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085002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88DB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D6513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999A4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4138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3317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625C7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2522F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04F6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82CB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FC21A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4785E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8CD72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F6D319" w14:textId="77777777" w:rsidTr="009E5BC9">
        <w:trPr>
          <w:trHeight w:val="390"/>
        </w:trPr>
        <w:tc>
          <w:tcPr>
            <w:tcW w:w="341" w:type="dxa"/>
            <w:vMerge w:val="restart"/>
            <w:shd w:val="clear" w:color="auto" w:fill="auto"/>
            <w:hideMark/>
          </w:tcPr>
          <w:p w14:paraId="75BA5A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6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092F0E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6D4E5BFD" w14:textId="77777777" w:rsidR="00E658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 – Деревня Монастырка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="00E658F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  <w:p w14:paraId="722BE328" w14:textId="77777777" w:rsidR="00E658F9" w:rsidRDefault="00E658F9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18B665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(Заводоуправление УАЗа – Монастырка)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28571B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30C6A9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Монастырка</w:t>
            </w:r>
          </w:p>
        </w:tc>
        <w:tc>
          <w:tcPr>
            <w:tcW w:w="949" w:type="dxa"/>
            <w:shd w:val="clear" w:color="auto" w:fill="auto"/>
            <w:hideMark/>
          </w:tcPr>
          <w:p w14:paraId="505DE5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D3C4C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Комиссаров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4D445C0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16,8/16,7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528A688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2D8FE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79B7A10E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14AA9EAF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средний класс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7096582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большой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52C0629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Зима: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 xml:space="preserve">средний - 1                      </w:t>
            </w:r>
            <w:r>
              <w:rPr>
                <w:rFonts w:ascii="Liberation Serif" w:hAnsi="Liberation Serif"/>
                <w:sz w:val="10"/>
                <w:szCs w:val="10"/>
              </w:rPr>
              <w:br w:type="page"/>
              <w:t xml:space="preserve">Лето: </w:t>
            </w:r>
            <w:r>
              <w:rPr>
                <w:rFonts w:ascii="Liberation Serif" w:hAnsi="Liberation Serif"/>
                <w:sz w:val="10"/>
                <w:szCs w:val="10"/>
              </w:rPr>
              <w:br w:type="page"/>
              <w:t xml:space="preserve">средний - 1  </w:t>
            </w:r>
            <w:r>
              <w:rPr>
                <w:rFonts w:ascii="Liberation Serif" w:hAnsi="Liberation Serif"/>
                <w:sz w:val="10"/>
                <w:szCs w:val="10"/>
              </w:rPr>
              <w:br w:type="page"/>
              <w:t>большой -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9937BC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6A011062" w14:textId="77777777" w:rsidR="00B740A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  <w:r w:rsidR="00B740A2"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45DE60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7F1CCA1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0E816DC2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23.04.2015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65C7522" w14:textId="77777777" w:rsidR="00E5074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</w:t>
            </w:r>
          </w:p>
          <w:p w14:paraId="74066207" w14:textId="77777777" w:rsidR="00E5074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ул. Набережная,</w:t>
            </w:r>
          </w:p>
          <w:p w14:paraId="33EBAE17" w14:textId="77777777" w:rsidR="00E5074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д.6-В, офис 1,  </w:t>
            </w:r>
          </w:p>
          <w:p w14:paraId="7382727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6E6DE4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47D8BED2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000D0C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94EB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F2ABC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59B1C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AA327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Комиссаров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502CC1D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01519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Комсомольская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48F0F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62D7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F62D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83699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1AEB2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FC5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F4E5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D233D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BF87F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7368F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26F0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B284DA4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611D5B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4376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1B7B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251E4C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7AC1DE2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Подстанция</w:t>
            </w:r>
          </w:p>
        </w:tc>
        <w:tc>
          <w:tcPr>
            <w:tcW w:w="949" w:type="dxa"/>
            <w:shd w:val="clear" w:color="auto" w:fill="auto"/>
            <w:hideMark/>
          </w:tcPr>
          <w:p w14:paraId="7A73C19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45D7F9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Буденного</w:t>
            </w:r>
          </w:p>
        </w:tc>
        <w:tc>
          <w:tcPr>
            <w:tcW w:w="831" w:type="dxa"/>
            <w:vMerge/>
            <w:vAlign w:val="center"/>
            <w:hideMark/>
          </w:tcPr>
          <w:p w14:paraId="099CF5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5949C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46EA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8A4AD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0ADA1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2595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F0F9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A41C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9E644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1CE64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5E69D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DC77C3" w14:textId="77777777" w:rsidTr="009E5BC9">
        <w:trPr>
          <w:trHeight w:val="939"/>
        </w:trPr>
        <w:tc>
          <w:tcPr>
            <w:tcW w:w="341" w:type="dxa"/>
            <w:vMerge/>
            <w:vAlign w:val="center"/>
            <w:hideMark/>
          </w:tcPr>
          <w:p w14:paraId="043770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DC5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9176F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316985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54DF55F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108 км</w:t>
            </w:r>
          </w:p>
        </w:tc>
        <w:tc>
          <w:tcPr>
            <w:tcW w:w="949" w:type="dxa"/>
            <w:shd w:val="clear" w:color="auto" w:fill="auto"/>
            <w:hideMark/>
          </w:tcPr>
          <w:p w14:paraId="16F1B11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51234FF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г.Екатеринбург - г.Шадринск - г.Курган участок с 106 км +974  по 125 км +156 (Каменский городской округ)</w:t>
            </w:r>
          </w:p>
        </w:tc>
        <w:tc>
          <w:tcPr>
            <w:tcW w:w="831" w:type="dxa"/>
            <w:vMerge/>
            <w:vAlign w:val="center"/>
            <w:hideMark/>
          </w:tcPr>
          <w:p w14:paraId="52C083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E759F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18633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4718F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38828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8E47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4F3A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894C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24475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760E7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B97F6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B6702B7" w14:textId="77777777" w:rsidTr="009E5BC9">
        <w:trPr>
          <w:trHeight w:val="981"/>
        </w:trPr>
        <w:tc>
          <w:tcPr>
            <w:tcW w:w="341" w:type="dxa"/>
            <w:vMerge/>
            <w:vAlign w:val="center"/>
            <w:hideMark/>
          </w:tcPr>
          <w:p w14:paraId="47EB83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12B40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5985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604C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55B746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5</w:t>
            </w:r>
          </w:p>
        </w:tc>
        <w:tc>
          <w:tcPr>
            <w:tcW w:w="949" w:type="dxa"/>
            <w:shd w:val="clear" w:color="auto" w:fill="auto"/>
            <w:hideMark/>
          </w:tcPr>
          <w:p w14:paraId="708C31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г.Екатеринбург - г.Шадринск - г.Курган участок с 106 км +974  по 125 км +156 (Каменский городской округ)</w:t>
            </w:r>
          </w:p>
        </w:tc>
        <w:tc>
          <w:tcPr>
            <w:tcW w:w="1027" w:type="dxa"/>
            <w:shd w:val="clear" w:color="auto" w:fill="auto"/>
            <w:hideMark/>
          </w:tcPr>
          <w:p w14:paraId="4D42F06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C0D85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DBD95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D2EAA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444A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0E476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A780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EBAF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B509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465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7EBB4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7353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291B94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9DFDD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4637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CC5D3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C5E3F7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36B5CB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9</w:t>
            </w:r>
          </w:p>
        </w:tc>
        <w:tc>
          <w:tcPr>
            <w:tcW w:w="949" w:type="dxa"/>
            <w:shd w:val="clear" w:color="auto" w:fill="auto"/>
            <w:hideMark/>
          </w:tcPr>
          <w:p w14:paraId="774E4B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Буденного</w:t>
            </w:r>
          </w:p>
        </w:tc>
        <w:tc>
          <w:tcPr>
            <w:tcW w:w="1027" w:type="dxa"/>
            <w:shd w:val="clear" w:color="auto" w:fill="auto"/>
            <w:hideMark/>
          </w:tcPr>
          <w:p w14:paraId="11A0C92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605171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F7B11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F57DC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C2A2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DDFC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1150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50F8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4AF6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CC68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CC7F1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7E55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73593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B7CAA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B1A9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CEFF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A1B2E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6FE028B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11</w:t>
            </w:r>
          </w:p>
        </w:tc>
        <w:tc>
          <w:tcPr>
            <w:tcW w:w="949" w:type="dxa"/>
            <w:shd w:val="clear" w:color="auto" w:fill="auto"/>
            <w:hideMark/>
          </w:tcPr>
          <w:p w14:paraId="058713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Комсомольская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A003A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5C954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B498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39B8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F56FE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761DF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0C0C7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A5A4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B4C5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0CA2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4BFD3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0FFD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F2B3E7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23177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EC54D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3133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498E3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086F67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Автодром</w:t>
            </w:r>
          </w:p>
        </w:tc>
        <w:tc>
          <w:tcPr>
            <w:tcW w:w="949" w:type="dxa"/>
            <w:shd w:val="clear" w:color="auto" w:fill="auto"/>
            <w:hideMark/>
          </w:tcPr>
          <w:p w14:paraId="34D63C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Комиссаров</w:t>
            </w:r>
          </w:p>
        </w:tc>
        <w:tc>
          <w:tcPr>
            <w:tcW w:w="1027" w:type="dxa"/>
            <w:shd w:val="clear" w:color="auto" w:fill="auto"/>
            <w:hideMark/>
          </w:tcPr>
          <w:p w14:paraId="19E4B6C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764529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65967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DB54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F3CE0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D80CE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8105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B78A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3E3A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F487E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B27A4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AD7AD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8103BD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90929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9A9E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9C24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CD22B9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5DF32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949" w:type="dxa"/>
            <w:shd w:val="clear" w:color="auto" w:fill="auto"/>
            <w:hideMark/>
          </w:tcPr>
          <w:p w14:paraId="2E9868E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FDCFC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4F188E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C22D8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FC730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8D5D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54685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7D5E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B1EC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D157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17B6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FB1D8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B9D4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EE1E1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1D4A7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63772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2F2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33D699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660792C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4B96B1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F23E7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F637A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64EA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7C73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6A70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364C4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D9D9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6B3D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2502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6CC46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5ADE3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AED33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95DA8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205DA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59017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3F13F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0AAD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29A290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5C9A199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ED5494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76990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7EC5C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1B120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37D9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0A9E7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2F8F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A89E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C7BC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48F7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E7C96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C9DCB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4FAEF7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BEE2B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AFE93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370D1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A16D7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1082" w:type="dxa"/>
            <w:shd w:val="clear" w:color="auto" w:fill="auto"/>
            <w:hideMark/>
          </w:tcPr>
          <w:p w14:paraId="09640B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5E1C315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9E6A0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A56F6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544D3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C77A3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4D980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729B6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37F9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6542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A925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104E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BADF9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C4D85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40C9C4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9C21D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E8D2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DB9A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C5A9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Автодром</w:t>
            </w:r>
          </w:p>
        </w:tc>
        <w:tc>
          <w:tcPr>
            <w:tcW w:w="1082" w:type="dxa"/>
            <w:shd w:val="clear" w:color="auto" w:fill="auto"/>
            <w:hideMark/>
          </w:tcPr>
          <w:p w14:paraId="4D130A9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6E89DA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99FDB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4C352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45C9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43EB4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48DC5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DEF6E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5C63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62DD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E6BE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21DA2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5EBF4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8071D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2D4807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2D30C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9D29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94332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1FF78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11</w:t>
            </w:r>
          </w:p>
        </w:tc>
        <w:tc>
          <w:tcPr>
            <w:tcW w:w="1082" w:type="dxa"/>
            <w:shd w:val="clear" w:color="auto" w:fill="auto"/>
            <w:hideMark/>
          </w:tcPr>
          <w:p w14:paraId="70CBE9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59B7CD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B5DCD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8ABB1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DD182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97738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DCC5D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42090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59F4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0264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4DAE0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BE889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2FEB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FBA22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B2E05C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D50FE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498A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5800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1C04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5</w:t>
            </w:r>
          </w:p>
        </w:tc>
        <w:tc>
          <w:tcPr>
            <w:tcW w:w="1082" w:type="dxa"/>
            <w:shd w:val="clear" w:color="auto" w:fill="auto"/>
            <w:hideMark/>
          </w:tcPr>
          <w:p w14:paraId="6FD3C3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29F77E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6B1F4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40CEB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EA52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0D91F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48D02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0B107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7D81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D739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D6EF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AA456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9F91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DA698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71052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F9FD5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CC34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052F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F3177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108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77D859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41F3DCD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36D06E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8AE35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E3F37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A380E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389C8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7CBEB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0B97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AE30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81BE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7F54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0E88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4BB8F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AA7875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CE02F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8DAB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FB7D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312BD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Подстанция</w:t>
            </w:r>
          </w:p>
        </w:tc>
        <w:tc>
          <w:tcPr>
            <w:tcW w:w="1082" w:type="dxa"/>
            <w:shd w:val="clear" w:color="auto" w:fill="auto"/>
            <w:hideMark/>
          </w:tcPr>
          <w:p w14:paraId="20FBF60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7D19EB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66FEE8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F1E6F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DA6C1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4B0E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771D7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57396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4F4D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699C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9A36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83274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2AB76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F330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CA25BB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7FF55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98364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C31D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4CD62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Комиссаров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36C19F0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3CFE437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16F962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0E059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9D706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92AEB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E9488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336DE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1350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EF91C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BBE9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4E6BD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0883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A6A8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2F15D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BA4D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6E3B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8E562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30628D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Монастырка</w:t>
            </w:r>
          </w:p>
        </w:tc>
        <w:tc>
          <w:tcPr>
            <w:tcW w:w="1082" w:type="dxa"/>
            <w:shd w:val="clear" w:color="auto" w:fill="auto"/>
            <w:hideMark/>
          </w:tcPr>
          <w:p w14:paraId="4E596BD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578BDA1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B3BB3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C53A0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45F7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A2E76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3881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62310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3EB7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23F7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D952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D37CF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1ABF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2DE1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15E9E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26535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B198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B44AE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4E4DF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4B61B8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EF21B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91961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DB67A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C8FDE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683F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61B8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7F8C8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413A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80BE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1140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DF3A8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7A158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DBBE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4C1E6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3BB61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99D9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73712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6D9F5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22AD23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6743F8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5AC64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1A5E8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D9E5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634A3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C65AA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35C1A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7CDA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E5AA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C142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D1391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2AFC8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CBD2B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64C3AFA" w14:textId="77777777" w:rsidTr="009E5BC9">
        <w:trPr>
          <w:trHeight w:val="343"/>
        </w:trPr>
        <w:tc>
          <w:tcPr>
            <w:tcW w:w="341" w:type="dxa"/>
            <w:vMerge w:val="restart"/>
            <w:shd w:val="clear" w:color="auto" w:fill="auto"/>
            <w:hideMark/>
          </w:tcPr>
          <w:p w14:paraId="533681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6D0A34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3B9DEB9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7 – Посёлок Силикатный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(Горбольница №7 – Силикатный)</w:t>
            </w:r>
          </w:p>
        </w:tc>
        <w:tc>
          <w:tcPr>
            <w:tcW w:w="1082" w:type="dxa"/>
            <w:shd w:val="clear" w:color="auto" w:fill="auto"/>
            <w:hideMark/>
          </w:tcPr>
          <w:p w14:paraId="3463412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№7</w:t>
            </w:r>
          </w:p>
        </w:tc>
        <w:tc>
          <w:tcPr>
            <w:tcW w:w="1082" w:type="dxa"/>
            <w:shd w:val="clear" w:color="auto" w:fill="auto"/>
            <w:hideMark/>
          </w:tcPr>
          <w:p w14:paraId="5EC6DA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949" w:type="dxa"/>
            <w:shd w:val="clear" w:color="auto" w:fill="auto"/>
            <w:hideMark/>
          </w:tcPr>
          <w:p w14:paraId="0DBEBA3F" w14:textId="77777777" w:rsidR="000345F4" w:rsidRPr="008E34A6" w:rsidRDefault="000345F4" w:rsidP="008E34A6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1027" w:type="dxa"/>
            <w:shd w:val="clear" w:color="auto" w:fill="auto"/>
            <w:hideMark/>
          </w:tcPr>
          <w:p w14:paraId="68FBAF3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1A7ECB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20,55/21,25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D5B19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7AE5B02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8A3AF9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1A9340FE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9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1E3118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5C8BAA5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Наличие исправной штатной системы отопления. Обеспечение информирования пассажиров. Оснащенность аппаратурой спутниковой навигации, программное обеспечение, которой совместимо с программным обеспечением МКУ «ЕДСПТ г.Каменска-Уральского».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7512A6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77BB6EB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01.11.2014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025567A" w14:textId="77777777" w:rsidR="000345F4" w:rsidRPr="008E34A6" w:rsidRDefault="000345F4" w:rsidP="00223B3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 w:rsidR="00223B3E"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Экспресс-Сити</w:t>
            </w:r>
            <w:r w:rsidR="005A7A52"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(6234</w:t>
            </w:r>
            <w:r w:rsidRPr="007D6D53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037338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05FC38D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57F81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7A769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7944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357D5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0BA4AA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949" w:type="dxa"/>
            <w:shd w:val="clear" w:color="auto" w:fill="auto"/>
            <w:hideMark/>
          </w:tcPr>
          <w:p w14:paraId="472F63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006FB2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831" w:type="dxa"/>
            <w:vMerge/>
            <w:vAlign w:val="center"/>
            <w:hideMark/>
          </w:tcPr>
          <w:p w14:paraId="26DE19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79BA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F0F9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89051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3870E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37C4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7DB2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336D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E0ACF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FBA5F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BE39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8A66CD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81E13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4D0D6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AC463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16C74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23E6AA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949" w:type="dxa"/>
            <w:shd w:val="clear" w:color="auto" w:fill="auto"/>
            <w:hideMark/>
          </w:tcPr>
          <w:p w14:paraId="63214EA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FD42DD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831" w:type="dxa"/>
            <w:vMerge/>
            <w:vAlign w:val="center"/>
            <w:hideMark/>
          </w:tcPr>
          <w:p w14:paraId="59EF9F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8D9BC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40F09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EB3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CE59D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D8B8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3687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EED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E6BF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B4CBD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0EE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21074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3AA75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7929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C3FE1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9BECD6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7DAB7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949" w:type="dxa"/>
            <w:shd w:val="clear" w:color="auto" w:fill="auto"/>
            <w:hideMark/>
          </w:tcPr>
          <w:p w14:paraId="7CAC03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6DFDC11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Слесарей</w:t>
            </w:r>
          </w:p>
        </w:tc>
        <w:tc>
          <w:tcPr>
            <w:tcW w:w="831" w:type="dxa"/>
            <w:vMerge/>
            <w:vAlign w:val="center"/>
            <w:hideMark/>
          </w:tcPr>
          <w:p w14:paraId="3AE598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51A23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C459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5B9C3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2924F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1114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4D92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FFE4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DD1A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23EF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42BD8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57D132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B21E4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5244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51D30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BE76A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77ED3B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949" w:type="dxa"/>
            <w:shd w:val="clear" w:color="auto" w:fill="auto"/>
            <w:hideMark/>
          </w:tcPr>
          <w:p w14:paraId="630585E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5EF79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2F185A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46595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1815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0DB1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B6F13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57A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FCA5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7329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1048D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B04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4CFC2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819547A" w14:textId="77777777" w:rsidTr="009E5BC9">
        <w:trPr>
          <w:trHeight w:val="615"/>
        </w:trPr>
        <w:tc>
          <w:tcPr>
            <w:tcW w:w="341" w:type="dxa"/>
            <w:vMerge/>
            <w:vAlign w:val="center"/>
            <w:hideMark/>
          </w:tcPr>
          <w:p w14:paraId="110137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AD40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FA1F1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2C967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738568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Центральная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00019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ED022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11D43E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6749C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AE7D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087B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F819E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BB63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F78B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0B41A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873C0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BA8D1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685DA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04858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ECA8D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AC2E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7896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E8F606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2D7112C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КУМЗа</w:t>
            </w:r>
          </w:p>
        </w:tc>
        <w:tc>
          <w:tcPr>
            <w:tcW w:w="949" w:type="dxa"/>
            <w:shd w:val="clear" w:color="auto" w:fill="auto"/>
            <w:hideMark/>
          </w:tcPr>
          <w:p w14:paraId="65E91B5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3ACB30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200118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50A7D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E6B2B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07EB1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76F2A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C3D8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51C6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4489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64E7F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7D2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DF35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F8CDB5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68456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E522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6118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04E2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7880BBD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949" w:type="dxa"/>
            <w:shd w:val="clear" w:color="auto" w:fill="auto"/>
            <w:hideMark/>
          </w:tcPr>
          <w:p w14:paraId="7DB2E25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2A34A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831" w:type="dxa"/>
            <w:vMerge/>
            <w:vAlign w:val="center"/>
            <w:hideMark/>
          </w:tcPr>
          <w:p w14:paraId="5D6B11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88C7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D54ED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E3412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EC47B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B2A3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A3856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4DBD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75AA6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BAC32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2571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F42966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9C830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EF69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EAF4F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8719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57E7956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A5CA2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ED51C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831" w:type="dxa"/>
            <w:vMerge/>
            <w:vAlign w:val="center"/>
            <w:hideMark/>
          </w:tcPr>
          <w:p w14:paraId="50B7BC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D9AC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0ABF6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01988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E84DC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1281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05F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DC44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E3F54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96CD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45B5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84E24B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8916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C6E95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963B5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3E430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1082" w:type="dxa"/>
            <w:shd w:val="clear" w:color="auto" w:fill="auto"/>
            <w:hideMark/>
          </w:tcPr>
          <w:p w14:paraId="1C9D79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60431CB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9B19C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/>
            <w:vAlign w:val="center"/>
            <w:hideMark/>
          </w:tcPr>
          <w:p w14:paraId="7DDF1B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33D35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E28CA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DF612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2D6C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A1F4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2B34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85DA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097E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A4043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E5D9C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945DB6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8E2D5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13591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2E1C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0678E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E597C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2A0EFB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Калинина   </w:t>
            </w:r>
          </w:p>
        </w:tc>
        <w:tc>
          <w:tcPr>
            <w:tcW w:w="1027" w:type="dxa"/>
            <w:shd w:val="clear" w:color="auto" w:fill="auto"/>
            <w:hideMark/>
          </w:tcPr>
          <w:p w14:paraId="1BC929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0F4351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4879D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A7C2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E3D2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E13CF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0FB1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0D01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F893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4141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87969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4DA6D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6D07EAA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8DBD8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03CD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F018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EED53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1082" w:type="dxa"/>
            <w:shd w:val="clear" w:color="auto" w:fill="auto"/>
            <w:hideMark/>
          </w:tcPr>
          <w:p w14:paraId="619C76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949" w:type="dxa"/>
            <w:shd w:val="clear" w:color="auto" w:fill="auto"/>
            <w:hideMark/>
          </w:tcPr>
          <w:p w14:paraId="4A7B23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10FDF9E" w14:textId="77777777" w:rsidR="000345F4" w:rsidRPr="008E34A6" w:rsidRDefault="000345F4" w:rsidP="000B705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B7055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090292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2C8A9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70C70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35571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FFF15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E278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33EF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8285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756C1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45B2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E679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2E28F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79825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2D2A0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562E4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DC329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138E7B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5C1400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Белинского  </w:t>
            </w:r>
          </w:p>
        </w:tc>
        <w:tc>
          <w:tcPr>
            <w:tcW w:w="1027" w:type="dxa"/>
            <w:shd w:val="clear" w:color="auto" w:fill="auto"/>
            <w:hideMark/>
          </w:tcPr>
          <w:p w14:paraId="065DAF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32ED7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7024C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45E1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9DA37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3912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2BB3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A39B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9A84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3D6BF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0883D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5A9C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8854D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BE7B4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0741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6E33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B6D5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Героев Отечества</w:t>
            </w:r>
          </w:p>
        </w:tc>
        <w:tc>
          <w:tcPr>
            <w:tcW w:w="1082" w:type="dxa"/>
            <w:shd w:val="clear" w:color="auto" w:fill="auto"/>
            <w:hideMark/>
          </w:tcPr>
          <w:p w14:paraId="3F34FC1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949" w:type="dxa"/>
            <w:shd w:val="clear" w:color="auto" w:fill="auto"/>
            <w:hideMark/>
          </w:tcPr>
          <w:p w14:paraId="6EB7669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CE80B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3D1D24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1FC50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7B95D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D543D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3C989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B4D5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7E96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670E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09923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DF8B4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9334F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3FD7481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92C9E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D2AD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058BB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71D65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Молодежная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DDB317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3D04DD2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EA4C2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1C6EE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7C839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6179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188B5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498BE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D016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0C5C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3E37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2D8FD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98C18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E92E2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C8DDC9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D6B63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E2D7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87019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F8237B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Октябрьская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19FA6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34D2630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62CDF9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Железнодорожная</w:t>
            </w:r>
          </w:p>
        </w:tc>
        <w:tc>
          <w:tcPr>
            <w:tcW w:w="831" w:type="dxa"/>
            <w:vMerge/>
            <w:vAlign w:val="center"/>
            <w:hideMark/>
          </w:tcPr>
          <w:p w14:paraId="028AE0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4CBBD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23FF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1721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17D24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FDF8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29A7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1A74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8E1EB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E1D78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97E0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B97A50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95420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7AA5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B1E6C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930D3A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1082" w:type="dxa"/>
            <w:shd w:val="clear" w:color="auto" w:fill="auto"/>
            <w:hideMark/>
          </w:tcPr>
          <w:p w14:paraId="013579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Больничный городок</w:t>
            </w:r>
          </w:p>
        </w:tc>
        <w:tc>
          <w:tcPr>
            <w:tcW w:w="949" w:type="dxa"/>
            <w:shd w:val="clear" w:color="auto" w:fill="auto"/>
            <w:hideMark/>
          </w:tcPr>
          <w:p w14:paraId="7B7596D2" w14:textId="77777777" w:rsidR="000345F4" w:rsidRPr="008E34A6" w:rsidRDefault="000345F4" w:rsidP="000B705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B7055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6927E5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3A95DA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1F00E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7970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AE8D5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4B64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6AD6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C110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68FFA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7724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1BC38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CD7BD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96A7E1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3A3BA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B4773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F2738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EB978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 - 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1C498F5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949" w:type="dxa"/>
            <w:shd w:val="clear" w:color="auto" w:fill="auto"/>
            <w:hideMark/>
          </w:tcPr>
          <w:p w14:paraId="4D0D0D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8CF45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Калинина   </w:t>
            </w:r>
          </w:p>
        </w:tc>
        <w:tc>
          <w:tcPr>
            <w:tcW w:w="831" w:type="dxa"/>
            <w:vMerge/>
            <w:vAlign w:val="center"/>
            <w:hideMark/>
          </w:tcPr>
          <w:p w14:paraId="12B985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25311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C26F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9368F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D35E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8563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5A17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B3C2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E18C4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73ACB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A802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438FC96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573AD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1D947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794A6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CD2367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1082" w:type="dxa"/>
            <w:shd w:val="clear" w:color="auto" w:fill="auto"/>
            <w:hideMark/>
          </w:tcPr>
          <w:p w14:paraId="7780465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0F16C8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shd w:val="clear" w:color="auto" w:fill="auto"/>
            <w:hideMark/>
          </w:tcPr>
          <w:p w14:paraId="78241F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CE69A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5C9C1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80AC0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F9474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54E3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9D51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5349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3732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8AB70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FDE9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E221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C34442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93EEB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DD49B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064D4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73EC2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Дом престарелых</w:t>
            </w:r>
          </w:p>
        </w:tc>
        <w:tc>
          <w:tcPr>
            <w:tcW w:w="1082" w:type="dxa"/>
            <w:shd w:val="clear" w:color="auto" w:fill="auto"/>
            <w:hideMark/>
          </w:tcPr>
          <w:p w14:paraId="5DC95AD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949" w:type="dxa"/>
            <w:shd w:val="clear" w:color="auto" w:fill="auto"/>
            <w:hideMark/>
          </w:tcPr>
          <w:p w14:paraId="10AEA1E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Западная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686E7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06445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CBE3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5DAB3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22E6C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0604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3F143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AAA7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E512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8F086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E5D45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37F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D61ECC0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C272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62E9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BB40F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C626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№1</w:t>
            </w:r>
          </w:p>
        </w:tc>
        <w:tc>
          <w:tcPr>
            <w:tcW w:w="1082" w:type="dxa"/>
            <w:shd w:val="clear" w:color="auto" w:fill="auto"/>
            <w:hideMark/>
          </w:tcPr>
          <w:p w14:paraId="7DCF8E6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949" w:type="dxa"/>
            <w:shd w:val="clear" w:color="auto" w:fill="auto"/>
            <w:hideMark/>
          </w:tcPr>
          <w:p w14:paraId="1E9837B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27" w:type="dxa"/>
            <w:shd w:val="clear" w:color="auto" w:fill="auto"/>
            <w:hideMark/>
          </w:tcPr>
          <w:p w14:paraId="509DC62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4FC70D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4D5C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CCF84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0288E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EDCFB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B20B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6959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A02D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6F715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0100F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2E2C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475BF01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0C46E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AC641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2C4F0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4000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2A4E50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Октябрьская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980CE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7D7F08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D7F78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E2E78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7C9DE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58FF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F575C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7E19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B636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55A1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1A91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C5DAB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08975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D1CEF5B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42D54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1BAC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2B169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B3664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00B7851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Молодежная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1B796E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C9189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16513C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5946B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9E921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C478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F5615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47496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7C2A4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12AE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6F648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3637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082F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46637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A1753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F0B5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C79C4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87254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49AF03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Героев Отечества</w:t>
            </w:r>
          </w:p>
        </w:tc>
        <w:tc>
          <w:tcPr>
            <w:tcW w:w="949" w:type="dxa"/>
            <w:shd w:val="clear" w:color="auto" w:fill="auto"/>
            <w:hideMark/>
          </w:tcPr>
          <w:p w14:paraId="5A31502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0DC8DA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183252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D9F38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05597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B171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85859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64EE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B1D8C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9D03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D88EF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952BC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111B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F3C0097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C636F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BE36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536E8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6914B6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F062F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B6BF6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CBDF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5344CF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1E962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16589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6003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78C1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A665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80EA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B279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DA44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7D3B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50A7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52CAB4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BEF7B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682E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0D2AD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4BC3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2EA007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949" w:type="dxa"/>
            <w:shd w:val="clear" w:color="auto" w:fill="auto"/>
            <w:hideMark/>
          </w:tcPr>
          <w:p w14:paraId="4C58A99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6E65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263DF4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C6C9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365B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A5855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9C484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318DC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C3AC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B7B1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E2C7B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B9C3D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3E577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90989F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DB443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96E4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2BA8A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9567E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1082" w:type="dxa"/>
            <w:shd w:val="clear" w:color="auto" w:fill="auto"/>
            <w:hideMark/>
          </w:tcPr>
          <w:p w14:paraId="66506DD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3691C05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08CCC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48E57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B4B7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EF2B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75A2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BFA36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00F3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77ED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E688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203F1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C5E62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E8B2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461538F" w14:textId="77777777" w:rsidTr="009E5BC9">
        <w:trPr>
          <w:trHeight w:val="227"/>
        </w:trPr>
        <w:tc>
          <w:tcPr>
            <w:tcW w:w="341" w:type="dxa"/>
            <w:vMerge/>
            <w:vAlign w:val="center"/>
            <w:hideMark/>
          </w:tcPr>
          <w:p w14:paraId="5DFFE7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5F5B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E5781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E0CE7A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601F95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6C4E8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B18263B" w14:textId="77777777" w:rsidR="000345F4" w:rsidRPr="008E34A6" w:rsidRDefault="000345F4" w:rsidP="008E34A6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831" w:type="dxa"/>
            <w:vMerge/>
            <w:vAlign w:val="center"/>
            <w:hideMark/>
          </w:tcPr>
          <w:p w14:paraId="287F73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C906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97B3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8C819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8158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1EB9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CFFE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6D38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2753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3CD6E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B0470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2D290B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4CF80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6F2F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F79AE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1CAE1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794ED6A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949" w:type="dxa"/>
            <w:shd w:val="clear" w:color="auto" w:fill="auto"/>
            <w:hideMark/>
          </w:tcPr>
          <w:p w14:paraId="608ED1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215E0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C519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1006D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8048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C72F4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126C9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062E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45CF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2984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CB3C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FD10C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1E3FF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FC402B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30786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2CF9A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1610B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3130A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Восточная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C7603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76803A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0470C0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0A548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E1F0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9D0C4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91468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EFB9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4455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9F30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1F9A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6899B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80F06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377BF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AAB5213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F3671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9D2D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6D691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085DD8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Баня</w:t>
            </w:r>
          </w:p>
        </w:tc>
        <w:tc>
          <w:tcPr>
            <w:tcW w:w="1082" w:type="dxa"/>
            <w:shd w:val="clear" w:color="auto" w:fill="auto"/>
            <w:hideMark/>
          </w:tcPr>
          <w:p w14:paraId="2A90822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04DDBA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93C5B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B9E7F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A868E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727FD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270C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91163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282B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2410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92AE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73EF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9954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3BEA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8AF37E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97885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9568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1D0AD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DACE1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82" w:type="dxa"/>
            <w:shd w:val="clear" w:color="auto" w:fill="auto"/>
            <w:hideMark/>
          </w:tcPr>
          <w:p w14:paraId="1C5FF9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2900DB7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0F031B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9AFBF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65453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C02D0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30569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1AD84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B1DE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B25E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E2E1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5E289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EAF78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CA358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88052A" w14:textId="77777777" w:rsidTr="009E5BC9">
        <w:trPr>
          <w:trHeight w:val="630"/>
        </w:trPr>
        <w:tc>
          <w:tcPr>
            <w:tcW w:w="341" w:type="dxa"/>
            <w:vMerge/>
            <w:vAlign w:val="center"/>
            <w:hideMark/>
          </w:tcPr>
          <w:p w14:paraId="7AAC2A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9D50E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A3F5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1105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магазин</w:t>
            </w:r>
          </w:p>
        </w:tc>
        <w:tc>
          <w:tcPr>
            <w:tcW w:w="1082" w:type="dxa"/>
            <w:shd w:val="clear" w:color="auto" w:fill="auto"/>
            <w:hideMark/>
          </w:tcPr>
          <w:p w14:paraId="65FCDA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30464C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F9C5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00B27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0677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3288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39FD7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220F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ACC0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52C3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2A4F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92A08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C8FC9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24B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F6E5984" w14:textId="77777777" w:rsidTr="009E5BC9">
        <w:trPr>
          <w:trHeight w:val="405"/>
        </w:trPr>
        <w:tc>
          <w:tcPr>
            <w:tcW w:w="341" w:type="dxa"/>
            <w:vMerge/>
            <w:vAlign w:val="center"/>
            <w:hideMark/>
          </w:tcPr>
          <w:p w14:paraId="0A3B13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763DC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08B6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24DE5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82" w:type="dxa"/>
            <w:shd w:val="clear" w:color="auto" w:fill="auto"/>
            <w:hideMark/>
          </w:tcPr>
          <w:p w14:paraId="015CD9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621EE5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64AE3C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21140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AED0D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33C9F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7BB3B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4E0FA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EBAF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B993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5F5D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C9F1E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F732C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740E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581149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76D03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C302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E19AC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9F6EBE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1082" w:type="dxa"/>
            <w:shd w:val="clear" w:color="auto" w:fill="auto"/>
            <w:hideMark/>
          </w:tcPr>
          <w:p w14:paraId="20C45D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85032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BCC9A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09156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A1DB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66F6B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8027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E876F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CAB6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D6F9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3E12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14AFF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542D2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F8D94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B2689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400B5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A45DA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4CEE8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0AEEB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1082" w:type="dxa"/>
            <w:shd w:val="clear" w:color="auto" w:fill="auto"/>
            <w:hideMark/>
          </w:tcPr>
          <w:p w14:paraId="618036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0EB0CA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F685E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21125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6DCF5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5B353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8E1E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62F94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A582E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E997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624F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98FE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16DA7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B736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A2A36A2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06393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2E6C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AFA96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5B7EA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1082" w:type="dxa"/>
            <w:shd w:val="clear" w:color="auto" w:fill="auto"/>
            <w:hideMark/>
          </w:tcPr>
          <w:p w14:paraId="33160E1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№2</w:t>
            </w:r>
          </w:p>
        </w:tc>
        <w:tc>
          <w:tcPr>
            <w:tcW w:w="949" w:type="dxa"/>
            <w:shd w:val="clear" w:color="auto" w:fill="auto"/>
            <w:hideMark/>
          </w:tcPr>
          <w:p w14:paraId="7027E1F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513ED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884CF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2440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BBE65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24A80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F42DD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459E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D6F3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417A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808CF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511B5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36A9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7FDA171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07EE3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EF25E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31328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10D6B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5AD31CB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№7</w:t>
            </w:r>
          </w:p>
        </w:tc>
        <w:tc>
          <w:tcPr>
            <w:tcW w:w="949" w:type="dxa"/>
            <w:shd w:val="clear" w:color="auto" w:fill="auto"/>
            <w:hideMark/>
          </w:tcPr>
          <w:p w14:paraId="70006E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B8986B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602E1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8226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1701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8AB12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DF19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E3A7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90BC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9DE2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D0770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620F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9ECAE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24E414" w14:textId="77777777" w:rsidTr="009E5BC9">
        <w:trPr>
          <w:trHeight w:val="456"/>
        </w:trPr>
        <w:tc>
          <w:tcPr>
            <w:tcW w:w="341" w:type="dxa"/>
            <w:vMerge w:val="restart"/>
            <w:shd w:val="clear" w:color="auto" w:fill="auto"/>
            <w:hideMark/>
          </w:tcPr>
          <w:p w14:paraId="78272C4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11D9F9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724E4A4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 – Хозспособ – Воинская часть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(Краеведческий музей – Хозспособ – Воинская часть)</w:t>
            </w:r>
          </w:p>
        </w:tc>
        <w:tc>
          <w:tcPr>
            <w:tcW w:w="1082" w:type="dxa"/>
            <w:shd w:val="clear" w:color="auto" w:fill="auto"/>
            <w:hideMark/>
          </w:tcPr>
          <w:p w14:paraId="408493B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1082" w:type="dxa"/>
            <w:shd w:val="clear" w:color="auto" w:fill="auto"/>
            <w:hideMark/>
          </w:tcPr>
          <w:p w14:paraId="392361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Воинская часть</w:t>
            </w:r>
          </w:p>
        </w:tc>
        <w:tc>
          <w:tcPr>
            <w:tcW w:w="949" w:type="dxa"/>
            <w:shd w:val="clear" w:color="auto" w:fill="auto"/>
            <w:hideMark/>
          </w:tcPr>
          <w:p w14:paraId="1D6B76D3" w14:textId="77777777" w:rsidR="000345F4" w:rsidRPr="008E34A6" w:rsidRDefault="000345F4" w:rsidP="008E34A6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1027" w:type="dxa"/>
            <w:shd w:val="clear" w:color="auto" w:fill="auto"/>
            <w:hideMark/>
          </w:tcPr>
          <w:p w14:paraId="3EBA3A7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г.Камышлов - г.Каменск-Уральский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0961E1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10,3/10,8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B20C8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03C0303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7F06F9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49A0D0A5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97120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44038680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  <w:r w:rsidR="00EA69E9">
              <w:rPr>
                <w:rFonts w:ascii="Liberation Serif" w:hAnsi="Liberation Serif"/>
                <w:sz w:val="10"/>
                <w:szCs w:val="10"/>
              </w:rPr>
              <w:t>.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564BC1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3342A666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EF65639" w14:textId="77777777" w:rsidR="00E60B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6B5680E7" w14:textId="77777777" w:rsidR="00E60B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709C0099" w14:textId="77777777" w:rsidR="00E60B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2BCFCFF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5E69FD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1794B0B9" w14:textId="77777777" w:rsidTr="009E5BC9">
        <w:trPr>
          <w:trHeight w:val="537"/>
        </w:trPr>
        <w:tc>
          <w:tcPr>
            <w:tcW w:w="341" w:type="dxa"/>
            <w:vMerge/>
            <w:vAlign w:val="center"/>
            <w:hideMark/>
          </w:tcPr>
          <w:p w14:paraId="594EA1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9ECA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BD86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7E5165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A959EA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 "Травянский"</w:t>
            </w:r>
          </w:p>
        </w:tc>
        <w:tc>
          <w:tcPr>
            <w:tcW w:w="949" w:type="dxa"/>
            <w:shd w:val="clear" w:color="auto" w:fill="auto"/>
            <w:hideMark/>
          </w:tcPr>
          <w:p w14:paraId="58F451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2FDCC8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4406C9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35BCC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D11B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05C1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FE566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A72C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5E83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D8F5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57ED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82E48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29C0C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D924DD3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E4C72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DF50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331F4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E8D7F0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54F67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Депо</w:t>
            </w:r>
          </w:p>
        </w:tc>
        <w:tc>
          <w:tcPr>
            <w:tcW w:w="949" w:type="dxa"/>
            <w:shd w:val="clear" w:color="auto" w:fill="auto"/>
            <w:hideMark/>
          </w:tcPr>
          <w:p w14:paraId="424DA35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377F73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Деповская </w:t>
            </w:r>
          </w:p>
        </w:tc>
        <w:tc>
          <w:tcPr>
            <w:tcW w:w="831" w:type="dxa"/>
            <w:vMerge/>
            <w:vAlign w:val="center"/>
            <w:hideMark/>
          </w:tcPr>
          <w:p w14:paraId="2F6DBA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856A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C58EA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A3655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1784B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F764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D080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E31D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3F4FA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82DF2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5ACB4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98938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0C099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D37B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72A44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8519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C3050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Машинистов</w:t>
            </w:r>
          </w:p>
        </w:tc>
        <w:tc>
          <w:tcPr>
            <w:tcW w:w="949" w:type="dxa"/>
            <w:shd w:val="clear" w:color="auto" w:fill="auto"/>
            <w:hideMark/>
          </w:tcPr>
          <w:p w14:paraId="54908B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4850BE6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5CA510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89B4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4CFC6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00FF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B5275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839D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4BBC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8531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1B657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B42A7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710CD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85BDB9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A6016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34F0D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ACA6F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16A4E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66C00C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949" w:type="dxa"/>
            <w:shd w:val="clear" w:color="auto" w:fill="auto"/>
            <w:hideMark/>
          </w:tcPr>
          <w:p w14:paraId="70A560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13627BA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42DD6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8DFF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B7F59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A464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0B87B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05943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762E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EC06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BB1C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13B9B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BA69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D90DE8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70392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22F0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7423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4754A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02AFB8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2A42E2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62EF65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151601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32F4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DB26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362A4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A47BB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FE8C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4E25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03A9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09BC8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6DDF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9159F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96641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9B6A0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E3995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24ED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ACAF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4D559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949" w:type="dxa"/>
            <w:shd w:val="clear" w:color="auto" w:fill="auto"/>
            <w:hideMark/>
          </w:tcPr>
          <w:p w14:paraId="77CDDC5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2F8AEB9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7F7DE9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C74FE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F468F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0ECEB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C11A9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A107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B3C9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4F21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AD208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9177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597B8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DD1F392" w14:textId="77777777" w:rsidTr="009E5BC9">
        <w:trPr>
          <w:trHeight w:val="615"/>
        </w:trPr>
        <w:tc>
          <w:tcPr>
            <w:tcW w:w="341" w:type="dxa"/>
            <w:vMerge/>
            <w:vAlign w:val="center"/>
            <w:hideMark/>
          </w:tcPr>
          <w:p w14:paraId="0C8A29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B55FD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E98F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454A2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483B90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302F6E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269DD78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062BB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CA71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6A41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A53A5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60402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D233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1675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A6AC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A2284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93E20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F73F0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F9C902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A7A00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67A9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4D50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EB288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477EDC4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68D52E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56083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2ADE7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990B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5645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EA7DC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8D0A8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E7D7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4BB0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6C28F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10D20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FA7A8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00D5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A1184F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9A12C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73689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24C2F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BF701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5E3B26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1E4F2C0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E58DB6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1E647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A4A2D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D314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CC5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F5B33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D0F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652B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4658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CBC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883D5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A3C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AC3DB1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D2719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FFBC4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A8A7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3B68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1082" w:type="dxa"/>
            <w:shd w:val="clear" w:color="auto" w:fill="auto"/>
            <w:hideMark/>
          </w:tcPr>
          <w:p w14:paraId="673332B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322C77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6EF378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0D6F02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6B65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CF7CE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9B7E1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E4FEF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A9F0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87AA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98B2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8FFFC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F95A5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B0C1D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B2889F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6B8A0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F324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1BCB0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D544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06BDA6A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4AFD6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8C4A0F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0A5F69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6B1A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EDBE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A36F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3FD0D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F189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3E1A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79665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FD094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FCF92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94084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35EFC0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D413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94B8D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7CAA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3A2AA5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Новая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26D421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548D43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Дружбы</w:t>
            </w:r>
          </w:p>
        </w:tc>
        <w:tc>
          <w:tcPr>
            <w:tcW w:w="1027" w:type="dxa"/>
            <w:shd w:val="clear" w:color="auto" w:fill="auto"/>
            <w:hideMark/>
          </w:tcPr>
          <w:p w14:paraId="4A6622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4B4119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B8DB3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2B49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5B383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2CB3D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0BB9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CCAE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6056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3E160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83490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9257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0ECD803" w14:textId="77777777" w:rsidTr="009E5BC9">
        <w:trPr>
          <w:trHeight w:val="500"/>
        </w:trPr>
        <w:tc>
          <w:tcPr>
            <w:tcW w:w="341" w:type="dxa"/>
            <w:vMerge/>
            <w:vAlign w:val="center"/>
            <w:hideMark/>
          </w:tcPr>
          <w:p w14:paraId="103B7A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DE4E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F78A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38346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 "Травянский"</w:t>
            </w:r>
          </w:p>
        </w:tc>
        <w:tc>
          <w:tcPr>
            <w:tcW w:w="1082" w:type="dxa"/>
            <w:shd w:val="clear" w:color="auto" w:fill="auto"/>
            <w:hideMark/>
          </w:tcPr>
          <w:p w14:paraId="5E3278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515228B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7EFF9A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2C4A20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CD2F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A633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1C2C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EE176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8997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9564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382F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92B5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A3FDC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F0D01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E27F17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927B1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D511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0D29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0F2F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Воинская часть</w:t>
            </w:r>
          </w:p>
        </w:tc>
        <w:tc>
          <w:tcPr>
            <w:tcW w:w="1082" w:type="dxa"/>
            <w:shd w:val="clear" w:color="auto" w:fill="auto"/>
            <w:hideMark/>
          </w:tcPr>
          <w:p w14:paraId="00AEC9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949" w:type="dxa"/>
            <w:shd w:val="clear" w:color="auto" w:fill="auto"/>
            <w:hideMark/>
          </w:tcPr>
          <w:p w14:paraId="4C80B67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0E573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7D9D88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90D0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A455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86CFE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85DE3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F9D3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2417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A4D8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D089C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E636D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76AFA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40AF188" w14:textId="77777777" w:rsidTr="009E5BC9">
        <w:trPr>
          <w:trHeight w:val="497"/>
        </w:trPr>
        <w:tc>
          <w:tcPr>
            <w:tcW w:w="341" w:type="dxa"/>
            <w:vMerge/>
            <w:vAlign w:val="center"/>
            <w:hideMark/>
          </w:tcPr>
          <w:p w14:paraId="3D6841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3A84C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9997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152DB9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62BFAD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6E63E92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г.Камышлов - г.Каменск-Уральский</w:t>
            </w:r>
          </w:p>
        </w:tc>
        <w:tc>
          <w:tcPr>
            <w:tcW w:w="1027" w:type="dxa"/>
            <w:shd w:val="clear" w:color="auto" w:fill="auto"/>
            <w:hideMark/>
          </w:tcPr>
          <w:p w14:paraId="09F42C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75CE2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172CF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8CDB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2D9E2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BE09D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313F0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EE51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BBC5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9919E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27475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C120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36DE91E" w14:textId="77777777" w:rsidTr="009E5BC9">
        <w:trPr>
          <w:trHeight w:val="375"/>
        </w:trPr>
        <w:tc>
          <w:tcPr>
            <w:tcW w:w="341" w:type="dxa"/>
            <w:vMerge w:val="restart"/>
            <w:shd w:val="clear" w:color="auto" w:fill="auto"/>
            <w:hideMark/>
          </w:tcPr>
          <w:p w14:paraId="32E0B13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9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70FC72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9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FB84CE8" w14:textId="77777777" w:rsidR="0041186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 – Заводоуправление УАЗа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="0041186A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  <w:p w14:paraId="7C6B2EB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(Вокзал – Заводоуправление УАЗа)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36EC9C9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2E4032F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6FF0B7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0AE2EB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35426E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8,0/8,2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50925C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19EFD1D8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Регулярные перевозки по нерегулируемым </w:t>
            </w:r>
            <w:commentRangeStart w:id="2"/>
            <w:r w:rsidRPr="008E34A6">
              <w:rPr>
                <w:rFonts w:ascii="Liberation Serif" w:hAnsi="Liberation Serif"/>
                <w:sz w:val="10"/>
                <w:szCs w:val="10"/>
              </w:rPr>
              <w:t>тарифам</w:t>
            </w:r>
            <w:commentRangeEnd w:id="2"/>
            <w:r w:rsidR="00DD195F">
              <w:rPr>
                <w:rStyle w:val="af4"/>
              </w:rPr>
              <w:commentReference w:id="2"/>
            </w:r>
            <w:r w:rsidR="00CD0FFE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="00CD0FFE" w:rsidRPr="007D70DE">
              <w:rPr>
                <w:rFonts w:ascii="Liberation Serif" w:hAnsi="Liberation Serif"/>
                <w:b/>
                <w:sz w:val="10"/>
                <w:szCs w:val="10"/>
              </w:rPr>
              <w:t>*</w:t>
            </w:r>
          </w:p>
          <w:p w14:paraId="2052155A" w14:textId="77777777" w:rsidR="00CD0FFE" w:rsidRPr="008E34A6" w:rsidRDefault="00CD0FFE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0809D4EC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>
              <w:rPr>
                <w:rFonts w:ascii="Liberation Serif" w:hAnsi="Liberation Serif"/>
                <w:sz w:val="10"/>
                <w:szCs w:val="10"/>
              </w:rPr>
              <w:t>:</w:t>
            </w:r>
          </w:p>
          <w:p w14:paraId="7C3A10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5A8BF2F4" w14:textId="77777777" w:rsidR="0041186A" w:rsidRDefault="000345F4" w:rsidP="00FD75C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45F45BAC" w14:textId="77777777" w:rsidR="000345F4" w:rsidRPr="008E34A6" w:rsidRDefault="0041186A" w:rsidP="0041186A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4A6DB7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6E3665F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предусмотрены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7F20D7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5BFB878A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5B8B95E5" w14:textId="77777777" w:rsidR="000345F4" w:rsidRPr="008E34A6" w:rsidRDefault="000345F4" w:rsidP="0041186A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 w:rsidR="0041186A"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Экспресс-Сити</w:t>
            </w:r>
            <w:r w:rsidR="0041186A"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(6234</w:t>
            </w:r>
            <w:r w:rsidRPr="00E90E66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1502471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1222E84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A94DA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8A4A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3541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B6AB8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82E3E9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4124ED8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40B9C5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31DC03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06CA0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243CB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DDF75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09A61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A95B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38DB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4226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1C68E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94C56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B105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3AF564" w14:textId="77777777" w:rsidTr="009E5BC9">
        <w:trPr>
          <w:trHeight w:val="735"/>
        </w:trPr>
        <w:tc>
          <w:tcPr>
            <w:tcW w:w="341" w:type="dxa"/>
            <w:vMerge/>
            <w:vAlign w:val="center"/>
            <w:hideMark/>
          </w:tcPr>
          <w:p w14:paraId="6034B9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AD79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708DA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C3D1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3837AB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4ABA33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644ECB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DE175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D5D93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FF5C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49C0A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142D8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C7F35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4746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6CB9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A1E9D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38DB5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E7BEC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735170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7E4B0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B5FA0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E9D74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8F9F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05EB88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37EEEB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3D5AC5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174240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A9C5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1CF9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9359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D6CB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3B72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AEA6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3029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A3C2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C6C35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522C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6F2F12D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0082E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4DA6B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5082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9F37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01DBE6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001DD6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3C818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7E5FCB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C0AF0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B5CE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CC56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930DA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47F1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D097A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BA90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33900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CCF9B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38380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3B9B986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11B3E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D2E88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D4A3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2983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A9948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2578C4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519A0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632C66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97125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A5A9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6C08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57DB4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2794A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2BFA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3101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174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B9CD2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4BA9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BEEA1E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70F3B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E75CD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49A5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C6D56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69AB64D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6F4830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85C2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97AFD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E5B09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585D8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AD111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9C46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5290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8563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5382B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6F415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CE625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4310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4E1FB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CC51F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6517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E45CF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745633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1BFB81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AA9D3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27EFC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72557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EA1EA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4BF90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0626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B1168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D4C6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C3A6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E218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6E047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510A2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A4021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18F0A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524A6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05D4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CC522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CFCCE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6BF522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62DB5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2911C6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3FC1F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A59B0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DD25C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A44D3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6684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E48F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58B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60DE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D9F58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525E3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940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D0400B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DD5F1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3AAB8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76809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D5103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180575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248547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81EDB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2CC52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786A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8B29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BC88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1D057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AD49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DBC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035F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7486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169E8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6F62C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9F9907E" w14:textId="77777777" w:rsidTr="009E5BC9">
        <w:trPr>
          <w:trHeight w:val="452"/>
        </w:trPr>
        <w:tc>
          <w:tcPr>
            <w:tcW w:w="341" w:type="dxa"/>
            <w:vMerge/>
            <w:vAlign w:val="center"/>
            <w:hideMark/>
          </w:tcPr>
          <w:p w14:paraId="2D9B56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63F6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4F961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1D10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6C0B61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0BA7CE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98BA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12D97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0B35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20BE8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DE2CE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126CA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3D19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F966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CEE29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7AB9B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D6E85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41162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5D19153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62901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E3108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2F90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CE72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41310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3A783EC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20DE6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A3EBD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F927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85BF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C09D7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099D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20C0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857C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03A6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0F10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C09BF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13A5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3569E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3C0EC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3532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DCD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A1B1B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F2B98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26777A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0973B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4C939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6A36A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63049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59115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9E4CC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7B0E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D712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DFCD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5E968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65B19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FE16D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BF879DB" w14:textId="77777777" w:rsidTr="003D60B1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A2CCA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5D2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tcBorders>
              <w:bottom w:val="single" w:sz="6" w:space="0" w:color="auto"/>
            </w:tcBorders>
            <w:vAlign w:val="center"/>
            <w:hideMark/>
          </w:tcPr>
          <w:p w14:paraId="76D6C2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7F4A6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6FB2AE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34EB968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CF97F2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A8F95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16E8C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17B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F2739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ECE20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C2C8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81F2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4750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5E187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82847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C524A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574E240" w14:textId="77777777" w:rsidTr="00CA3AC5">
        <w:trPr>
          <w:trHeight w:val="360"/>
        </w:trPr>
        <w:tc>
          <w:tcPr>
            <w:tcW w:w="341" w:type="dxa"/>
            <w:vMerge w:val="restart"/>
            <w:shd w:val="clear" w:color="auto" w:fill="auto"/>
            <w:hideMark/>
          </w:tcPr>
          <w:p w14:paraId="6667AE4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329502C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16</w:t>
            </w:r>
          </w:p>
        </w:tc>
        <w:tc>
          <w:tcPr>
            <w:tcW w:w="1568" w:type="dxa"/>
            <w:vMerge w:val="restart"/>
            <w:tcBorders>
              <w:top w:val="single" w:sz="6" w:space="0" w:color="auto"/>
            </w:tcBorders>
            <w:shd w:val="clear" w:color="auto" w:fill="auto"/>
            <w:hideMark/>
          </w:tcPr>
          <w:p w14:paraId="199950B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 – Улица Слесарей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(Кодинка – Слесарей)</w:t>
            </w:r>
          </w:p>
          <w:p w14:paraId="29BB031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672EF3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250B5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6D416EC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243C68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D24DC2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A1F72B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3814C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259BE3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7E2B79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1FAB035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EACCDE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6638C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403A1D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A644C0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4C5BF3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145D24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EA0250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0B9BC2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0744E5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8EDD9C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7C7E13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2A189B1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D0237C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29222A7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1EC36C3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A1B968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1F69BDD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 </w:t>
            </w:r>
          </w:p>
          <w:p w14:paraId="36A5897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796C32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DC9F98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877612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66D6E1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C8B093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CEC939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AE5D15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D9C716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5B89B2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2624C2E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6B55869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B19EA1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C36188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0258827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Деревня Кодинка</w:t>
            </w:r>
          </w:p>
        </w:tc>
        <w:tc>
          <w:tcPr>
            <w:tcW w:w="1082" w:type="dxa"/>
            <w:shd w:val="clear" w:color="auto" w:fill="auto"/>
            <w:hideMark/>
          </w:tcPr>
          <w:p w14:paraId="1890B26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949" w:type="dxa"/>
            <w:shd w:val="clear" w:color="auto" w:fill="auto"/>
            <w:hideMark/>
          </w:tcPr>
          <w:p w14:paraId="0219816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785FE5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Слесарей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5A7A689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26,0/26,7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250AEFF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FA5071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690EAD56" w14:textId="77777777" w:rsidR="003D60B1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>
              <w:rPr>
                <w:rFonts w:ascii="Liberation Serif" w:hAnsi="Liberation Serif"/>
                <w:sz w:val="10"/>
                <w:szCs w:val="10"/>
              </w:rPr>
              <w:t>большой класс</w:t>
            </w:r>
          </w:p>
          <w:p w14:paraId="731CB9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2FFA98A6" w14:textId="77777777" w:rsidR="003D60B1" w:rsidRDefault="003D60B1" w:rsidP="00AE463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>
              <w:rPr>
                <w:rFonts w:ascii="Liberation Serif" w:hAnsi="Liberation Serif"/>
                <w:sz w:val="10"/>
                <w:szCs w:val="10"/>
              </w:rPr>
              <w:t>8</w:t>
            </w:r>
          </w:p>
          <w:p w14:paraId="3BBEE329" w14:textId="77777777" w:rsidR="003D60B1" w:rsidRPr="008E34A6" w:rsidRDefault="003D60B1" w:rsidP="00AE463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51D60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5 лет- 2 ТС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731E42CA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6AF535C4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аличие 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в салоне программно-технических комплексов видеонаблюдения. Оснащенность системой безналичной оплаты проезда пассажиров и перевозки багажа. </w:t>
            </w:r>
          </w:p>
          <w:p w14:paraId="5C1CA01B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 xml:space="preserve">                                                         </w:t>
            </w:r>
          </w:p>
          <w:p w14:paraId="5137080B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 xml:space="preserve">                  Оснащение (оборудование)    подвижного состава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="00193711" w:rsidRPr="00EF62A9">
              <w:rPr>
                <w:rFonts w:ascii="Liberation Serif" w:hAnsi="Liberation Serif"/>
                <w:sz w:val="10"/>
                <w:szCs w:val="10"/>
              </w:rPr>
              <w:t xml:space="preserve">в соответствии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с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lastRenderedPageBreak/>
              <w:t xml:space="preserve">требованиями Федерального закона от 24.11.1995 </w:t>
            </w:r>
            <w:r>
              <w:rPr>
                <w:rFonts w:ascii="Liberation Serif" w:hAnsi="Liberation Serif"/>
                <w:sz w:val="10"/>
                <w:szCs w:val="10"/>
              </w:rPr>
              <w:t>№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181-ФЗ </w:t>
            </w:r>
            <w:r>
              <w:rPr>
                <w:rFonts w:ascii="Liberation Serif" w:hAnsi="Liberation Serif"/>
                <w:sz w:val="10"/>
                <w:szCs w:val="10"/>
              </w:rPr>
              <w:t>«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О социальной защите инвалидов в Российской Федерации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473C7ED7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Наличие</w:t>
            </w:r>
          </w:p>
          <w:p w14:paraId="76DAC6B5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исправной штатной системы отопления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.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 </w:t>
            </w: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беспечение информирования пассажиров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.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Обеспечение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перевозки багажа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42060E55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D60A107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F0E74B0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89F7A8C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492D3B61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74BCF01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251403D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21A4D0F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260B1DAE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137E5EE6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20B6A5A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3AFC05DE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179E332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C0DF54A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E880919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3D1EF9A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57E1D9F6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0E738551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00CE2AD4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004DB58D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403A8DFB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2165BE85" w14:textId="77777777" w:rsidR="003D60B1" w:rsidRPr="008E34A6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574ACAB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B4F6C26" w14:textId="77777777" w:rsidR="003D60B1" w:rsidRPr="008E34A6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01.11.2014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60F4EB4F" w14:textId="77777777" w:rsidR="003D60B1" w:rsidRPr="008E34A6" w:rsidRDefault="003D60B1" w:rsidP="00242F4B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 ул. Набережная, д.6-В, офис 1,  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2EF419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3D60B1" w:rsidRPr="008E34A6" w14:paraId="7ECBAFA6" w14:textId="77777777" w:rsidTr="00CA3AC5">
        <w:trPr>
          <w:trHeight w:val="360"/>
        </w:trPr>
        <w:tc>
          <w:tcPr>
            <w:tcW w:w="341" w:type="dxa"/>
            <w:vMerge/>
            <w:vAlign w:val="center"/>
            <w:hideMark/>
          </w:tcPr>
          <w:p w14:paraId="501894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9FB73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E81339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DA523C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35AC07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Центральная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B977FE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E11E05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ED817F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1D09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F2C2F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B2DA6F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16B1E8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7F28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A36938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C6A22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1483CB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B4D09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5732E8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173B89D" w14:textId="77777777" w:rsidTr="00CA3AC5">
        <w:trPr>
          <w:trHeight w:val="391"/>
        </w:trPr>
        <w:tc>
          <w:tcPr>
            <w:tcW w:w="341" w:type="dxa"/>
            <w:vMerge/>
            <w:vAlign w:val="center"/>
            <w:hideMark/>
          </w:tcPr>
          <w:p w14:paraId="671E7A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75327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C29434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607A43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E32765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КУМЗа</w:t>
            </w:r>
          </w:p>
        </w:tc>
        <w:tc>
          <w:tcPr>
            <w:tcW w:w="949" w:type="dxa"/>
            <w:shd w:val="clear" w:color="auto" w:fill="auto"/>
            <w:hideMark/>
          </w:tcPr>
          <w:p w14:paraId="20F3BF14" w14:textId="77777777" w:rsidR="003D60B1" w:rsidRPr="008E34A6" w:rsidRDefault="003D60B1" w:rsidP="000B2A3D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ул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 до ост</w:t>
            </w:r>
            <w:r>
              <w:rPr>
                <w:rFonts w:ascii="Liberation Serif" w:hAnsi="Liberation Serif"/>
                <w:sz w:val="10"/>
                <w:szCs w:val="10"/>
              </w:rPr>
              <w:t>ановки 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1027" w:type="dxa"/>
            <w:shd w:val="clear" w:color="auto" w:fill="auto"/>
            <w:hideMark/>
          </w:tcPr>
          <w:p w14:paraId="41F62E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1C5BC1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1291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E58DA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1CF71D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E4F574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4D49A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B3190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8D3E9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0A8496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314E6F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EE20F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E5E39B4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F7E35C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E2E05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5C59F4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7D5F8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ОЦМ</w:t>
            </w:r>
          </w:p>
        </w:tc>
        <w:tc>
          <w:tcPr>
            <w:tcW w:w="1082" w:type="dxa"/>
            <w:shd w:val="clear" w:color="auto" w:fill="auto"/>
            <w:hideMark/>
          </w:tcPr>
          <w:p w14:paraId="59C6C95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949" w:type="dxa"/>
            <w:shd w:val="clear" w:color="auto" w:fill="auto"/>
            <w:hideMark/>
          </w:tcPr>
          <w:p w14:paraId="3A26B57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A0D870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401F2B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C9CC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DA4BEC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4386FE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42AAC7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42640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A89D7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2B641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CACD8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DFA54C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794466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1EC5341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FD8AF7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D14D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693B0D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F470C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E96D35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Поселок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0B35822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1ECFB1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831" w:type="dxa"/>
            <w:vMerge/>
            <w:vAlign w:val="center"/>
            <w:hideMark/>
          </w:tcPr>
          <w:p w14:paraId="20CE86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F804A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ED7FD5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F1E0D8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EF9CC9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2B4AF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47E8052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1B7D9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8AD04E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0A315D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8900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B758436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242B88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ACB4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085D7A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AEC2B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30709DE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6B67825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7CFF779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831" w:type="dxa"/>
            <w:vMerge/>
            <w:vAlign w:val="center"/>
            <w:hideMark/>
          </w:tcPr>
          <w:p w14:paraId="6F9BBE6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E3B06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DF37AE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BE79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64294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371B4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441D669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F6018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6A675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AFF7C4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64F4E2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B773330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65DC9E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716BA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E07DEF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F01D44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4391E6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5E5120C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696247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/>
            <w:vAlign w:val="center"/>
            <w:hideMark/>
          </w:tcPr>
          <w:p w14:paraId="7A6A874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D5756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05E7E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09F646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DDCE16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BFCF4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27F029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9294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B68F60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4B477B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6262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4D69BF4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6F3AB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F9D49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75E053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F9FC5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D52AA1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0754F4F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6146D78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75C69B5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F4383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C092C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6EAC92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32E6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CF40A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0F0A3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B10B5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50D6E4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F4BCFD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713A4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914E423" w14:textId="77777777" w:rsidTr="00CA3AC5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58299C6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62278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3937FE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C9D645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D1ECDF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1CF982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40DD955" w14:textId="77777777" w:rsidR="003D60B1" w:rsidRPr="008E34A6" w:rsidRDefault="003D60B1" w:rsidP="00B838C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831" w:type="dxa"/>
            <w:vMerge/>
            <w:vAlign w:val="center"/>
            <w:hideMark/>
          </w:tcPr>
          <w:p w14:paraId="2257435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BEE93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F0605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50538E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64D4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26EFC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7FC97A0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5B95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78F58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135B94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1246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556D0F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181070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F6879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5BD21C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3C561F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64B89E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7AF57E7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370078A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820D91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F33F81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C1ED9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5C576A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365BD9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27D4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600E244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91C1B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7C10C6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405A87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1D411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0FA464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E9C7E9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B1F47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9FBA83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71D21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6794F94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592C9CA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1F823D1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626E31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88064D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A9733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B58FB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356788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5ABD5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7F1F8F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CA244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DDE18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C6656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0AC37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6B8C3B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C66467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AB14A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04361E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1050C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0F6FAE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2E03E38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63D998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64387D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62CE7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3C610C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7E39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66098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87BD3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072733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BA10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A0554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996E7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3CF6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EA71F5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9391FA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7FC0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306EEF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C09745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1C1BAF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102ED33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F6A19B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469131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E0E273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002EB8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B127A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EF72B2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3E9D7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C2C414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8D08F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41ABA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07D873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AB938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D83315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C6AFC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F71A31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58A4F9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1B601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3423A4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4EC2B38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1E6DEDB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7A45CE6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0D7EA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7C15A3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ADA4C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39728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0352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F7ED3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8996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C69976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9E2E93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11AD5A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48B0EA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D0805D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7D49D8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2AD675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16260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760E9E9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9E5EC9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4B1C3C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2AFA2B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0264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D0C60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14A0B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0BA65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CDA9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1F3E04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EF58F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033A69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889B5B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0C64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1E260B6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5BDB21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96640F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2D76CC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74930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C38C4F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Дом престарелых</w:t>
            </w:r>
          </w:p>
        </w:tc>
        <w:tc>
          <w:tcPr>
            <w:tcW w:w="949" w:type="dxa"/>
            <w:shd w:val="clear" w:color="auto" w:fill="auto"/>
            <w:hideMark/>
          </w:tcPr>
          <w:p w14:paraId="48E81CC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BA4E63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020C9B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E71D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50EA6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3C99D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7E626E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6EEC1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1649FE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5811F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9B582B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364DF2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FD2B7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4DB162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4A4D7C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F770F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9B6AFD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084B6B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E61EAE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Байновский сад</w:t>
            </w:r>
          </w:p>
        </w:tc>
        <w:tc>
          <w:tcPr>
            <w:tcW w:w="949" w:type="dxa"/>
            <w:shd w:val="clear" w:color="auto" w:fill="auto"/>
            <w:hideMark/>
          </w:tcPr>
          <w:p w14:paraId="6D7EC0F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2BDC46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3523B8C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7531B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902126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87CA3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766461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9B1E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EEDAE9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4F1F5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971E9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20D3E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2CF5B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10D8E6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3EE3B4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65BDF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B362B4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826847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28B42B3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Сбербанк</w:t>
            </w:r>
          </w:p>
        </w:tc>
        <w:tc>
          <w:tcPr>
            <w:tcW w:w="949" w:type="dxa"/>
            <w:shd w:val="clear" w:color="auto" w:fill="auto"/>
            <w:hideMark/>
          </w:tcPr>
          <w:p w14:paraId="22E98A2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4650EF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63FB36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767A00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D71FA5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89E9DD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1B56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E246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2ACAB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547F9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5375F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850D68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420D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18D2BF98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01D765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50B40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416552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7CD2AB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 занятости</w:t>
            </w:r>
          </w:p>
        </w:tc>
        <w:tc>
          <w:tcPr>
            <w:tcW w:w="1082" w:type="dxa"/>
            <w:shd w:val="clear" w:color="auto" w:fill="auto"/>
            <w:hideMark/>
          </w:tcPr>
          <w:p w14:paraId="74EC396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tcBorders>
              <w:bottom w:val="single" w:sz="6" w:space="0" w:color="auto"/>
            </w:tcBorders>
            <w:shd w:val="clear" w:color="auto" w:fill="auto"/>
            <w:hideMark/>
          </w:tcPr>
          <w:p w14:paraId="2563ABA5" w14:textId="77777777" w:rsidR="003D60B1" w:rsidRPr="008E34A6" w:rsidRDefault="003D60B1" w:rsidP="00B838C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1027" w:type="dxa"/>
            <w:tcBorders>
              <w:bottom w:val="single" w:sz="6" w:space="0" w:color="auto"/>
            </w:tcBorders>
            <w:shd w:val="clear" w:color="auto" w:fill="auto"/>
            <w:hideMark/>
          </w:tcPr>
          <w:p w14:paraId="7BBC907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tcBorders>
              <w:bottom w:val="nil"/>
            </w:tcBorders>
            <w:vAlign w:val="center"/>
            <w:hideMark/>
          </w:tcPr>
          <w:p w14:paraId="0BFEEF9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bottom w:val="nil"/>
            </w:tcBorders>
            <w:vAlign w:val="center"/>
            <w:hideMark/>
          </w:tcPr>
          <w:p w14:paraId="4E3921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bottom w:val="nil"/>
            </w:tcBorders>
            <w:vAlign w:val="center"/>
            <w:hideMark/>
          </w:tcPr>
          <w:p w14:paraId="00D97CA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bottom w:val="nil"/>
            </w:tcBorders>
            <w:vAlign w:val="center"/>
            <w:hideMark/>
          </w:tcPr>
          <w:p w14:paraId="328F6C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4354A50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  <w:vAlign w:val="center"/>
            <w:hideMark/>
          </w:tcPr>
          <w:p w14:paraId="214B428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5F446D3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  <w:vAlign w:val="center"/>
            <w:hideMark/>
          </w:tcPr>
          <w:p w14:paraId="5F1EC2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3A29DAA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72B6854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  <w:vAlign w:val="center"/>
            <w:hideMark/>
          </w:tcPr>
          <w:p w14:paraId="5F2490C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6A2CBFE" w14:textId="77777777" w:rsidTr="006E3DF0">
        <w:trPr>
          <w:trHeight w:val="450"/>
        </w:trPr>
        <w:tc>
          <w:tcPr>
            <w:tcW w:w="341" w:type="dxa"/>
            <w:vMerge/>
            <w:vAlign w:val="center"/>
            <w:hideMark/>
          </w:tcPr>
          <w:p w14:paraId="680CDE8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C165E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66F946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9E124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48312C1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74CAC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93905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7014B92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610412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8A00DF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F44C1A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BC6065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6EE66A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E4610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E6BB7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55AD96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51F5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83CFC2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ABFE1BB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E78CF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B68D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555B1E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395F89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1B6E189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B11B2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6AEAD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02C07E9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DC4648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2527A4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12A96D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EA93A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72F085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5FE4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3DDFA1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D1163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4DC9C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0424E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143033F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E43BA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65B59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3F51A6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01EC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6DED28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44507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Западная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CEC99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1190EE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95CCA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7C5AEB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5CB7D9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9CDF2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F2A570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5887C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0D5E6D1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8AAB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CFBF1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0E30BA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9F00131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2E072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8A51C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07099D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CB60D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374F02B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6D28859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2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69AD56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tcBorders>
              <w:top w:val="nil"/>
            </w:tcBorders>
            <w:vAlign w:val="center"/>
            <w:hideMark/>
          </w:tcPr>
          <w:p w14:paraId="3CF932D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  <w:vAlign w:val="center"/>
            <w:hideMark/>
          </w:tcPr>
          <w:p w14:paraId="3F1F85C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</w:tcBorders>
            <w:vAlign w:val="center"/>
            <w:hideMark/>
          </w:tcPr>
          <w:p w14:paraId="375C9EF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774BBBA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F6BDA67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57A6735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7A2B25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7A1354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6E85FE65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57D507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5384D51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6D7CD75" w14:textId="77777777" w:rsidTr="00570DD7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76A77D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85229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08BE10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144A6E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1C3D25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50695F6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1027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757E89D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127A617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BF99E7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4046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D1AA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48415A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A3E88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C16970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ABC4B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A6D2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E0F58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3726C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C69E9C4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1FF1AC3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6881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54F8FB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84A34C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Сбербанк</w:t>
            </w:r>
          </w:p>
        </w:tc>
        <w:tc>
          <w:tcPr>
            <w:tcW w:w="1082" w:type="dxa"/>
            <w:shd w:val="clear" w:color="auto" w:fill="auto"/>
            <w:hideMark/>
          </w:tcPr>
          <w:p w14:paraId="11D79E7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 занятости</w:t>
            </w:r>
          </w:p>
        </w:tc>
        <w:tc>
          <w:tcPr>
            <w:tcW w:w="949" w:type="dxa"/>
            <w:shd w:val="clear" w:color="auto" w:fill="auto"/>
            <w:hideMark/>
          </w:tcPr>
          <w:p w14:paraId="17E6415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7764D2A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71F372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8F580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D30278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6A62D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B5E3C9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47B4C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EE8E5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0D81A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D6DC6C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770E6F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1595DA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631793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639DCD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DA1FB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F00644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13269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Байновский сад</w:t>
            </w:r>
          </w:p>
        </w:tc>
        <w:tc>
          <w:tcPr>
            <w:tcW w:w="1082" w:type="dxa"/>
            <w:shd w:val="clear" w:color="auto" w:fill="auto"/>
            <w:hideMark/>
          </w:tcPr>
          <w:p w14:paraId="72BB8CC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20146AB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4A4DA4F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FBFBA4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95A28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CB20D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B7EC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C0B7CA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BADFB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25A5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3EC1E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CA1C6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53DD2C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FCC930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3B33A33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3040E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B1A2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2C1952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783109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A1F750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03D8682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02164C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C233B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EA3BDE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AB8B8E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9A77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FE332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1E36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1AF59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4CCE1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28C1F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93F5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33BF0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F4A0E3B" w14:textId="77777777" w:rsidTr="009E5BC9">
        <w:trPr>
          <w:trHeight w:val="546"/>
        </w:trPr>
        <w:tc>
          <w:tcPr>
            <w:tcW w:w="341" w:type="dxa"/>
            <w:vMerge/>
            <w:vAlign w:val="center"/>
            <w:hideMark/>
          </w:tcPr>
          <w:p w14:paraId="4708653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81EF33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664C2A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8CFD7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15E5059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0E153F2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023F928" w14:textId="77777777" w:rsidR="003D60B1" w:rsidRPr="008E34A6" w:rsidRDefault="003D60B1" w:rsidP="0082400B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ост</w:t>
            </w:r>
            <w:r>
              <w:rPr>
                <w:rFonts w:ascii="Liberation Serif" w:hAnsi="Liberation Serif"/>
                <w:sz w:val="10"/>
                <w:szCs w:val="10"/>
              </w:rPr>
              <w:t>ановки «Фильтровальная»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до ост</w:t>
            </w:r>
            <w:r>
              <w:rPr>
                <w:rFonts w:ascii="Liberation Serif" w:hAnsi="Liberation Serif"/>
                <w:sz w:val="10"/>
                <w:szCs w:val="10"/>
              </w:rPr>
              <w:t>ановки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</w:p>
        </w:tc>
        <w:tc>
          <w:tcPr>
            <w:tcW w:w="831" w:type="dxa"/>
            <w:vMerge/>
            <w:vAlign w:val="center"/>
            <w:hideMark/>
          </w:tcPr>
          <w:p w14:paraId="5F1A4C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EF1A8D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7E80EE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C8FE3D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723C27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1E7F42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8F048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AD0F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2CE9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B1501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FF1189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5CEFE9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710ED6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70B84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25A3B2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9D472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3EC05FA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7522E02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5FF6CB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831" w:type="dxa"/>
            <w:vMerge/>
            <w:vAlign w:val="center"/>
            <w:hideMark/>
          </w:tcPr>
          <w:p w14:paraId="42F9F2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CBCE4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B593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2ED111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BB50FB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27FAE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D2393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EA4BD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A6BAA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F82846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1F53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38D9C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109C9D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90EE8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61CB94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6FD47D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DB8E10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589DF46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EB50C7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42AC52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7EAA7B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308D9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1B4B49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C8103C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7B045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61908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F1B97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642BA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0EC367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F2F42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1E6D5DF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AC8A20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DFDDB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EC7D97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3EE2F6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239D4A5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643A208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4FFDA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67AB86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021D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2E5F7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1145C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4AEAC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10F0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DDAB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00AF8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C5A23E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9215E8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033CDD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195E489B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4B9CB6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6BD1A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FC13D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5A2B5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053E479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414CEC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2668B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F8C1D4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D4D179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8F0F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84E3BD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C5A1F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701E1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3F7D5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B8981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AB0C07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D481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88A36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6C245B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11429C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940F2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4167D8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DD956A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45DE96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0739844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493A1D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EB52C2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76B5C4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CBF41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405FB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0A564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0A54C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6261E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53C9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161EAC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77B7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FC369E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794F4FB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5F8666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7E363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5F3CFC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576C47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85B9B1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1D5897A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ABE5ED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4487B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BC5153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2CAEA5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8C066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FDDB91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1278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B41B3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83FD4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9980B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8ED849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B0345A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BDF536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8873A0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6CA914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435715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14926A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6E5D135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3BC94D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4A6575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C70912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57D26A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D4102A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0F91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A59CD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23CDB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C2789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9A2A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34B26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505AD2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5D15C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97C13A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18FEF6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9E06A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1565B2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F3A4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360D2BC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254DE5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CE264C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4420B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B95CE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62EA78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6DE69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D776E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D6E03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64955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C2120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439A3A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249129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85B16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7AC76D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809F88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1913D1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BE1B5E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D0D611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6552E82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8A010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FB8429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ADFEA7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B33571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BA1B2A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54E7BB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EED024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7D661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C2435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9E49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6E1F7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FBA80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0E977F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CFFCBD6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E57880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09FBF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D13E58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F59721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057AB47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4F6A50C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AB00A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744A5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9DD20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48F567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9F42FA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7D4E42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414E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69EC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9D539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9BF33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ACD488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64904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F7F31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C3B94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C1BC1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759322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E577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Восточная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538970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4707906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83BD8F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AFE9CB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CF32C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DB165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F3F31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FC1DF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ACB2E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58F1C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3F7A2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43D88A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7B1274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23C54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1FCC41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DA9A0F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90F2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6C18E3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79482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Баня</w:t>
            </w:r>
          </w:p>
        </w:tc>
        <w:tc>
          <w:tcPr>
            <w:tcW w:w="1082" w:type="dxa"/>
            <w:shd w:val="clear" w:color="auto" w:fill="auto"/>
            <w:hideMark/>
          </w:tcPr>
          <w:p w14:paraId="29D1727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ОЦМ</w:t>
            </w:r>
          </w:p>
        </w:tc>
        <w:tc>
          <w:tcPr>
            <w:tcW w:w="949" w:type="dxa"/>
            <w:shd w:val="clear" w:color="auto" w:fill="auto"/>
            <w:hideMark/>
          </w:tcPr>
          <w:p w14:paraId="6320C32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EA8D8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345156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C53708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810CF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0470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D66CA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69B1D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0D7A4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BCC9D7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C239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D12692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59E6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8B2B8C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8FAECB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D58CE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2F3F52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11A76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82" w:type="dxa"/>
            <w:shd w:val="clear" w:color="auto" w:fill="auto"/>
            <w:hideMark/>
          </w:tcPr>
          <w:p w14:paraId="0450BF9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Фильтровальная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28D3BAA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ACA9F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400D73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4C860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5BEDE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5EA5E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80ED61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39493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BB8B2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D6BA9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5C07DF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4ACF0B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99AF4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2FE62F6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B68A41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86B8D2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113BF3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D9B0F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Магазин</w:t>
            </w:r>
          </w:p>
        </w:tc>
        <w:tc>
          <w:tcPr>
            <w:tcW w:w="1082" w:type="dxa"/>
            <w:shd w:val="clear" w:color="auto" w:fill="auto"/>
            <w:hideMark/>
          </w:tcPr>
          <w:p w14:paraId="40A3D5A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8490AE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5348E4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C42D00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34342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C277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27696D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A86AD2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BAC5C5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6087B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8447F2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6CDFF8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7D10FD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59D2F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36A4214D" w14:textId="77777777" w:rsidTr="009E5BC9">
        <w:trPr>
          <w:trHeight w:val="419"/>
        </w:trPr>
        <w:tc>
          <w:tcPr>
            <w:tcW w:w="341" w:type="dxa"/>
            <w:vMerge/>
            <w:vAlign w:val="center"/>
            <w:hideMark/>
          </w:tcPr>
          <w:p w14:paraId="142731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92076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332FD6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2FD2A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1082" w:type="dxa"/>
            <w:shd w:val="clear" w:color="auto" w:fill="auto"/>
            <w:hideMark/>
          </w:tcPr>
          <w:p w14:paraId="03B104A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</w:t>
            </w:r>
          </w:p>
        </w:tc>
        <w:tc>
          <w:tcPr>
            <w:tcW w:w="949" w:type="dxa"/>
            <w:shd w:val="clear" w:color="auto" w:fill="auto"/>
            <w:hideMark/>
          </w:tcPr>
          <w:p w14:paraId="390D0736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3DA7C75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FE5662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E8DA5B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1C11E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E6FD3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E8D19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141F8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0AE80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674D1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AA73CF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CDA492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349E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85978BC" w14:textId="77777777" w:rsidTr="009E5BC9">
        <w:trPr>
          <w:trHeight w:val="423"/>
        </w:trPr>
        <w:tc>
          <w:tcPr>
            <w:tcW w:w="341" w:type="dxa"/>
            <w:vMerge w:val="restart"/>
            <w:shd w:val="clear" w:color="auto" w:fill="auto"/>
            <w:hideMark/>
          </w:tcPr>
          <w:p w14:paraId="519E465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3FFE2A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17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4C01C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 – Станция УАЗ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(Заводоуправление УАЗа – Станция УАЗ)</w:t>
            </w:r>
          </w:p>
        </w:tc>
        <w:tc>
          <w:tcPr>
            <w:tcW w:w="1082" w:type="dxa"/>
            <w:shd w:val="clear" w:color="auto" w:fill="auto"/>
            <w:hideMark/>
          </w:tcPr>
          <w:p w14:paraId="291D081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Исетская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9CC0F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Станция УАЗ</w:t>
            </w:r>
          </w:p>
        </w:tc>
        <w:tc>
          <w:tcPr>
            <w:tcW w:w="949" w:type="dxa"/>
            <w:shd w:val="clear" w:color="auto" w:fill="auto"/>
            <w:hideMark/>
          </w:tcPr>
          <w:p w14:paraId="0472139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Исетская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7668609" w14:textId="77777777" w:rsidR="000345F4" w:rsidRPr="008E34A6" w:rsidRDefault="000345F4" w:rsidP="0082400B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ж/д переезда до д</w:t>
            </w:r>
            <w:r w:rsidR="0082400B">
              <w:rPr>
                <w:rFonts w:ascii="Liberation Serif" w:hAnsi="Liberation Serif"/>
                <w:sz w:val="10"/>
                <w:szCs w:val="10"/>
              </w:rPr>
              <w:t>ома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№ 60 ст</w:t>
            </w:r>
            <w:r w:rsidR="0082400B">
              <w:rPr>
                <w:rFonts w:ascii="Liberation Serif" w:hAnsi="Liberation Serif"/>
                <w:sz w:val="10"/>
                <w:szCs w:val="10"/>
              </w:rPr>
              <w:t>анция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2330DC9D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6,2/6,2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248C489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34CA26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4A30B4FB" w14:textId="77777777" w:rsidR="000345F4" w:rsidRPr="008E34A6" w:rsidRDefault="000345F4" w:rsidP="00DD570C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="00DD570C">
              <w:rPr>
                <w:rFonts w:ascii="Liberation Serif" w:hAnsi="Liberation Serif"/>
                <w:sz w:val="10"/>
                <w:szCs w:val="10"/>
              </w:rPr>
              <w:t xml:space="preserve">средний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499BE06B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7BFD3D8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3D2EBAB7" w14:textId="77777777" w:rsidR="000345F4" w:rsidRPr="008E34A6" w:rsidRDefault="000345F4" w:rsidP="00DD570C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  <w:r w:rsidR="00DD570C">
              <w:rPr>
                <w:rFonts w:ascii="Liberation Serif" w:hAnsi="Liberation Serif"/>
                <w:sz w:val="10"/>
                <w:szCs w:val="10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44BDC16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3EB0FB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02.12.2014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269B5C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 ул. Набережная, д.6-В, офис 1,  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3140A7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3208213F" w14:textId="77777777" w:rsidTr="009E5BC9">
        <w:trPr>
          <w:trHeight w:val="339"/>
        </w:trPr>
        <w:tc>
          <w:tcPr>
            <w:tcW w:w="341" w:type="dxa"/>
            <w:vMerge/>
            <w:vAlign w:val="center"/>
            <w:hideMark/>
          </w:tcPr>
          <w:p w14:paraId="3B797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EC18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58787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B6C51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1082" w:type="dxa"/>
            <w:shd w:val="clear" w:color="auto" w:fill="auto"/>
            <w:hideMark/>
          </w:tcPr>
          <w:p w14:paraId="658D3B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Свинокомплекс</w:t>
            </w:r>
          </w:p>
        </w:tc>
        <w:tc>
          <w:tcPr>
            <w:tcW w:w="949" w:type="dxa"/>
            <w:shd w:val="clear" w:color="auto" w:fill="auto"/>
            <w:hideMark/>
          </w:tcPr>
          <w:p w14:paraId="762676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CA05A1E" w14:textId="77777777" w:rsidR="000345F4" w:rsidRPr="008E34A6" w:rsidRDefault="000345F4" w:rsidP="0081557E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ЗЖБИ до переезда (ст</w:t>
            </w:r>
            <w:r w:rsidR="0081557E">
              <w:rPr>
                <w:rFonts w:ascii="Liberation Serif" w:hAnsi="Liberation Serif"/>
                <w:sz w:val="10"/>
                <w:szCs w:val="10"/>
              </w:rPr>
              <w:t>анция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УАЗ)</w:t>
            </w:r>
          </w:p>
        </w:tc>
        <w:tc>
          <w:tcPr>
            <w:tcW w:w="831" w:type="dxa"/>
            <w:vMerge/>
            <w:vAlign w:val="center"/>
            <w:hideMark/>
          </w:tcPr>
          <w:p w14:paraId="6EAE14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74336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86CE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6BAB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35243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F5BA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0B66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6BC1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7DEE8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D964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9C83E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9C7E20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CF030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57304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892E4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52223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57F81C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645EF0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Белинского  </w:t>
            </w:r>
          </w:p>
        </w:tc>
        <w:tc>
          <w:tcPr>
            <w:tcW w:w="1027" w:type="dxa"/>
            <w:shd w:val="clear" w:color="auto" w:fill="auto"/>
            <w:hideMark/>
          </w:tcPr>
          <w:p w14:paraId="294B90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Белинского</w:t>
            </w:r>
          </w:p>
        </w:tc>
        <w:tc>
          <w:tcPr>
            <w:tcW w:w="831" w:type="dxa"/>
            <w:vMerge/>
            <w:vAlign w:val="center"/>
            <w:hideMark/>
          </w:tcPr>
          <w:p w14:paraId="52E4F1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41CCE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20DD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E4A4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99A5C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E5C9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79E9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F7EF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BC90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0F3B4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5FE4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DEA2A1C" w14:textId="77777777" w:rsidTr="009E5BC9">
        <w:trPr>
          <w:trHeight w:val="364"/>
        </w:trPr>
        <w:tc>
          <w:tcPr>
            <w:tcW w:w="341" w:type="dxa"/>
            <w:vMerge/>
            <w:vAlign w:val="center"/>
            <w:hideMark/>
          </w:tcPr>
          <w:p w14:paraId="043618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A5BBF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D4BB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81D35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03951B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ЖБИ</w:t>
            </w:r>
          </w:p>
        </w:tc>
        <w:tc>
          <w:tcPr>
            <w:tcW w:w="949" w:type="dxa"/>
            <w:shd w:val="clear" w:color="auto" w:fill="auto"/>
            <w:hideMark/>
          </w:tcPr>
          <w:p w14:paraId="0A4670F6" w14:textId="77777777" w:rsidR="000345F4" w:rsidRPr="008E34A6" w:rsidRDefault="000345F4" w:rsidP="00871152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ЗЖБИ до переезда (ст</w:t>
            </w:r>
            <w:r w:rsidR="00871152">
              <w:rPr>
                <w:rFonts w:ascii="Liberation Serif" w:hAnsi="Liberation Serif"/>
                <w:sz w:val="10"/>
                <w:szCs w:val="10"/>
              </w:rPr>
              <w:t>анции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УАЗ)</w:t>
            </w:r>
          </w:p>
        </w:tc>
        <w:tc>
          <w:tcPr>
            <w:tcW w:w="1027" w:type="dxa"/>
            <w:shd w:val="clear" w:color="auto" w:fill="auto"/>
            <w:hideMark/>
          </w:tcPr>
          <w:p w14:paraId="4B6842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9BD4D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E63F6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BF893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A3C34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2A8C2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28AA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18A1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026C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9F695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3CFEE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FED9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BC86D21" w14:textId="77777777" w:rsidTr="009E5BC9">
        <w:trPr>
          <w:trHeight w:val="413"/>
        </w:trPr>
        <w:tc>
          <w:tcPr>
            <w:tcW w:w="341" w:type="dxa"/>
            <w:vMerge/>
            <w:vAlign w:val="center"/>
            <w:hideMark/>
          </w:tcPr>
          <w:p w14:paraId="2B5E5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A406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89D8B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EF0F94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Агролицей</w:t>
            </w:r>
          </w:p>
        </w:tc>
        <w:tc>
          <w:tcPr>
            <w:tcW w:w="1082" w:type="dxa"/>
            <w:shd w:val="clear" w:color="auto" w:fill="auto"/>
            <w:hideMark/>
          </w:tcPr>
          <w:p w14:paraId="0D9871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949" w:type="dxa"/>
            <w:shd w:val="clear" w:color="auto" w:fill="auto"/>
            <w:hideMark/>
          </w:tcPr>
          <w:p w14:paraId="2C4F2730" w14:textId="77777777" w:rsidR="000345F4" w:rsidRPr="008E34A6" w:rsidRDefault="000345F4" w:rsidP="00871152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ж/д переезда до д</w:t>
            </w:r>
            <w:r w:rsidR="00871152">
              <w:rPr>
                <w:rFonts w:ascii="Liberation Serif" w:hAnsi="Liberation Serif"/>
                <w:sz w:val="10"/>
                <w:szCs w:val="10"/>
              </w:rPr>
              <w:t>ома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№ 60 ст</w:t>
            </w:r>
            <w:r w:rsidR="00871152">
              <w:rPr>
                <w:rFonts w:ascii="Liberation Serif" w:hAnsi="Liberation Serif"/>
                <w:sz w:val="10"/>
                <w:szCs w:val="10"/>
              </w:rPr>
              <w:t>анция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</w:t>
            </w:r>
          </w:p>
        </w:tc>
        <w:tc>
          <w:tcPr>
            <w:tcW w:w="1027" w:type="dxa"/>
            <w:shd w:val="clear" w:color="auto" w:fill="auto"/>
            <w:hideMark/>
          </w:tcPr>
          <w:p w14:paraId="739F2EA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3CCCE0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AD364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ACDCE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47060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620B0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1775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00A4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A33F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ACF84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6287C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369A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0FD2716" w14:textId="77777777" w:rsidTr="009E5BC9">
        <w:trPr>
          <w:trHeight w:val="323"/>
        </w:trPr>
        <w:tc>
          <w:tcPr>
            <w:tcW w:w="341" w:type="dxa"/>
            <w:vMerge/>
            <w:vAlign w:val="center"/>
            <w:hideMark/>
          </w:tcPr>
          <w:p w14:paraId="130F69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56C2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8681E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5C30E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74CD9AC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Агролицей</w:t>
            </w:r>
          </w:p>
        </w:tc>
        <w:tc>
          <w:tcPr>
            <w:tcW w:w="949" w:type="dxa"/>
            <w:shd w:val="clear" w:color="auto" w:fill="auto"/>
            <w:hideMark/>
          </w:tcPr>
          <w:p w14:paraId="0EB6FA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CA8EB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74EA6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F5CD0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B7AB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3352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EF30A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E770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D78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6600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C3C7F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8006B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31ED5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00272C9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AD15C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D190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9370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95273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ЖБИ</w:t>
            </w:r>
          </w:p>
        </w:tc>
        <w:tc>
          <w:tcPr>
            <w:tcW w:w="1082" w:type="dxa"/>
            <w:shd w:val="clear" w:color="auto" w:fill="auto"/>
            <w:hideMark/>
          </w:tcPr>
          <w:p w14:paraId="2B287C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4B398F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50718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Исетская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B1FAE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6A74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4053A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79205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7F1AE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C2EB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C823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F7C4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54338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EC24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43F6B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5EB89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8FA38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248ED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2C4DF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5CD1E4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690EEF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7D0C57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8E12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E61C3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A764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CC00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C43C4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ECC6A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0D1A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CF35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348D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B1C68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BE9BD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1055D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106BBB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815A7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BC32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BE1DD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2F8A6A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Свинокомплекс</w:t>
            </w:r>
          </w:p>
        </w:tc>
        <w:tc>
          <w:tcPr>
            <w:tcW w:w="1082" w:type="dxa"/>
            <w:shd w:val="clear" w:color="auto" w:fill="auto"/>
            <w:hideMark/>
          </w:tcPr>
          <w:p w14:paraId="481EC29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5F1B03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A5F42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3912E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3B946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C5C1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AAA7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3D79C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9321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7D6B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A8C94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E3421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0F883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8DF7E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756B74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A5D3D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1394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2942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E9A1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Станция УАЗ</w:t>
            </w:r>
          </w:p>
        </w:tc>
        <w:tc>
          <w:tcPr>
            <w:tcW w:w="1082" w:type="dxa"/>
            <w:shd w:val="clear" w:color="auto" w:fill="auto"/>
            <w:hideMark/>
          </w:tcPr>
          <w:p w14:paraId="1AE7E27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4CE797D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BB8FE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2FBF3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6C663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ECFA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649D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FED25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C56F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4FA7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6DF4E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FC2B6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BCDC1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F8408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C665A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4C1D0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5916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6C097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7908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7F58C03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0AD306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CB8B40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4DF23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72C5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1141B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7F87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67DE2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63B6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65DC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CBFF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D24BD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59116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A1E76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2B06273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6F3596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CA2B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067C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BEF84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0EBAA7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29B699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3742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BEE2B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B0A25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F5358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B78ED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94847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F01F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06F6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2F9B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5F46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8297C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AC65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2B90E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3BDD0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3E979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EF304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BFB61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75E736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(на ул.Исетская)</w:t>
            </w:r>
          </w:p>
        </w:tc>
        <w:tc>
          <w:tcPr>
            <w:tcW w:w="949" w:type="dxa"/>
            <w:shd w:val="clear" w:color="auto" w:fill="auto"/>
            <w:hideMark/>
          </w:tcPr>
          <w:p w14:paraId="421A22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FAB5BB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BE9C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7F92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32281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DDF18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2B7CD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55AB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AFDB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76A5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CCA66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BDD41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22CDD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57497D4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861DE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9F01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81A6E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90F84D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noWrap/>
            <w:hideMark/>
          </w:tcPr>
          <w:p w14:paraId="0368FF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Исетская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6E1458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D8D0C1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716BB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E347B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82B3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7377E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706AB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EB2A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DD4D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F9EC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3E9E7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F691B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40C2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6796BAB" w14:textId="77777777" w:rsidTr="003D60B1">
        <w:trPr>
          <w:trHeight w:val="275"/>
        </w:trPr>
        <w:tc>
          <w:tcPr>
            <w:tcW w:w="341" w:type="dxa"/>
            <w:vMerge w:val="restart"/>
            <w:shd w:val="clear" w:color="auto" w:fill="auto"/>
            <w:hideMark/>
          </w:tcPr>
          <w:p w14:paraId="74F17C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12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6F4133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33696313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Вокзал - Площадь Беляева - посёлок Северный (СинТЗ)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6D0A8BEB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  <w:p w14:paraId="48A6A3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(Вокзал - СинТЗ)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3BCE78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7AF44B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Заозёрная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09057F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30A9D37" w14:textId="77777777" w:rsidR="000345F4" w:rsidRPr="008E34A6" w:rsidRDefault="000345F4" w:rsidP="001422BE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ул</w:t>
            </w:r>
            <w:r w:rsidR="001422BE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Озёрной до границ города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393E1E33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14,2/11,2 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1F194E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8E4E1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6FAEF89A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</w:p>
          <w:p w14:paraId="2684263B" w14:textId="77777777" w:rsidR="000345F4" w:rsidRPr="008E34A6" w:rsidRDefault="000345F4" w:rsidP="0028492A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>
              <w:rPr>
                <w:rFonts w:ascii="Liberation Serif" w:hAnsi="Liberation Serif"/>
                <w:sz w:val="10"/>
                <w:szCs w:val="10"/>
              </w:rPr>
              <w:t>средний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класс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36BB69B2" w14:textId="77777777" w:rsidR="000345F4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4ED29759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000508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5C1D2D92" w14:textId="77777777" w:rsidR="000345F4" w:rsidRPr="008E34A6" w:rsidRDefault="000345F4" w:rsidP="001A6698">
            <w:pPr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lastRenderedPageBreak/>
              <w:t xml:space="preserve">багажа; оснащение (оборудование) подвижного состава в соответствии с требованиями Федерального закона от 24.11.1995 </w:t>
            </w:r>
            <w:r w:rsidR="001A6698">
              <w:rPr>
                <w:rFonts w:ascii="Liberation Serif" w:hAnsi="Liberation Serif"/>
                <w:sz w:val="10"/>
                <w:szCs w:val="10"/>
              </w:rPr>
              <w:t>№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181-ФЗ </w:t>
            </w:r>
            <w:r w:rsidR="005E6C12">
              <w:rPr>
                <w:rFonts w:ascii="Liberation Serif" w:hAnsi="Liberation Serif"/>
                <w:sz w:val="10"/>
                <w:szCs w:val="10"/>
              </w:rPr>
              <w:t>«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О социальной защите инвалидов в Российской Федерации</w:t>
            </w:r>
            <w:r w:rsidR="005E6C12">
              <w:rPr>
                <w:rFonts w:ascii="Liberation Serif" w:hAnsi="Liberation Serif"/>
                <w:sz w:val="10"/>
                <w:szCs w:val="10"/>
              </w:rPr>
              <w:t>»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66A16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0EF0F99F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02.09.2020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4DA4F1AC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4BD83411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40524F2F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30B4A4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1D0C28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 </w:t>
            </w:r>
          </w:p>
        </w:tc>
      </w:tr>
      <w:tr w:rsidR="000345F4" w:rsidRPr="008E34A6" w14:paraId="5DFE31E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B2464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E2D73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AB4D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6C117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Привокзальная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8ACA0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«Металлург»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31A8F5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9DC6F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Озёрная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58BDBC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019E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31F09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8BD7B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83E81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0F8FE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40D4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13437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5048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1F331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9B55E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4D288B4" w14:textId="77777777" w:rsidTr="009E5BC9">
        <w:trPr>
          <w:trHeight w:val="310"/>
        </w:trPr>
        <w:tc>
          <w:tcPr>
            <w:tcW w:w="341" w:type="dxa"/>
            <w:vMerge/>
            <w:vAlign w:val="center"/>
            <w:hideMark/>
          </w:tcPr>
          <w:p w14:paraId="7BCDF6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6786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98DD6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16993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2A413B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Озёрная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239004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703E4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Северный</w:t>
            </w:r>
          </w:p>
        </w:tc>
        <w:tc>
          <w:tcPr>
            <w:tcW w:w="831" w:type="dxa"/>
            <w:vMerge/>
            <w:vAlign w:val="center"/>
            <w:hideMark/>
          </w:tcPr>
          <w:p w14:paraId="1B54CF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9E2E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595D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697F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F5673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A6D4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3115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0CBB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7FBC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56530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5F220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0726991" w14:textId="77777777" w:rsidTr="009E5BC9">
        <w:trPr>
          <w:trHeight w:val="550"/>
        </w:trPr>
        <w:tc>
          <w:tcPr>
            <w:tcW w:w="341" w:type="dxa"/>
            <w:vMerge/>
            <w:vAlign w:val="center"/>
            <w:hideMark/>
          </w:tcPr>
          <w:p w14:paraId="5BD347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368A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04309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CB8C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59E588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Карла Либкнехта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55A298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59B784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путепровод через ж/д пути Богдановичского направления</w:t>
            </w:r>
          </w:p>
        </w:tc>
        <w:tc>
          <w:tcPr>
            <w:tcW w:w="831" w:type="dxa"/>
            <w:vMerge/>
            <w:vAlign w:val="center"/>
            <w:hideMark/>
          </w:tcPr>
          <w:p w14:paraId="7052A8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E26F4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78FB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050E3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A23B1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659BF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104C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85956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65EBA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B1A66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CE03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07B7F7E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04895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9B2C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13BF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FA915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24B880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Овощная база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551CDD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Пушкина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4F6013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33D135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C0DE3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BD672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CFAC9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C071A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88E0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178B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5DB9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1A86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44903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027C3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62285A6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CD6D2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85833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ABDA6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B2CC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E49C5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Хлебзавод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4F2C24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B78E6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183372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CA8F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DDFE9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21566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A061F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0210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351C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A92FA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8F63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EF811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DBA7B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7A95BBA" w14:textId="77777777" w:rsidTr="009E5BC9">
        <w:trPr>
          <w:trHeight w:val="266"/>
        </w:trPr>
        <w:tc>
          <w:tcPr>
            <w:tcW w:w="341" w:type="dxa"/>
            <w:vMerge/>
            <w:vAlign w:val="center"/>
            <w:hideMark/>
          </w:tcPr>
          <w:p w14:paraId="456DF8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6DCDC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206CB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9B4B8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51421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1-я Синарская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704DEF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78F340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831" w:type="dxa"/>
            <w:vMerge/>
            <w:vAlign w:val="center"/>
            <w:hideMark/>
          </w:tcPr>
          <w:p w14:paraId="26F9F3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DF5BD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78D2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12EAD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6CFFB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DF1B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399D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573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FEF5C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CC05F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2CF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8B69D6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730B5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2A556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C0488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F3B9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Олега Кошевого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651FA0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096652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57A71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Беляева</w:t>
            </w:r>
          </w:p>
        </w:tc>
        <w:tc>
          <w:tcPr>
            <w:tcW w:w="831" w:type="dxa"/>
            <w:vMerge/>
            <w:vAlign w:val="center"/>
            <w:hideMark/>
          </w:tcPr>
          <w:p w14:paraId="35689E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961A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E8468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99F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5094D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0E5AA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D196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8961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57554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473C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E5C3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BA9E5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86815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C08ED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8D0B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70D03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94BA2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Олега Кошевого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65B774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Беляева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4A0EC0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Бажова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3087F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80E30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79A4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9F76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C81D2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624A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C57E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79533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1ED4E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7EDCF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930D7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CBB3B43" w14:textId="77777777" w:rsidTr="003D60B1">
        <w:trPr>
          <w:trHeight w:val="308"/>
        </w:trPr>
        <w:tc>
          <w:tcPr>
            <w:tcW w:w="341" w:type="dxa"/>
            <w:vMerge/>
            <w:vAlign w:val="center"/>
            <w:hideMark/>
          </w:tcPr>
          <w:p w14:paraId="1F586B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E326A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F2A8C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5B0D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1-я Синарская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61B9C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5C44F3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Бажова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C3D4E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Олега Кошевого</w:t>
            </w:r>
          </w:p>
        </w:tc>
        <w:tc>
          <w:tcPr>
            <w:tcW w:w="831" w:type="dxa"/>
            <w:vMerge/>
            <w:vAlign w:val="center"/>
            <w:hideMark/>
          </w:tcPr>
          <w:p w14:paraId="370169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C2E5F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A18B9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19DAE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94C29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F3A6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5002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8CA0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0F91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2FB3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70598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BA65DD1" w14:textId="77777777" w:rsidTr="003D60B1">
        <w:trPr>
          <w:trHeight w:val="200"/>
        </w:trPr>
        <w:tc>
          <w:tcPr>
            <w:tcW w:w="341" w:type="dxa"/>
            <w:vMerge/>
            <w:vAlign w:val="center"/>
            <w:hideMark/>
          </w:tcPr>
          <w:p w14:paraId="25DD36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282C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F43CF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861E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Хлебзавод</w:t>
            </w:r>
          </w:p>
        </w:tc>
        <w:tc>
          <w:tcPr>
            <w:tcW w:w="1082" w:type="dxa"/>
            <w:shd w:val="clear" w:color="auto" w:fill="auto"/>
            <w:hideMark/>
          </w:tcPr>
          <w:p w14:paraId="7F3B5A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2303E8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Олега Кошевого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7F4CC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355F29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EC9FD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61224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11042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7CE8B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D623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0F1C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D6A6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AC4A2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97DA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B2EF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1F7190B" w14:textId="77777777" w:rsidTr="009E5BC9">
        <w:trPr>
          <w:trHeight w:val="428"/>
        </w:trPr>
        <w:tc>
          <w:tcPr>
            <w:tcW w:w="341" w:type="dxa"/>
            <w:vMerge/>
            <w:vAlign w:val="center"/>
            <w:hideMark/>
          </w:tcPr>
          <w:p w14:paraId="686A0C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774D7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6F0D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777C7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Овощная база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9249C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2C9A6C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B3EE0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62DCF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68773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6140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03A5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9ED1E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C4B6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ACA0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9E44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CBD83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6BB4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7F2A0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6A7B54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F886D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E90A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A4FE5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6321A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6B219C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0370BC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170A60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Пушкина</w:t>
            </w:r>
          </w:p>
        </w:tc>
        <w:tc>
          <w:tcPr>
            <w:tcW w:w="831" w:type="dxa"/>
            <w:vMerge/>
            <w:vAlign w:val="center"/>
            <w:hideMark/>
          </w:tcPr>
          <w:p w14:paraId="042E5F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21AC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0D93D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202B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23C73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36E2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A2A9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3DB1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0D1FC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2C4A8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D8732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EB599F" w14:textId="77777777" w:rsidTr="009E5BC9">
        <w:trPr>
          <w:trHeight w:val="469"/>
        </w:trPr>
        <w:tc>
          <w:tcPr>
            <w:tcW w:w="341" w:type="dxa"/>
            <w:vMerge/>
            <w:vAlign w:val="center"/>
            <w:hideMark/>
          </w:tcPr>
          <w:p w14:paraId="6AE157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D48E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262C8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2A38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СинТЗ</w:t>
            </w:r>
          </w:p>
        </w:tc>
        <w:tc>
          <w:tcPr>
            <w:tcW w:w="1082" w:type="dxa"/>
            <w:shd w:val="clear" w:color="auto" w:fill="auto"/>
            <w:hideMark/>
          </w:tcPr>
          <w:p w14:paraId="25BA9F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Привокзальная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37D61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путепровод через ж/д пути Богдановичского направления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7C0D80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2CF4A8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0E8F7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6CA4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00CC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4C09B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C2C56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0BE5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7A9F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E52DC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BEDEC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183D7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C29ACB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4D9DC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4DA42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42B44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AE320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66518B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61592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Северный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51EB1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757D4D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14CD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1E5E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0A41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C7FE1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0FDE4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2C29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3851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F94B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400B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1FF59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CA5BD5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5D3DD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E8E6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0DB39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3821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Озёрная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5572B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2C3E34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проезд Заводской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97EDA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2960B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152BC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E0A44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AE611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73804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1184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0C99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6C40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3F6D6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F9DD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9C13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83D6EE0" w14:textId="77777777" w:rsidTr="001422BE">
        <w:trPr>
          <w:trHeight w:val="230"/>
        </w:trPr>
        <w:tc>
          <w:tcPr>
            <w:tcW w:w="341" w:type="dxa"/>
            <w:vMerge/>
            <w:vAlign w:val="center"/>
            <w:hideMark/>
          </w:tcPr>
          <w:p w14:paraId="1D5CAA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70FC8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901D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D067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СинТЗ</w:t>
            </w:r>
          </w:p>
        </w:tc>
        <w:tc>
          <w:tcPr>
            <w:tcW w:w="1082" w:type="dxa"/>
            <w:shd w:val="clear" w:color="auto" w:fill="auto"/>
            <w:hideMark/>
          </w:tcPr>
          <w:p w14:paraId="380FE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546B80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Озёрная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B278E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78554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10291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83D0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E1C4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94E20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3286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6361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986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3459A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049E4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DD9D1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BD88E8" w14:textId="77777777" w:rsidTr="009E5BC9">
        <w:trPr>
          <w:trHeight w:val="420"/>
        </w:trPr>
        <w:tc>
          <w:tcPr>
            <w:tcW w:w="341" w:type="dxa"/>
            <w:vMerge/>
            <w:vAlign w:val="center"/>
            <w:hideMark/>
          </w:tcPr>
          <w:p w14:paraId="27D34D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0400F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49D37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E65D3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«Металлург»</w:t>
            </w:r>
          </w:p>
        </w:tc>
        <w:tc>
          <w:tcPr>
            <w:tcW w:w="1082" w:type="dxa"/>
            <w:shd w:val="clear" w:color="auto" w:fill="auto"/>
            <w:hideMark/>
          </w:tcPr>
          <w:p w14:paraId="23617F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6E5F0B3D" w14:textId="77777777" w:rsidR="000345F4" w:rsidRPr="008E34A6" w:rsidRDefault="000345F4" w:rsidP="00FF3BE5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пересечения ул</w:t>
            </w:r>
            <w:r w:rsidR="00FF3BE5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Озёрная и ул</w:t>
            </w:r>
            <w:r w:rsidR="00FF3BE5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Кузнецова до 1-й проходной СТЗ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4F3F0C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0DB3F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2138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3831B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7B5FE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C0302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70A3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42F5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D0A2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FB31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AA05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391DC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2D6EA74" w14:textId="77777777" w:rsidTr="003D60B1">
        <w:trPr>
          <w:trHeight w:val="262"/>
        </w:trPr>
        <w:tc>
          <w:tcPr>
            <w:tcW w:w="341" w:type="dxa"/>
            <w:vMerge/>
            <w:vAlign w:val="center"/>
            <w:hideMark/>
          </w:tcPr>
          <w:p w14:paraId="2B3A0D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D2ED7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9176F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30C86F6" w14:textId="77777777" w:rsidR="000345F4" w:rsidRPr="008E34A6" w:rsidRDefault="000345F4" w:rsidP="00C9571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Заозёрная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2A276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9" w:type="dxa"/>
            <w:shd w:val="clear" w:color="auto" w:fill="auto"/>
            <w:hideMark/>
          </w:tcPr>
          <w:p w14:paraId="4DA9760D" w14:textId="77777777" w:rsidR="000345F4" w:rsidRPr="008E34A6" w:rsidRDefault="000345F4" w:rsidP="00C9571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Озёрная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7922B1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42F5FC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1E398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355D2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72C8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474EE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FF29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DC9C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73DB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CC766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8A247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9FD5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43BBD6C" w14:textId="77777777" w:rsidTr="009E5BC9">
        <w:trPr>
          <w:trHeight w:val="366"/>
        </w:trPr>
        <w:tc>
          <w:tcPr>
            <w:tcW w:w="341" w:type="dxa"/>
            <w:vMerge/>
            <w:vAlign w:val="center"/>
            <w:hideMark/>
          </w:tcPr>
          <w:p w14:paraId="69ED52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8614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2C545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16B1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29B40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9" w:type="dxa"/>
            <w:shd w:val="clear" w:color="auto" w:fill="auto"/>
            <w:hideMark/>
          </w:tcPr>
          <w:p w14:paraId="48F689A6" w14:textId="77777777" w:rsidR="000345F4" w:rsidRPr="008E34A6" w:rsidRDefault="000345F4" w:rsidP="00B05E24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ул</w:t>
            </w:r>
            <w:r w:rsidR="00B05E24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Озёрн</w:t>
            </w:r>
            <w:r w:rsidR="00B05E24">
              <w:rPr>
                <w:rFonts w:ascii="Liberation Serif" w:hAnsi="Liberation Serif"/>
                <w:sz w:val="10"/>
                <w:szCs w:val="10"/>
              </w:rPr>
              <w:t>ая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до границ города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50B70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2E059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DECB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53497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986B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B6E16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6CE4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7E47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9036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903B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74BB8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FD3D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180A07F" w14:textId="77777777" w:rsidTr="009E5BC9">
        <w:trPr>
          <w:trHeight w:val="330"/>
        </w:trPr>
        <w:tc>
          <w:tcPr>
            <w:tcW w:w="341" w:type="dxa"/>
            <w:vMerge w:val="restart"/>
            <w:shd w:val="clear" w:color="auto" w:fill="auto"/>
            <w:hideMark/>
          </w:tcPr>
          <w:p w14:paraId="32DECC86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13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285906ED" w14:textId="77777777" w:rsidR="00CA3AC5" w:rsidRPr="008E34A6" w:rsidRDefault="00FA37C3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13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7A6B6831" w14:textId="77777777" w:rsidR="00CA3AC5" w:rsidRPr="00F90171" w:rsidRDefault="00CA3AC5" w:rsidP="00F548A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Вокзал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>-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="00FA37C3">
              <w:rPr>
                <w:rFonts w:ascii="Liberation Serif" w:hAnsi="Liberation Serif"/>
                <w:sz w:val="10"/>
                <w:szCs w:val="10"/>
              </w:rPr>
              <w:t>П</w:t>
            </w:r>
            <w:r w:rsidRPr="00F548A9">
              <w:rPr>
                <w:rFonts w:ascii="Liberation Serif" w:hAnsi="Liberation Serif"/>
                <w:sz w:val="10"/>
                <w:szCs w:val="10"/>
              </w:rPr>
              <w:t>осёлок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 Силикатный</w:t>
            </w:r>
          </w:p>
          <w:p w14:paraId="0589258D" w14:textId="77777777" w:rsidR="00CA3AC5" w:rsidRPr="00F90171" w:rsidRDefault="00CA3AC5" w:rsidP="00F548A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9724E89" w14:textId="77777777" w:rsidR="00CA3AC5" w:rsidRPr="008E34A6" w:rsidRDefault="00CA3AC5" w:rsidP="00F548A9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(Вокзал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>-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>Силикатный)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313BE67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62043C8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949" w:type="dxa"/>
            <w:shd w:val="clear" w:color="auto" w:fill="auto"/>
            <w:hideMark/>
          </w:tcPr>
          <w:p w14:paraId="5792680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6AD806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6922C6AD" w14:textId="77777777" w:rsidR="00CA3AC5" w:rsidRPr="008E34A6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16,1/17,0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62CD8F3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318BD704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CC48E4A" w14:textId="77777777" w:rsidR="00C26792" w:rsidRPr="00F90171" w:rsidRDefault="00C26792" w:rsidP="00C26792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</w:p>
          <w:p w14:paraId="7B93A4EA" w14:textId="77777777" w:rsidR="00CA3AC5" w:rsidRPr="008E34A6" w:rsidRDefault="00C26792" w:rsidP="00C26792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br w:type="page"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6A2AA4C2" w14:textId="77777777" w:rsidR="00131493" w:rsidRDefault="00131493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  <w:p w14:paraId="00FF9B25" w14:textId="77777777" w:rsidR="00CA3AC5" w:rsidRPr="008E34A6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8EF86CC" w14:textId="77777777" w:rsidR="00CA3AC5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48132E54" w14:textId="77777777" w:rsidR="00CA3AC5" w:rsidRPr="008E34A6" w:rsidRDefault="00C26792" w:rsidP="00D173A4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 Уральского»; наличие исправной штатной системы отопления; 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2E5393D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4ED1A224" w14:textId="77777777" w:rsidR="00CA3AC5" w:rsidRPr="008E34A6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07.10.2024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5B4615C5" w14:textId="77777777" w:rsidR="00D8451B" w:rsidRDefault="00D8451B" w:rsidP="00D8451B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2ABE067A" w14:textId="77777777" w:rsidR="00D8451B" w:rsidRDefault="00D8451B" w:rsidP="00D8451B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570B3CFA" w14:textId="77777777" w:rsidR="00D8451B" w:rsidRDefault="00D8451B" w:rsidP="00D8451B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652F27AC" w14:textId="77777777" w:rsidR="00CA3AC5" w:rsidRPr="008E34A6" w:rsidRDefault="00D8451B" w:rsidP="00D8451B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5D11DE0E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Передача навигационных данных в муниципальную навигационно-информационную систему</w:t>
            </w:r>
          </w:p>
        </w:tc>
      </w:tr>
      <w:tr w:rsidR="00CA3AC5" w:rsidRPr="008E34A6" w14:paraId="096918D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0E99E0B6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04E5EE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99C04B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6D7B7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3025F9F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949" w:type="dxa"/>
            <w:shd w:val="clear" w:color="auto" w:fill="auto"/>
            <w:hideMark/>
          </w:tcPr>
          <w:p w14:paraId="3BF356F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15D151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AFE930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35C646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4A85244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0CD959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9F11EA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2326B5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734D1E61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093626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132EA4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953609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EAC774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C28D0E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1FEACA79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D6639A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5BFAB1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5146EB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3BE96ED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949" w:type="dxa"/>
            <w:shd w:val="clear" w:color="auto" w:fill="auto"/>
            <w:hideMark/>
          </w:tcPr>
          <w:p w14:paraId="054E7665" w14:textId="77777777" w:rsidR="00CA3AC5" w:rsidRPr="00F90171" w:rsidRDefault="00CA3AC5" w:rsidP="00CA3AC5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2E20A1F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4F226B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8C43E3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B93372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9B8442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3D1AD28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90C2AE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72D7159E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0653A9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685BE2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53DC84FB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DE66E7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29C31BF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64E3098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4F26C0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327CB9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B9775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7E23C2C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949" w:type="dxa"/>
            <w:shd w:val="clear" w:color="auto" w:fill="auto"/>
            <w:hideMark/>
          </w:tcPr>
          <w:p w14:paraId="3CF54B4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954BE2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Слесарей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3109BB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F328D6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71668A2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5CF7BD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3CF00C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375DE767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8831FBA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964FD1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424DF8A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448F955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E92037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7413EC7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D2D185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60CBFE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22A745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BDA6F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03BA18A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949" w:type="dxa"/>
            <w:shd w:val="clear" w:color="auto" w:fill="auto"/>
            <w:hideMark/>
          </w:tcPr>
          <w:p w14:paraId="1550CC3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7B6EBA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F7BAD8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6BBF20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3419B7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6F4F2C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E13778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BDCE303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3FDBEAF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8891C2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F0B2465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9801122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11E020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933D1E4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4D124FE1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528F40A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CB13A2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1126C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2B08E7F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Центральная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FB7185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7E2D8AE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435F2A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4AB599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C99F7E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9C7921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83D236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C84CB9C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D8416A9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F6615F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5A65133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29E5208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EBDFA3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84F2243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407D21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6B14D5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945673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96868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1082" w:type="dxa"/>
            <w:shd w:val="clear" w:color="auto" w:fill="auto"/>
            <w:hideMark/>
          </w:tcPr>
          <w:p w14:paraId="27B383B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Проходная КУМЗа</w:t>
            </w:r>
          </w:p>
        </w:tc>
        <w:tc>
          <w:tcPr>
            <w:tcW w:w="949" w:type="dxa"/>
            <w:shd w:val="clear" w:color="auto" w:fill="auto"/>
            <w:hideMark/>
          </w:tcPr>
          <w:p w14:paraId="2CD0F6C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798B87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8EA7F1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071A232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0C3061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4CDEE1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B3479C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7304CFC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13065842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574A76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747FD6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FD2301D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7D8CA97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C767C44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EE235F0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73C0A9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56FD50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E4BEC3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1B109A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949" w:type="dxa"/>
            <w:shd w:val="clear" w:color="auto" w:fill="auto"/>
            <w:hideMark/>
          </w:tcPr>
          <w:p w14:paraId="3FCC8DF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56EC99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639958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0A2A41C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22AFC3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61A79F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0C4A94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39DFDE0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F215D5B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E0743D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77C3BDB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B52117D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675B39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0DBA871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188A3E8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A8E9F3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C7DA07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A82FA7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2DD0326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72B4F1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386413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08060E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28123EC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F004A3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92BF09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5BA2ED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2A4DC35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9A0A3C3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2B746C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C224EE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6B3ABAC1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71B641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2B81F9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05D9A19D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919BE1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B9EEE6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B2BCE4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3A95009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01454ED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5AED823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4A94D19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DFFAA9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643F91D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5CB71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8C287E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9E52CD7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7F6389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BE564F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5A6085A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3F4D4D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22967FF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40A056F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6CA0BD2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6D86083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9F7196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796470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4B2FC3B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02750E9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FBD840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047F043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7D0C21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3EB3A51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CD1DD1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6A1BA4D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19035CF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546D0E48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6C9AFF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2700EA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FEE6BBE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8A81A6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094C149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F7F649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1543CD7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52D9CA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DE9CE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1082" w:type="dxa"/>
            <w:shd w:val="clear" w:color="auto" w:fill="auto"/>
            <w:hideMark/>
          </w:tcPr>
          <w:p w14:paraId="7435867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949" w:type="dxa"/>
            <w:shd w:val="clear" w:color="auto" w:fill="auto"/>
            <w:hideMark/>
          </w:tcPr>
          <w:p w14:paraId="44750A9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924A1C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проезд на посёлок Чкалова 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D5EC4A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7AB1C7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A6F434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974593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F8FD18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B65D825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D21F4CE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AB97C3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48DF541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AA92DAD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74A185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B2871F5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5C7D4C7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E3AA62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B058B3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EBAEE3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3450712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0D124E4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2518A2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D2CDE6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D5C8A5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23396D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02EF6F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4C576C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66A128C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E565A81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1DAD1F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2B4E48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0B061BE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9A2872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795BC12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59A8AF13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7515B7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72EF63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A7895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№1</w:t>
            </w:r>
          </w:p>
        </w:tc>
        <w:tc>
          <w:tcPr>
            <w:tcW w:w="1082" w:type="dxa"/>
            <w:shd w:val="clear" w:color="auto" w:fill="auto"/>
            <w:hideMark/>
          </w:tcPr>
          <w:p w14:paraId="094CE31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949" w:type="dxa"/>
            <w:shd w:val="clear" w:color="auto" w:fill="auto"/>
            <w:hideMark/>
          </w:tcPr>
          <w:p w14:paraId="65B1A9F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проезд на посёлок Чкалова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6BD2988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0931B86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537B0C2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328ED0E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BF0C40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E9CE40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3E5F108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575CBB16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B822C8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BF2582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B2DDE9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9C00BE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A82166C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665CAA85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C06A21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583E8F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08C816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094D1F1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6EAD901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37C9B3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E5A7780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5FA7350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CAA2AF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73FA61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FD2AD9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0599A3F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187F456C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596EE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A3E883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BFD12C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6C54F5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3843A03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BA30832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87E53A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15B563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807C9E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2DD8C2A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6FAFB16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shd w:val="clear" w:color="auto" w:fill="auto"/>
            <w:hideMark/>
          </w:tcPr>
          <w:p w14:paraId="423542C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Калинина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05003C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8AE565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33422E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22BA7B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5FCE39B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588828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1046CED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1D3B1E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15D347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5FB2F753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6FC7152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80540D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42B256D6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EBA301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7D41F8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FCB305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310AB52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№1</w:t>
            </w:r>
          </w:p>
        </w:tc>
        <w:tc>
          <w:tcPr>
            <w:tcW w:w="949" w:type="dxa"/>
            <w:shd w:val="clear" w:color="auto" w:fill="auto"/>
            <w:hideMark/>
          </w:tcPr>
          <w:p w14:paraId="02D4658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Западная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9477CA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686DF2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F2ABD2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5A70B3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465D74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5200B5A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044BE7A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84C11C1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952053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A9FBB2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CDB46F2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533D76D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2817A46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C965CE9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2F7755F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029162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42DB7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06E91D4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3815BCA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27" w:type="dxa"/>
            <w:shd w:val="clear" w:color="auto" w:fill="auto"/>
            <w:hideMark/>
          </w:tcPr>
          <w:p w14:paraId="34F26C6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335147D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365FE94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885624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5016E4B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951853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77174E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069F033D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D4BE08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2F24D3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4887E69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236656A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F81010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E0AEBC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404A58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1503E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E79E54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55E951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949" w:type="dxa"/>
            <w:shd w:val="clear" w:color="auto" w:fill="auto"/>
            <w:hideMark/>
          </w:tcPr>
          <w:p w14:paraId="688B40B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413E9BC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9E9E47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3CEED9F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322D85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75B912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2EDD462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9D9726D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607B02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FFD285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7E00CA6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F627C01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03C2C6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D784D1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311428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833481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26129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476154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1082" w:type="dxa"/>
            <w:shd w:val="clear" w:color="auto" w:fill="auto"/>
            <w:hideMark/>
          </w:tcPr>
          <w:p w14:paraId="411BA59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5CABF59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BFA292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709A1F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2796A68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97EFB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7827C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63E5393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BD06245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456DDDD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38A37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875CB5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A07B56F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64C8267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3D1EC1C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B333FF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82A502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A50FAE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B7100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4CEE52F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6DF12AE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80734E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7859E9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C21FFC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4F5EC8A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2450B4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2DCDB33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7618027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027E3EF9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042920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54E8D98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3EE0FB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5EDDF37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DCD430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75B936A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F33078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3B56EF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26F8D6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4C9018F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F1B455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440644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5552A0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7F39332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06BD08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532CC7C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7F80DB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23397E1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1056373B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691978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2A6EA5E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1E0626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82C7D3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3997C65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6917AB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61EE08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9979D1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872483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Восточная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349E73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537CC0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89BC280" w14:textId="77777777" w:rsidR="00CA3AC5" w:rsidRPr="00F90171" w:rsidRDefault="00CA3AC5" w:rsidP="00CA3AC5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A816FA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2A655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22A1F6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503BCD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B6F3DD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5A486DA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3D6049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47A822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ADECFB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0D4051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0D2FF4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017EA40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0EA0F45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FCB634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8ACB6A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4E7AA9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Баня</w:t>
            </w:r>
          </w:p>
        </w:tc>
        <w:tc>
          <w:tcPr>
            <w:tcW w:w="1082" w:type="dxa"/>
            <w:shd w:val="clear" w:color="auto" w:fill="auto"/>
            <w:hideMark/>
          </w:tcPr>
          <w:p w14:paraId="668823B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949" w:type="dxa"/>
            <w:shd w:val="clear" w:color="auto" w:fill="auto"/>
            <w:hideMark/>
          </w:tcPr>
          <w:p w14:paraId="0FD0156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D1E10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Кунавина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AB3278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2601542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C05D5F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6EDA2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574269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3FA35B1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0EAAD47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6065EC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D6FA86D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F9D4226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EFFA2D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54FBAB6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0827DA7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591B58C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92A379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3A37F8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82" w:type="dxa"/>
            <w:shd w:val="clear" w:color="auto" w:fill="auto"/>
            <w:hideMark/>
          </w:tcPr>
          <w:p w14:paraId="225F8E6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46E68F4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614A2A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Привокзальная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0B0385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736EDF8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7F827AD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BB03FE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39190F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272FEBD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50A37C8A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AED98D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780D60B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4447346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10704C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611F8B4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1EBA9F3A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87B360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9D3BE9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42CAC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4-й магазин</w:t>
            </w:r>
          </w:p>
        </w:tc>
        <w:tc>
          <w:tcPr>
            <w:tcW w:w="1082" w:type="dxa"/>
            <w:shd w:val="clear" w:color="auto" w:fill="auto"/>
            <w:hideMark/>
          </w:tcPr>
          <w:p w14:paraId="0C69B85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ED1B41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F722C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CFD5A1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E7640F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9A6C2C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D8A587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3F703B0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F9529C6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8706D8B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C27347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714208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A2FD11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7759CE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9AF55C6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A7EEB9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221677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68ADEA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8C7CC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09B4BB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00B45D2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266B1C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8BF0ED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34AA050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798F72F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F3A925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550D3CB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7DF3742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957C5B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748656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F67FB09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13166C74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5E4B4BF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32D380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67A4221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B47C4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B496A0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A74F24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1082" w:type="dxa"/>
            <w:shd w:val="clear" w:color="auto" w:fill="auto"/>
            <w:hideMark/>
          </w:tcPr>
          <w:p w14:paraId="5380151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73B5F82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6FD15F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640172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73C5AB2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144E66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B476CB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E22488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44624A2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1F84BC5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D7F942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262FF2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1AE40983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94DA7D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F9C66F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8CC2D1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BEB2B5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7E9995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7AC936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1082" w:type="dxa"/>
            <w:shd w:val="clear" w:color="auto" w:fill="auto"/>
            <w:hideMark/>
          </w:tcPr>
          <w:p w14:paraId="62A0508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3B3E310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BEB6ED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72075E9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FC544D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6DEFA32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D5228D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3F4AF4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CF4BFA3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468947A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B14D20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48C9475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6CC34379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1A007BD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3F47919E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4E27B700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64A4529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F0151A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0A67BF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1082" w:type="dxa"/>
            <w:shd w:val="clear" w:color="auto" w:fill="auto"/>
            <w:hideMark/>
          </w:tcPr>
          <w:p w14:paraId="4DEE75B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5026D62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7CF28CD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shd w:val="clear" w:color="auto" w:fill="auto"/>
            <w:hideMark/>
          </w:tcPr>
          <w:p w14:paraId="00127C9D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043386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DD8799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4BCEAE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E8D368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A70B361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09E52C6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4DA5B2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7E7F695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8EB7EEE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D71514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C774CB" w14:textId="77777777" w:rsidTr="009E5BC9">
        <w:trPr>
          <w:trHeight w:val="330"/>
        </w:trPr>
        <w:tc>
          <w:tcPr>
            <w:tcW w:w="341" w:type="dxa"/>
            <w:vMerge w:val="restart"/>
            <w:shd w:val="clear" w:color="auto" w:fill="auto"/>
            <w:hideMark/>
          </w:tcPr>
          <w:p w14:paraId="37AA342A" w14:textId="77777777" w:rsidR="000345F4" w:rsidRPr="008E34A6" w:rsidRDefault="0018563A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14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179FF9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6F452F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 - Улица Московская- Хозспособ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(Краеведческий музей - Хозспособ)</w:t>
            </w:r>
          </w:p>
        </w:tc>
        <w:tc>
          <w:tcPr>
            <w:tcW w:w="1082" w:type="dxa"/>
            <w:shd w:val="clear" w:color="auto" w:fill="auto"/>
            <w:hideMark/>
          </w:tcPr>
          <w:p w14:paraId="4C4A98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1082" w:type="dxa"/>
            <w:shd w:val="clear" w:color="auto" w:fill="auto"/>
            <w:hideMark/>
          </w:tcPr>
          <w:p w14:paraId="64CCA8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Новая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1A5DBA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8C65B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0CC1ECB1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10,1/10,7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6A208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112784E5" w14:textId="77777777" w:rsidR="000345F4" w:rsidRPr="008E34A6" w:rsidRDefault="000E2A7A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 xml:space="preserve">Регулярные перевозки по </w:t>
            </w:r>
            <w:r w:rsidR="000345F4" w:rsidRPr="008E34A6">
              <w:rPr>
                <w:rFonts w:ascii="Liberation Serif" w:hAnsi="Liberation Serif"/>
                <w:sz w:val="10"/>
                <w:szCs w:val="10"/>
              </w:rPr>
              <w:t>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342206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184D32C7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4A1AAAC" w14:textId="77777777" w:rsidR="00D173A4" w:rsidRDefault="00FD59CB" w:rsidP="003B2454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  <w:p w14:paraId="291D7309" w14:textId="77777777" w:rsidR="000345F4" w:rsidRPr="008E34A6" w:rsidRDefault="000345F4" w:rsidP="007448AE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69D2DEFB" w14:textId="77777777" w:rsidR="000345F4" w:rsidRPr="008E34A6" w:rsidRDefault="000345F4" w:rsidP="00D173A4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Наличие оборудования: автоинформа-торы, кнопка вызова экстренных служб 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59C144A9" w14:textId="77777777" w:rsidR="000345F4" w:rsidRPr="008E34A6" w:rsidRDefault="003B245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673DC70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11.11.2019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05DC94C0" w14:textId="77777777" w:rsidR="000345F4" w:rsidRPr="008E34A6" w:rsidRDefault="000345F4" w:rsidP="007448AE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 w:rsidR="000E2A7A" w:rsidRPr="000E2A7A">
              <w:rPr>
                <w:rFonts w:ascii="Liberation Serif" w:hAnsi="Liberation Serif"/>
                <w:sz w:val="10"/>
                <w:szCs w:val="10"/>
              </w:rPr>
              <w:t>«Сатурн-Экспресс»</w:t>
            </w:r>
            <w:r w:rsidRPr="000E2A7A">
              <w:rPr>
                <w:rFonts w:ascii="Liberation Serif" w:hAnsi="Liberation Serif"/>
                <w:i/>
                <w:sz w:val="10"/>
                <w:szCs w:val="10"/>
              </w:rPr>
              <w:t xml:space="preserve"> (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6234</w:t>
            </w:r>
            <w:r w:rsidRPr="00956F40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Мартюш, ул.Гагарина, д.8А, ИНН </w:t>
            </w:r>
            <w:r w:rsidR="005D516D" w:rsidRPr="005D516D">
              <w:rPr>
                <w:rFonts w:ascii="Liberation Serif" w:hAnsi="Liberation Serif"/>
                <w:sz w:val="10"/>
                <w:szCs w:val="10"/>
              </w:rPr>
              <w:t>661211178060</w:t>
            </w:r>
            <w:r w:rsidR="00C47832">
              <w:rPr>
                <w:rFonts w:ascii="Liberation Serif" w:hAnsi="Liberation Serif"/>
                <w:sz w:val="10"/>
                <w:szCs w:val="10"/>
              </w:rPr>
              <w:t>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7A4337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 </w:t>
            </w:r>
          </w:p>
        </w:tc>
      </w:tr>
      <w:tr w:rsidR="000345F4" w:rsidRPr="008E34A6" w14:paraId="78B1957B" w14:textId="77777777" w:rsidTr="009E5BC9">
        <w:trPr>
          <w:trHeight w:val="480"/>
        </w:trPr>
        <w:tc>
          <w:tcPr>
            <w:tcW w:w="341" w:type="dxa"/>
            <w:vMerge/>
            <w:vAlign w:val="center"/>
            <w:hideMark/>
          </w:tcPr>
          <w:p w14:paraId="21D87D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942CF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239D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84E5A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0E4E84D" w14:textId="77777777" w:rsidR="000345F4" w:rsidRPr="008E34A6" w:rsidRDefault="000345F4" w:rsidP="00D10B50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Железнодорожный переезд </w:t>
            </w:r>
            <w:r w:rsidR="00D10B50"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Травянский</w:t>
            </w:r>
            <w:r w:rsidR="00D10B50">
              <w:rPr>
                <w:rFonts w:ascii="Liberation Serif" w:hAnsi="Liberation Serif"/>
                <w:sz w:val="10"/>
                <w:szCs w:val="10"/>
              </w:rPr>
              <w:t>»</w:t>
            </w:r>
          </w:p>
        </w:tc>
        <w:tc>
          <w:tcPr>
            <w:tcW w:w="949" w:type="dxa"/>
            <w:shd w:val="clear" w:color="auto" w:fill="auto"/>
            <w:hideMark/>
          </w:tcPr>
          <w:p w14:paraId="08B0A7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7C26A2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14680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8CACC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0864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FB77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51881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317D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999E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719D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6B2DC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6B2FE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C752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90E3B6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FC07B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65D4B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42CAC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0DABC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028D7C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Депо</w:t>
            </w:r>
          </w:p>
        </w:tc>
        <w:tc>
          <w:tcPr>
            <w:tcW w:w="949" w:type="dxa"/>
            <w:shd w:val="clear" w:color="auto" w:fill="auto"/>
            <w:hideMark/>
          </w:tcPr>
          <w:p w14:paraId="08EE16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30D41C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Деповская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449C4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063A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2FEA6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E4EF4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61338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7A4E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1FB6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A3F6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441C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102EB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0B6A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7AA131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208D5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7F175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526DF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F5F0F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CD3B8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Машинистов</w:t>
            </w:r>
          </w:p>
        </w:tc>
        <w:tc>
          <w:tcPr>
            <w:tcW w:w="949" w:type="dxa"/>
            <w:shd w:val="clear" w:color="auto" w:fill="auto"/>
            <w:hideMark/>
          </w:tcPr>
          <w:p w14:paraId="415EE4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06993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D3EFA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2027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AA99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D780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55E47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F24F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D59D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0D59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74069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D2637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E276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14579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2AAC1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BB1C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42E27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B340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3CC22A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949" w:type="dxa"/>
            <w:shd w:val="clear" w:color="auto" w:fill="auto"/>
            <w:hideMark/>
          </w:tcPr>
          <w:p w14:paraId="7FD670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6094A0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0CCCE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C1E55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2CB25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67109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97EDC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E442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9E15C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5B5B0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63894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3926F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3C503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91C2FA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F70BA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2BE3C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713AC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C5C2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5B2D3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86BA0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63FF9A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FC523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8FF7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81BD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B53D1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9A868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C3B1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7D45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DB77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890AE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18223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889CA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055C7A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95BEC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8FF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C6B45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5A35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1C858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7DE5C5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72DC91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12D818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431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41CF1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55B76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0EF1A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FE017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ED89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DB752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D5F1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A4B3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7756D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BE67BE" w14:textId="77777777" w:rsidTr="009E5BC9">
        <w:trPr>
          <w:trHeight w:val="428"/>
        </w:trPr>
        <w:tc>
          <w:tcPr>
            <w:tcW w:w="341" w:type="dxa"/>
            <w:vMerge/>
            <w:vAlign w:val="center"/>
            <w:hideMark/>
          </w:tcPr>
          <w:p w14:paraId="0BB9AB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EDBA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70F57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9DE9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1F10DF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655C0B38" w14:textId="77777777" w:rsidR="000345F4" w:rsidRPr="008E34A6" w:rsidRDefault="00153500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72740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57E73F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D8750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B318E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41DE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4F023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83B8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5AC5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6031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55EDA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2F3DE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A59E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55443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F9EDC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C8403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F92C9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475C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45AAFF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4C237126" w14:textId="77777777" w:rsidR="000345F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6B8A250" w14:textId="77777777" w:rsidR="000345F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43792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30C93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47C89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A596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394FC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A67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D76F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E74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0A55F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3B78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99AB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3959BFE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F25B4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89E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0C96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FF152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4801E3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0B828B36" w14:textId="77777777" w:rsidR="000345F4" w:rsidRPr="008E34A6" w:rsidRDefault="0030799C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</w:t>
            </w:r>
            <w:r w:rsidR="00361D34">
              <w:rPr>
                <w:rFonts w:ascii="Liberation Serif" w:hAnsi="Liberation Serif"/>
                <w:sz w:val="10"/>
                <w:szCs w:val="10"/>
              </w:rPr>
              <w:t>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2A234FF0" w14:textId="77777777" w:rsidR="000345F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27BE82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299B5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DC8DD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DF513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DE990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4630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BFC3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B2F1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1F8E6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4BCD8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B9D7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0A81369F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D8E133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E8360A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11F80F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0A37AA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4AA4C98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2ED44C3C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17D6DDE" w14:textId="77777777" w:rsidR="00361D34" w:rsidRPr="008E34A6" w:rsidRDefault="0030799C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</w:t>
            </w:r>
            <w:r w:rsidR="00361D34">
              <w:rPr>
                <w:rFonts w:ascii="Liberation Serif" w:hAnsi="Liberation Serif"/>
                <w:sz w:val="10"/>
                <w:szCs w:val="10"/>
              </w:rPr>
              <w:t>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63ECAFD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22D54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55CB62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0C5845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473974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7EB70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3FD2F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8DC41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5A8AF8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3637E2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EC68E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6EEBC2BF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A19170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943F6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5513B8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66174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1F97686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0E8C9242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1D39DD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6E5BB70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891A3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BEF93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E6B489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4CB7BC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D58555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0CFA2F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AC5AF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72B73A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009C0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76F2BB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061120B7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59B01F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A8104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884D3D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AC103A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79B6F2D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7A8E1623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37F4313B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E11694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D01394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3008E7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65AA4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241E06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4A7FE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19620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DD2EF0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29A24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842A45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FA7090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7620C092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A20CC8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53D5F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643A2D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BCC057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1082" w:type="dxa"/>
            <w:shd w:val="clear" w:color="auto" w:fill="auto"/>
            <w:hideMark/>
          </w:tcPr>
          <w:p w14:paraId="2CF9EEB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0B477F1B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0E3F11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53A6029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BE038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E9AB72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71FE5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037CE2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EBEFD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5C6D1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D0B88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4327D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E5B7FF9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74967D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1420854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188A6B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2706FC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7C1E9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ADB09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345D4E4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A8FD792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Дружбы</w:t>
            </w:r>
          </w:p>
        </w:tc>
        <w:tc>
          <w:tcPr>
            <w:tcW w:w="1027" w:type="dxa"/>
            <w:shd w:val="clear" w:color="auto" w:fill="auto"/>
            <w:hideMark/>
          </w:tcPr>
          <w:p w14:paraId="7B4DF293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785FD90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015C37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F8E26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1192E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D3CB44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DDE3C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77780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43486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93D7E4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722EC2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1CA2CA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0DC13B4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EA495A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0E2AB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989A2C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03635C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Новая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ABB22B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68306CA6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4C4FAC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33D5F319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DBC62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4D5EE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3E4EC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761357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4CAB6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59AAA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F5714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08C1F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B05C12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6D0A7C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326F12FF" w14:textId="77777777" w:rsidTr="003D60B1">
        <w:trPr>
          <w:trHeight w:val="242"/>
        </w:trPr>
        <w:tc>
          <w:tcPr>
            <w:tcW w:w="341" w:type="dxa"/>
            <w:vMerge/>
            <w:vAlign w:val="center"/>
            <w:hideMark/>
          </w:tcPr>
          <w:p w14:paraId="490B352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E02313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27F3D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8C22A3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D95E49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1D02F11C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4E889C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7FB540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FD2EF6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37F78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01EA73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302C2C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F70A4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51682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14B86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2F2BE9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585FCF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46AD3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548EE55A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A3888D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E628D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9B9669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A2A32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325ABEC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949" w:type="dxa"/>
            <w:shd w:val="clear" w:color="auto" w:fill="auto"/>
            <w:hideMark/>
          </w:tcPr>
          <w:p w14:paraId="5E55B26E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8AB138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6182B2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83B871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B9C7E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837E21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2EA0E3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82EFBF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84F2D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661B1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829551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4B1F4D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0B0A1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</w:tbl>
    <w:p w14:paraId="0901951A" w14:textId="77777777" w:rsidR="008703A5" w:rsidRDefault="008703A5" w:rsidP="008703A5">
      <w:pPr>
        <w:pStyle w:val="a7"/>
        <w:ind w:left="0" w:right="57"/>
        <w:rPr>
          <w:rFonts w:ascii="Liberation Serif" w:hAnsi="Liberation Serif"/>
          <w:spacing w:val="-1"/>
          <w:sz w:val="10"/>
          <w:szCs w:val="10"/>
          <w:lang w:val="ru-RU"/>
        </w:rPr>
      </w:pPr>
    </w:p>
    <w:p w14:paraId="34C62630" w14:textId="77777777" w:rsidR="001E5AB1" w:rsidRDefault="00CB0484" w:rsidP="001E5AB1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10"/>
          <w:szCs w:val="10"/>
        </w:rPr>
      </w:pPr>
      <w:r>
        <w:rPr>
          <w:rFonts w:ascii="Liberation Serif" w:hAnsi="Liberation Serif"/>
          <w:spacing w:val="-1"/>
          <w:sz w:val="10"/>
          <w:szCs w:val="10"/>
        </w:rPr>
        <w:t xml:space="preserve">    *</w:t>
      </w:r>
      <w:r w:rsidR="007D70DE">
        <w:rPr>
          <w:rFonts w:ascii="Liberation Serif" w:hAnsi="Liberation Serif"/>
          <w:spacing w:val="-1"/>
          <w:sz w:val="10"/>
          <w:szCs w:val="10"/>
        </w:rPr>
        <w:t xml:space="preserve">   </w:t>
      </w:r>
      <w:r w:rsidR="007D70DE" w:rsidRPr="007D70DE">
        <w:rPr>
          <w:rFonts w:ascii="Liberation Serif" w:hAnsi="Liberation Serif"/>
          <w:spacing w:val="-1"/>
          <w:sz w:val="10"/>
          <w:szCs w:val="10"/>
        </w:rPr>
        <w:t xml:space="preserve">Документ </w:t>
      </w:r>
      <w:r w:rsidR="001E5AB1">
        <w:rPr>
          <w:rFonts w:ascii="Liberation Serif" w:hAnsi="Liberation Serif" w:cs="Liberation Serif"/>
          <w:sz w:val="10"/>
          <w:szCs w:val="10"/>
        </w:rPr>
        <w:t xml:space="preserve">планирования регулярных перевозок пассажиров и багажа автомобильным транспортом по муниципальным маршрутам </w:t>
      </w:r>
    </w:p>
    <w:p w14:paraId="71A0454F" w14:textId="7606A4F9" w:rsidR="007D70DE" w:rsidRPr="007D70DE" w:rsidRDefault="001E5AB1" w:rsidP="001E5AB1">
      <w:pPr>
        <w:autoSpaceDE w:val="0"/>
        <w:autoSpaceDN w:val="0"/>
        <w:adjustRightInd w:val="0"/>
        <w:jc w:val="both"/>
        <w:rPr>
          <w:rFonts w:ascii="Liberation Serif" w:hAnsi="Liberation Serif"/>
          <w:spacing w:val="-1"/>
          <w:sz w:val="10"/>
          <w:szCs w:val="10"/>
        </w:rPr>
      </w:pPr>
      <w:r>
        <w:rPr>
          <w:rFonts w:ascii="Liberation Serif" w:hAnsi="Liberation Serif" w:cs="Liberation Serif"/>
          <w:sz w:val="10"/>
          <w:szCs w:val="10"/>
        </w:rPr>
        <w:t xml:space="preserve">        в Каменск-Уральском городском </w:t>
      </w:r>
      <w:r w:rsidR="008912D9">
        <w:rPr>
          <w:rFonts w:ascii="Liberation Serif" w:hAnsi="Liberation Serif" w:cs="Liberation Serif"/>
          <w:sz w:val="10"/>
          <w:szCs w:val="10"/>
        </w:rPr>
        <w:t xml:space="preserve">округе </w:t>
      </w:r>
      <w:r w:rsidR="008912D9" w:rsidRPr="007D70DE">
        <w:rPr>
          <w:rFonts w:ascii="Liberation Serif" w:hAnsi="Liberation Serif"/>
          <w:spacing w:val="-1"/>
          <w:sz w:val="10"/>
          <w:szCs w:val="10"/>
        </w:rPr>
        <w:t>предусматривает</w:t>
      </w:r>
      <w:r w:rsidR="007D70DE" w:rsidRPr="007D70DE">
        <w:rPr>
          <w:rFonts w:ascii="Liberation Serif" w:hAnsi="Liberation Serif"/>
          <w:spacing w:val="-1"/>
          <w:sz w:val="10"/>
          <w:szCs w:val="10"/>
        </w:rPr>
        <w:t xml:space="preserve"> переход на регулируемый тариф</w:t>
      </w:r>
      <w:r w:rsidR="007D70DE">
        <w:rPr>
          <w:rFonts w:ascii="Liberation Serif" w:hAnsi="Liberation Serif"/>
          <w:spacing w:val="-1"/>
          <w:sz w:val="10"/>
          <w:szCs w:val="10"/>
        </w:rPr>
        <w:t>.</w:t>
      </w:r>
    </w:p>
    <w:p w14:paraId="23484E23" w14:textId="77777777" w:rsidR="007D70DE" w:rsidRDefault="007D70DE" w:rsidP="007D70DE">
      <w:pPr>
        <w:pStyle w:val="a7"/>
        <w:ind w:left="0" w:right="57"/>
        <w:rPr>
          <w:rFonts w:ascii="Liberation Serif" w:hAnsi="Liberation Serif"/>
          <w:spacing w:val="-1"/>
          <w:sz w:val="10"/>
          <w:szCs w:val="10"/>
          <w:lang w:val="ru-RU"/>
        </w:rPr>
      </w:pPr>
    </w:p>
    <w:p w14:paraId="1CC1AD09" w14:textId="32A4C9AD" w:rsidR="00DD195F" w:rsidRDefault="007D70DE" w:rsidP="007D70DE">
      <w:pPr>
        <w:pStyle w:val="a7"/>
        <w:ind w:left="0" w:right="57"/>
        <w:rPr>
          <w:rFonts w:ascii="Liberation Serif" w:hAnsi="Liberation Serif"/>
          <w:spacing w:val="-1"/>
          <w:sz w:val="10"/>
          <w:szCs w:val="10"/>
          <w:lang w:val="ru-RU"/>
        </w:rPr>
      </w:pPr>
      <w:r>
        <w:rPr>
          <w:rFonts w:ascii="Liberation Serif" w:hAnsi="Liberation Serif"/>
          <w:spacing w:val="-1"/>
          <w:sz w:val="10"/>
          <w:szCs w:val="10"/>
          <w:lang w:val="ru-RU"/>
        </w:rPr>
        <w:t xml:space="preserve"> </w:t>
      </w:r>
    </w:p>
    <w:p w14:paraId="55745A55" w14:textId="77777777" w:rsidR="00CB0484" w:rsidRPr="00023A3C" w:rsidRDefault="00CB0484">
      <w:pPr>
        <w:pStyle w:val="a7"/>
        <w:ind w:left="0" w:right="57"/>
        <w:rPr>
          <w:rFonts w:ascii="Liberation Serif" w:hAnsi="Liberation Serif"/>
          <w:spacing w:val="-1"/>
          <w:sz w:val="10"/>
          <w:szCs w:val="10"/>
          <w:lang w:val="ru-RU"/>
        </w:rPr>
      </w:pPr>
    </w:p>
    <w:sectPr w:rsidR="00CB0484" w:rsidRPr="00023A3C" w:rsidSect="00194046">
      <w:pgSz w:w="16836" w:h="11920" w:orient="landscape"/>
      <w:pgMar w:top="442" w:right="400" w:bottom="142" w:left="180" w:header="284" w:footer="0" w:gutter="0"/>
      <w:pgNumType w:start="2"/>
      <w:cols w:space="720"/>
      <w:docGrid w:linePitch="27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2" w:author="Michaluk" w:date="2025-11-17T13:59:00Z" w:initials="M">
    <w:p w14:paraId="585EAB3A" w14:textId="77777777" w:rsidR="00DD195F" w:rsidRDefault="00DD195F">
      <w:pPr>
        <w:pStyle w:val="af5"/>
      </w:pPr>
      <w:r>
        <w:rPr>
          <w:rStyle w:val="af4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85EAB3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B2C771" w14:textId="77777777" w:rsidR="008F2166" w:rsidRDefault="008F2166" w:rsidP="005C159C">
      <w:r>
        <w:separator/>
      </w:r>
    </w:p>
  </w:endnote>
  <w:endnote w:type="continuationSeparator" w:id="0">
    <w:p w14:paraId="7E110DF9" w14:textId="77777777" w:rsidR="008F2166" w:rsidRDefault="008F2166" w:rsidP="005C1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B7E6DD" w14:textId="77777777" w:rsidR="008F2166" w:rsidRDefault="008F2166" w:rsidP="005C159C">
      <w:r>
        <w:separator/>
      </w:r>
    </w:p>
  </w:footnote>
  <w:footnote w:type="continuationSeparator" w:id="0">
    <w:p w14:paraId="33883EB7" w14:textId="77777777" w:rsidR="008F2166" w:rsidRDefault="008F2166" w:rsidP="005C15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95B63"/>
    <w:multiLevelType w:val="hybridMultilevel"/>
    <w:tmpl w:val="90FA74D4"/>
    <w:lvl w:ilvl="0" w:tplc="84F09410">
      <w:start w:val="1"/>
      <w:numFmt w:val="decimal"/>
      <w:lvlText w:val="%1."/>
      <w:lvlJc w:val="left"/>
      <w:pPr>
        <w:ind w:hanging="399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1" w:tplc="D3ACE984">
      <w:start w:val="1"/>
      <w:numFmt w:val="bullet"/>
      <w:lvlText w:val="•"/>
      <w:lvlJc w:val="left"/>
      <w:rPr>
        <w:rFonts w:hint="default"/>
      </w:rPr>
    </w:lvl>
    <w:lvl w:ilvl="2" w:tplc="F6D4D36A">
      <w:start w:val="1"/>
      <w:numFmt w:val="bullet"/>
      <w:lvlText w:val="•"/>
      <w:lvlJc w:val="left"/>
      <w:rPr>
        <w:rFonts w:hint="default"/>
      </w:rPr>
    </w:lvl>
    <w:lvl w:ilvl="3" w:tplc="03CE46AA">
      <w:start w:val="1"/>
      <w:numFmt w:val="bullet"/>
      <w:lvlText w:val="•"/>
      <w:lvlJc w:val="left"/>
      <w:rPr>
        <w:rFonts w:hint="default"/>
      </w:rPr>
    </w:lvl>
    <w:lvl w:ilvl="4" w:tplc="34C25A0C">
      <w:start w:val="1"/>
      <w:numFmt w:val="bullet"/>
      <w:lvlText w:val="•"/>
      <w:lvlJc w:val="left"/>
      <w:rPr>
        <w:rFonts w:hint="default"/>
      </w:rPr>
    </w:lvl>
    <w:lvl w:ilvl="5" w:tplc="0410122C">
      <w:start w:val="1"/>
      <w:numFmt w:val="bullet"/>
      <w:lvlText w:val="•"/>
      <w:lvlJc w:val="left"/>
      <w:rPr>
        <w:rFonts w:hint="default"/>
      </w:rPr>
    </w:lvl>
    <w:lvl w:ilvl="6" w:tplc="8008415A">
      <w:start w:val="1"/>
      <w:numFmt w:val="bullet"/>
      <w:lvlText w:val="•"/>
      <w:lvlJc w:val="left"/>
      <w:rPr>
        <w:rFonts w:hint="default"/>
      </w:rPr>
    </w:lvl>
    <w:lvl w:ilvl="7" w:tplc="7C00A80C">
      <w:start w:val="1"/>
      <w:numFmt w:val="bullet"/>
      <w:lvlText w:val="•"/>
      <w:lvlJc w:val="left"/>
      <w:rPr>
        <w:rFonts w:hint="default"/>
      </w:rPr>
    </w:lvl>
    <w:lvl w:ilvl="8" w:tplc="4E96288A">
      <w:start w:val="1"/>
      <w:numFmt w:val="bullet"/>
      <w:lvlText w:val="•"/>
      <w:lvlJc w:val="left"/>
      <w:rPr>
        <w:rFonts w:hint="default"/>
      </w:rPr>
    </w:lvl>
  </w:abstractNum>
  <w:abstractNum w:abstractNumId="1">
    <w:nsid w:val="75AB7F10"/>
    <w:multiLevelType w:val="hybridMultilevel"/>
    <w:tmpl w:val="A6DA9172"/>
    <w:lvl w:ilvl="0" w:tplc="B9AEF0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haluk">
    <w15:presenceInfo w15:providerId="None" w15:userId="Michalu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E30"/>
    <w:rsid w:val="000019D8"/>
    <w:rsid w:val="0001103F"/>
    <w:rsid w:val="00014999"/>
    <w:rsid w:val="00015C7A"/>
    <w:rsid w:val="000171F4"/>
    <w:rsid w:val="00023A3C"/>
    <w:rsid w:val="00024908"/>
    <w:rsid w:val="000254C9"/>
    <w:rsid w:val="00026230"/>
    <w:rsid w:val="000274E7"/>
    <w:rsid w:val="00030528"/>
    <w:rsid w:val="000318B2"/>
    <w:rsid w:val="00033FE8"/>
    <w:rsid w:val="000345F4"/>
    <w:rsid w:val="000520EE"/>
    <w:rsid w:val="000577F7"/>
    <w:rsid w:val="00063ACA"/>
    <w:rsid w:val="00071282"/>
    <w:rsid w:val="00071FB0"/>
    <w:rsid w:val="000723EB"/>
    <w:rsid w:val="00072988"/>
    <w:rsid w:val="00074A44"/>
    <w:rsid w:val="00074BE0"/>
    <w:rsid w:val="000752F0"/>
    <w:rsid w:val="0008219B"/>
    <w:rsid w:val="00083776"/>
    <w:rsid w:val="0009144D"/>
    <w:rsid w:val="00091D97"/>
    <w:rsid w:val="000B1DE8"/>
    <w:rsid w:val="000B2A3D"/>
    <w:rsid w:val="000B7055"/>
    <w:rsid w:val="000D40E7"/>
    <w:rsid w:val="000E252B"/>
    <w:rsid w:val="000E2A7A"/>
    <w:rsid w:val="000E431B"/>
    <w:rsid w:val="000E5B5B"/>
    <w:rsid w:val="000F28A9"/>
    <w:rsid w:val="000F3AE4"/>
    <w:rsid w:val="000F3BA7"/>
    <w:rsid w:val="001011B2"/>
    <w:rsid w:val="001022B4"/>
    <w:rsid w:val="001116AE"/>
    <w:rsid w:val="00121BEA"/>
    <w:rsid w:val="0012624A"/>
    <w:rsid w:val="00127794"/>
    <w:rsid w:val="00130A10"/>
    <w:rsid w:val="00131493"/>
    <w:rsid w:val="00133698"/>
    <w:rsid w:val="00134723"/>
    <w:rsid w:val="00140C4C"/>
    <w:rsid w:val="001422BE"/>
    <w:rsid w:val="001433EE"/>
    <w:rsid w:val="00144D05"/>
    <w:rsid w:val="001512D7"/>
    <w:rsid w:val="00153500"/>
    <w:rsid w:val="001648E7"/>
    <w:rsid w:val="001656FF"/>
    <w:rsid w:val="001660DA"/>
    <w:rsid w:val="00167C4B"/>
    <w:rsid w:val="00170031"/>
    <w:rsid w:val="00171300"/>
    <w:rsid w:val="00182098"/>
    <w:rsid w:val="0018268E"/>
    <w:rsid w:val="001826BD"/>
    <w:rsid w:val="00184F07"/>
    <w:rsid w:val="0018563A"/>
    <w:rsid w:val="0019292B"/>
    <w:rsid w:val="00193711"/>
    <w:rsid w:val="00194046"/>
    <w:rsid w:val="0019673A"/>
    <w:rsid w:val="001A5E30"/>
    <w:rsid w:val="001A6698"/>
    <w:rsid w:val="001B0689"/>
    <w:rsid w:val="001B0E67"/>
    <w:rsid w:val="001B3E26"/>
    <w:rsid w:val="001B46B0"/>
    <w:rsid w:val="001B5D21"/>
    <w:rsid w:val="001C726B"/>
    <w:rsid w:val="001D3ADD"/>
    <w:rsid w:val="001E5AB1"/>
    <w:rsid w:val="001F1C71"/>
    <w:rsid w:val="001F3E3D"/>
    <w:rsid w:val="001F70B6"/>
    <w:rsid w:val="0021102F"/>
    <w:rsid w:val="002123E1"/>
    <w:rsid w:val="00215E1F"/>
    <w:rsid w:val="00216744"/>
    <w:rsid w:val="00220296"/>
    <w:rsid w:val="00223B3E"/>
    <w:rsid w:val="00230BF5"/>
    <w:rsid w:val="0023226A"/>
    <w:rsid w:val="00232E4E"/>
    <w:rsid w:val="00237F47"/>
    <w:rsid w:val="002400A1"/>
    <w:rsid w:val="00242F4B"/>
    <w:rsid w:val="00250ABE"/>
    <w:rsid w:val="00254B0C"/>
    <w:rsid w:val="00256826"/>
    <w:rsid w:val="00262FEE"/>
    <w:rsid w:val="0026436E"/>
    <w:rsid w:val="00271890"/>
    <w:rsid w:val="0027530C"/>
    <w:rsid w:val="0028492A"/>
    <w:rsid w:val="00286685"/>
    <w:rsid w:val="002B5195"/>
    <w:rsid w:val="002B6297"/>
    <w:rsid w:val="002D5779"/>
    <w:rsid w:val="002D6D9B"/>
    <w:rsid w:val="002D7D7C"/>
    <w:rsid w:val="002E0A77"/>
    <w:rsid w:val="002E488D"/>
    <w:rsid w:val="002F2C2E"/>
    <w:rsid w:val="00300651"/>
    <w:rsid w:val="00300F4A"/>
    <w:rsid w:val="00301773"/>
    <w:rsid w:val="0030397D"/>
    <w:rsid w:val="003068C1"/>
    <w:rsid w:val="0030799C"/>
    <w:rsid w:val="00311136"/>
    <w:rsid w:val="003112BE"/>
    <w:rsid w:val="00312266"/>
    <w:rsid w:val="00313565"/>
    <w:rsid w:val="00321D52"/>
    <w:rsid w:val="003227B0"/>
    <w:rsid w:val="00324961"/>
    <w:rsid w:val="00324B72"/>
    <w:rsid w:val="003268DC"/>
    <w:rsid w:val="003423F6"/>
    <w:rsid w:val="00342648"/>
    <w:rsid w:val="00345915"/>
    <w:rsid w:val="00352B7E"/>
    <w:rsid w:val="00352DF2"/>
    <w:rsid w:val="003543F2"/>
    <w:rsid w:val="003548DA"/>
    <w:rsid w:val="00354B83"/>
    <w:rsid w:val="00356192"/>
    <w:rsid w:val="00356F4C"/>
    <w:rsid w:val="00361D34"/>
    <w:rsid w:val="00363C58"/>
    <w:rsid w:val="00374551"/>
    <w:rsid w:val="00374C89"/>
    <w:rsid w:val="0037705A"/>
    <w:rsid w:val="003804CC"/>
    <w:rsid w:val="00383CB9"/>
    <w:rsid w:val="00383D53"/>
    <w:rsid w:val="00387694"/>
    <w:rsid w:val="003959D6"/>
    <w:rsid w:val="00396C56"/>
    <w:rsid w:val="003A4086"/>
    <w:rsid w:val="003A62D0"/>
    <w:rsid w:val="003B2454"/>
    <w:rsid w:val="003B6AD8"/>
    <w:rsid w:val="003C0218"/>
    <w:rsid w:val="003C10E3"/>
    <w:rsid w:val="003C4D57"/>
    <w:rsid w:val="003C4DC2"/>
    <w:rsid w:val="003C6AA6"/>
    <w:rsid w:val="003D34A3"/>
    <w:rsid w:val="003D44D0"/>
    <w:rsid w:val="003D60B1"/>
    <w:rsid w:val="003E16B3"/>
    <w:rsid w:val="003F3B28"/>
    <w:rsid w:val="003F6459"/>
    <w:rsid w:val="003F771F"/>
    <w:rsid w:val="00404E96"/>
    <w:rsid w:val="0041186A"/>
    <w:rsid w:val="004232A7"/>
    <w:rsid w:val="00426744"/>
    <w:rsid w:val="00427DE6"/>
    <w:rsid w:val="00432686"/>
    <w:rsid w:val="00432A56"/>
    <w:rsid w:val="00434D0E"/>
    <w:rsid w:val="00445380"/>
    <w:rsid w:val="004466DC"/>
    <w:rsid w:val="00446F50"/>
    <w:rsid w:val="00447485"/>
    <w:rsid w:val="004477EC"/>
    <w:rsid w:val="00450B2A"/>
    <w:rsid w:val="0045136F"/>
    <w:rsid w:val="00454188"/>
    <w:rsid w:val="00461D90"/>
    <w:rsid w:val="00463548"/>
    <w:rsid w:val="00471341"/>
    <w:rsid w:val="00475142"/>
    <w:rsid w:val="00480D68"/>
    <w:rsid w:val="004849C3"/>
    <w:rsid w:val="00486ECF"/>
    <w:rsid w:val="00494E43"/>
    <w:rsid w:val="004A1D3A"/>
    <w:rsid w:val="004B2307"/>
    <w:rsid w:val="004B4584"/>
    <w:rsid w:val="004B5B02"/>
    <w:rsid w:val="004C3D72"/>
    <w:rsid w:val="004C779D"/>
    <w:rsid w:val="004D1AB7"/>
    <w:rsid w:val="004D5756"/>
    <w:rsid w:val="004D6D7F"/>
    <w:rsid w:val="004F04FC"/>
    <w:rsid w:val="004F1BF0"/>
    <w:rsid w:val="004F2F59"/>
    <w:rsid w:val="004F4246"/>
    <w:rsid w:val="004F4D7B"/>
    <w:rsid w:val="004F6641"/>
    <w:rsid w:val="00501B62"/>
    <w:rsid w:val="00503B07"/>
    <w:rsid w:val="00506ACE"/>
    <w:rsid w:val="005108F4"/>
    <w:rsid w:val="00516066"/>
    <w:rsid w:val="00516438"/>
    <w:rsid w:val="005168EB"/>
    <w:rsid w:val="00530D7D"/>
    <w:rsid w:val="0053273B"/>
    <w:rsid w:val="00536788"/>
    <w:rsid w:val="00546133"/>
    <w:rsid w:val="00547A47"/>
    <w:rsid w:val="0055001B"/>
    <w:rsid w:val="00552C1B"/>
    <w:rsid w:val="005646CA"/>
    <w:rsid w:val="00570DD7"/>
    <w:rsid w:val="00573641"/>
    <w:rsid w:val="00576BD0"/>
    <w:rsid w:val="00577259"/>
    <w:rsid w:val="00582C31"/>
    <w:rsid w:val="005A1339"/>
    <w:rsid w:val="005A32DE"/>
    <w:rsid w:val="005A35B1"/>
    <w:rsid w:val="005A421F"/>
    <w:rsid w:val="005A627C"/>
    <w:rsid w:val="005A7A52"/>
    <w:rsid w:val="005B0DF0"/>
    <w:rsid w:val="005B3B80"/>
    <w:rsid w:val="005C159C"/>
    <w:rsid w:val="005C50AC"/>
    <w:rsid w:val="005C5E73"/>
    <w:rsid w:val="005D516D"/>
    <w:rsid w:val="005D6D4C"/>
    <w:rsid w:val="005E026E"/>
    <w:rsid w:val="005E6C12"/>
    <w:rsid w:val="005E79A0"/>
    <w:rsid w:val="005F218E"/>
    <w:rsid w:val="00602E48"/>
    <w:rsid w:val="00604E5D"/>
    <w:rsid w:val="006108F6"/>
    <w:rsid w:val="006146FC"/>
    <w:rsid w:val="00614F66"/>
    <w:rsid w:val="00616230"/>
    <w:rsid w:val="00622F63"/>
    <w:rsid w:val="00623282"/>
    <w:rsid w:val="00624C5A"/>
    <w:rsid w:val="00626763"/>
    <w:rsid w:val="006279C1"/>
    <w:rsid w:val="006319C9"/>
    <w:rsid w:val="0063213F"/>
    <w:rsid w:val="00633379"/>
    <w:rsid w:val="00635790"/>
    <w:rsid w:val="00643F66"/>
    <w:rsid w:val="006451C0"/>
    <w:rsid w:val="0065093F"/>
    <w:rsid w:val="00661368"/>
    <w:rsid w:val="0066180E"/>
    <w:rsid w:val="00663DFF"/>
    <w:rsid w:val="0068202B"/>
    <w:rsid w:val="00682A1D"/>
    <w:rsid w:val="006915BD"/>
    <w:rsid w:val="006A02D3"/>
    <w:rsid w:val="006A3182"/>
    <w:rsid w:val="006A3764"/>
    <w:rsid w:val="006B3172"/>
    <w:rsid w:val="006C02CA"/>
    <w:rsid w:val="006C611C"/>
    <w:rsid w:val="006C6C5E"/>
    <w:rsid w:val="006D05F5"/>
    <w:rsid w:val="006D3936"/>
    <w:rsid w:val="006E22A8"/>
    <w:rsid w:val="006E2BE1"/>
    <w:rsid w:val="006E3DF0"/>
    <w:rsid w:val="006F1C2E"/>
    <w:rsid w:val="006F2F67"/>
    <w:rsid w:val="006F412F"/>
    <w:rsid w:val="006F66B3"/>
    <w:rsid w:val="00702165"/>
    <w:rsid w:val="0070641A"/>
    <w:rsid w:val="007114C4"/>
    <w:rsid w:val="0071388E"/>
    <w:rsid w:val="00720985"/>
    <w:rsid w:val="0073079D"/>
    <w:rsid w:val="00731F7F"/>
    <w:rsid w:val="00740497"/>
    <w:rsid w:val="007448AE"/>
    <w:rsid w:val="00753D41"/>
    <w:rsid w:val="00761885"/>
    <w:rsid w:val="00762BF6"/>
    <w:rsid w:val="0076448E"/>
    <w:rsid w:val="0076546E"/>
    <w:rsid w:val="00765794"/>
    <w:rsid w:val="00766626"/>
    <w:rsid w:val="00766EE4"/>
    <w:rsid w:val="00770889"/>
    <w:rsid w:val="00772871"/>
    <w:rsid w:val="00776AD8"/>
    <w:rsid w:val="00777AB8"/>
    <w:rsid w:val="007827AF"/>
    <w:rsid w:val="0078295F"/>
    <w:rsid w:val="007946B5"/>
    <w:rsid w:val="00794DE8"/>
    <w:rsid w:val="00796D5A"/>
    <w:rsid w:val="007A0958"/>
    <w:rsid w:val="007A4BA4"/>
    <w:rsid w:val="007A52F9"/>
    <w:rsid w:val="007B16E3"/>
    <w:rsid w:val="007B1F59"/>
    <w:rsid w:val="007C0B24"/>
    <w:rsid w:val="007C0CD3"/>
    <w:rsid w:val="007C5492"/>
    <w:rsid w:val="007C6391"/>
    <w:rsid w:val="007D4021"/>
    <w:rsid w:val="007D6D53"/>
    <w:rsid w:val="007D70DE"/>
    <w:rsid w:val="007D7CB5"/>
    <w:rsid w:val="007E386C"/>
    <w:rsid w:val="007E6EB0"/>
    <w:rsid w:val="007F010F"/>
    <w:rsid w:val="007F15C2"/>
    <w:rsid w:val="007F213A"/>
    <w:rsid w:val="007F5764"/>
    <w:rsid w:val="00800E5D"/>
    <w:rsid w:val="00802D83"/>
    <w:rsid w:val="00806BD1"/>
    <w:rsid w:val="0081557E"/>
    <w:rsid w:val="008229C3"/>
    <w:rsid w:val="0082400B"/>
    <w:rsid w:val="008276F8"/>
    <w:rsid w:val="0083594B"/>
    <w:rsid w:val="008506CD"/>
    <w:rsid w:val="00853860"/>
    <w:rsid w:val="00854495"/>
    <w:rsid w:val="008556E0"/>
    <w:rsid w:val="00860846"/>
    <w:rsid w:val="0086246F"/>
    <w:rsid w:val="00862B15"/>
    <w:rsid w:val="00863E2F"/>
    <w:rsid w:val="00864B7C"/>
    <w:rsid w:val="008703A5"/>
    <w:rsid w:val="008703E2"/>
    <w:rsid w:val="00871148"/>
    <w:rsid w:val="00871152"/>
    <w:rsid w:val="00874E7E"/>
    <w:rsid w:val="00876EC4"/>
    <w:rsid w:val="0088132B"/>
    <w:rsid w:val="00881A0B"/>
    <w:rsid w:val="00883FF7"/>
    <w:rsid w:val="00886A33"/>
    <w:rsid w:val="00886E78"/>
    <w:rsid w:val="008912D9"/>
    <w:rsid w:val="00895171"/>
    <w:rsid w:val="00895743"/>
    <w:rsid w:val="00896CBC"/>
    <w:rsid w:val="008A2562"/>
    <w:rsid w:val="008A25EC"/>
    <w:rsid w:val="008A51ED"/>
    <w:rsid w:val="008B2560"/>
    <w:rsid w:val="008B4EA2"/>
    <w:rsid w:val="008B4FE9"/>
    <w:rsid w:val="008B6C7B"/>
    <w:rsid w:val="008C0DD3"/>
    <w:rsid w:val="008C0E41"/>
    <w:rsid w:val="008C2A1A"/>
    <w:rsid w:val="008E34A6"/>
    <w:rsid w:val="008E6FFC"/>
    <w:rsid w:val="008F1AC5"/>
    <w:rsid w:val="008F2166"/>
    <w:rsid w:val="008F3683"/>
    <w:rsid w:val="008F3FAE"/>
    <w:rsid w:val="008F5A5C"/>
    <w:rsid w:val="00906621"/>
    <w:rsid w:val="00910E30"/>
    <w:rsid w:val="00910F72"/>
    <w:rsid w:val="00923111"/>
    <w:rsid w:val="00925CD0"/>
    <w:rsid w:val="00926B43"/>
    <w:rsid w:val="00930360"/>
    <w:rsid w:val="0093157A"/>
    <w:rsid w:val="00932BA8"/>
    <w:rsid w:val="00932CCD"/>
    <w:rsid w:val="0093556E"/>
    <w:rsid w:val="009366EE"/>
    <w:rsid w:val="00942B3D"/>
    <w:rsid w:val="00946799"/>
    <w:rsid w:val="009510D4"/>
    <w:rsid w:val="00952D05"/>
    <w:rsid w:val="00956960"/>
    <w:rsid w:val="00956F40"/>
    <w:rsid w:val="00962396"/>
    <w:rsid w:val="00970778"/>
    <w:rsid w:val="00970E46"/>
    <w:rsid w:val="00971DB8"/>
    <w:rsid w:val="00975A1C"/>
    <w:rsid w:val="00981F67"/>
    <w:rsid w:val="00990751"/>
    <w:rsid w:val="009B1430"/>
    <w:rsid w:val="009B27A0"/>
    <w:rsid w:val="009B73AF"/>
    <w:rsid w:val="009C1E89"/>
    <w:rsid w:val="009C29B2"/>
    <w:rsid w:val="009C29C8"/>
    <w:rsid w:val="009C6A66"/>
    <w:rsid w:val="009D6FE0"/>
    <w:rsid w:val="009E11BE"/>
    <w:rsid w:val="009E1202"/>
    <w:rsid w:val="009E5BC9"/>
    <w:rsid w:val="009E71AB"/>
    <w:rsid w:val="009F51ED"/>
    <w:rsid w:val="00A1076A"/>
    <w:rsid w:val="00A12754"/>
    <w:rsid w:val="00A14F6D"/>
    <w:rsid w:val="00A16C4E"/>
    <w:rsid w:val="00A17105"/>
    <w:rsid w:val="00A20747"/>
    <w:rsid w:val="00A234E1"/>
    <w:rsid w:val="00A25A6E"/>
    <w:rsid w:val="00A26589"/>
    <w:rsid w:val="00A26A4A"/>
    <w:rsid w:val="00A26B27"/>
    <w:rsid w:val="00A272CD"/>
    <w:rsid w:val="00A35DE8"/>
    <w:rsid w:val="00A43112"/>
    <w:rsid w:val="00A51400"/>
    <w:rsid w:val="00A51CF7"/>
    <w:rsid w:val="00A52EFE"/>
    <w:rsid w:val="00A60201"/>
    <w:rsid w:val="00A611F7"/>
    <w:rsid w:val="00A628CA"/>
    <w:rsid w:val="00A629BC"/>
    <w:rsid w:val="00A653BE"/>
    <w:rsid w:val="00A669F5"/>
    <w:rsid w:val="00A8074B"/>
    <w:rsid w:val="00A84139"/>
    <w:rsid w:val="00A917FE"/>
    <w:rsid w:val="00A96C4F"/>
    <w:rsid w:val="00AA21B7"/>
    <w:rsid w:val="00AA2E03"/>
    <w:rsid w:val="00AB219C"/>
    <w:rsid w:val="00AB4781"/>
    <w:rsid w:val="00AB4D24"/>
    <w:rsid w:val="00AB717C"/>
    <w:rsid w:val="00AC7AC8"/>
    <w:rsid w:val="00AD3D61"/>
    <w:rsid w:val="00AD4ED5"/>
    <w:rsid w:val="00AD67D1"/>
    <w:rsid w:val="00AD6C95"/>
    <w:rsid w:val="00AE4633"/>
    <w:rsid w:val="00AE5B91"/>
    <w:rsid w:val="00AF0372"/>
    <w:rsid w:val="00AF0C14"/>
    <w:rsid w:val="00B03846"/>
    <w:rsid w:val="00B05E24"/>
    <w:rsid w:val="00B071DB"/>
    <w:rsid w:val="00B1089F"/>
    <w:rsid w:val="00B12336"/>
    <w:rsid w:val="00B13D9A"/>
    <w:rsid w:val="00B22343"/>
    <w:rsid w:val="00B23472"/>
    <w:rsid w:val="00B26E52"/>
    <w:rsid w:val="00B35497"/>
    <w:rsid w:val="00B36927"/>
    <w:rsid w:val="00B3775D"/>
    <w:rsid w:val="00B37EE0"/>
    <w:rsid w:val="00B4792B"/>
    <w:rsid w:val="00B51D33"/>
    <w:rsid w:val="00B56E2A"/>
    <w:rsid w:val="00B57F09"/>
    <w:rsid w:val="00B6107D"/>
    <w:rsid w:val="00B61431"/>
    <w:rsid w:val="00B6143D"/>
    <w:rsid w:val="00B61D64"/>
    <w:rsid w:val="00B651F7"/>
    <w:rsid w:val="00B70D5B"/>
    <w:rsid w:val="00B740A2"/>
    <w:rsid w:val="00B75082"/>
    <w:rsid w:val="00B75ADF"/>
    <w:rsid w:val="00B838CE"/>
    <w:rsid w:val="00B85ECC"/>
    <w:rsid w:val="00B86373"/>
    <w:rsid w:val="00B879AE"/>
    <w:rsid w:val="00B91D93"/>
    <w:rsid w:val="00B9341F"/>
    <w:rsid w:val="00B9392B"/>
    <w:rsid w:val="00B947BA"/>
    <w:rsid w:val="00B95DBC"/>
    <w:rsid w:val="00B96CD5"/>
    <w:rsid w:val="00BA65E1"/>
    <w:rsid w:val="00BA7870"/>
    <w:rsid w:val="00BB52A4"/>
    <w:rsid w:val="00BB6AE9"/>
    <w:rsid w:val="00BC756D"/>
    <w:rsid w:val="00BC77AC"/>
    <w:rsid w:val="00BC7BE1"/>
    <w:rsid w:val="00BD1D7E"/>
    <w:rsid w:val="00BD3B12"/>
    <w:rsid w:val="00BD51F6"/>
    <w:rsid w:val="00BD66EF"/>
    <w:rsid w:val="00BD7B33"/>
    <w:rsid w:val="00BE16A0"/>
    <w:rsid w:val="00BF106A"/>
    <w:rsid w:val="00BF6E52"/>
    <w:rsid w:val="00C01B97"/>
    <w:rsid w:val="00C02401"/>
    <w:rsid w:val="00C02FF0"/>
    <w:rsid w:val="00C0612E"/>
    <w:rsid w:val="00C15CD3"/>
    <w:rsid w:val="00C16204"/>
    <w:rsid w:val="00C17618"/>
    <w:rsid w:val="00C21EE4"/>
    <w:rsid w:val="00C26792"/>
    <w:rsid w:val="00C27CB1"/>
    <w:rsid w:val="00C32082"/>
    <w:rsid w:val="00C47832"/>
    <w:rsid w:val="00C52E08"/>
    <w:rsid w:val="00C53CBC"/>
    <w:rsid w:val="00C55198"/>
    <w:rsid w:val="00C56941"/>
    <w:rsid w:val="00C67C7A"/>
    <w:rsid w:val="00C7182D"/>
    <w:rsid w:val="00C8290F"/>
    <w:rsid w:val="00C8415E"/>
    <w:rsid w:val="00C93F99"/>
    <w:rsid w:val="00C95716"/>
    <w:rsid w:val="00CA14D7"/>
    <w:rsid w:val="00CA1834"/>
    <w:rsid w:val="00CA3AC5"/>
    <w:rsid w:val="00CA58C9"/>
    <w:rsid w:val="00CB0484"/>
    <w:rsid w:val="00CC41A7"/>
    <w:rsid w:val="00CC4CED"/>
    <w:rsid w:val="00CD0FFE"/>
    <w:rsid w:val="00CD24AD"/>
    <w:rsid w:val="00CD2AFB"/>
    <w:rsid w:val="00CD34F2"/>
    <w:rsid w:val="00CD364E"/>
    <w:rsid w:val="00CD435D"/>
    <w:rsid w:val="00CD5FFC"/>
    <w:rsid w:val="00CE09CB"/>
    <w:rsid w:val="00CE0A39"/>
    <w:rsid w:val="00CE5E7B"/>
    <w:rsid w:val="00CF7251"/>
    <w:rsid w:val="00D01AE0"/>
    <w:rsid w:val="00D0293E"/>
    <w:rsid w:val="00D10B50"/>
    <w:rsid w:val="00D128C6"/>
    <w:rsid w:val="00D13F7E"/>
    <w:rsid w:val="00D14358"/>
    <w:rsid w:val="00D14602"/>
    <w:rsid w:val="00D15AB7"/>
    <w:rsid w:val="00D173A4"/>
    <w:rsid w:val="00D31D2D"/>
    <w:rsid w:val="00D320E1"/>
    <w:rsid w:val="00D324C2"/>
    <w:rsid w:val="00D3424B"/>
    <w:rsid w:val="00D3579A"/>
    <w:rsid w:val="00D364C0"/>
    <w:rsid w:val="00D46873"/>
    <w:rsid w:val="00D50068"/>
    <w:rsid w:val="00D628C1"/>
    <w:rsid w:val="00D639A4"/>
    <w:rsid w:val="00D73809"/>
    <w:rsid w:val="00D81521"/>
    <w:rsid w:val="00D8451B"/>
    <w:rsid w:val="00D85B03"/>
    <w:rsid w:val="00D91779"/>
    <w:rsid w:val="00D921D5"/>
    <w:rsid w:val="00DA2773"/>
    <w:rsid w:val="00DA422C"/>
    <w:rsid w:val="00DB0ED6"/>
    <w:rsid w:val="00DB25C3"/>
    <w:rsid w:val="00DB313D"/>
    <w:rsid w:val="00DB4DC2"/>
    <w:rsid w:val="00DB7B71"/>
    <w:rsid w:val="00DC5122"/>
    <w:rsid w:val="00DD195F"/>
    <w:rsid w:val="00DD4243"/>
    <w:rsid w:val="00DD570C"/>
    <w:rsid w:val="00DD698E"/>
    <w:rsid w:val="00DE06D7"/>
    <w:rsid w:val="00DE4BE7"/>
    <w:rsid w:val="00DE7710"/>
    <w:rsid w:val="00DF0BFD"/>
    <w:rsid w:val="00DF331A"/>
    <w:rsid w:val="00DF36D5"/>
    <w:rsid w:val="00DF71D3"/>
    <w:rsid w:val="00E039EE"/>
    <w:rsid w:val="00E13BE5"/>
    <w:rsid w:val="00E22D6D"/>
    <w:rsid w:val="00E25E8B"/>
    <w:rsid w:val="00E27A98"/>
    <w:rsid w:val="00E3058C"/>
    <w:rsid w:val="00E31D37"/>
    <w:rsid w:val="00E3724C"/>
    <w:rsid w:val="00E43E9A"/>
    <w:rsid w:val="00E50742"/>
    <w:rsid w:val="00E5078D"/>
    <w:rsid w:val="00E53167"/>
    <w:rsid w:val="00E54718"/>
    <w:rsid w:val="00E60AE3"/>
    <w:rsid w:val="00E60BF9"/>
    <w:rsid w:val="00E658F9"/>
    <w:rsid w:val="00E73678"/>
    <w:rsid w:val="00E85511"/>
    <w:rsid w:val="00E90E66"/>
    <w:rsid w:val="00E9216E"/>
    <w:rsid w:val="00E92648"/>
    <w:rsid w:val="00E96AB8"/>
    <w:rsid w:val="00EA083E"/>
    <w:rsid w:val="00EA4BD9"/>
    <w:rsid w:val="00EA5143"/>
    <w:rsid w:val="00EA69E9"/>
    <w:rsid w:val="00EB1078"/>
    <w:rsid w:val="00EC4BB0"/>
    <w:rsid w:val="00EC4D1F"/>
    <w:rsid w:val="00ED22D4"/>
    <w:rsid w:val="00ED4DA5"/>
    <w:rsid w:val="00EE4587"/>
    <w:rsid w:val="00EF41E9"/>
    <w:rsid w:val="00EF4806"/>
    <w:rsid w:val="00EF5AB0"/>
    <w:rsid w:val="00EF62A9"/>
    <w:rsid w:val="00F05189"/>
    <w:rsid w:val="00F12576"/>
    <w:rsid w:val="00F129BF"/>
    <w:rsid w:val="00F165B1"/>
    <w:rsid w:val="00F173B1"/>
    <w:rsid w:val="00F20166"/>
    <w:rsid w:val="00F23850"/>
    <w:rsid w:val="00F23E5C"/>
    <w:rsid w:val="00F30038"/>
    <w:rsid w:val="00F301DC"/>
    <w:rsid w:val="00F40199"/>
    <w:rsid w:val="00F41996"/>
    <w:rsid w:val="00F548A9"/>
    <w:rsid w:val="00F54B7F"/>
    <w:rsid w:val="00F57718"/>
    <w:rsid w:val="00F66FDC"/>
    <w:rsid w:val="00F7312C"/>
    <w:rsid w:val="00F74979"/>
    <w:rsid w:val="00F751BD"/>
    <w:rsid w:val="00F753C9"/>
    <w:rsid w:val="00F864B6"/>
    <w:rsid w:val="00F91C00"/>
    <w:rsid w:val="00FA073D"/>
    <w:rsid w:val="00FA194B"/>
    <w:rsid w:val="00FA37C3"/>
    <w:rsid w:val="00FA3C20"/>
    <w:rsid w:val="00FA5326"/>
    <w:rsid w:val="00FB1D6C"/>
    <w:rsid w:val="00FB22F4"/>
    <w:rsid w:val="00FC0B9B"/>
    <w:rsid w:val="00FC21CC"/>
    <w:rsid w:val="00FC337D"/>
    <w:rsid w:val="00FD59CB"/>
    <w:rsid w:val="00FD75C0"/>
    <w:rsid w:val="00FD7DEC"/>
    <w:rsid w:val="00FE224B"/>
    <w:rsid w:val="00FE28D4"/>
    <w:rsid w:val="00FE7AC4"/>
    <w:rsid w:val="00FF3BE5"/>
    <w:rsid w:val="00FF4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EC9888"/>
  <w15:docId w15:val="{2E887A02-F530-4B6F-AFDA-509F02603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1"/>
    <w:qFormat/>
    <w:rsid w:val="00910E30"/>
    <w:pPr>
      <w:widowControl w:val="0"/>
      <w:ind w:left="117"/>
    </w:pPr>
    <w:rPr>
      <w:rFonts w:cstheme="minorBidi"/>
      <w:sz w:val="28"/>
      <w:szCs w:val="28"/>
      <w:lang w:val="en-US" w:eastAsia="en-US"/>
    </w:rPr>
  </w:style>
  <w:style w:type="character" w:customStyle="1" w:styleId="a8">
    <w:name w:val="Основной текст Знак"/>
    <w:basedOn w:val="a0"/>
    <w:link w:val="a7"/>
    <w:uiPriority w:val="1"/>
    <w:rsid w:val="00910E30"/>
    <w:rPr>
      <w:rFonts w:cstheme="minorBidi"/>
      <w:sz w:val="28"/>
      <w:szCs w:val="28"/>
      <w:lang w:val="en-US" w:eastAsia="en-US"/>
    </w:rPr>
  </w:style>
  <w:style w:type="paragraph" w:customStyle="1" w:styleId="11">
    <w:name w:val="Заголовок 11"/>
    <w:basedOn w:val="a"/>
    <w:uiPriority w:val="1"/>
    <w:qFormat/>
    <w:rsid w:val="00910E30"/>
    <w:pPr>
      <w:widowControl w:val="0"/>
      <w:ind w:left="117"/>
      <w:outlineLvl w:val="1"/>
    </w:pPr>
    <w:rPr>
      <w:rFonts w:cstheme="minorBidi"/>
      <w:b/>
      <w:bCs/>
      <w:sz w:val="28"/>
      <w:szCs w:val="28"/>
      <w:lang w:val="en-US" w:eastAsia="en-US"/>
    </w:rPr>
  </w:style>
  <w:style w:type="paragraph" w:styleId="a9">
    <w:name w:val="header"/>
    <w:basedOn w:val="a"/>
    <w:link w:val="aa"/>
    <w:uiPriority w:val="99"/>
    <w:rsid w:val="005C159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C159C"/>
  </w:style>
  <w:style w:type="paragraph" w:styleId="ab">
    <w:name w:val="footer"/>
    <w:basedOn w:val="a"/>
    <w:link w:val="ac"/>
    <w:uiPriority w:val="99"/>
    <w:rsid w:val="005C159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C159C"/>
  </w:style>
  <w:style w:type="paragraph" w:styleId="ad">
    <w:name w:val="List Paragraph"/>
    <w:basedOn w:val="a"/>
    <w:uiPriority w:val="1"/>
    <w:qFormat/>
    <w:rsid w:val="00E27A98"/>
    <w:pPr>
      <w:ind w:left="720"/>
      <w:contextualSpacing/>
    </w:pPr>
  </w:style>
  <w:style w:type="paragraph" w:styleId="ae">
    <w:name w:val="Normal (Web)"/>
    <w:basedOn w:val="a"/>
    <w:uiPriority w:val="99"/>
    <w:unhideWhenUsed/>
    <w:rsid w:val="00383D53"/>
    <w:pPr>
      <w:spacing w:before="100" w:beforeAutospacing="1" w:after="119"/>
    </w:pPr>
    <w:rPr>
      <w:sz w:val="24"/>
      <w:szCs w:val="24"/>
    </w:rPr>
  </w:style>
  <w:style w:type="table" w:styleId="af">
    <w:name w:val="Table Grid"/>
    <w:basedOn w:val="a1"/>
    <w:rsid w:val="00300F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E386C"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0">
    <w:name w:val="Hyperlink"/>
    <w:basedOn w:val="a0"/>
    <w:uiPriority w:val="99"/>
    <w:unhideWhenUsed/>
    <w:rsid w:val="008E34A6"/>
    <w:rPr>
      <w:color w:val="0000FF"/>
      <w:u w:val="single"/>
    </w:rPr>
  </w:style>
  <w:style w:type="character" w:styleId="af1">
    <w:name w:val="FollowedHyperlink"/>
    <w:basedOn w:val="a0"/>
    <w:uiPriority w:val="99"/>
    <w:unhideWhenUsed/>
    <w:rsid w:val="008E34A6"/>
    <w:rPr>
      <w:color w:val="800080"/>
      <w:u w:val="single"/>
    </w:rPr>
  </w:style>
  <w:style w:type="paragraph" w:customStyle="1" w:styleId="font5">
    <w:name w:val="font5"/>
    <w:basedOn w:val="a"/>
    <w:rsid w:val="008E34A6"/>
    <w:pP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font6">
    <w:name w:val="font6"/>
    <w:basedOn w:val="a"/>
    <w:rsid w:val="008E34A6"/>
    <w:pPr>
      <w:spacing w:before="100" w:beforeAutospacing="1" w:after="100" w:afterAutospacing="1"/>
    </w:pPr>
    <w:rPr>
      <w:rFonts w:ascii="Liberation Serif" w:hAnsi="Liberation Serif"/>
      <w:b/>
      <w:bCs/>
      <w:color w:val="FF0000"/>
      <w:sz w:val="24"/>
      <w:szCs w:val="24"/>
    </w:rPr>
  </w:style>
  <w:style w:type="paragraph" w:customStyle="1" w:styleId="xl63">
    <w:name w:val="xl63"/>
    <w:basedOn w:val="a"/>
    <w:rsid w:val="008E34A6"/>
    <w:pP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xl64">
    <w:name w:val="xl64"/>
    <w:basedOn w:val="a"/>
    <w:rsid w:val="008E34A6"/>
    <w:pP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xl65">
    <w:name w:val="xl65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66">
    <w:name w:val="xl66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67">
    <w:name w:val="xl6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68">
    <w:name w:val="xl68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69">
    <w:name w:val="xl69"/>
    <w:basedOn w:val="a"/>
    <w:rsid w:val="008E34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70">
    <w:name w:val="xl70"/>
    <w:basedOn w:val="a"/>
    <w:rsid w:val="008E34A6"/>
    <w:pP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1">
    <w:name w:val="xl71"/>
    <w:basedOn w:val="a"/>
    <w:rsid w:val="008E34A6"/>
    <w:pP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72">
    <w:name w:val="xl72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73">
    <w:name w:val="xl73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74">
    <w:name w:val="xl74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5">
    <w:name w:val="xl75"/>
    <w:basedOn w:val="a"/>
    <w:rsid w:val="008E34A6"/>
    <w:pP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6">
    <w:name w:val="xl76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7">
    <w:name w:val="xl77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8">
    <w:name w:val="xl78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9">
    <w:name w:val="xl79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0">
    <w:name w:val="xl80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1">
    <w:name w:val="xl81"/>
    <w:basedOn w:val="a"/>
    <w:rsid w:val="008E34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2">
    <w:name w:val="xl82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3">
    <w:name w:val="xl8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4">
    <w:name w:val="xl84"/>
    <w:basedOn w:val="a"/>
    <w:rsid w:val="008E34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5">
    <w:name w:val="xl85"/>
    <w:basedOn w:val="a"/>
    <w:rsid w:val="008E34A6"/>
    <w:pP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6">
    <w:name w:val="xl86"/>
    <w:basedOn w:val="a"/>
    <w:rsid w:val="008E34A6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7">
    <w:name w:val="xl8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8">
    <w:name w:val="xl88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9">
    <w:name w:val="xl89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0">
    <w:name w:val="xl90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Liberation Serif" w:hAnsi="Liberation Serif"/>
      <w:sz w:val="24"/>
      <w:szCs w:val="24"/>
    </w:rPr>
  </w:style>
  <w:style w:type="paragraph" w:customStyle="1" w:styleId="xl91">
    <w:name w:val="xl91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Liberation Serif" w:hAnsi="Liberation Serif"/>
      <w:sz w:val="24"/>
      <w:szCs w:val="24"/>
    </w:rPr>
  </w:style>
  <w:style w:type="paragraph" w:customStyle="1" w:styleId="xl92">
    <w:name w:val="xl92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3">
    <w:name w:val="xl9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94">
    <w:name w:val="xl94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95">
    <w:name w:val="xl95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6">
    <w:name w:val="xl96"/>
    <w:basedOn w:val="a"/>
    <w:rsid w:val="008E34A6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7">
    <w:name w:val="xl9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8">
    <w:name w:val="xl98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9">
    <w:name w:val="xl99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0">
    <w:name w:val="xl100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1">
    <w:name w:val="xl101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2">
    <w:name w:val="xl102"/>
    <w:basedOn w:val="a"/>
    <w:rsid w:val="008E34A6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3">
    <w:name w:val="xl103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4">
    <w:name w:val="xl104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5">
    <w:name w:val="xl105"/>
    <w:basedOn w:val="a"/>
    <w:rsid w:val="008E34A6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6">
    <w:name w:val="xl106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7">
    <w:name w:val="xl107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08">
    <w:name w:val="xl108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09">
    <w:name w:val="xl109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0">
    <w:name w:val="xl110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1">
    <w:name w:val="xl111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2">
    <w:name w:val="xl112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3">
    <w:name w:val="xl11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14">
    <w:name w:val="xl114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5">
    <w:name w:val="xl115"/>
    <w:basedOn w:val="a"/>
    <w:rsid w:val="008E34A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16">
    <w:name w:val="xl116"/>
    <w:basedOn w:val="a"/>
    <w:rsid w:val="008E34A6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17">
    <w:name w:val="xl11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8">
    <w:name w:val="xl118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xl119">
    <w:name w:val="xl119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0">
    <w:name w:val="xl120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1">
    <w:name w:val="xl121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2">
    <w:name w:val="xl122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3">
    <w:name w:val="xl12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24">
    <w:name w:val="xl124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25">
    <w:name w:val="xl125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26">
    <w:name w:val="xl126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7">
    <w:name w:val="xl12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8">
    <w:name w:val="xl128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129">
    <w:name w:val="xl129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130">
    <w:name w:val="xl130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131">
    <w:name w:val="xl131"/>
    <w:basedOn w:val="a"/>
    <w:rsid w:val="008E34A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styleId="af2">
    <w:name w:val="No Spacing"/>
    <w:link w:val="af3"/>
    <w:uiPriority w:val="1"/>
    <w:qFormat/>
    <w:rsid w:val="00682A1D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af3">
    <w:name w:val="Без интервала Знак"/>
    <w:basedOn w:val="a0"/>
    <w:link w:val="af2"/>
    <w:uiPriority w:val="1"/>
    <w:rsid w:val="00682A1D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copy">
    <w:name w:val="copy"/>
    <w:basedOn w:val="a0"/>
    <w:rsid w:val="005D516D"/>
  </w:style>
  <w:style w:type="character" w:styleId="af4">
    <w:name w:val="annotation reference"/>
    <w:basedOn w:val="a0"/>
    <w:semiHidden/>
    <w:unhideWhenUsed/>
    <w:rsid w:val="00DD195F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DD195F"/>
  </w:style>
  <w:style w:type="character" w:customStyle="1" w:styleId="af6">
    <w:name w:val="Текст примечания Знак"/>
    <w:basedOn w:val="a0"/>
    <w:link w:val="af5"/>
    <w:semiHidden/>
    <w:rsid w:val="00DD195F"/>
  </w:style>
  <w:style w:type="paragraph" w:styleId="af7">
    <w:name w:val="annotation subject"/>
    <w:basedOn w:val="af5"/>
    <w:next w:val="af5"/>
    <w:link w:val="af8"/>
    <w:semiHidden/>
    <w:unhideWhenUsed/>
    <w:rsid w:val="00DD195F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DD19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2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2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44;&#1086;&#1082;&#1091;&#1084;&#1077;&#1085;&#1090;&#1099;%20&#1043;&#1080;&#1083;&#1105;&#1074;&#1086;&#1081;\&#1064;&#1040;&#1041;&#1051;&#1054;&#1053;&#1067;\2&#1064;&#1040;&#1041;&#1051;&#1054;&#1053;&#1067;%20Word\post_admin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68F49-9727-4E99-9651-F80FF5862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</Template>
  <TotalTime>1</TotalTime>
  <Pages>12</Pages>
  <Words>5251</Words>
  <Characters>29934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35115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Gileva</dc:creator>
  <cp:lastModifiedBy>Michaluk</cp:lastModifiedBy>
  <cp:revision>3</cp:revision>
  <cp:lastPrinted>2024-06-28T07:57:00Z</cp:lastPrinted>
  <dcterms:created xsi:type="dcterms:W3CDTF">2025-11-21T05:45:00Z</dcterms:created>
  <dcterms:modified xsi:type="dcterms:W3CDTF">2025-11-21T05:46:00Z</dcterms:modified>
</cp:coreProperties>
</file>