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2EF" w:rsidRDefault="00CD42EF" w:rsidP="00CD42EF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8D4A99" w:rsidRPr="001E3563" w:rsidRDefault="00A33B83" w:rsidP="008D4A99">
      <w:pPr>
        <w:jc w:val="center"/>
        <w:rPr>
          <w:rFonts w:ascii="Liberation Serif" w:hAnsi="Liberation Serif"/>
          <w:b/>
          <w:sz w:val="28"/>
          <w:szCs w:val="28"/>
        </w:rPr>
      </w:pPr>
      <w:r w:rsidRPr="001E3563">
        <w:rPr>
          <w:rFonts w:ascii="Liberation Serif" w:hAnsi="Liberation Serif"/>
          <w:b/>
          <w:sz w:val="28"/>
          <w:szCs w:val="28"/>
        </w:rPr>
        <w:t xml:space="preserve">И Н Ф О </w:t>
      </w:r>
      <w:proofErr w:type="gramStart"/>
      <w:r w:rsidRPr="001E3563">
        <w:rPr>
          <w:rFonts w:ascii="Liberation Serif" w:hAnsi="Liberation Serif"/>
          <w:b/>
          <w:sz w:val="28"/>
          <w:szCs w:val="28"/>
        </w:rPr>
        <w:t>Р</w:t>
      </w:r>
      <w:proofErr w:type="gramEnd"/>
      <w:r w:rsidRPr="001E3563">
        <w:rPr>
          <w:rFonts w:ascii="Liberation Serif" w:hAnsi="Liberation Serif"/>
          <w:b/>
          <w:sz w:val="28"/>
          <w:szCs w:val="28"/>
        </w:rPr>
        <w:t xml:space="preserve"> М А Ц И Я</w:t>
      </w:r>
    </w:p>
    <w:p w:rsidR="00A33B83" w:rsidRPr="001E3563" w:rsidRDefault="00A33B83" w:rsidP="008D4A99">
      <w:pPr>
        <w:jc w:val="center"/>
        <w:rPr>
          <w:rFonts w:ascii="Liberation Serif" w:hAnsi="Liberation Serif"/>
          <w:b/>
          <w:sz w:val="28"/>
          <w:szCs w:val="28"/>
        </w:rPr>
      </w:pPr>
      <w:proofErr w:type="gramStart"/>
      <w:r w:rsidRPr="001E3563">
        <w:rPr>
          <w:rFonts w:ascii="Liberation Serif" w:hAnsi="Liberation Serif"/>
          <w:b/>
          <w:sz w:val="28"/>
          <w:szCs w:val="28"/>
        </w:rPr>
        <w:t>О ТЕСТИРОВАНИИ НА ЗНАНИЕ РУССКОГО ЯЗЫКА ИНОСТРАННЫХ ГРАЖДАН ПРИ ПРИЁМЕ НА ОБУЧЕНИЕ ПО ПРОГРАММАМ</w:t>
      </w:r>
      <w:proofErr w:type="gramEnd"/>
      <w:r w:rsidRPr="001E3563">
        <w:rPr>
          <w:rFonts w:ascii="Liberation Serif" w:hAnsi="Liberation Serif"/>
          <w:b/>
          <w:sz w:val="28"/>
          <w:szCs w:val="28"/>
        </w:rPr>
        <w:t xml:space="preserve"> НАЧАЛЬНОГО ОБЩЕГО, ОСНОВНОГО ОБЩЕГО И СРЕДНЕГО ОБЩЕГО ОБРАЗОВАНИЯ В ОБРАЗОВАТЕЛЬНЫХ ОРГАНИЗАЦИЯХ СВЕРДЛОВСКОЙ ОБЛАСТИ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>Приказом Мин</w:t>
      </w:r>
      <w:r w:rsidR="008D4A99">
        <w:rPr>
          <w:rFonts w:ascii="Liberation Serif" w:hAnsi="Liberation Serif"/>
          <w:sz w:val="28"/>
          <w:szCs w:val="28"/>
        </w:rPr>
        <w:t xml:space="preserve">истерства </w:t>
      </w:r>
      <w:r w:rsidRPr="00A33B83">
        <w:rPr>
          <w:rFonts w:ascii="Liberation Serif" w:hAnsi="Liberation Serif"/>
          <w:sz w:val="28"/>
          <w:szCs w:val="28"/>
        </w:rPr>
        <w:t xml:space="preserve">просвещения России от 4 марта 2025 г. № 171 внесены изменения в Порядок приёма на </w:t>
      </w:r>
      <w:proofErr w:type="gramStart"/>
      <w:r w:rsidRPr="00A33B83">
        <w:rPr>
          <w:rFonts w:ascii="Liberation Serif" w:hAnsi="Liberation Serif"/>
          <w:sz w:val="28"/>
          <w:szCs w:val="28"/>
        </w:rPr>
        <w:t>обучение по</w:t>
      </w:r>
      <w:proofErr w:type="gramEnd"/>
      <w:r w:rsidRPr="00A33B83">
        <w:rPr>
          <w:rFonts w:ascii="Liberation Serif" w:hAnsi="Liberation Serif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образования, утверждённый приказом Министерства просвещения Российской Федерации от 2 сентября 2020 г. № 458: </w:t>
      </w: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A33B83" w:rsidRDefault="00A33B83" w:rsidP="008D4A99">
      <w:pPr>
        <w:numPr>
          <w:ilvl w:val="0"/>
          <w:numId w:val="17"/>
        </w:numPr>
        <w:ind w:left="0"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Основания для отказа в приёме в школу детей – иностранных граждан: </w:t>
      </w: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- если не представлен документ, подтверждающий законность нахождения на территории России, </w:t>
      </w:r>
    </w:p>
    <w:p w:rsid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  <w:r w:rsidR="008D4A99">
        <w:rPr>
          <w:rFonts w:ascii="Liberation Serif" w:hAnsi="Liberation Serif"/>
          <w:sz w:val="28"/>
          <w:szCs w:val="28"/>
        </w:rPr>
        <w:t>- если не прошёл тестирование.</w:t>
      </w:r>
    </w:p>
    <w:p w:rsidR="008D4A99" w:rsidRPr="00A33B83" w:rsidRDefault="008D4A99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  <w:r w:rsidR="008D4A99">
        <w:rPr>
          <w:rFonts w:ascii="Liberation Serif" w:hAnsi="Liberation Serif"/>
          <w:sz w:val="28"/>
          <w:szCs w:val="28"/>
        </w:rPr>
        <w:t>2.</w:t>
      </w:r>
      <w:r w:rsidRPr="00A33B83">
        <w:rPr>
          <w:rFonts w:ascii="Liberation Serif" w:hAnsi="Liberation Serif"/>
          <w:sz w:val="28"/>
          <w:szCs w:val="28"/>
        </w:rPr>
        <w:t xml:space="preserve"> Родители подают заявление в школу только через </w:t>
      </w:r>
      <w:r w:rsidR="008D4A99">
        <w:rPr>
          <w:rFonts w:ascii="Liberation Serif" w:hAnsi="Liberation Serif"/>
          <w:sz w:val="28"/>
          <w:szCs w:val="28"/>
        </w:rPr>
        <w:t>Единый портал государственных услуг (</w:t>
      </w:r>
      <w:r w:rsidRPr="00A33B83">
        <w:rPr>
          <w:rFonts w:ascii="Liberation Serif" w:hAnsi="Liberation Serif"/>
          <w:sz w:val="28"/>
          <w:szCs w:val="28"/>
        </w:rPr>
        <w:t>ЕПГУ</w:t>
      </w:r>
      <w:r w:rsidR="008D4A99">
        <w:rPr>
          <w:rFonts w:ascii="Liberation Serif" w:hAnsi="Liberation Serif"/>
          <w:sz w:val="28"/>
          <w:szCs w:val="28"/>
        </w:rPr>
        <w:t>)</w:t>
      </w:r>
      <w:r w:rsidRPr="00A33B83">
        <w:rPr>
          <w:rFonts w:ascii="Liberation Serif" w:hAnsi="Liberation Serif"/>
          <w:sz w:val="28"/>
          <w:szCs w:val="28"/>
        </w:rPr>
        <w:t xml:space="preserve"> либо ч</w:t>
      </w:r>
      <w:r w:rsidR="008D4A99">
        <w:rPr>
          <w:rFonts w:ascii="Liberation Serif" w:hAnsi="Liberation Serif"/>
          <w:sz w:val="28"/>
          <w:szCs w:val="28"/>
        </w:rPr>
        <w:t>ерез операторов почтовой связи.</w:t>
      </w: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A33B83" w:rsidRDefault="008D4A99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3.</w:t>
      </w:r>
      <w:r w:rsidR="00A33B83" w:rsidRPr="00A33B83">
        <w:rPr>
          <w:rFonts w:ascii="Liberation Serif" w:hAnsi="Liberation Serif"/>
          <w:sz w:val="28"/>
          <w:szCs w:val="28"/>
        </w:rPr>
        <w:t xml:space="preserve"> Проверка документов, направление на тестирование: </w:t>
      </w: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- образовательная организация, в которую поступило заявление на ребёнка - иностранного гражданина</w:t>
      </w:r>
      <w:r w:rsidR="008D4A99">
        <w:rPr>
          <w:rFonts w:ascii="Liberation Serif" w:hAnsi="Liberation Serif"/>
          <w:sz w:val="28"/>
          <w:szCs w:val="28"/>
        </w:rPr>
        <w:t>,</w:t>
      </w:r>
      <w:r w:rsidRPr="00A33B83">
        <w:rPr>
          <w:rFonts w:ascii="Liberation Serif" w:hAnsi="Liberation Serif"/>
          <w:sz w:val="28"/>
          <w:szCs w:val="28"/>
        </w:rPr>
        <w:t xml:space="preserve"> в течение не более 5 рабочих дней проводит проверку комплектности предоставленных документов, </w:t>
      </w: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- если представлен полный пакет документов, школа в течение 25 рабочих дней проверяет их достоверность, </w:t>
      </w: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- после проверки достоверности документов ребёнок направляется в тестирующую организацию, </w:t>
      </w: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- информация о направлении на тестирование направляется заявителю по адресу, указанному в заявлении, и в личный кабинет ЕПГУ,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- одновременно школа уведомляет тестирующую организацию в электронной форме через ЕПГУ.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Если иностранным гражданином представлен неполный комплект документов, общеобразовательная организация не рассматривает заявление.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BE5A61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  <w:u w:val="single"/>
        </w:rPr>
      </w:pPr>
      <w:r w:rsidRPr="00BE5A61">
        <w:rPr>
          <w:rFonts w:ascii="Liberation Serif" w:hAnsi="Liberation Serif"/>
          <w:sz w:val="28"/>
          <w:szCs w:val="28"/>
          <w:u w:val="single"/>
        </w:rPr>
        <w:t xml:space="preserve">После прохождения тестирования: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- тестирующая организация в течение трёх дней после тестирования уведомляет школу о результатах,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proofErr w:type="gramStart"/>
      <w:r w:rsidRPr="00A33B83">
        <w:rPr>
          <w:rFonts w:ascii="Liberation Serif" w:hAnsi="Liberation Serif"/>
          <w:sz w:val="28"/>
          <w:szCs w:val="28"/>
        </w:rPr>
        <w:t xml:space="preserve">- информация о результатах тестирования и рассмотрения заявления о приёме на обучение направляется заявителю по адресу (почтовый или электронный), указанному в заявлении, и в личный кабинет ЕПГУ, </w:t>
      </w:r>
      <w:proofErr w:type="gramEnd"/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- руководитель общеобразовательной организации издаёт приказ о приёме на обучение ребёнка в течение пяти рабочих дней после официального поступления информации об успешном прохождении тестирования.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>Издан приказ Мин</w:t>
      </w:r>
      <w:r w:rsidR="008D4A99">
        <w:rPr>
          <w:rFonts w:ascii="Liberation Serif" w:hAnsi="Liberation Serif"/>
          <w:sz w:val="28"/>
          <w:szCs w:val="28"/>
        </w:rPr>
        <w:t xml:space="preserve">истерства </w:t>
      </w:r>
      <w:r w:rsidRPr="00A33B83">
        <w:rPr>
          <w:rFonts w:ascii="Liberation Serif" w:hAnsi="Liberation Serif"/>
          <w:sz w:val="28"/>
          <w:szCs w:val="28"/>
        </w:rPr>
        <w:t xml:space="preserve">просвещения России от 4 марта 2025 г. № 170 «Об утверждении Порядка проведения в государственной или муниципальной </w:t>
      </w:r>
      <w:r w:rsidRPr="00A33B83">
        <w:rPr>
          <w:rFonts w:ascii="Liberation Serif" w:hAnsi="Liberation Serif"/>
          <w:sz w:val="28"/>
          <w:szCs w:val="28"/>
        </w:rPr>
        <w:lastRenderedPageBreak/>
        <w:t xml:space="preserve">общеобразовательной организации тестирования на знание русского языка, достаточное для освоения образовательных программ начального общего, основного общего среднего общего образования, иностранных граждан и лиц без гражданства». </w:t>
      </w:r>
    </w:p>
    <w:p w:rsidR="00A33B83" w:rsidRPr="00A33B83" w:rsidRDefault="00A33B83" w:rsidP="008D4A9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8D4A99" w:rsidRPr="008D4A99" w:rsidRDefault="00A33B83" w:rsidP="008D4A99">
      <w:pPr>
        <w:pStyle w:val="a9"/>
        <w:spacing w:before="0" w:beforeAutospacing="0" w:after="0" w:afterAutospacing="0"/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Тестирующей организацией в городе </w:t>
      </w:r>
      <w:proofErr w:type="gramStart"/>
      <w:r w:rsidRPr="00A33B83">
        <w:rPr>
          <w:rFonts w:ascii="Liberation Serif" w:hAnsi="Liberation Serif"/>
          <w:sz w:val="28"/>
          <w:szCs w:val="28"/>
        </w:rPr>
        <w:t>Каменске-Уральском</w:t>
      </w:r>
      <w:proofErr w:type="gramEnd"/>
      <w:r w:rsidRPr="00A33B83">
        <w:rPr>
          <w:rFonts w:ascii="Liberation Serif" w:hAnsi="Liberation Serif"/>
          <w:sz w:val="28"/>
          <w:szCs w:val="28"/>
        </w:rPr>
        <w:t xml:space="preserve"> для общеобразовательных учреждений определено муниципальное автономное общеобразовательное учреждение «Средняя общеобразовательная школа № </w:t>
      </w:r>
      <w:r w:rsidRPr="008D4A99">
        <w:rPr>
          <w:rFonts w:ascii="Liberation Serif" w:hAnsi="Liberation Serif"/>
          <w:sz w:val="28"/>
          <w:szCs w:val="28"/>
        </w:rPr>
        <w:t>40»</w:t>
      </w:r>
      <w:r w:rsidR="008D4A99" w:rsidRPr="008D4A99">
        <w:rPr>
          <w:rFonts w:ascii="Liberation Serif" w:hAnsi="Liberation Serif"/>
          <w:sz w:val="28"/>
          <w:szCs w:val="28"/>
        </w:rPr>
        <w:t xml:space="preserve"> (ул. Челябинская, 29, телефон: (3439) 31-10-34, е-</w:t>
      </w:r>
      <w:proofErr w:type="spellStart"/>
      <w:r w:rsidR="008D4A99" w:rsidRPr="008D4A99">
        <w:rPr>
          <w:rFonts w:ascii="Liberation Serif" w:hAnsi="Liberation Serif"/>
          <w:sz w:val="28"/>
          <w:szCs w:val="28"/>
        </w:rPr>
        <w:t>mail</w:t>
      </w:r>
      <w:proofErr w:type="spellEnd"/>
      <w:r w:rsidR="008D4A99" w:rsidRPr="008D4A99">
        <w:rPr>
          <w:rFonts w:ascii="Liberation Serif" w:hAnsi="Liberation Serif"/>
          <w:sz w:val="28"/>
          <w:szCs w:val="28"/>
        </w:rPr>
        <w:t>: </w:t>
      </w:r>
      <w:hyperlink r:id="rId9" w:history="1">
        <w:r w:rsidR="008D4A99" w:rsidRPr="008D4A99">
          <w:rPr>
            <w:rStyle w:val="a4"/>
            <w:rFonts w:ascii="Liberation Serif" w:hAnsi="Liberation Serif"/>
            <w:color w:val="auto"/>
            <w:sz w:val="28"/>
            <w:szCs w:val="28"/>
            <w:u w:val="none"/>
          </w:rPr>
          <w:t>kuschool40@mail.ru</w:t>
        </w:r>
      </w:hyperlink>
      <w:r w:rsidR="008D4A99" w:rsidRPr="008D4A99">
        <w:rPr>
          <w:rFonts w:ascii="Liberation Serif" w:hAnsi="Liberation Serif"/>
          <w:sz w:val="28"/>
          <w:szCs w:val="28"/>
        </w:rPr>
        <w:t>).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BE5A61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  <w:u w:val="single"/>
        </w:rPr>
      </w:pPr>
      <w:r w:rsidRPr="00BE5A61">
        <w:rPr>
          <w:rFonts w:ascii="Liberation Serif" w:hAnsi="Liberation Serif"/>
          <w:sz w:val="28"/>
          <w:szCs w:val="28"/>
          <w:u w:val="single"/>
        </w:rPr>
        <w:t xml:space="preserve">Как проходит тестирование: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т</w:t>
      </w:r>
      <w:r w:rsidR="00A33B83" w:rsidRPr="00A33B83">
        <w:rPr>
          <w:rFonts w:ascii="Liberation Serif" w:hAnsi="Liberation Serif"/>
          <w:sz w:val="28"/>
          <w:szCs w:val="28"/>
        </w:rPr>
        <w:t xml:space="preserve">естирование проводится на основании направления, выданного школой;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р</w:t>
      </w:r>
      <w:r w:rsidR="00A33B83" w:rsidRPr="00A33B83">
        <w:rPr>
          <w:rFonts w:ascii="Liberation Serif" w:hAnsi="Liberation Serif"/>
          <w:sz w:val="28"/>
          <w:szCs w:val="28"/>
        </w:rPr>
        <w:t>одители</w:t>
      </w:r>
      <w:r>
        <w:rPr>
          <w:rFonts w:ascii="Liberation Serif" w:hAnsi="Liberation Serif"/>
          <w:sz w:val="28"/>
          <w:szCs w:val="28"/>
        </w:rPr>
        <w:t>,</w:t>
      </w:r>
      <w:r w:rsidR="00A33B83" w:rsidRPr="00A33B83">
        <w:rPr>
          <w:rFonts w:ascii="Liberation Serif" w:hAnsi="Liberation Serif"/>
          <w:sz w:val="28"/>
          <w:szCs w:val="28"/>
        </w:rPr>
        <w:t xml:space="preserve"> не позднее чем через 7 рабочих дней после дня получения направления</w:t>
      </w:r>
      <w:r>
        <w:rPr>
          <w:rFonts w:ascii="Liberation Serif" w:hAnsi="Liberation Serif"/>
          <w:sz w:val="28"/>
          <w:szCs w:val="28"/>
        </w:rPr>
        <w:t xml:space="preserve">, </w:t>
      </w:r>
      <w:r w:rsidR="00A33B83" w:rsidRPr="00A33B83">
        <w:rPr>
          <w:rFonts w:ascii="Liberation Serif" w:hAnsi="Liberation Serif"/>
          <w:sz w:val="28"/>
          <w:szCs w:val="28"/>
        </w:rPr>
        <w:t xml:space="preserve"> лично обращаются в тестирующую организацию для записи на тестирование;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и</w:t>
      </w:r>
      <w:r w:rsidR="00A33B83" w:rsidRPr="00A33B83">
        <w:rPr>
          <w:rFonts w:ascii="Liberation Serif" w:hAnsi="Liberation Serif"/>
          <w:sz w:val="28"/>
          <w:szCs w:val="28"/>
        </w:rPr>
        <w:t xml:space="preserve">сполнительный орган в сфере образования утверждает расписание проведения тестирования;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и</w:t>
      </w:r>
      <w:r w:rsidR="00A33B83" w:rsidRPr="00A33B83">
        <w:rPr>
          <w:rFonts w:ascii="Liberation Serif" w:hAnsi="Liberation Serif"/>
          <w:sz w:val="28"/>
          <w:szCs w:val="28"/>
        </w:rPr>
        <w:t>нформация о датах проведения тестирования, демоверсии диагностических материалов, критерии оценивания размещаются на официальн</w:t>
      </w:r>
      <w:r>
        <w:rPr>
          <w:rFonts w:ascii="Liberation Serif" w:hAnsi="Liberation Serif"/>
          <w:sz w:val="28"/>
          <w:szCs w:val="28"/>
        </w:rPr>
        <w:t>ом</w:t>
      </w:r>
      <w:r w:rsidR="00A33B83" w:rsidRPr="00A33B83">
        <w:rPr>
          <w:rFonts w:ascii="Liberation Serif" w:hAnsi="Liberation Serif"/>
          <w:sz w:val="28"/>
          <w:szCs w:val="28"/>
        </w:rPr>
        <w:t xml:space="preserve"> сайт</w:t>
      </w:r>
      <w:r>
        <w:rPr>
          <w:rFonts w:ascii="Liberation Serif" w:hAnsi="Liberation Serif"/>
          <w:sz w:val="28"/>
          <w:szCs w:val="28"/>
        </w:rPr>
        <w:t>е</w:t>
      </w:r>
      <w:r w:rsidR="00A33B83" w:rsidRPr="00A33B83">
        <w:rPr>
          <w:rFonts w:ascii="Liberation Serif" w:hAnsi="Liberation Serif"/>
          <w:sz w:val="28"/>
          <w:szCs w:val="28"/>
        </w:rPr>
        <w:t xml:space="preserve"> тестирующ</w:t>
      </w:r>
      <w:r>
        <w:rPr>
          <w:rFonts w:ascii="Liberation Serif" w:hAnsi="Liberation Serif"/>
          <w:sz w:val="28"/>
          <w:szCs w:val="28"/>
        </w:rPr>
        <w:t xml:space="preserve">ей </w:t>
      </w:r>
      <w:r w:rsidR="00A33B83" w:rsidRPr="00A33B83">
        <w:rPr>
          <w:rFonts w:ascii="Liberation Serif" w:hAnsi="Liberation Serif"/>
          <w:sz w:val="28"/>
          <w:szCs w:val="28"/>
        </w:rPr>
        <w:t xml:space="preserve"> организаци</w:t>
      </w:r>
      <w:r>
        <w:rPr>
          <w:rFonts w:ascii="Liberation Serif" w:hAnsi="Liberation Serif"/>
          <w:sz w:val="28"/>
          <w:szCs w:val="28"/>
        </w:rPr>
        <w:t>и</w:t>
      </w:r>
      <w:r w:rsidR="00A33B83" w:rsidRPr="00A33B83">
        <w:rPr>
          <w:rFonts w:ascii="Liberation Serif" w:hAnsi="Liberation Serif"/>
          <w:sz w:val="28"/>
          <w:szCs w:val="28"/>
        </w:rPr>
        <w:t xml:space="preserve">;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в</w:t>
      </w:r>
      <w:r w:rsidR="00A33B83" w:rsidRPr="00A33B83">
        <w:rPr>
          <w:rFonts w:ascii="Liberation Serif" w:hAnsi="Liberation Serif"/>
          <w:sz w:val="28"/>
          <w:szCs w:val="28"/>
        </w:rPr>
        <w:t xml:space="preserve"> тестирующ</w:t>
      </w:r>
      <w:r>
        <w:rPr>
          <w:rFonts w:ascii="Liberation Serif" w:hAnsi="Liberation Serif"/>
          <w:sz w:val="28"/>
          <w:szCs w:val="28"/>
        </w:rPr>
        <w:t>ей</w:t>
      </w:r>
      <w:r w:rsidR="00A33B83" w:rsidRPr="00A33B83">
        <w:rPr>
          <w:rFonts w:ascii="Liberation Serif" w:hAnsi="Liberation Serif"/>
          <w:sz w:val="28"/>
          <w:szCs w:val="28"/>
        </w:rPr>
        <w:t xml:space="preserve"> организаци</w:t>
      </w:r>
      <w:r>
        <w:rPr>
          <w:rFonts w:ascii="Liberation Serif" w:hAnsi="Liberation Serif"/>
          <w:sz w:val="28"/>
          <w:szCs w:val="28"/>
        </w:rPr>
        <w:t>и</w:t>
      </w:r>
      <w:r w:rsidR="00A33B83" w:rsidRPr="00A33B83">
        <w:rPr>
          <w:rFonts w:ascii="Liberation Serif" w:hAnsi="Liberation Serif"/>
          <w:sz w:val="28"/>
          <w:szCs w:val="28"/>
        </w:rPr>
        <w:t xml:space="preserve"> организуется пункт прохождения тестирования</w:t>
      </w:r>
      <w:r>
        <w:rPr>
          <w:rFonts w:ascii="Liberation Serif" w:hAnsi="Liberation Serif"/>
          <w:sz w:val="28"/>
          <w:szCs w:val="28"/>
        </w:rPr>
        <w:t xml:space="preserve">, в котором </w:t>
      </w:r>
      <w:r w:rsidR="00A33B83" w:rsidRPr="00A33B83">
        <w:rPr>
          <w:rFonts w:ascii="Liberation Serif" w:hAnsi="Liberation Serif"/>
          <w:sz w:val="28"/>
          <w:szCs w:val="28"/>
        </w:rPr>
        <w:t>может быть использовано оборудование, применяемое в пунктах проведен</w:t>
      </w:r>
      <w:r>
        <w:rPr>
          <w:rFonts w:ascii="Liberation Serif" w:hAnsi="Liberation Serif"/>
          <w:sz w:val="28"/>
          <w:szCs w:val="28"/>
        </w:rPr>
        <w:t>ия экзаменов при проведении ГИА;</w:t>
      </w:r>
      <w:r w:rsidR="00A33B83"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т</w:t>
      </w:r>
      <w:r w:rsidR="00A33B83" w:rsidRPr="00A33B83">
        <w:rPr>
          <w:rFonts w:ascii="Liberation Serif" w:hAnsi="Liberation Serif"/>
          <w:sz w:val="28"/>
          <w:szCs w:val="28"/>
        </w:rPr>
        <w:t>естирован</w:t>
      </w:r>
      <w:r>
        <w:rPr>
          <w:rFonts w:ascii="Liberation Serif" w:hAnsi="Liberation Serif"/>
          <w:sz w:val="28"/>
          <w:szCs w:val="28"/>
        </w:rPr>
        <w:t>ие проводится по годам обучения (у</w:t>
      </w:r>
      <w:r w:rsidR="00A33B83" w:rsidRPr="00A33B83">
        <w:rPr>
          <w:rFonts w:ascii="Liberation Serif" w:hAnsi="Liberation Serif"/>
          <w:sz w:val="28"/>
          <w:szCs w:val="28"/>
        </w:rPr>
        <w:t>ровни знания русского языка: достаточный и недостаточный</w:t>
      </w:r>
      <w:r>
        <w:rPr>
          <w:rFonts w:ascii="Liberation Serif" w:hAnsi="Liberation Serif"/>
          <w:sz w:val="28"/>
          <w:szCs w:val="28"/>
        </w:rPr>
        <w:t>)</w:t>
      </w:r>
      <w:r w:rsidR="00A33B83" w:rsidRPr="00A33B83">
        <w:rPr>
          <w:rFonts w:ascii="Liberation Serif" w:hAnsi="Liberation Serif"/>
          <w:sz w:val="28"/>
          <w:szCs w:val="28"/>
        </w:rPr>
        <w:t xml:space="preserve">;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т</w:t>
      </w:r>
      <w:r w:rsidR="00A33B83" w:rsidRPr="00A33B83">
        <w:rPr>
          <w:rFonts w:ascii="Liberation Serif" w:hAnsi="Liberation Serif"/>
          <w:sz w:val="28"/>
          <w:szCs w:val="28"/>
        </w:rPr>
        <w:t>естирование проводится в устной и письменной форме (за исключением тест</w:t>
      </w:r>
      <w:r>
        <w:rPr>
          <w:rFonts w:ascii="Liberation Serif" w:hAnsi="Liberation Serif"/>
          <w:sz w:val="28"/>
          <w:szCs w:val="28"/>
        </w:rPr>
        <w:t>ирования поступающих в 1 класс),  п</w:t>
      </w:r>
      <w:r w:rsidR="00A33B83" w:rsidRPr="00A33B83">
        <w:rPr>
          <w:rFonts w:ascii="Liberation Serif" w:hAnsi="Liberation Serif"/>
          <w:sz w:val="28"/>
          <w:szCs w:val="28"/>
        </w:rPr>
        <w:t>родолжительность проведения тестирования составляет не более 80 минут</w:t>
      </w:r>
      <w:r>
        <w:rPr>
          <w:rFonts w:ascii="Liberation Serif" w:hAnsi="Liberation Serif"/>
          <w:sz w:val="28"/>
          <w:szCs w:val="28"/>
        </w:rPr>
        <w:t>;</w:t>
      </w:r>
      <w:r w:rsidR="00A33B83"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в</w:t>
      </w:r>
      <w:r w:rsidR="00A33B83" w:rsidRPr="00A33B83">
        <w:rPr>
          <w:rFonts w:ascii="Liberation Serif" w:hAnsi="Liberation Serif"/>
          <w:sz w:val="28"/>
          <w:szCs w:val="28"/>
        </w:rPr>
        <w:t>о время проведения тестирования обязательна вид</w:t>
      </w:r>
      <w:proofErr w:type="gramStart"/>
      <w:r w:rsidR="00A33B83" w:rsidRPr="00A33B83">
        <w:rPr>
          <w:rFonts w:ascii="Liberation Serif" w:hAnsi="Liberation Serif"/>
          <w:sz w:val="28"/>
          <w:szCs w:val="28"/>
        </w:rPr>
        <w:t>ео и ау</w:t>
      </w:r>
      <w:proofErr w:type="gramEnd"/>
      <w:r w:rsidR="00A33B83" w:rsidRPr="00A33B83">
        <w:rPr>
          <w:rFonts w:ascii="Liberation Serif" w:hAnsi="Liberation Serif"/>
          <w:sz w:val="28"/>
          <w:szCs w:val="28"/>
        </w:rPr>
        <w:t xml:space="preserve">дио запись; </w:t>
      </w:r>
    </w:p>
    <w:p w:rsidR="00A33B83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- п</w:t>
      </w:r>
      <w:r w:rsidR="00A33B83" w:rsidRPr="00A33B83">
        <w:rPr>
          <w:rFonts w:ascii="Liberation Serif" w:hAnsi="Liberation Serif"/>
          <w:sz w:val="28"/>
          <w:szCs w:val="28"/>
        </w:rPr>
        <w:t xml:space="preserve">еред проведением тестирования проводиться инструктаж ребенка. </w:t>
      </w:r>
    </w:p>
    <w:p w:rsidR="00BE5A61" w:rsidRPr="00A33B83" w:rsidRDefault="00BE5A61" w:rsidP="00BE5A61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Д</w:t>
      </w:r>
      <w:r w:rsidRPr="00A33B83">
        <w:rPr>
          <w:rFonts w:ascii="Liberation Serif" w:hAnsi="Liberation Serif"/>
          <w:sz w:val="28"/>
          <w:szCs w:val="28"/>
        </w:rPr>
        <w:t>ля проведения тестирования создается комиссия</w:t>
      </w:r>
      <w:r>
        <w:rPr>
          <w:rFonts w:ascii="Liberation Serif" w:hAnsi="Liberation Serif"/>
          <w:sz w:val="28"/>
          <w:szCs w:val="28"/>
        </w:rPr>
        <w:t>, д</w:t>
      </w:r>
      <w:r w:rsidRPr="00A33B83">
        <w:rPr>
          <w:rFonts w:ascii="Liberation Serif" w:hAnsi="Liberation Serif"/>
          <w:sz w:val="28"/>
          <w:szCs w:val="28"/>
        </w:rPr>
        <w:t xml:space="preserve">ля разрешения спорных вопросов </w:t>
      </w:r>
      <w:r>
        <w:rPr>
          <w:rFonts w:ascii="Liberation Serif" w:hAnsi="Liberation Serif"/>
          <w:sz w:val="28"/>
          <w:szCs w:val="28"/>
        </w:rPr>
        <w:t>- апелляционная комиссия.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При проведении тестирования ребенку запрещается пользоваться любыми подсказками, средствами связи, фото-, аудио- и видеоаппаратурой, </w:t>
      </w:r>
      <w:proofErr w:type="gramStart"/>
      <w:r w:rsidRPr="00A33B83">
        <w:rPr>
          <w:rFonts w:ascii="Liberation Serif" w:hAnsi="Liberation Serif"/>
          <w:sz w:val="28"/>
          <w:szCs w:val="28"/>
        </w:rPr>
        <w:t>электронно</w:t>
      </w:r>
      <w:r w:rsidR="00BE5A61">
        <w:rPr>
          <w:rFonts w:ascii="Liberation Serif" w:hAnsi="Liberation Serif"/>
          <w:sz w:val="28"/>
          <w:szCs w:val="28"/>
        </w:rPr>
        <w:t>-</w:t>
      </w:r>
      <w:r w:rsidRPr="00A33B83">
        <w:rPr>
          <w:rFonts w:ascii="Liberation Serif" w:hAnsi="Liberation Serif"/>
          <w:sz w:val="28"/>
          <w:szCs w:val="28"/>
        </w:rPr>
        <w:t xml:space="preserve"> вычислительной</w:t>
      </w:r>
      <w:proofErr w:type="gramEnd"/>
      <w:r w:rsidRPr="00A33B83">
        <w:rPr>
          <w:rFonts w:ascii="Liberation Serif" w:hAnsi="Liberation Serif"/>
          <w:sz w:val="28"/>
          <w:szCs w:val="28"/>
        </w:rPr>
        <w:t xml:space="preserve"> техникой, справочными материалами, шпаргалками.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В случае нарушения запрета ТЕСТИРОВАНИЕ СЧИТАЕТСЯ НЕПРОЙДЕННЫМ.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Методическое обеспечение, разработка диагностических материалов, критериев оценивания, определение минимального количества баллов осуществляется </w:t>
      </w:r>
      <w:proofErr w:type="spellStart"/>
      <w:r w:rsidRPr="00A33B83">
        <w:rPr>
          <w:rFonts w:ascii="Liberation Serif" w:hAnsi="Liberation Serif"/>
          <w:sz w:val="28"/>
          <w:szCs w:val="28"/>
        </w:rPr>
        <w:t>Рособрнадзором</w:t>
      </w:r>
      <w:proofErr w:type="spellEnd"/>
      <w:r w:rsidRPr="00A33B83">
        <w:rPr>
          <w:rFonts w:ascii="Liberation Serif" w:hAnsi="Liberation Serif"/>
          <w:sz w:val="28"/>
          <w:szCs w:val="28"/>
        </w:rPr>
        <w:t xml:space="preserve">.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A33B83" w:rsidRPr="00BE5A61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  <w:u w:val="single"/>
        </w:rPr>
      </w:pPr>
      <w:r w:rsidRPr="00BE5A61">
        <w:rPr>
          <w:rFonts w:ascii="Liberation Serif" w:hAnsi="Liberation Serif"/>
          <w:sz w:val="28"/>
          <w:szCs w:val="28"/>
          <w:u w:val="single"/>
        </w:rPr>
        <w:t xml:space="preserve">Результаты тестирования: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Тестирующая организация в течение 3 рабочих дней со дня прохождения тестирования передает сведения о тестировании в ту школу, в которую было подано заявление о приеме на обучение. Школа информирует родителей о результатах тестирования. </w:t>
      </w:r>
    </w:p>
    <w:p w:rsid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Исполнительные органы в сфере образования предоставляют МВД доступ к сведениям о тестировании и зачислении в школу в государственных информационных системах субъектах РФ </w:t>
      </w:r>
      <w:r w:rsidR="00BE5A61">
        <w:rPr>
          <w:rFonts w:ascii="Liberation Serif" w:hAnsi="Liberation Serif"/>
          <w:sz w:val="28"/>
          <w:szCs w:val="28"/>
        </w:rPr>
        <w:t>и (или) посредством системы меж</w:t>
      </w:r>
      <w:r w:rsidRPr="00A33B83">
        <w:rPr>
          <w:rFonts w:ascii="Liberation Serif" w:hAnsi="Liberation Serif"/>
          <w:sz w:val="28"/>
          <w:szCs w:val="28"/>
        </w:rPr>
        <w:t xml:space="preserve">ведомственного электронного взаимодействия. </w:t>
      </w:r>
    </w:p>
    <w:p w:rsidR="00BE5A61" w:rsidRPr="00A33B83" w:rsidRDefault="00BE5A61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A33B83" w:rsidRPr="00BE5A61" w:rsidRDefault="0014400F" w:rsidP="00A33B83">
      <w:pPr>
        <w:ind w:firstLine="709"/>
        <w:jc w:val="both"/>
        <w:rPr>
          <w:rFonts w:ascii="Liberation Serif" w:hAnsi="Liberation Serif"/>
          <w:sz w:val="28"/>
          <w:szCs w:val="28"/>
          <w:u w:val="single"/>
        </w:rPr>
      </w:pPr>
      <w:r>
        <w:rPr>
          <w:rFonts w:ascii="Liberation Serif" w:hAnsi="Liberation Serif"/>
          <w:sz w:val="28"/>
          <w:szCs w:val="28"/>
          <w:u w:val="single"/>
        </w:rPr>
        <w:t>Е</w:t>
      </w:r>
      <w:r w:rsidR="00BE5A61">
        <w:rPr>
          <w:rFonts w:ascii="Liberation Serif" w:hAnsi="Liberation Serif"/>
          <w:sz w:val="28"/>
          <w:szCs w:val="28"/>
          <w:u w:val="single"/>
        </w:rPr>
        <w:t>сли т</w:t>
      </w:r>
      <w:r w:rsidR="00A33B83" w:rsidRPr="00BE5A61">
        <w:rPr>
          <w:rFonts w:ascii="Liberation Serif" w:hAnsi="Liberation Serif"/>
          <w:sz w:val="28"/>
          <w:szCs w:val="28"/>
          <w:u w:val="single"/>
        </w:rPr>
        <w:t xml:space="preserve">естирование не пройдено: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- предлагается пройти дополнительное обучение русскому языку,  </w:t>
      </w:r>
    </w:p>
    <w:p w:rsidR="00A33B83" w:rsidRPr="00A33B83" w:rsidRDefault="00A33B8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33B83">
        <w:rPr>
          <w:rFonts w:ascii="Liberation Serif" w:hAnsi="Liberation Serif"/>
          <w:sz w:val="28"/>
          <w:szCs w:val="28"/>
        </w:rPr>
        <w:t xml:space="preserve">- повторно пройти тестирование </w:t>
      </w:r>
      <w:r w:rsidR="0014400F">
        <w:rPr>
          <w:rFonts w:ascii="Liberation Serif" w:hAnsi="Liberation Serif"/>
          <w:sz w:val="28"/>
          <w:szCs w:val="28"/>
        </w:rPr>
        <w:t>(</w:t>
      </w:r>
      <w:r w:rsidRPr="00A33B83">
        <w:rPr>
          <w:rFonts w:ascii="Liberation Serif" w:hAnsi="Liberation Serif"/>
          <w:sz w:val="28"/>
          <w:szCs w:val="28"/>
        </w:rPr>
        <w:t>можно не ранее, чем через 3 месяца</w:t>
      </w:r>
      <w:r w:rsidR="0014400F">
        <w:rPr>
          <w:rFonts w:ascii="Liberation Serif" w:hAnsi="Liberation Serif"/>
          <w:sz w:val="28"/>
          <w:szCs w:val="28"/>
        </w:rPr>
        <w:t>).</w:t>
      </w:r>
      <w:r w:rsidRPr="00A33B83">
        <w:rPr>
          <w:rFonts w:ascii="Liberation Serif" w:hAnsi="Liberation Serif"/>
          <w:sz w:val="28"/>
          <w:szCs w:val="28"/>
        </w:rPr>
        <w:t xml:space="preserve"> </w:t>
      </w:r>
    </w:p>
    <w:p w:rsidR="00CD42EF" w:rsidRDefault="0014400F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</w:t>
      </w:r>
      <w:r w:rsidR="00A33B83" w:rsidRPr="00A33B83">
        <w:rPr>
          <w:rFonts w:ascii="Liberation Serif" w:hAnsi="Liberation Serif"/>
          <w:sz w:val="28"/>
          <w:szCs w:val="28"/>
        </w:rPr>
        <w:t>ри повторном прохождении тестирования не допускается повторное предоставление ранее использованного варианта.</w:t>
      </w:r>
    </w:p>
    <w:p w:rsidR="001E3563" w:rsidRDefault="001E3563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1E3563" w:rsidRDefault="005239BB" w:rsidP="00A33B83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В соответствии с приказом Министерством просвещения Российской Федерации  от 08.10.2025 № 727 определены категории иностранных граждан, для которых тестирование будет проводиться только в устной форме (</w:t>
      </w:r>
      <w:proofErr w:type="gramStart"/>
      <w:r>
        <w:rPr>
          <w:rFonts w:ascii="Liberation Serif" w:hAnsi="Liberation Serif"/>
          <w:sz w:val="28"/>
          <w:szCs w:val="28"/>
        </w:rPr>
        <w:t>для</w:t>
      </w:r>
      <w:proofErr w:type="gramEnd"/>
      <w:r>
        <w:rPr>
          <w:rFonts w:ascii="Liberation Serif" w:hAnsi="Liberation Serif"/>
          <w:sz w:val="28"/>
          <w:szCs w:val="28"/>
        </w:rPr>
        <w:t xml:space="preserve"> поступающих с 1 по 11 класс):</w:t>
      </w:r>
    </w:p>
    <w:p w:rsidR="005239BB" w:rsidRDefault="006330C4" w:rsidP="006330C4">
      <w:pPr>
        <w:numPr>
          <w:ilvl w:val="0"/>
          <w:numId w:val="18"/>
        </w:numPr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</w:t>
      </w:r>
      <w:bookmarkStart w:id="0" w:name="_GoBack"/>
      <w:bookmarkEnd w:id="0"/>
      <w:r w:rsidR="005239BB">
        <w:rPr>
          <w:rFonts w:ascii="Liberation Serif" w:hAnsi="Liberation Serif"/>
          <w:sz w:val="28"/>
          <w:szCs w:val="28"/>
        </w:rPr>
        <w:t>меющих статус участника Государственной программы по оказанию содействия добровольному переселению в Российскую Федерацию соотечественников, проживающих за рубежом.</w:t>
      </w:r>
    </w:p>
    <w:p w:rsidR="005239BB" w:rsidRDefault="006330C4" w:rsidP="005239BB">
      <w:pPr>
        <w:numPr>
          <w:ilvl w:val="0"/>
          <w:numId w:val="18"/>
        </w:numPr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</w:t>
      </w:r>
      <w:r w:rsidR="005239BB">
        <w:rPr>
          <w:rFonts w:ascii="Liberation Serif" w:hAnsi="Liberation Serif"/>
          <w:sz w:val="28"/>
          <w:szCs w:val="28"/>
        </w:rPr>
        <w:t>азделяющих традиционные российс</w:t>
      </w:r>
      <w:r>
        <w:rPr>
          <w:rFonts w:ascii="Liberation Serif" w:hAnsi="Liberation Serif"/>
          <w:sz w:val="28"/>
          <w:szCs w:val="28"/>
        </w:rPr>
        <w:t>к</w:t>
      </w:r>
      <w:r w:rsidR="005239BB">
        <w:rPr>
          <w:rFonts w:ascii="Liberation Serif" w:hAnsi="Liberation Serif"/>
          <w:sz w:val="28"/>
          <w:szCs w:val="28"/>
        </w:rPr>
        <w:t>ие духовно-нравственные ценности</w:t>
      </w:r>
      <w:proofErr w:type="gramStart"/>
      <w:r>
        <w:rPr>
          <w:rFonts w:ascii="Liberation Serif" w:hAnsi="Liberation Serif"/>
          <w:sz w:val="28"/>
          <w:szCs w:val="28"/>
        </w:rPr>
        <w:t xml:space="preserve"> ,</w:t>
      </w:r>
      <w:proofErr w:type="gramEnd"/>
      <w:r>
        <w:rPr>
          <w:rFonts w:ascii="Liberation Serif" w:hAnsi="Liberation Serif"/>
          <w:sz w:val="28"/>
          <w:szCs w:val="28"/>
        </w:rPr>
        <w:t xml:space="preserve"> в отношении которых принято решение о выдаче разрешения на временное проживание в Российской Федерации.</w:t>
      </w:r>
    </w:p>
    <w:p w:rsidR="006330C4" w:rsidRDefault="006330C4" w:rsidP="005239BB">
      <w:pPr>
        <w:numPr>
          <w:ilvl w:val="0"/>
          <w:numId w:val="18"/>
        </w:numPr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являющихся членами глав дипломатических представительств и глав консульских учреждений иностранных госуда</w:t>
      </w:r>
      <w:proofErr w:type="gramStart"/>
      <w:r>
        <w:rPr>
          <w:rFonts w:ascii="Liberation Serif" w:hAnsi="Liberation Serif"/>
          <w:sz w:val="28"/>
          <w:szCs w:val="28"/>
        </w:rPr>
        <w:t>рств в Р</w:t>
      </w:r>
      <w:proofErr w:type="gramEnd"/>
      <w:r>
        <w:rPr>
          <w:rFonts w:ascii="Liberation Serif" w:hAnsi="Liberation Serif"/>
          <w:sz w:val="28"/>
          <w:szCs w:val="28"/>
        </w:rPr>
        <w:t>оссийской Федерации.</w:t>
      </w:r>
    </w:p>
    <w:sectPr w:rsidR="006330C4" w:rsidSect="008D4A99">
      <w:headerReference w:type="default" r:id="rId10"/>
      <w:pgSz w:w="11906" w:h="16838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384" w:rsidRDefault="00914384">
      <w:r>
        <w:separator/>
      </w:r>
    </w:p>
  </w:endnote>
  <w:endnote w:type="continuationSeparator" w:id="0">
    <w:p w:rsidR="00914384" w:rsidRDefault="00914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384" w:rsidRDefault="00914384">
      <w:r>
        <w:separator/>
      </w:r>
    </w:p>
  </w:footnote>
  <w:footnote w:type="continuationSeparator" w:id="0">
    <w:p w:rsidR="00914384" w:rsidRDefault="009143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1E4F" w:rsidRDefault="007D386A" w:rsidP="00B35D6A">
    <w:pPr>
      <w:pStyle w:val="af4"/>
      <w:jc w:val="center"/>
    </w:pPr>
    <w:r>
      <w:fldChar w:fldCharType="begin"/>
    </w:r>
    <w:r>
      <w:instrText>PAGE   \* MERGEFORMAT</w:instrText>
    </w:r>
    <w:r>
      <w:fldChar w:fldCharType="separate"/>
    </w:r>
    <w:r w:rsidR="006330C4" w:rsidRPr="006330C4">
      <w:rPr>
        <w:noProof/>
        <w:lang w:val="ru-RU"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C4A37"/>
    <w:multiLevelType w:val="multilevel"/>
    <w:tmpl w:val="A45CC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8F7AB1"/>
    <w:multiLevelType w:val="multilevel"/>
    <w:tmpl w:val="45DC9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7C6FA2"/>
    <w:multiLevelType w:val="multilevel"/>
    <w:tmpl w:val="EB70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5B59E3"/>
    <w:multiLevelType w:val="hybridMultilevel"/>
    <w:tmpl w:val="4F8C17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3108D2"/>
    <w:multiLevelType w:val="multilevel"/>
    <w:tmpl w:val="04AEF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115E9E"/>
    <w:multiLevelType w:val="multilevel"/>
    <w:tmpl w:val="20D86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486855"/>
    <w:multiLevelType w:val="multilevel"/>
    <w:tmpl w:val="A20AD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2C7278"/>
    <w:multiLevelType w:val="multilevel"/>
    <w:tmpl w:val="825EE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7E3B83"/>
    <w:multiLevelType w:val="multilevel"/>
    <w:tmpl w:val="A45AA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CA4408"/>
    <w:multiLevelType w:val="multilevel"/>
    <w:tmpl w:val="57B8B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6C47F0"/>
    <w:multiLevelType w:val="multilevel"/>
    <w:tmpl w:val="1C52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CF57EC"/>
    <w:multiLevelType w:val="hybridMultilevel"/>
    <w:tmpl w:val="68E0EC9C"/>
    <w:lvl w:ilvl="0" w:tplc="E312C192">
      <w:start w:val="1"/>
      <w:numFmt w:val="decimal"/>
      <w:lvlText w:val="%1)"/>
      <w:lvlJc w:val="left"/>
      <w:pPr>
        <w:ind w:left="1069" w:hanging="360"/>
      </w:pPr>
      <w:rPr>
        <w:rFonts w:ascii="Liberation Serif" w:eastAsia="Times New Roman" w:hAnsi="Liberation Serif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FBF7077"/>
    <w:multiLevelType w:val="multilevel"/>
    <w:tmpl w:val="9B9AF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5BC17AA"/>
    <w:multiLevelType w:val="hybridMultilevel"/>
    <w:tmpl w:val="2F7CF0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BF2B06"/>
    <w:multiLevelType w:val="multilevel"/>
    <w:tmpl w:val="64C08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BF904A9"/>
    <w:multiLevelType w:val="hybridMultilevel"/>
    <w:tmpl w:val="EFB6B86A"/>
    <w:lvl w:ilvl="0" w:tplc="BBDC900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0C63011"/>
    <w:multiLevelType w:val="hybridMultilevel"/>
    <w:tmpl w:val="FEEC36A0"/>
    <w:lvl w:ilvl="0" w:tplc="0D04BC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7BB05950"/>
    <w:multiLevelType w:val="hybridMultilevel"/>
    <w:tmpl w:val="88E8B6D8"/>
    <w:lvl w:ilvl="0" w:tplc="227AFDA0">
      <w:start w:val="1"/>
      <w:numFmt w:val="decimal"/>
      <w:lvlText w:val="%1."/>
      <w:lvlJc w:val="left"/>
      <w:pPr>
        <w:ind w:left="28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04" w:hanging="360"/>
      </w:pPr>
    </w:lvl>
    <w:lvl w:ilvl="2" w:tplc="0419001B" w:tentative="1">
      <w:start w:val="1"/>
      <w:numFmt w:val="lowerRoman"/>
      <w:lvlText w:val="%3."/>
      <w:lvlJc w:val="right"/>
      <w:pPr>
        <w:ind w:left="1724" w:hanging="180"/>
      </w:pPr>
    </w:lvl>
    <w:lvl w:ilvl="3" w:tplc="0419000F" w:tentative="1">
      <w:start w:val="1"/>
      <w:numFmt w:val="decimal"/>
      <w:lvlText w:val="%4."/>
      <w:lvlJc w:val="left"/>
      <w:pPr>
        <w:ind w:left="2444" w:hanging="360"/>
      </w:pPr>
    </w:lvl>
    <w:lvl w:ilvl="4" w:tplc="04190019" w:tentative="1">
      <w:start w:val="1"/>
      <w:numFmt w:val="lowerLetter"/>
      <w:lvlText w:val="%5."/>
      <w:lvlJc w:val="left"/>
      <w:pPr>
        <w:ind w:left="3164" w:hanging="360"/>
      </w:pPr>
    </w:lvl>
    <w:lvl w:ilvl="5" w:tplc="0419001B" w:tentative="1">
      <w:start w:val="1"/>
      <w:numFmt w:val="lowerRoman"/>
      <w:lvlText w:val="%6."/>
      <w:lvlJc w:val="right"/>
      <w:pPr>
        <w:ind w:left="3884" w:hanging="180"/>
      </w:pPr>
    </w:lvl>
    <w:lvl w:ilvl="6" w:tplc="0419000F" w:tentative="1">
      <w:start w:val="1"/>
      <w:numFmt w:val="decimal"/>
      <w:lvlText w:val="%7."/>
      <w:lvlJc w:val="left"/>
      <w:pPr>
        <w:ind w:left="4604" w:hanging="360"/>
      </w:pPr>
    </w:lvl>
    <w:lvl w:ilvl="7" w:tplc="04190019" w:tentative="1">
      <w:start w:val="1"/>
      <w:numFmt w:val="lowerLetter"/>
      <w:lvlText w:val="%8."/>
      <w:lvlJc w:val="left"/>
      <w:pPr>
        <w:ind w:left="5324" w:hanging="360"/>
      </w:pPr>
    </w:lvl>
    <w:lvl w:ilvl="8" w:tplc="0419001B" w:tentative="1">
      <w:start w:val="1"/>
      <w:numFmt w:val="lowerRoman"/>
      <w:lvlText w:val="%9."/>
      <w:lvlJc w:val="right"/>
      <w:pPr>
        <w:ind w:left="6044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10"/>
  </w:num>
  <w:num w:numId="5">
    <w:abstractNumId w:val="14"/>
  </w:num>
  <w:num w:numId="6">
    <w:abstractNumId w:val="12"/>
  </w:num>
  <w:num w:numId="7">
    <w:abstractNumId w:val="9"/>
  </w:num>
  <w:num w:numId="8">
    <w:abstractNumId w:val="4"/>
  </w:num>
  <w:num w:numId="9">
    <w:abstractNumId w:val="0"/>
  </w:num>
  <w:num w:numId="10">
    <w:abstractNumId w:val="8"/>
  </w:num>
  <w:num w:numId="11">
    <w:abstractNumId w:val="7"/>
  </w:num>
  <w:num w:numId="12">
    <w:abstractNumId w:val="3"/>
  </w:num>
  <w:num w:numId="13">
    <w:abstractNumId w:val="6"/>
  </w:num>
  <w:num w:numId="14">
    <w:abstractNumId w:val="13"/>
  </w:num>
  <w:num w:numId="15">
    <w:abstractNumId w:val="17"/>
  </w:num>
  <w:num w:numId="16">
    <w:abstractNumId w:val="15"/>
  </w:num>
  <w:num w:numId="17">
    <w:abstractNumId w:val="16"/>
  </w:num>
  <w:num w:numId="18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rawingGridHorizontalSpacing w:val="181"/>
  <w:drawingGridVerticalSpacing w:val="181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1564"/>
    <w:rsid w:val="00004B08"/>
    <w:rsid w:val="0003454E"/>
    <w:rsid w:val="0003468D"/>
    <w:rsid w:val="00042698"/>
    <w:rsid w:val="00056EA8"/>
    <w:rsid w:val="000754C6"/>
    <w:rsid w:val="00077F10"/>
    <w:rsid w:val="00094D83"/>
    <w:rsid w:val="000A0039"/>
    <w:rsid w:val="000A772B"/>
    <w:rsid w:val="000A7A6B"/>
    <w:rsid w:val="000A7BE2"/>
    <w:rsid w:val="000B5B10"/>
    <w:rsid w:val="000C1828"/>
    <w:rsid w:val="000C27EB"/>
    <w:rsid w:val="000C2E98"/>
    <w:rsid w:val="000C30B2"/>
    <w:rsid w:val="000C4265"/>
    <w:rsid w:val="000C6BA0"/>
    <w:rsid w:val="000D6244"/>
    <w:rsid w:val="000D6ACE"/>
    <w:rsid w:val="000E7484"/>
    <w:rsid w:val="000F353C"/>
    <w:rsid w:val="000F42FF"/>
    <w:rsid w:val="000F52C9"/>
    <w:rsid w:val="000F58B8"/>
    <w:rsid w:val="000F7539"/>
    <w:rsid w:val="001049DC"/>
    <w:rsid w:val="00113A10"/>
    <w:rsid w:val="00116613"/>
    <w:rsid w:val="0012487D"/>
    <w:rsid w:val="00134B5A"/>
    <w:rsid w:val="00141965"/>
    <w:rsid w:val="0014400F"/>
    <w:rsid w:val="00144D37"/>
    <w:rsid w:val="0014660D"/>
    <w:rsid w:val="0015045E"/>
    <w:rsid w:val="00150797"/>
    <w:rsid w:val="00160234"/>
    <w:rsid w:val="001619CC"/>
    <w:rsid w:val="00164D08"/>
    <w:rsid w:val="0016508B"/>
    <w:rsid w:val="00166EB1"/>
    <w:rsid w:val="001736C4"/>
    <w:rsid w:val="001848A9"/>
    <w:rsid w:val="001900CC"/>
    <w:rsid w:val="00197567"/>
    <w:rsid w:val="001A3C0B"/>
    <w:rsid w:val="001B6D10"/>
    <w:rsid w:val="001C5332"/>
    <w:rsid w:val="001D047C"/>
    <w:rsid w:val="001E3563"/>
    <w:rsid w:val="001F6C42"/>
    <w:rsid w:val="00207D4A"/>
    <w:rsid w:val="002375A7"/>
    <w:rsid w:val="00240501"/>
    <w:rsid w:val="00240C6F"/>
    <w:rsid w:val="00244191"/>
    <w:rsid w:val="002470EF"/>
    <w:rsid w:val="00253258"/>
    <w:rsid w:val="002623C2"/>
    <w:rsid w:val="00263257"/>
    <w:rsid w:val="00272AAD"/>
    <w:rsid w:val="002845C0"/>
    <w:rsid w:val="002B1B4E"/>
    <w:rsid w:val="002B5CC5"/>
    <w:rsid w:val="002C30A3"/>
    <w:rsid w:val="002C6F92"/>
    <w:rsid w:val="002C7988"/>
    <w:rsid w:val="002D5647"/>
    <w:rsid w:val="002D5958"/>
    <w:rsid w:val="002F293D"/>
    <w:rsid w:val="002F3F74"/>
    <w:rsid w:val="002F5549"/>
    <w:rsid w:val="002F7DD4"/>
    <w:rsid w:val="003054D9"/>
    <w:rsid w:val="0032582F"/>
    <w:rsid w:val="00335BDD"/>
    <w:rsid w:val="00335D1D"/>
    <w:rsid w:val="00336D6F"/>
    <w:rsid w:val="0034492D"/>
    <w:rsid w:val="00345D70"/>
    <w:rsid w:val="0039594D"/>
    <w:rsid w:val="003A0F4C"/>
    <w:rsid w:val="003C1E49"/>
    <w:rsid w:val="003D0812"/>
    <w:rsid w:val="003D4325"/>
    <w:rsid w:val="003D6C45"/>
    <w:rsid w:val="003E2AB5"/>
    <w:rsid w:val="003E35FD"/>
    <w:rsid w:val="003E3D37"/>
    <w:rsid w:val="003E74C1"/>
    <w:rsid w:val="004053C2"/>
    <w:rsid w:val="00407138"/>
    <w:rsid w:val="00416BC0"/>
    <w:rsid w:val="00416E0F"/>
    <w:rsid w:val="00416E18"/>
    <w:rsid w:val="00431077"/>
    <w:rsid w:val="00451CC1"/>
    <w:rsid w:val="00453E15"/>
    <w:rsid w:val="00461DB5"/>
    <w:rsid w:val="0046202E"/>
    <w:rsid w:val="004650F8"/>
    <w:rsid w:val="00475F92"/>
    <w:rsid w:val="00476151"/>
    <w:rsid w:val="00476A83"/>
    <w:rsid w:val="00487238"/>
    <w:rsid w:val="00487EDA"/>
    <w:rsid w:val="00497F56"/>
    <w:rsid w:val="004A08D1"/>
    <w:rsid w:val="004B21F8"/>
    <w:rsid w:val="004B5C30"/>
    <w:rsid w:val="004C2E1D"/>
    <w:rsid w:val="004D37BD"/>
    <w:rsid w:val="004E2025"/>
    <w:rsid w:val="004E472A"/>
    <w:rsid w:val="004F19F1"/>
    <w:rsid w:val="00503D18"/>
    <w:rsid w:val="00516649"/>
    <w:rsid w:val="00521F2D"/>
    <w:rsid w:val="005235D7"/>
    <w:rsid w:val="005239BB"/>
    <w:rsid w:val="005271B9"/>
    <w:rsid w:val="0054568D"/>
    <w:rsid w:val="00550567"/>
    <w:rsid w:val="005554DA"/>
    <w:rsid w:val="0055690E"/>
    <w:rsid w:val="0055756E"/>
    <w:rsid w:val="00561564"/>
    <w:rsid w:val="00572257"/>
    <w:rsid w:val="0058487B"/>
    <w:rsid w:val="0059065E"/>
    <w:rsid w:val="005943E4"/>
    <w:rsid w:val="00595CA1"/>
    <w:rsid w:val="005A5AD3"/>
    <w:rsid w:val="005C0C78"/>
    <w:rsid w:val="005C230C"/>
    <w:rsid w:val="005C5852"/>
    <w:rsid w:val="005D7361"/>
    <w:rsid w:val="005E0E5F"/>
    <w:rsid w:val="005E7E7D"/>
    <w:rsid w:val="00601AE1"/>
    <w:rsid w:val="00605371"/>
    <w:rsid w:val="00606E53"/>
    <w:rsid w:val="006155C5"/>
    <w:rsid w:val="006176E9"/>
    <w:rsid w:val="00624A90"/>
    <w:rsid w:val="00625D06"/>
    <w:rsid w:val="006330C4"/>
    <w:rsid w:val="006343E5"/>
    <w:rsid w:val="006366EC"/>
    <w:rsid w:val="00661900"/>
    <w:rsid w:val="0066255E"/>
    <w:rsid w:val="00666A60"/>
    <w:rsid w:val="00666EDC"/>
    <w:rsid w:val="006676A6"/>
    <w:rsid w:val="00672EBA"/>
    <w:rsid w:val="006839B6"/>
    <w:rsid w:val="00694CBF"/>
    <w:rsid w:val="006A1448"/>
    <w:rsid w:val="006A5841"/>
    <w:rsid w:val="006C54C1"/>
    <w:rsid w:val="006C6C5E"/>
    <w:rsid w:val="006C7950"/>
    <w:rsid w:val="006D5342"/>
    <w:rsid w:val="006E0788"/>
    <w:rsid w:val="006E57A7"/>
    <w:rsid w:val="0070326D"/>
    <w:rsid w:val="007108FA"/>
    <w:rsid w:val="00710D83"/>
    <w:rsid w:val="00717545"/>
    <w:rsid w:val="00734FCA"/>
    <w:rsid w:val="00751FFF"/>
    <w:rsid w:val="00773308"/>
    <w:rsid w:val="00791987"/>
    <w:rsid w:val="0079327C"/>
    <w:rsid w:val="007B3F29"/>
    <w:rsid w:val="007D1082"/>
    <w:rsid w:val="007D386A"/>
    <w:rsid w:val="007D5C6F"/>
    <w:rsid w:val="007E5350"/>
    <w:rsid w:val="007E55C4"/>
    <w:rsid w:val="00801A49"/>
    <w:rsid w:val="00803968"/>
    <w:rsid w:val="00805679"/>
    <w:rsid w:val="00805731"/>
    <w:rsid w:val="0081302A"/>
    <w:rsid w:val="00814F8C"/>
    <w:rsid w:val="0082504C"/>
    <w:rsid w:val="00830198"/>
    <w:rsid w:val="00845AD7"/>
    <w:rsid w:val="008502F4"/>
    <w:rsid w:val="00867BC0"/>
    <w:rsid w:val="008766E3"/>
    <w:rsid w:val="00877E2A"/>
    <w:rsid w:val="008837E0"/>
    <w:rsid w:val="0089759E"/>
    <w:rsid w:val="008A0821"/>
    <w:rsid w:val="008A27C7"/>
    <w:rsid w:val="008C4661"/>
    <w:rsid w:val="008D4A99"/>
    <w:rsid w:val="008E798B"/>
    <w:rsid w:val="008E7990"/>
    <w:rsid w:val="008F1129"/>
    <w:rsid w:val="008F30D0"/>
    <w:rsid w:val="009067C0"/>
    <w:rsid w:val="00907DB0"/>
    <w:rsid w:val="00913EFA"/>
    <w:rsid w:val="00914384"/>
    <w:rsid w:val="00915B43"/>
    <w:rsid w:val="00915FA9"/>
    <w:rsid w:val="00916657"/>
    <w:rsid w:val="00920610"/>
    <w:rsid w:val="009445EB"/>
    <w:rsid w:val="00945BBD"/>
    <w:rsid w:val="00950F74"/>
    <w:rsid w:val="00966B99"/>
    <w:rsid w:val="00972462"/>
    <w:rsid w:val="009813E5"/>
    <w:rsid w:val="009864CD"/>
    <w:rsid w:val="009A13E1"/>
    <w:rsid w:val="009A2FC0"/>
    <w:rsid w:val="009A5359"/>
    <w:rsid w:val="009B23DA"/>
    <w:rsid w:val="009B57FD"/>
    <w:rsid w:val="009B63EB"/>
    <w:rsid w:val="009B6729"/>
    <w:rsid w:val="009C1CEA"/>
    <w:rsid w:val="009D1544"/>
    <w:rsid w:val="009E0A7C"/>
    <w:rsid w:val="009E51CF"/>
    <w:rsid w:val="009F4748"/>
    <w:rsid w:val="00A06594"/>
    <w:rsid w:val="00A33B83"/>
    <w:rsid w:val="00A43256"/>
    <w:rsid w:val="00A46D55"/>
    <w:rsid w:val="00A47219"/>
    <w:rsid w:val="00A5021F"/>
    <w:rsid w:val="00A5633C"/>
    <w:rsid w:val="00A622EB"/>
    <w:rsid w:val="00A72011"/>
    <w:rsid w:val="00A7342E"/>
    <w:rsid w:val="00A77E30"/>
    <w:rsid w:val="00A85E25"/>
    <w:rsid w:val="00A870A5"/>
    <w:rsid w:val="00AB00D4"/>
    <w:rsid w:val="00AB5A19"/>
    <w:rsid w:val="00AB65C0"/>
    <w:rsid w:val="00AC01C2"/>
    <w:rsid w:val="00AC04BC"/>
    <w:rsid w:val="00AC06AF"/>
    <w:rsid w:val="00AC3723"/>
    <w:rsid w:val="00AD3358"/>
    <w:rsid w:val="00AD6F02"/>
    <w:rsid w:val="00AF05C0"/>
    <w:rsid w:val="00AF3BBE"/>
    <w:rsid w:val="00B35CFD"/>
    <w:rsid w:val="00B73518"/>
    <w:rsid w:val="00B74964"/>
    <w:rsid w:val="00B802C7"/>
    <w:rsid w:val="00B83EDD"/>
    <w:rsid w:val="00BA1705"/>
    <w:rsid w:val="00BB1E4E"/>
    <w:rsid w:val="00BB6C7D"/>
    <w:rsid w:val="00BE1B86"/>
    <w:rsid w:val="00BE43B9"/>
    <w:rsid w:val="00BE5A61"/>
    <w:rsid w:val="00BF0096"/>
    <w:rsid w:val="00BF1690"/>
    <w:rsid w:val="00C13826"/>
    <w:rsid w:val="00C23107"/>
    <w:rsid w:val="00C32EB9"/>
    <w:rsid w:val="00C57E74"/>
    <w:rsid w:val="00C64215"/>
    <w:rsid w:val="00C67F57"/>
    <w:rsid w:val="00C7235D"/>
    <w:rsid w:val="00C732E3"/>
    <w:rsid w:val="00C85709"/>
    <w:rsid w:val="00C94127"/>
    <w:rsid w:val="00CA4732"/>
    <w:rsid w:val="00CB152F"/>
    <w:rsid w:val="00CB27ED"/>
    <w:rsid w:val="00CB766C"/>
    <w:rsid w:val="00CD42EF"/>
    <w:rsid w:val="00CE797A"/>
    <w:rsid w:val="00CF14D2"/>
    <w:rsid w:val="00CF1F23"/>
    <w:rsid w:val="00D07D80"/>
    <w:rsid w:val="00D234C2"/>
    <w:rsid w:val="00D367B6"/>
    <w:rsid w:val="00D52B9A"/>
    <w:rsid w:val="00D53509"/>
    <w:rsid w:val="00D538BB"/>
    <w:rsid w:val="00D53E3C"/>
    <w:rsid w:val="00D613B8"/>
    <w:rsid w:val="00D642F4"/>
    <w:rsid w:val="00D64E40"/>
    <w:rsid w:val="00D712A5"/>
    <w:rsid w:val="00D72B70"/>
    <w:rsid w:val="00D77036"/>
    <w:rsid w:val="00D83DF7"/>
    <w:rsid w:val="00D85A61"/>
    <w:rsid w:val="00D9026B"/>
    <w:rsid w:val="00D921D5"/>
    <w:rsid w:val="00D9232F"/>
    <w:rsid w:val="00DA1AC6"/>
    <w:rsid w:val="00DA1E08"/>
    <w:rsid w:val="00DA4FEE"/>
    <w:rsid w:val="00DA6087"/>
    <w:rsid w:val="00DA6E76"/>
    <w:rsid w:val="00DB32CB"/>
    <w:rsid w:val="00DC6A8B"/>
    <w:rsid w:val="00DE0E6C"/>
    <w:rsid w:val="00DE69D2"/>
    <w:rsid w:val="00DF074E"/>
    <w:rsid w:val="00E03B85"/>
    <w:rsid w:val="00E0501F"/>
    <w:rsid w:val="00E14CC9"/>
    <w:rsid w:val="00E21900"/>
    <w:rsid w:val="00E53107"/>
    <w:rsid w:val="00E5352C"/>
    <w:rsid w:val="00E65FCE"/>
    <w:rsid w:val="00E85950"/>
    <w:rsid w:val="00E91F72"/>
    <w:rsid w:val="00E922C9"/>
    <w:rsid w:val="00EA0C78"/>
    <w:rsid w:val="00EA1B02"/>
    <w:rsid w:val="00EA339F"/>
    <w:rsid w:val="00EC084E"/>
    <w:rsid w:val="00EC3E0C"/>
    <w:rsid w:val="00EC5E91"/>
    <w:rsid w:val="00EE3E76"/>
    <w:rsid w:val="00EF2B4E"/>
    <w:rsid w:val="00EF2E11"/>
    <w:rsid w:val="00F03300"/>
    <w:rsid w:val="00F055B2"/>
    <w:rsid w:val="00F058AB"/>
    <w:rsid w:val="00F05931"/>
    <w:rsid w:val="00F1106A"/>
    <w:rsid w:val="00F121CE"/>
    <w:rsid w:val="00F12FC7"/>
    <w:rsid w:val="00F1377E"/>
    <w:rsid w:val="00F21C46"/>
    <w:rsid w:val="00F25000"/>
    <w:rsid w:val="00F4235B"/>
    <w:rsid w:val="00F45F5A"/>
    <w:rsid w:val="00F536DC"/>
    <w:rsid w:val="00F651B3"/>
    <w:rsid w:val="00F80226"/>
    <w:rsid w:val="00F82B89"/>
    <w:rsid w:val="00F87812"/>
    <w:rsid w:val="00F94F99"/>
    <w:rsid w:val="00F96655"/>
    <w:rsid w:val="00FA1EB5"/>
    <w:rsid w:val="00FA475F"/>
    <w:rsid w:val="00FB0F4B"/>
    <w:rsid w:val="00FC11F8"/>
    <w:rsid w:val="00FD10B4"/>
    <w:rsid w:val="00FD1272"/>
    <w:rsid w:val="00FD21E1"/>
    <w:rsid w:val="00FD3B8D"/>
    <w:rsid w:val="00FD5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uiPriority="99" w:qFormat="1"/>
    <w:lsdException w:name="Subtitle" w:qFormat="1"/>
    <w:lsdException w:name="Strong" w:uiPriority="22" w:qFormat="1"/>
    <w:lsdException w:name="Emphasis" w:uiPriority="20" w:qFormat="1"/>
    <w:lsdException w:name="HTML Top of Form" w:uiPriority="99"/>
    <w:lsdException w:name="HTML Bottom of Form" w:uiPriority="99"/>
    <w:lsdException w:name="Normal (Web)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5E25"/>
  </w:style>
  <w:style w:type="paragraph" w:styleId="1">
    <w:name w:val="heading 1"/>
    <w:basedOn w:val="a"/>
    <w:next w:val="a"/>
    <w:qFormat/>
    <w:rsid w:val="00A85E25"/>
    <w:pPr>
      <w:keepNext/>
      <w:jc w:val="center"/>
      <w:outlineLvl w:val="0"/>
    </w:pPr>
    <w:rPr>
      <w:b/>
      <w:iCs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0F52C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D07D8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134B5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1">
    <w:name w:val="Знак2"/>
    <w:basedOn w:val="a"/>
    <w:rsid w:val="00A85E25"/>
    <w:pPr>
      <w:spacing w:after="160" w:line="240" w:lineRule="exact"/>
    </w:pPr>
    <w:rPr>
      <w:rFonts w:ascii="Arial" w:hAnsi="Arial" w:cs="Arial"/>
      <w:lang w:val="en-US" w:eastAsia="en-US"/>
    </w:rPr>
  </w:style>
  <w:style w:type="character" w:styleId="a4">
    <w:name w:val="Hyperlink"/>
    <w:rsid w:val="00A85E25"/>
    <w:rPr>
      <w:color w:val="0000FF"/>
      <w:u w:val="single"/>
    </w:rPr>
  </w:style>
  <w:style w:type="paragraph" w:styleId="a5">
    <w:name w:val="Balloon Text"/>
    <w:basedOn w:val="a"/>
    <w:link w:val="a6"/>
    <w:rsid w:val="00EA339F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EA339F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99"/>
    <w:qFormat/>
    <w:rsid w:val="005E0E5F"/>
    <w:rPr>
      <w:rFonts w:ascii="Calibri" w:eastAsia="Calibri" w:hAnsi="Calibri"/>
      <w:sz w:val="22"/>
      <w:szCs w:val="22"/>
      <w:lang w:eastAsia="en-US"/>
    </w:rPr>
  </w:style>
  <w:style w:type="character" w:customStyle="1" w:styleId="val">
    <w:name w:val="val"/>
    <w:rsid w:val="005E0E5F"/>
  </w:style>
  <w:style w:type="character" w:customStyle="1" w:styleId="20">
    <w:name w:val="Заголовок 2 Знак"/>
    <w:link w:val="2"/>
    <w:rsid w:val="000F52C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9">
    <w:name w:val="Normal (Web)"/>
    <w:basedOn w:val="a"/>
    <w:uiPriority w:val="99"/>
    <w:unhideWhenUsed/>
    <w:rsid w:val="000F52C9"/>
    <w:pPr>
      <w:spacing w:before="100" w:beforeAutospacing="1" w:after="100" w:afterAutospacing="1"/>
    </w:pPr>
    <w:rPr>
      <w:sz w:val="24"/>
      <w:szCs w:val="24"/>
    </w:rPr>
  </w:style>
  <w:style w:type="character" w:styleId="aa">
    <w:name w:val="Strong"/>
    <w:uiPriority w:val="22"/>
    <w:qFormat/>
    <w:rsid w:val="000F52C9"/>
    <w:rPr>
      <w:b/>
      <w:bCs/>
    </w:rPr>
  </w:style>
  <w:style w:type="character" w:styleId="ab">
    <w:name w:val="Emphasis"/>
    <w:uiPriority w:val="20"/>
    <w:qFormat/>
    <w:rsid w:val="000F52C9"/>
    <w:rPr>
      <w:i/>
      <w:iCs/>
    </w:rPr>
  </w:style>
  <w:style w:type="character" w:customStyle="1" w:styleId="50">
    <w:name w:val="Заголовок 5 Знак"/>
    <w:link w:val="5"/>
    <w:rsid w:val="00134B5A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reldate">
    <w:name w:val="rel_date"/>
    <w:rsid w:val="00134B5A"/>
  </w:style>
  <w:style w:type="character" w:customStyle="1" w:styleId="blindlabel">
    <w:name w:val="blind_label"/>
    <w:rsid w:val="00134B5A"/>
  </w:style>
  <w:style w:type="character" w:customStyle="1" w:styleId="10">
    <w:name w:val="Подпись1"/>
    <w:rsid w:val="009E0A7C"/>
  </w:style>
  <w:style w:type="paragraph" w:styleId="ac">
    <w:name w:val="Body Text"/>
    <w:basedOn w:val="a"/>
    <w:link w:val="ad"/>
    <w:rsid w:val="000F353C"/>
    <w:pPr>
      <w:spacing w:after="120"/>
    </w:pPr>
  </w:style>
  <w:style w:type="character" w:customStyle="1" w:styleId="ad">
    <w:name w:val="Основной текст Знак"/>
    <w:basedOn w:val="a0"/>
    <w:link w:val="ac"/>
    <w:rsid w:val="000F353C"/>
  </w:style>
  <w:style w:type="character" w:customStyle="1" w:styleId="docarticle-name">
    <w:name w:val="docarticle-name"/>
    <w:rsid w:val="005C0C78"/>
  </w:style>
  <w:style w:type="character" w:customStyle="1" w:styleId="blk">
    <w:name w:val="blk"/>
    <w:rsid w:val="002623C2"/>
  </w:style>
  <w:style w:type="character" w:customStyle="1" w:styleId="hl">
    <w:name w:val="hl"/>
    <w:rsid w:val="002623C2"/>
  </w:style>
  <w:style w:type="character" w:customStyle="1" w:styleId="nobr">
    <w:name w:val="nobr"/>
    <w:rsid w:val="002623C2"/>
  </w:style>
  <w:style w:type="character" w:customStyle="1" w:styleId="22">
    <w:name w:val="Подпись2"/>
    <w:rsid w:val="006D5342"/>
  </w:style>
  <w:style w:type="character" w:customStyle="1" w:styleId="3">
    <w:name w:val="Подпись3"/>
    <w:rsid w:val="004F19F1"/>
  </w:style>
  <w:style w:type="character" w:customStyle="1" w:styleId="41">
    <w:name w:val="Подпись4"/>
    <w:rsid w:val="006E57A7"/>
  </w:style>
  <w:style w:type="paragraph" w:customStyle="1" w:styleId="Textbody">
    <w:name w:val="Text body"/>
    <w:basedOn w:val="a"/>
    <w:rsid w:val="0014660D"/>
    <w:pPr>
      <w:suppressAutoHyphens/>
      <w:autoSpaceDN w:val="0"/>
      <w:spacing w:after="120"/>
      <w:textAlignment w:val="baseline"/>
    </w:pPr>
    <w:rPr>
      <w:kern w:val="3"/>
      <w:lang w:eastAsia="zh-CN"/>
    </w:rPr>
  </w:style>
  <w:style w:type="paragraph" w:customStyle="1" w:styleId="TableContents">
    <w:name w:val="Table Contents"/>
    <w:basedOn w:val="a"/>
    <w:rsid w:val="0014660D"/>
    <w:pPr>
      <w:suppressLineNumbers/>
      <w:suppressAutoHyphens/>
      <w:autoSpaceDN w:val="0"/>
      <w:textAlignment w:val="baseline"/>
    </w:pPr>
    <w:rPr>
      <w:kern w:val="3"/>
      <w:lang w:eastAsia="zh-CN"/>
    </w:rPr>
  </w:style>
  <w:style w:type="paragraph" w:customStyle="1" w:styleId="ConsPlusNormal">
    <w:name w:val="ConsPlusNormal"/>
    <w:rsid w:val="001466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z-">
    <w:name w:val="HTML Top of Form"/>
    <w:basedOn w:val="a"/>
    <w:next w:val="a"/>
    <w:link w:val="z-0"/>
    <w:hidden/>
    <w:uiPriority w:val="99"/>
    <w:unhideWhenUsed/>
    <w:rsid w:val="0082504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link w:val="z-"/>
    <w:uiPriority w:val="99"/>
    <w:rsid w:val="0082504C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82504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link w:val="z-1"/>
    <w:uiPriority w:val="99"/>
    <w:rsid w:val="0082504C"/>
    <w:rPr>
      <w:rFonts w:ascii="Arial" w:hAnsi="Arial" w:cs="Arial"/>
      <w:vanish/>
      <w:sz w:val="16"/>
      <w:szCs w:val="16"/>
    </w:rPr>
  </w:style>
  <w:style w:type="character" w:customStyle="1" w:styleId="pageviews-placeholder">
    <w:name w:val="pageviews-placeholder"/>
    <w:rsid w:val="0082504C"/>
  </w:style>
  <w:style w:type="paragraph" w:customStyle="1" w:styleId="Pa18">
    <w:name w:val="Pa18"/>
    <w:basedOn w:val="a"/>
    <w:next w:val="a"/>
    <w:uiPriority w:val="99"/>
    <w:rsid w:val="00606E53"/>
    <w:pPr>
      <w:autoSpaceDE w:val="0"/>
      <w:autoSpaceDN w:val="0"/>
      <w:adjustRightInd w:val="0"/>
      <w:spacing w:line="221" w:lineRule="atLeast"/>
    </w:pPr>
    <w:rPr>
      <w:sz w:val="24"/>
      <w:szCs w:val="24"/>
    </w:rPr>
  </w:style>
  <w:style w:type="character" w:customStyle="1" w:styleId="A00">
    <w:name w:val="A0"/>
    <w:uiPriority w:val="99"/>
    <w:rsid w:val="00606E53"/>
    <w:rPr>
      <w:color w:val="000000"/>
      <w:sz w:val="20"/>
      <w:szCs w:val="20"/>
    </w:rPr>
  </w:style>
  <w:style w:type="character" w:customStyle="1" w:styleId="51">
    <w:name w:val="Подпись5"/>
    <w:rsid w:val="005A5AD3"/>
  </w:style>
  <w:style w:type="character" w:customStyle="1" w:styleId="6">
    <w:name w:val="Подпись6"/>
    <w:rsid w:val="001736C4"/>
  </w:style>
  <w:style w:type="table" w:styleId="ae">
    <w:name w:val="Table Grid"/>
    <w:basedOn w:val="a1"/>
    <w:rsid w:val="002F7D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ldsite">
    <w:name w:val="oldsite"/>
    <w:rsid w:val="007B3F29"/>
  </w:style>
  <w:style w:type="character" w:customStyle="1" w:styleId="40">
    <w:name w:val="Заголовок 4 Знак"/>
    <w:link w:val="4"/>
    <w:semiHidden/>
    <w:rsid w:val="00D07D80"/>
    <w:rPr>
      <w:rFonts w:ascii="Calibri" w:eastAsia="Times New Roman" w:hAnsi="Calibri" w:cs="Times New Roman"/>
      <w:b/>
      <w:bCs/>
      <w:sz w:val="28"/>
      <w:szCs w:val="28"/>
    </w:rPr>
  </w:style>
  <w:style w:type="paragraph" w:styleId="af">
    <w:name w:val="List Paragraph"/>
    <w:basedOn w:val="a"/>
    <w:uiPriority w:val="34"/>
    <w:qFormat/>
    <w:rsid w:val="004E472A"/>
    <w:pPr>
      <w:ind w:left="720"/>
      <w:contextualSpacing/>
    </w:pPr>
  </w:style>
  <w:style w:type="character" w:customStyle="1" w:styleId="a8">
    <w:name w:val="Без интервала Знак"/>
    <w:link w:val="a7"/>
    <w:uiPriority w:val="99"/>
    <w:locked/>
    <w:rsid w:val="004E472A"/>
    <w:rPr>
      <w:rFonts w:ascii="Calibri" w:eastAsia="Calibri" w:hAnsi="Calibri"/>
      <w:sz w:val="22"/>
      <w:szCs w:val="22"/>
      <w:lang w:eastAsia="en-US"/>
    </w:rPr>
  </w:style>
  <w:style w:type="character" w:customStyle="1" w:styleId="7">
    <w:name w:val="Подпись7"/>
    <w:rsid w:val="00A5021F"/>
  </w:style>
  <w:style w:type="character" w:customStyle="1" w:styleId="8">
    <w:name w:val="Подпись8"/>
    <w:rsid w:val="00FD10B4"/>
  </w:style>
  <w:style w:type="paragraph" w:styleId="af0">
    <w:name w:val="Title"/>
    <w:basedOn w:val="a"/>
    <w:link w:val="af1"/>
    <w:uiPriority w:val="99"/>
    <w:qFormat/>
    <w:rsid w:val="0054568D"/>
    <w:pPr>
      <w:snapToGrid w:val="0"/>
      <w:jc w:val="center"/>
    </w:pPr>
    <w:rPr>
      <w:b/>
      <w:color w:val="000000"/>
      <w:sz w:val="28"/>
    </w:rPr>
  </w:style>
  <w:style w:type="character" w:customStyle="1" w:styleId="af1">
    <w:name w:val="Название Знак"/>
    <w:link w:val="af0"/>
    <w:uiPriority w:val="99"/>
    <w:rsid w:val="0054568D"/>
    <w:rPr>
      <w:b/>
      <w:color w:val="000000"/>
      <w:sz w:val="28"/>
    </w:rPr>
  </w:style>
  <w:style w:type="paragraph" w:customStyle="1" w:styleId="11">
    <w:name w:val="Обычный1"/>
    <w:uiPriority w:val="99"/>
    <w:rsid w:val="0054568D"/>
    <w:pPr>
      <w:suppressAutoHyphens/>
      <w:spacing w:line="100" w:lineRule="atLeast"/>
    </w:pPr>
    <w:rPr>
      <w:lang w:eastAsia="ar-SA"/>
    </w:rPr>
  </w:style>
  <w:style w:type="character" w:customStyle="1" w:styleId="9">
    <w:name w:val="Подпись9"/>
    <w:rsid w:val="00F87812"/>
  </w:style>
  <w:style w:type="character" w:customStyle="1" w:styleId="100">
    <w:name w:val="Подпись10"/>
    <w:rsid w:val="00004B08"/>
  </w:style>
  <w:style w:type="character" w:customStyle="1" w:styleId="110">
    <w:name w:val="Подпись11"/>
    <w:rsid w:val="002F5549"/>
  </w:style>
  <w:style w:type="character" w:customStyle="1" w:styleId="12">
    <w:name w:val="Подпись12"/>
    <w:rsid w:val="006176E9"/>
  </w:style>
  <w:style w:type="character" w:customStyle="1" w:styleId="13">
    <w:name w:val="Подпись13"/>
    <w:rsid w:val="00AB5A19"/>
  </w:style>
  <w:style w:type="character" w:customStyle="1" w:styleId="14">
    <w:name w:val="Подпись14"/>
    <w:rsid w:val="00D83DF7"/>
  </w:style>
  <w:style w:type="character" w:customStyle="1" w:styleId="15">
    <w:name w:val="Подпись15"/>
    <w:rsid w:val="000A772B"/>
  </w:style>
  <w:style w:type="character" w:customStyle="1" w:styleId="16">
    <w:name w:val="Подпись16"/>
    <w:rsid w:val="00EC5E91"/>
  </w:style>
  <w:style w:type="paragraph" w:customStyle="1" w:styleId="ConsPlusTitle">
    <w:name w:val="ConsPlusTitle"/>
    <w:rsid w:val="008C4661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Standard">
    <w:name w:val="Standard"/>
    <w:rsid w:val="001848A9"/>
    <w:pPr>
      <w:suppressAutoHyphens/>
      <w:autoSpaceDN w:val="0"/>
      <w:textAlignment w:val="baseline"/>
    </w:pPr>
    <w:rPr>
      <w:kern w:val="3"/>
      <w:lang w:eastAsia="zh-CN"/>
    </w:rPr>
  </w:style>
  <w:style w:type="character" w:customStyle="1" w:styleId="17">
    <w:name w:val="Подпись17"/>
    <w:rsid w:val="00CB152F"/>
  </w:style>
  <w:style w:type="character" w:customStyle="1" w:styleId="postheadersubtitleviews">
    <w:name w:val="postheadersubtitleviews"/>
    <w:rsid w:val="00BA1705"/>
  </w:style>
  <w:style w:type="character" w:customStyle="1" w:styleId="views">
    <w:name w:val="_views"/>
    <w:rsid w:val="00BA1705"/>
  </w:style>
  <w:style w:type="character" w:customStyle="1" w:styleId="18">
    <w:name w:val="Подпись18"/>
    <w:rsid w:val="00BF0096"/>
  </w:style>
  <w:style w:type="character" w:customStyle="1" w:styleId="19">
    <w:name w:val="Подпись19"/>
    <w:rsid w:val="00BB1E4E"/>
  </w:style>
  <w:style w:type="paragraph" w:customStyle="1" w:styleId="articledecorationfirst">
    <w:name w:val="article_decoration_first"/>
    <w:basedOn w:val="a"/>
    <w:rsid w:val="003E2AB5"/>
    <w:pPr>
      <w:spacing w:before="100" w:beforeAutospacing="1" w:after="100" w:afterAutospacing="1"/>
    </w:pPr>
    <w:rPr>
      <w:sz w:val="24"/>
      <w:szCs w:val="24"/>
    </w:rPr>
  </w:style>
  <w:style w:type="character" w:customStyle="1" w:styleId="200">
    <w:name w:val="Подпись20"/>
    <w:rsid w:val="00AB65C0"/>
  </w:style>
  <w:style w:type="character" w:customStyle="1" w:styleId="posted-on">
    <w:name w:val="posted-on"/>
    <w:rsid w:val="007E5350"/>
  </w:style>
  <w:style w:type="character" w:customStyle="1" w:styleId="author">
    <w:name w:val="author"/>
    <w:rsid w:val="007E5350"/>
  </w:style>
  <w:style w:type="character" w:customStyle="1" w:styleId="210">
    <w:name w:val="Подпись21"/>
    <w:rsid w:val="0058487B"/>
  </w:style>
  <w:style w:type="paragraph" w:customStyle="1" w:styleId="mb-1">
    <w:name w:val="mb-1"/>
    <w:basedOn w:val="a"/>
    <w:rsid w:val="009813E5"/>
    <w:pPr>
      <w:spacing w:before="100" w:beforeAutospacing="1" w:after="100" w:afterAutospacing="1"/>
    </w:pPr>
    <w:rPr>
      <w:sz w:val="24"/>
      <w:szCs w:val="24"/>
    </w:rPr>
  </w:style>
  <w:style w:type="character" w:customStyle="1" w:styleId="uk-text-bold">
    <w:name w:val="uk-text-bold"/>
    <w:rsid w:val="009813E5"/>
  </w:style>
  <w:style w:type="paragraph" w:styleId="af2">
    <w:name w:val="Body Text Indent"/>
    <w:basedOn w:val="a"/>
    <w:link w:val="af3"/>
    <w:rsid w:val="007D386A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rsid w:val="007D386A"/>
  </w:style>
  <w:style w:type="paragraph" w:styleId="af4">
    <w:name w:val="header"/>
    <w:basedOn w:val="a"/>
    <w:link w:val="af5"/>
    <w:uiPriority w:val="99"/>
    <w:rsid w:val="007D386A"/>
    <w:pPr>
      <w:tabs>
        <w:tab w:val="center" w:pos="4677"/>
        <w:tab w:val="right" w:pos="9355"/>
      </w:tabs>
    </w:pPr>
    <w:rPr>
      <w:sz w:val="24"/>
      <w:szCs w:val="24"/>
      <w:lang w:val="x-none" w:eastAsia="x-none"/>
    </w:rPr>
  </w:style>
  <w:style w:type="character" w:customStyle="1" w:styleId="af5">
    <w:name w:val="Верхний колонтитул Знак"/>
    <w:link w:val="af4"/>
    <w:uiPriority w:val="99"/>
    <w:rsid w:val="007D386A"/>
    <w:rPr>
      <w:sz w:val="24"/>
      <w:szCs w:val="24"/>
      <w:lang w:val="x-none" w:eastAsia="x-none"/>
    </w:rPr>
  </w:style>
  <w:style w:type="paragraph" w:styleId="23">
    <w:name w:val="Body Text 2"/>
    <w:basedOn w:val="a"/>
    <w:link w:val="24"/>
    <w:rsid w:val="007D386A"/>
    <w:pPr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4">
    <w:name w:val="Основной текст 2 Знак"/>
    <w:link w:val="23"/>
    <w:rsid w:val="007D386A"/>
    <w:rPr>
      <w:sz w:val="24"/>
      <w:szCs w:val="24"/>
      <w:lang w:val="x-none" w:eastAsia="x-none"/>
    </w:rPr>
  </w:style>
  <w:style w:type="paragraph" w:customStyle="1" w:styleId="ConsPlusNonformat">
    <w:name w:val="ConsPlusNonformat"/>
    <w:rsid w:val="007D386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52">
    <w:name w:val="Стиль5"/>
    <w:basedOn w:val="23"/>
    <w:rsid w:val="007D386A"/>
    <w:pPr>
      <w:tabs>
        <w:tab w:val="left" w:pos="6804"/>
      </w:tabs>
      <w:spacing w:after="0" w:line="240" w:lineRule="auto"/>
      <w:ind w:hanging="426"/>
      <w:jc w:val="both"/>
    </w:pPr>
    <w:rPr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7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1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8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37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8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8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15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2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57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1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1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1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9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24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46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34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3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97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581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20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4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98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30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56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4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7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5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9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59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42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7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09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4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7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58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721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5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92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72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78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99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08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5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78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21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51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9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5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77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70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2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7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01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89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3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839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0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9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2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73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0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2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96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3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64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7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11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12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41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9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3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49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108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0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69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25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54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2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5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8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74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3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77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8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80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6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1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256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98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07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4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1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92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06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58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05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73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0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36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33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6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85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9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29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2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9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52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31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3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9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55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78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71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77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99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4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20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77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7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20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2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05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8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6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8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3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7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9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6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1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3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55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02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71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34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36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5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96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54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9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60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7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56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5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8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0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2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5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3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04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2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91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0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9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0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64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2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12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00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2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5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2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9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89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61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75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9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50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30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7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68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4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6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0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9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9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3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0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57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49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9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18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04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78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011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56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283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688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027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35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720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7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4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23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0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650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82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452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4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53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82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79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1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5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80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5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8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48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7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0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8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94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9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994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7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5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1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366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05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65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6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53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67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55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8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8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26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614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02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92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291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9168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5057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8350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757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0093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04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46097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947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2188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5094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9266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4231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16286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3065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541667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789953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73090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887476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8297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913477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64423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1251159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7913956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1058811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556098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25489987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2690403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6945740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55963343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7399103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707452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883716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3160054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9079686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36605444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749737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3386953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77316399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57215728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41832801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13702170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04471584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121335638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563443533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4462290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838183469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2971095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035345464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093431435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71323165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757555545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70629720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54915383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43818041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801073644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3757668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61233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024505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46845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86332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01386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39197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20579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19412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9728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79187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02955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08100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3019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48520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2066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60868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12437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29575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63108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86829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67737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94014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55610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69256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6164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3890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6649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8337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86634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34977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13961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81995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85806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92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1027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92784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24317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6269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31159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72724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68734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04731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16376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16640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13528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44930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13028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56774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3774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487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9590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64454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33046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77441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364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47870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75219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82176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85560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71047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38890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37075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63685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1091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15658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19149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8280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37488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30909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51346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02892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7094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6777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42477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33885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9653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9870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54330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76641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00727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19840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6382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45941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44485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89337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94196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70756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1298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75486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9237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24943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2181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1580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11947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6492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36962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54016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8780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96712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55776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71895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36658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51750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15325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7537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95835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3296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2444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70759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7677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2104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37241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6062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62234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57494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54900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82740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62299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63282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55677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05409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07600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5909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26116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2440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30720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96038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03752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54183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18533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71557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34537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67760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03539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80801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6734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59384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97529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2449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28544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78517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2625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63489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28540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81118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02805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49378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3217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05829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29876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71169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34103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11075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17826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06434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19500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1519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0755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42949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1558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56406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27780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8620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2264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57734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4011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09095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1327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69665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50970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03397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00193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59521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8335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21173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9922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84061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2907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45247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32347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81042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77657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13643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2216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4741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44775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61117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93924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89441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74447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33485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9383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03393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1243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92918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8376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4434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58742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20581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16215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98620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50449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14107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81326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92012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86839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72930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8909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00657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9630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55037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24618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7791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18334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0310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1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16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13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99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8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0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58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1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6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0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2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3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0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3836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8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9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06688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0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4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82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23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233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3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2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58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97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1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10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7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9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5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54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0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68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8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56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7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8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56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640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8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8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65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83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29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2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7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84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79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081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3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454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854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608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86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7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473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10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936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314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551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63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5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83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52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31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64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348961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4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17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66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5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5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81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46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22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8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74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9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2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8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37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8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7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23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23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354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0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80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3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0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82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220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16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56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671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35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5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31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73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6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9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65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26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6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11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5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0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60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3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45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3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0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1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08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33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45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07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7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2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1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9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87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1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6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42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0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7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78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34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68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7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5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5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64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06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08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3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8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1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4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88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83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0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98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1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50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26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77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47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98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3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8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6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56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010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6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8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1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30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0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1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61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10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6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7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33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4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64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88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98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2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8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1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2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7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43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85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3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1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8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02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57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7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23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47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2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8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6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84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1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4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79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21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92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24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09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8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0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8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61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13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6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83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21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5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2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3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58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799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726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60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8232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27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691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58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192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72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35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5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3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8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59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1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1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04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29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8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20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522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581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02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40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469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8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52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50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884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3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9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71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72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90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2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4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8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02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5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322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kuschool40@mail.r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uznecovaOV\Desktop\admin_kam_ur_gor_okrug_pismo_ugol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D9248-F8A9-4A25-98B8-75A61A56B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admin_kam_ur_gor_okrug_pismo_ugol_27072020_gost</Template>
  <TotalTime>1303</TotalTime>
  <Pages>3</Pages>
  <Words>903</Words>
  <Characters>5151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6042</CharactersWithSpaces>
  <SharedDoc>false</SharedDoc>
  <HLinks>
    <vt:vector size="18" baseType="variant">
      <vt:variant>
        <vt:i4>8257622</vt:i4>
      </vt:variant>
      <vt:variant>
        <vt:i4>6</vt:i4>
      </vt:variant>
      <vt:variant>
        <vt:i4>0</vt:i4>
      </vt:variant>
      <vt:variant>
        <vt:i4>5</vt:i4>
      </vt:variant>
      <vt:variant>
        <vt:lpwstr>mailto:admku@midural.ru</vt:lpwstr>
      </vt:variant>
      <vt:variant>
        <vt:lpwstr/>
      </vt:variant>
      <vt:variant>
        <vt:i4>8192116</vt:i4>
      </vt:variant>
      <vt:variant>
        <vt:i4>3</vt:i4>
      </vt:variant>
      <vt:variant>
        <vt:i4>0</vt:i4>
      </vt:variant>
      <vt:variant>
        <vt:i4>5</vt:i4>
      </vt:variant>
      <vt:variant>
        <vt:lpwstr>http://www.kamensk-uralskiy.ru/</vt:lpwstr>
      </vt:variant>
      <vt:variant>
        <vt:lpwstr/>
      </vt:variant>
      <vt:variant>
        <vt:i4>6225958</vt:i4>
      </vt:variant>
      <vt:variant>
        <vt:i4>0</vt:i4>
      </vt:variant>
      <vt:variant>
        <vt:i4>0</vt:i4>
      </vt:variant>
      <vt:variant>
        <vt:i4>5</vt:i4>
      </vt:variant>
      <vt:variant>
        <vt:lpwstr>mailto:glava@admnet.kamensktel.ru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KuznecovaOV</dc:creator>
  <cp:lastModifiedBy>KuznecovaOV</cp:lastModifiedBy>
  <cp:revision>379</cp:revision>
  <cp:lastPrinted>2025-03-19T10:42:00Z</cp:lastPrinted>
  <dcterms:created xsi:type="dcterms:W3CDTF">2020-12-11T06:20:00Z</dcterms:created>
  <dcterms:modified xsi:type="dcterms:W3CDTF">2025-11-10T10:41:00Z</dcterms:modified>
</cp:coreProperties>
</file>