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698" w:rsidRPr="00D65DF7" w:rsidRDefault="00D82614" w:rsidP="00133698">
      <w:pPr>
        <w:pStyle w:val="1"/>
        <w:ind w:left="5387"/>
        <w:jc w:val="right"/>
        <w:rPr>
          <w:b w:val="0"/>
          <w:bCs/>
          <w:iCs w:val="0"/>
        </w:rPr>
      </w:pPr>
      <w:r w:rsidRPr="00D8261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12.6pt;margin-top:10.4pt;width:48.05pt;height:63.95pt;z-index:251658240;visibility:visible;mso-wrap-style:non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" filled="f" stroked="f">
            <v:textbox style="mso-fit-shape-to-text:t">
              <w:txbxContent>
                <w:p w:rsidR="004C3D72" w:rsidRDefault="00567DE9" w:rsidP="004C3D72">
                  <w:r>
                    <w:rPr>
                      <w:noProof/>
                    </w:rPr>
                    <w:drawing>
                      <wp:inline distT="0" distB="0" distL="0" distR="0">
                        <wp:extent cx="425450" cy="723265"/>
                        <wp:effectExtent l="0" t="0" r="0" b="635"/>
                        <wp:docPr id="1" name="Рисунок 1" descr="Описание: gerb_gor_corona_rast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gerb_gor_corona_rast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5450" cy="7232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 anchory="margin"/>
          </v:shape>
        </w:pict>
      </w:r>
      <w:r w:rsidR="00D65DF7">
        <w:rPr>
          <w:b w:val="0"/>
          <w:bCs/>
          <w:iCs w:val="0"/>
        </w:rPr>
        <w:t xml:space="preserve">  </w:t>
      </w:r>
    </w:p>
    <w:p w:rsidR="00133698" w:rsidRPr="00CB0C59" w:rsidRDefault="00133698" w:rsidP="00133698">
      <w:pPr>
        <w:pStyle w:val="1"/>
        <w:ind w:left="5387"/>
        <w:jc w:val="left"/>
        <w:rPr>
          <w:bCs/>
          <w:iCs w:val="0"/>
          <w:sz w:val="24"/>
        </w:rPr>
      </w:pPr>
      <w:r>
        <w:rPr>
          <w:b w:val="0"/>
          <w:bCs/>
          <w:iCs w:val="0"/>
        </w:rPr>
        <w:t xml:space="preserve">          </w:t>
      </w:r>
    </w:p>
    <w:p w:rsidR="00133698" w:rsidRDefault="00133698" w:rsidP="00133698">
      <w:pPr>
        <w:jc w:val="center"/>
        <w:rPr>
          <w:b/>
          <w:sz w:val="28"/>
        </w:rPr>
      </w:pPr>
    </w:p>
    <w:p w:rsidR="00956960" w:rsidRDefault="00956960" w:rsidP="00133698">
      <w:pPr>
        <w:jc w:val="center"/>
        <w:rPr>
          <w:b/>
          <w:sz w:val="24"/>
        </w:rPr>
      </w:pPr>
    </w:p>
    <w:p w:rsidR="00956960" w:rsidRDefault="00956960" w:rsidP="00133698">
      <w:pPr>
        <w:jc w:val="center"/>
        <w:rPr>
          <w:b/>
          <w:sz w:val="24"/>
        </w:rPr>
      </w:pPr>
    </w:p>
    <w:p w:rsidR="00133698" w:rsidRPr="00EE4587" w:rsidRDefault="00133698" w:rsidP="00FD7DEC">
      <w:pPr>
        <w:spacing w:before="120"/>
        <w:jc w:val="center"/>
        <w:rPr>
          <w:b/>
          <w:sz w:val="24"/>
        </w:rPr>
      </w:pPr>
      <w:r w:rsidRPr="00EE4587">
        <w:rPr>
          <w:b/>
          <w:sz w:val="24"/>
        </w:rPr>
        <w:t>СВЕРДЛОВСКАЯ ОБЛАСТЬ</w:t>
      </w:r>
    </w:p>
    <w:p w:rsidR="00133698" w:rsidRPr="00EE4587" w:rsidRDefault="00D26E57" w:rsidP="00133698">
      <w:pPr>
        <w:spacing w:line="233" w:lineRule="auto"/>
        <w:jc w:val="center"/>
        <w:rPr>
          <w:b/>
          <w:sz w:val="24"/>
        </w:rPr>
      </w:pPr>
      <w:r>
        <w:rPr>
          <w:b/>
          <w:sz w:val="24"/>
        </w:rPr>
        <w:t>ОРГАН МЕСТНОГО САМОУПРАВЛЕНИЯ</w:t>
      </w:r>
      <w:r w:rsidR="00567DE9">
        <w:rPr>
          <w:b/>
          <w:sz w:val="24"/>
        </w:rPr>
        <w:t xml:space="preserve"> </w:t>
      </w:r>
      <w:r w:rsidR="00353280">
        <w:rPr>
          <w:b/>
          <w:sz w:val="24"/>
        </w:rPr>
        <w:t>«</w:t>
      </w:r>
      <w:r w:rsidR="00567DE9">
        <w:rPr>
          <w:b/>
          <w:sz w:val="24"/>
        </w:rPr>
        <w:t>КОМИТЕТ ПО УПРАВЛЕНИЮ ИМУЩЕСТВОМ</w:t>
      </w:r>
      <w:r>
        <w:rPr>
          <w:b/>
          <w:sz w:val="24"/>
        </w:rPr>
        <w:t xml:space="preserve"> </w:t>
      </w:r>
      <w:r w:rsidR="004F1BF0" w:rsidRPr="00EE4587">
        <w:rPr>
          <w:b/>
          <w:sz w:val="24"/>
        </w:rPr>
        <w:t xml:space="preserve"> КАМЕНСК-УРАЛЬСКОГО ГОРОДСКОГО ОКРУГА</w:t>
      </w:r>
      <w:r w:rsidR="00353280">
        <w:rPr>
          <w:b/>
          <w:sz w:val="24"/>
        </w:rPr>
        <w:t>»</w:t>
      </w:r>
      <w:bookmarkStart w:id="0" w:name="_GoBack"/>
      <w:bookmarkEnd w:id="0"/>
    </w:p>
    <w:p w:rsidR="00133698" w:rsidRPr="00F953E9" w:rsidRDefault="00567DE9" w:rsidP="00133698">
      <w:pPr>
        <w:spacing w:before="40" w:line="233" w:lineRule="auto"/>
        <w:jc w:val="center"/>
        <w:rPr>
          <w:b/>
          <w:spacing w:val="50"/>
          <w:sz w:val="32"/>
        </w:rPr>
      </w:pPr>
      <w:r>
        <w:rPr>
          <w:b/>
          <w:spacing w:val="50"/>
          <w:sz w:val="32"/>
        </w:rPr>
        <w:t>ПРИКАЗ</w:t>
      </w:r>
    </w:p>
    <w:p w:rsidR="00133698" w:rsidRPr="00F953E9" w:rsidRDefault="00D82614" w:rsidP="00133698">
      <w:pPr>
        <w:spacing w:before="400"/>
        <w:rPr>
          <w:sz w:val="24"/>
        </w:rPr>
      </w:pPr>
      <w:r w:rsidRPr="00D82614">
        <w:rPr>
          <w:noProof/>
        </w:rPr>
        <w:pict>
          <v:line id="Line 3" o:spid="_x0000_s1027" style="position:absolute;z-index:251657216;visibility:visible;mso-wrap-distance-top:-3e-5mm;mso-wrap-distance-bottom:-3e-5mm" from="0,6.4pt" to="481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" o:allowincell="f" strokeweight="4.5pt">
            <v:stroke linestyle="thinThick"/>
          </v:line>
        </w:pict>
      </w:r>
      <w:r w:rsidR="00133698" w:rsidRPr="00990705">
        <w:rPr>
          <w:sz w:val="24"/>
        </w:rPr>
        <w:t xml:space="preserve">от </w:t>
      </w:r>
      <w:r w:rsidR="005455B3" w:rsidRPr="00990705">
        <w:rPr>
          <w:sz w:val="24"/>
        </w:rPr>
        <w:t xml:space="preserve"> </w:t>
      </w:r>
      <w:r w:rsidR="00B31EA8">
        <w:rPr>
          <w:sz w:val="24"/>
        </w:rPr>
        <w:t>20</w:t>
      </w:r>
      <w:r w:rsidR="00037AFA" w:rsidRPr="00990705">
        <w:rPr>
          <w:sz w:val="24"/>
        </w:rPr>
        <w:t>.</w:t>
      </w:r>
      <w:r w:rsidR="00B31EA8">
        <w:rPr>
          <w:sz w:val="24"/>
        </w:rPr>
        <w:t>01</w:t>
      </w:r>
      <w:r w:rsidR="00037AFA" w:rsidRPr="00990705">
        <w:rPr>
          <w:sz w:val="24"/>
        </w:rPr>
        <w:t>.202</w:t>
      </w:r>
      <w:r w:rsidR="00B31EA8">
        <w:rPr>
          <w:sz w:val="24"/>
        </w:rPr>
        <w:t>5</w:t>
      </w:r>
      <w:r w:rsidR="00133698" w:rsidRPr="00990705">
        <w:rPr>
          <w:sz w:val="24"/>
        </w:rPr>
        <w:t xml:space="preserve">  № </w:t>
      </w:r>
      <w:r w:rsidR="00B31EA8">
        <w:rPr>
          <w:sz w:val="24"/>
        </w:rPr>
        <w:t>35</w:t>
      </w:r>
      <w:r w:rsidR="009F05B7">
        <w:rPr>
          <w:sz w:val="24"/>
        </w:rPr>
        <w:t xml:space="preserve">  </w:t>
      </w:r>
    </w:p>
    <w:p w:rsidR="00133698" w:rsidRPr="001F1590" w:rsidRDefault="00133698" w:rsidP="00133698">
      <w:pPr>
        <w:rPr>
          <w:sz w:val="28"/>
          <w:szCs w:val="28"/>
        </w:rPr>
      </w:pPr>
    </w:p>
    <w:p w:rsidR="00874ACF" w:rsidRPr="00A91644" w:rsidRDefault="00874ACF" w:rsidP="00874ACF">
      <w:pPr>
        <w:pStyle w:val="ConsPlusTitle"/>
        <w:jc w:val="center"/>
      </w:pPr>
      <w:r w:rsidRPr="00A91644">
        <w:t>О внесении изменений в</w:t>
      </w:r>
      <w:r w:rsidRPr="00A91644">
        <w:rPr>
          <w:b w:val="0"/>
        </w:rPr>
        <w:t xml:space="preserve"> </w:t>
      </w:r>
      <w:r w:rsidRPr="00A91644">
        <w:t xml:space="preserve">Перечень недвижимого имущества </w:t>
      </w:r>
    </w:p>
    <w:p w:rsidR="00874ACF" w:rsidRPr="00A91644" w:rsidRDefault="00874ACF" w:rsidP="00874ACF">
      <w:pPr>
        <w:pStyle w:val="ConsPlusTitle"/>
        <w:jc w:val="center"/>
      </w:pPr>
      <w:r w:rsidRPr="00A91644">
        <w:t>Каменск-Уральск</w:t>
      </w:r>
      <w:r w:rsidR="00E965CF">
        <w:t>ого городского округа</w:t>
      </w:r>
      <w:r w:rsidRPr="00A91644">
        <w:t>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</w:p>
    <w:p w:rsidR="00874ACF" w:rsidRPr="00DD34F4" w:rsidRDefault="00874ACF" w:rsidP="00874ACF">
      <w:pPr>
        <w:jc w:val="center"/>
        <w:rPr>
          <w:b/>
          <w:i/>
          <w:sz w:val="24"/>
          <w:szCs w:val="24"/>
        </w:rPr>
      </w:pPr>
    </w:p>
    <w:p w:rsidR="00874ACF" w:rsidRPr="00DD34F4" w:rsidRDefault="00874ACF" w:rsidP="00874ACF">
      <w:pPr>
        <w:pStyle w:val="ConsPlusTitle"/>
        <w:ind w:firstLine="708"/>
        <w:jc w:val="both"/>
        <w:rPr>
          <w:b w:val="0"/>
        </w:rPr>
      </w:pPr>
      <w:proofErr w:type="gramStart"/>
      <w:r w:rsidRPr="00DD34F4">
        <w:rPr>
          <w:b w:val="0"/>
        </w:rPr>
        <w:t xml:space="preserve">В соответствии с Порядком формирования, ведения и обязательного опубликования перечня недвижимого имущества </w:t>
      </w:r>
      <w:r w:rsidR="00E965CF">
        <w:rPr>
          <w:b w:val="0"/>
        </w:rPr>
        <w:t>К</w:t>
      </w:r>
      <w:r w:rsidRPr="00DD34F4">
        <w:rPr>
          <w:b w:val="0"/>
        </w:rPr>
        <w:t>аменск-Уральск</w:t>
      </w:r>
      <w:r w:rsidR="00E965CF">
        <w:rPr>
          <w:b w:val="0"/>
        </w:rPr>
        <w:t>ого городского округа</w:t>
      </w:r>
      <w:r w:rsidRPr="00DD34F4">
        <w:rPr>
          <w:b w:val="0"/>
        </w:rPr>
        <w:t>, предназначенного для предоставления во владение и (или) в пользование на долгосрочной основе субъектам малого и среднего предпринимательства», утвержденным решением Городской Думы города Каменска-Уральского от 31.05.2017 № 170 (в редакции решения Городской Думы    от 10.10.2018 г. № 408</w:t>
      </w:r>
      <w:r w:rsidR="00384E56">
        <w:rPr>
          <w:b w:val="0"/>
        </w:rPr>
        <w:t>,</w:t>
      </w:r>
      <w:r w:rsidR="00E965CF">
        <w:rPr>
          <w:b w:val="0"/>
        </w:rPr>
        <w:t xml:space="preserve"> </w:t>
      </w:r>
      <w:r w:rsidR="00384E56">
        <w:rPr>
          <w:b w:val="0"/>
        </w:rPr>
        <w:t>р</w:t>
      </w:r>
      <w:r w:rsidR="00E965CF">
        <w:rPr>
          <w:b w:val="0"/>
        </w:rPr>
        <w:t>ешени</w:t>
      </w:r>
      <w:r w:rsidR="001A3080">
        <w:rPr>
          <w:b w:val="0"/>
        </w:rPr>
        <w:t>й</w:t>
      </w:r>
      <w:r w:rsidR="00E965CF">
        <w:rPr>
          <w:b w:val="0"/>
        </w:rPr>
        <w:t xml:space="preserve"> Думы Каменск-Уральского городского округа от 29.12.2020 №790, от 23.06.2021</w:t>
      </w:r>
      <w:proofErr w:type="gramEnd"/>
      <w:r w:rsidR="00E965CF">
        <w:rPr>
          <w:b w:val="0"/>
        </w:rPr>
        <w:t xml:space="preserve"> №860</w:t>
      </w:r>
      <w:r w:rsidRPr="00DD34F4">
        <w:rPr>
          <w:b w:val="0"/>
        </w:rPr>
        <w:t xml:space="preserve">), руководствуясь </w:t>
      </w:r>
      <w:r w:rsidR="002B4321" w:rsidRPr="00DD34F4">
        <w:rPr>
          <w:b w:val="0"/>
        </w:rPr>
        <w:t>Положением об органе местного самоуправления «Комитет по управлению имуществом Каменск-Уральского</w:t>
      </w:r>
      <w:r w:rsidR="002B4321">
        <w:rPr>
          <w:b w:val="0"/>
        </w:rPr>
        <w:t xml:space="preserve"> городского округа</w:t>
      </w:r>
      <w:r w:rsidR="002B4321" w:rsidRPr="00DD34F4">
        <w:rPr>
          <w:b w:val="0"/>
        </w:rPr>
        <w:t>», утвержденным решением</w:t>
      </w:r>
      <w:r w:rsidR="002B4321">
        <w:rPr>
          <w:b w:val="0"/>
        </w:rPr>
        <w:t xml:space="preserve"> городской </w:t>
      </w:r>
      <w:r w:rsidR="002B4321" w:rsidRPr="00DD34F4">
        <w:rPr>
          <w:b w:val="0"/>
        </w:rPr>
        <w:t xml:space="preserve">Думы </w:t>
      </w:r>
      <w:r w:rsidR="002B4321">
        <w:rPr>
          <w:b w:val="0"/>
        </w:rPr>
        <w:t xml:space="preserve">города </w:t>
      </w:r>
      <w:r w:rsidR="002B4321" w:rsidRPr="00DD34F4">
        <w:rPr>
          <w:b w:val="0"/>
        </w:rPr>
        <w:t>Каменск</w:t>
      </w:r>
      <w:r w:rsidR="002B4321">
        <w:rPr>
          <w:b w:val="0"/>
        </w:rPr>
        <w:t>а</w:t>
      </w:r>
      <w:r w:rsidR="002B4321" w:rsidRPr="00DD34F4">
        <w:rPr>
          <w:b w:val="0"/>
        </w:rPr>
        <w:t>-Уральского</w:t>
      </w:r>
      <w:r w:rsidR="002B4321">
        <w:rPr>
          <w:b w:val="0"/>
        </w:rPr>
        <w:t xml:space="preserve"> </w:t>
      </w:r>
      <w:r w:rsidR="002B4321" w:rsidRPr="00DD34F4">
        <w:rPr>
          <w:b w:val="0"/>
        </w:rPr>
        <w:t>от 25.02.2009 № 55</w:t>
      </w:r>
      <w:r w:rsidR="002B4321" w:rsidRPr="00E90A84">
        <w:rPr>
          <w:b w:val="0"/>
        </w:rPr>
        <w:t xml:space="preserve">, </w:t>
      </w:r>
      <w:r w:rsidRPr="00E90A84">
        <w:rPr>
          <w:b w:val="0"/>
        </w:rPr>
        <w:t xml:space="preserve">орган местного самоуправления </w:t>
      </w:r>
      <w:r w:rsidRPr="00E90A84">
        <w:rPr>
          <w:b w:val="0"/>
          <w:bCs w:val="0"/>
          <w:iCs/>
        </w:rPr>
        <w:t>«Комитет</w:t>
      </w:r>
      <w:r w:rsidRPr="00DD34F4">
        <w:rPr>
          <w:b w:val="0"/>
          <w:bCs w:val="0"/>
          <w:iCs/>
        </w:rPr>
        <w:t xml:space="preserve"> по управлению имуществом Каменск-Уральского</w:t>
      </w:r>
      <w:r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</w:t>
      </w:r>
    </w:p>
    <w:p w:rsidR="00874ACF" w:rsidRDefault="00874ACF" w:rsidP="00874ACF">
      <w:pPr>
        <w:jc w:val="both"/>
        <w:rPr>
          <w:b/>
          <w:sz w:val="24"/>
          <w:szCs w:val="24"/>
        </w:rPr>
      </w:pPr>
      <w:r w:rsidRPr="00DD34F4">
        <w:rPr>
          <w:b/>
          <w:sz w:val="24"/>
          <w:szCs w:val="24"/>
        </w:rPr>
        <w:t>ПРИКАЗЫВАЕТ:</w:t>
      </w:r>
    </w:p>
    <w:p w:rsidR="002D498E" w:rsidRDefault="002D498E" w:rsidP="00874ACF">
      <w:pPr>
        <w:jc w:val="both"/>
        <w:rPr>
          <w:b/>
          <w:sz w:val="24"/>
          <w:szCs w:val="24"/>
        </w:rPr>
      </w:pPr>
    </w:p>
    <w:p w:rsidR="00591041" w:rsidRDefault="00591041" w:rsidP="00591041">
      <w:pPr>
        <w:pStyle w:val="ConsPlusTitle"/>
        <w:ind w:firstLine="708"/>
        <w:jc w:val="both"/>
        <w:rPr>
          <w:b w:val="0"/>
        </w:rPr>
      </w:pPr>
      <w:r w:rsidRPr="00591041">
        <w:rPr>
          <w:b w:val="0"/>
        </w:rPr>
        <w:t>1.</w:t>
      </w:r>
      <w:r w:rsidR="00B673DF">
        <w:t xml:space="preserve"> </w:t>
      </w:r>
      <w:r w:rsidR="00B12B19">
        <w:rPr>
          <w:b w:val="0"/>
        </w:rPr>
        <w:t>Включить</w:t>
      </w:r>
      <w:r w:rsidR="00A21C9E">
        <w:rPr>
          <w:b w:val="0"/>
        </w:rPr>
        <w:t xml:space="preserve"> </w:t>
      </w:r>
      <w:r w:rsidR="00A23935">
        <w:rPr>
          <w:b w:val="0"/>
        </w:rPr>
        <w:t>в</w:t>
      </w:r>
      <w:r>
        <w:rPr>
          <w:b w:val="0"/>
        </w:rPr>
        <w:t xml:space="preserve"> Перечень недвижимого имущества Каменск-Уральского городского округа,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  <w:r w:rsidR="00B31EA8">
        <w:rPr>
          <w:b w:val="0"/>
        </w:rPr>
        <w:t>, нежилое помещение (помещения №№5-10), расположенное по адресу: Россия, Свердловская область, г.Каменск-Уральский, ул.Кунавина,9, кадастровый номер 66:45:</w:t>
      </w:r>
      <w:r w:rsidR="00C407F8">
        <w:rPr>
          <w:b w:val="0"/>
        </w:rPr>
        <w:t>0100241:1116, площадью – 89,1 кв.м.</w:t>
      </w:r>
      <w:r w:rsidR="00A23935">
        <w:rPr>
          <w:b w:val="0"/>
        </w:rPr>
        <w:t xml:space="preserve"> </w:t>
      </w:r>
    </w:p>
    <w:p w:rsidR="00874ACF" w:rsidRPr="00DD34F4" w:rsidRDefault="00874ACF" w:rsidP="00874ACF">
      <w:pPr>
        <w:pStyle w:val="ConsPlusTitle"/>
        <w:jc w:val="both"/>
        <w:rPr>
          <w:b w:val="0"/>
          <w:bCs w:val="0"/>
          <w:iCs/>
        </w:rPr>
      </w:pPr>
      <w:r w:rsidRPr="00DD34F4">
        <w:rPr>
          <w:b w:val="0"/>
        </w:rPr>
        <w:tab/>
      </w:r>
      <w:r w:rsidR="00B12B19">
        <w:rPr>
          <w:b w:val="0"/>
        </w:rPr>
        <w:t>2</w:t>
      </w:r>
      <w:r w:rsidRPr="00DD34F4">
        <w:rPr>
          <w:b w:val="0"/>
        </w:rPr>
        <w:t xml:space="preserve">. </w:t>
      </w:r>
      <w:r w:rsidRPr="00DD34F4">
        <w:rPr>
          <w:b w:val="0"/>
          <w:bCs w:val="0"/>
          <w:iCs/>
        </w:rPr>
        <w:t xml:space="preserve">Опубликовать настоящий приказ </w:t>
      </w:r>
      <w:r w:rsidRPr="00DD34F4">
        <w:rPr>
          <w:b w:val="0"/>
        </w:rPr>
        <w:t xml:space="preserve">в газете «Каменский рабочий» и разместить на официальном сайте </w:t>
      </w:r>
      <w:r w:rsidRPr="00DD34F4">
        <w:rPr>
          <w:b w:val="0"/>
          <w:bCs w:val="0"/>
          <w:iCs/>
        </w:rPr>
        <w:t>органа местного самоуправления «Комитет по управлению имуществом Каменск-Уральского</w:t>
      </w:r>
      <w:r w:rsidR="002741EE"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 в информационно-телекоммуникационной сети «Интернет».</w:t>
      </w:r>
    </w:p>
    <w:p w:rsidR="00874ACF" w:rsidRDefault="00874ACF" w:rsidP="00874ACF">
      <w:pPr>
        <w:jc w:val="both"/>
        <w:rPr>
          <w:bCs/>
          <w:iCs/>
          <w:sz w:val="24"/>
          <w:szCs w:val="24"/>
        </w:rPr>
      </w:pPr>
      <w:r w:rsidRPr="00DD34F4">
        <w:rPr>
          <w:sz w:val="24"/>
          <w:szCs w:val="24"/>
        </w:rPr>
        <w:tab/>
      </w:r>
      <w:r w:rsidR="00B12B19">
        <w:rPr>
          <w:sz w:val="24"/>
          <w:szCs w:val="24"/>
        </w:rPr>
        <w:t>3</w:t>
      </w:r>
      <w:r w:rsidRPr="00DD34F4">
        <w:rPr>
          <w:sz w:val="24"/>
          <w:szCs w:val="24"/>
        </w:rPr>
        <w:t xml:space="preserve">. </w:t>
      </w:r>
      <w:proofErr w:type="gramStart"/>
      <w:r w:rsidRPr="00DD34F4">
        <w:rPr>
          <w:sz w:val="24"/>
          <w:szCs w:val="24"/>
        </w:rPr>
        <w:t>Контроль за</w:t>
      </w:r>
      <w:proofErr w:type="gramEnd"/>
      <w:r w:rsidRPr="00DD34F4">
        <w:rPr>
          <w:sz w:val="24"/>
          <w:szCs w:val="24"/>
        </w:rPr>
        <w:t xml:space="preserve"> исполнением настоящего приказа возложить на начальника отдела по недвижимости органа местного самоуправления «Комитет по управлению имуществом  Каменск-Уральского</w:t>
      </w:r>
      <w:r>
        <w:rPr>
          <w:sz w:val="24"/>
          <w:szCs w:val="24"/>
        </w:rPr>
        <w:t xml:space="preserve"> городского округа</w:t>
      </w:r>
      <w:r w:rsidRPr="00DD34F4">
        <w:rPr>
          <w:sz w:val="24"/>
          <w:szCs w:val="24"/>
        </w:rPr>
        <w:t xml:space="preserve">» </w:t>
      </w:r>
      <w:r w:rsidRPr="00DD34F4">
        <w:rPr>
          <w:bCs/>
          <w:iCs/>
          <w:sz w:val="24"/>
          <w:szCs w:val="24"/>
        </w:rPr>
        <w:t>О.А. Сергееву.</w:t>
      </w:r>
    </w:p>
    <w:p w:rsidR="00874ACF" w:rsidRDefault="00874ACF" w:rsidP="00874ACF">
      <w:pPr>
        <w:jc w:val="both"/>
        <w:rPr>
          <w:bCs/>
          <w:iCs/>
          <w:sz w:val="24"/>
          <w:szCs w:val="24"/>
        </w:rPr>
      </w:pPr>
    </w:p>
    <w:p w:rsidR="00EB0BD2" w:rsidRDefault="00EB0BD2" w:rsidP="00EB0BD2">
      <w:pPr>
        <w:rPr>
          <w:sz w:val="24"/>
          <w:szCs w:val="24"/>
        </w:rPr>
      </w:pPr>
    </w:p>
    <w:p w:rsidR="005B28C9" w:rsidRDefault="005B28C9" w:rsidP="00EB0BD2">
      <w:pPr>
        <w:rPr>
          <w:sz w:val="24"/>
          <w:szCs w:val="24"/>
        </w:rPr>
      </w:pPr>
    </w:p>
    <w:p w:rsidR="00634F8A" w:rsidRDefault="005B28C9" w:rsidP="00EB0BD2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="00874ACF" w:rsidRPr="00DD34F4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874ACF" w:rsidRPr="00DD34F4">
        <w:rPr>
          <w:sz w:val="24"/>
          <w:szCs w:val="24"/>
        </w:rPr>
        <w:t xml:space="preserve"> Комитета</w:t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>
        <w:rPr>
          <w:sz w:val="24"/>
          <w:szCs w:val="24"/>
        </w:rPr>
        <w:t xml:space="preserve">             </w:t>
      </w:r>
      <w:r w:rsidR="00874ACF" w:rsidRPr="00DD34F4">
        <w:rPr>
          <w:sz w:val="24"/>
          <w:szCs w:val="24"/>
        </w:rPr>
        <w:t xml:space="preserve"> </w:t>
      </w:r>
      <w:r w:rsidR="00874ACF">
        <w:rPr>
          <w:sz w:val="24"/>
          <w:szCs w:val="24"/>
        </w:rPr>
        <w:t xml:space="preserve">   </w:t>
      </w:r>
      <w:r w:rsidR="00EB0BD2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 А.С. Зубарев</w:t>
      </w:r>
    </w:p>
    <w:p w:rsidR="00634F8A" w:rsidRPr="00DD34F4" w:rsidRDefault="00634F8A" w:rsidP="00874ACF">
      <w:pPr>
        <w:jc w:val="both"/>
        <w:rPr>
          <w:sz w:val="24"/>
          <w:szCs w:val="24"/>
        </w:rPr>
      </w:pPr>
    </w:p>
    <w:sectPr w:rsidR="00634F8A" w:rsidRPr="00DD34F4" w:rsidSect="00956960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0A7D"/>
    <w:multiLevelType w:val="hybridMultilevel"/>
    <w:tmpl w:val="308A87AA"/>
    <w:lvl w:ilvl="0" w:tplc="7DFA5A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7480D90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2">
    <w:nsid w:val="4F8F69E1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stylePaneFormatFilter w:val="3F01"/>
  <w:defaultTabStop w:val="708"/>
  <w:characterSpacingControl w:val="doNotCompress"/>
  <w:compat/>
  <w:rsids>
    <w:rsidRoot w:val="00567DE9"/>
    <w:rsid w:val="00037AFA"/>
    <w:rsid w:val="0004685F"/>
    <w:rsid w:val="000737F3"/>
    <w:rsid w:val="000B5F20"/>
    <w:rsid w:val="000C5ECC"/>
    <w:rsid w:val="00105C29"/>
    <w:rsid w:val="00133698"/>
    <w:rsid w:val="00137DCC"/>
    <w:rsid w:val="001433C9"/>
    <w:rsid w:val="0015683C"/>
    <w:rsid w:val="001A3080"/>
    <w:rsid w:val="001A59B4"/>
    <w:rsid w:val="001C29EB"/>
    <w:rsid w:val="0023226A"/>
    <w:rsid w:val="0027332D"/>
    <w:rsid w:val="002741EE"/>
    <w:rsid w:val="00292068"/>
    <w:rsid w:val="002B4321"/>
    <w:rsid w:val="002C05AE"/>
    <w:rsid w:val="002C71FF"/>
    <w:rsid w:val="002D498E"/>
    <w:rsid w:val="002D7B0E"/>
    <w:rsid w:val="00301773"/>
    <w:rsid w:val="0031022A"/>
    <w:rsid w:val="00311136"/>
    <w:rsid w:val="00352B7E"/>
    <w:rsid w:val="00353280"/>
    <w:rsid w:val="00364163"/>
    <w:rsid w:val="00371E0F"/>
    <w:rsid w:val="00374C89"/>
    <w:rsid w:val="00384E56"/>
    <w:rsid w:val="003F6459"/>
    <w:rsid w:val="00405EAA"/>
    <w:rsid w:val="00420BFE"/>
    <w:rsid w:val="00440EC4"/>
    <w:rsid w:val="004421F9"/>
    <w:rsid w:val="00456A17"/>
    <w:rsid w:val="00462E49"/>
    <w:rsid w:val="004C3D72"/>
    <w:rsid w:val="004E3F54"/>
    <w:rsid w:val="004F1BF0"/>
    <w:rsid w:val="004F3858"/>
    <w:rsid w:val="004F4246"/>
    <w:rsid w:val="00521685"/>
    <w:rsid w:val="00536788"/>
    <w:rsid w:val="005455B3"/>
    <w:rsid w:val="00557089"/>
    <w:rsid w:val="00567DE9"/>
    <w:rsid w:val="00591041"/>
    <w:rsid w:val="005B28C9"/>
    <w:rsid w:val="005E4740"/>
    <w:rsid w:val="00603046"/>
    <w:rsid w:val="0060670A"/>
    <w:rsid w:val="006342A1"/>
    <w:rsid w:val="00634F8A"/>
    <w:rsid w:val="00640932"/>
    <w:rsid w:val="006628ED"/>
    <w:rsid w:val="00687B44"/>
    <w:rsid w:val="006C6395"/>
    <w:rsid w:val="006C6C5E"/>
    <w:rsid w:val="006E7DAE"/>
    <w:rsid w:val="00702165"/>
    <w:rsid w:val="00720985"/>
    <w:rsid w:val="00733489"/>
    <w:rsid w:val="007338E3"/>
    <w:rsid w:val="00762038"/>
    <w:rsid w:val="00773AB0"/>
    <w:rsid w:val="00774FDA"/>
    <w:rsid w:val="00783B36"/>
    <w:rsid w:val="007D70C1"/>
    <w:rsid w:val="007E64D2"/>
    <w:rsid w:val="007F3BAC"/>
    <w:rsid w:val="00803A39"/>
    <w:rsid w:val="0083594B"/>
    <w:rsid w:val="0083638F"/>
    <w:rsid w:val="00871148"/>
    <w:rsid w:val="00874ACF"/>
    <w:rsid w:val="00877572"/>
    <w:rsid w:val="00896CBC"/>
    <w:rsid w:val="008B1950"/>
    <w:rsid w:val="008C0E41"/>
    <w:rsid w:val="009221BC"/>
    <w:rsid w:val="00953E2D"/>
    <w:rsid w:val="00956960"/>
    <w:rsid w:val="00966241"/>
    <w:rsid w:val="00970469"/>
    <w:rsid w:val="00972197"/>
    <w:rsid w:val="00975A1C"/>
    <w:rsid w:val="00976676"/>
    <w:rsid w:val="00981B15"/>
    <w:rsid w:val="00983FF5"/>
    <w:rsid w:val="00990705"/>
    <w:rsid w:val="0099347A"/>
    <w:rsid w:val="009C50D4"/>
    <w:rsid w:val="009D2BAB"/>
    <w:rsid w:val="009E6487"/>
    <w:rsid w:val="009F05B7"/>
    <w:rsid w:val="00A1076A"/>
    <w:rsid w:val="00A21C9E"/>
    <w:rsid w:val="00A23935"/>
    <w:rsid w:val="00A26589"/>
    <w:rsid w:val="00A454E4"/>
    <w:rsid w:val="00A5078B"/>
    <w:rsid w:val="00A54C42"/>
    <w:rsid w:val="00A74A53"/>
    <w:rsid w:val="00A91644"/>
    <w:rsid w:val="00AA1B26"/>
    <w:rsid w:val="00AB4BCD"/>
    <w:rsid w:val="00AB5038"/>
    <w:rsid w:val="00AC341E"/>
    <w:rsid w:val="00B060BF"/>
    <w:rsid w:val="00B10EDE"/>
    <w:rsid w:val="00B12B19"/>
    <w:rsid w:val="00B31EA8"/>
    <w:rsid w:val="00B673DF"/>
    <w:rsid w:val="00B809B3"/>
    <w:rsid w:val="00B94A0A"/>
    <w:rsid w:val="00B95DBC"/>
    <w:rsid w:val="00BA7870"/>
    <w:rsid w:val="00BC77AC"/>
    <w:rsid w:val="00BE1D8E"/>
    <w:rsid w:val="00BF6E52"/>
    <w:rsid w:val="00C248E8"/>
    <w:rsid w:val="00C407F8"/>
    <w:rsid w:val="00C54A0C"/>
    <w:rsid w:val="00C55198"/>
    <w:rsid w:val="00C8290F"/>
    <w:rsid w:val="00CA14D7"/>
    <w:rsid w:val="00CE0960"/>
    <w:rsid w:val="00CF7251"/>
    <w:rsid w:val="00D26E57"/>
    <w:rsid w:val="00D46873"/>
    <w:rsid w:val="00D65DF7"/>
    <w:rsid w:val="00D746DC"/>
    <w:rsid w:val="00D82614"/>
    <w:rsid w:val="00D921D5"/>
    <w:rsid w:val="00DA3F7C"/>
    <w:rsid w:val="00DC3568"/>
    <w:rsid w:val="00DE4BE7"/>
    <w:rsid w:val="00E34724"/>
    <w:rsid w:val="00E90A84"/>
    <w:rsid w:val="00E91278"/>
    <w:rsid w:val="00E965CF"/>
    <w:rsid w:val="00EA281B"/>
    <w:rsid w:val="00EB0BD2"/>
    <w:rsid w:val="00EC5E06"/>
    <w:rsid w:val="00ED4DA5"/>
    <w:rsid w:val="00EE1368"/>
    <w:rsid w:val="00EE4587"/>
    <w:rsid w:val="00F129BF"/>
    <w:rsid w:val="00F130A9"/>
    <w:rsid w:val="00F30767"/>
    <w:rsid w:val="00F375A9"/>
    <w:rsid w:val="00F811F7"/>
    <w:rsid w:val="00F87134"/>
    <w:rsid w:val="00FA194B"/>
    <w:rsid w:val="00FA3C20"/>
    <w:rsid w:val="00FD7DEC"/>
    <w:rsid w:val="00FE224B"/>
    <w:rsid w:val="00FE7AC4"/>
    <w:rsid w:val="00FF3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10EDE"/>
    <w:pPr>
      <w:ind w:left="720"/>
      <w:contextualSpacing/>
    </w:pPr>
  </w:style>
  <w:style w:type="paragraph" w:styleId="a8">
    <w:name w:val="caption"/>
    <w:basedOn w:val="a"/>
    <w:qFormat/>
    <w:rsid w:val="00B10EDE"/>
    <w:pPr>
      <w:jc w:val="center"/>
    </w:pPr>
    <w:rPr>
      <w:sz w:val="28"/>
    </w:rPr>
  </w:style>
  <w:style w:type="paragraph" w:customStyle="1" w:styleId="ConsPlusTitle">
    <w:name w:val="ConsPlusTitle"/>
    <w:uiPriority w:val="99"/>
    <w:rsid w:val="00874AC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8;&#1074;&#1072;&#1096;&#1082;&#1080;&#1085;&#1072;\&#1048;&#1085;&#1089;&#1090;&#1088;&#1091;&#1082;&#1094;&#1080;&#1103;%20&#1087;&#1086;%20&#1076;&#1077;&#1083;&#1086;&#1087;&#1088;&#1086;&#1080;&#1079;&#1074;&#1086;&#1076;&#1089;&#1090;&#1074;&#1091;\&#1064;&#1072;&#1073;&#1083;&#1086;&#1085;&#1099;\&#1073;&#1083;&#1072;&#1085;&#1082;%20&#1087;&#1088;&#1080;&#1082;&#1072;&#1079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734E4-0058-4194-AAD8-19EFFB10F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22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Мамина Ольга Сергеевна</cp:lastModifiedBy>
  <cp:revision>3</cp:revision>
  <cp:lastPrinted>2025-01-21T06:09:00Z</cp:lastPrinted>
  <dcterms:created xsi:type="dcterms:W3CDTF">2025-01-21T05:36:00Z</dcterms:created>
  <dcterms:modified xsi:type="dcterms:W3CDTF">2025-01-21T06:09:00Z</dcterms:modified>
</cp:coreProperties>
</file>