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07F" w:rsidRDefault="0067307F" w:rsidP="0067307F">
      <w:pPr>
        <w:pStyle w:val="11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bookmarkEnd w:id="0"/>
      <w:r>
        <w:rPr>
          <w:rFonts w:ascii="Liberation Serif" w:hAnsi="Liberation Serif" w:cs="Liberation Serif"/>
          <w:b/>
          <w:sz w:val="28"/>
          <w:szCs w:val="28"/>
        </w:rPr>
        <w:t xml:space="preserve">Информация о запланированных мероприятиях, </w:t>
      </w:r>
    </w:p>
    <w:p w:rsidR="0067307F" w:rsidRDefault="0067307F" w:rsidP="0067307F">
      <w:pPr>
        <w:pStyle w:val="11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посвященных празднованию Дня народов Среднего Урала, в 2025 году</w:t>
      </w:r>
    </w:p>
    <w:p w:rsidR="0067307F" w:rsidRDefault="0067307F" w:rsidP="0067307F">
      <w:pPr>
        <w:pStyle w:val="11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67307F" w:rsidRPr="006B6C8E" w:rsidRDefault="0067307F" w:rsidP="0067307F">
      <w:pPr>
        <w:pStyle w:val="11"/>
        <w:ind w:firstLine="709"/>
        <w:jc w:val="center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6B6C8E">
        <w:rPr>
          <w:rFonts w:ascii="Liberation Serif" w:hAnsi="Liberation Serif"/>
          <w:b/>
          <w:sz w:val="24"/>
          <w:szCs w:val="24"/>
        </w:rPr>
        <w:t>*</w:t>
      </w:r>
      <w:r>
        <w:rPr>
          <w:rFonts w:ascii="Liberation Serif" w:hAnsi="Liberation Serif"/>
          <w:b/>
          <w:sz w:val="24"/>
          <w:szCs w:val="24"/>
        </w:rPr>
        <w:t xml:space="preserve"> В</w:t>
      </w:r>
      <w:r w:rsidRPr="006B6C8E">
        <w:rPr>
          <w:rFonts w:ascii="Liberation Serif" w:hAnsi="Liberation Serif"/>
          <w:b/>
          <w:sz w:val="24"/>
          <w:szCs w:val="24"/>
        </w:rPr>
        <w:t xml:space="preserve">ремя </w:t>
      </w:r>
      <w:r>
        <w:rPr>
          <w:rFonts w:ascii="Liberation Serif" w:hAnsi="Liberation Serif"/>
          <w:b/>
          <w:sz w:val="24"/>
          <w:szCs w:val="24"/>
        </w:rPr>
        <w:t xml:space="preserve">проведения мероприятий необходимо </w:t>
      </w:r>
      <w:r w:rsidRPr="006B6C8E">
        <w:rPr>
          <w:rFonts w:ascii="Liberation Serif" w:hAnsi="Liberation Serif"/>
          <w:b/>
          <w:sz w:val="24"/>
          <w:szCs w:val="24"/>
        </w:rPr>
        <w:t>уточнять на официальных сайтах учреждений и по указанным телефонам</w:t>
      </w:r>
    </w:p>
    <w:p w:rsidR="003B757F" w:rsidRDefault="003B757F" w:rsidP="003B757F">
      <w:pPr>
        <w:jc w:val="center"/>
        <w:rPr>
          <w:rFonts w:ascii="Liberation Serif" w:hAnsi="Liberation Serif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1559"/>
        <w:gridCol w:w="4245"/>
      </w:tblGrid>
      <w:tr w:rsidR="003B757F" w:rsidTr="003B757F">
        <w:trPr>
          <w:trHeight w:val="917"/>
        </w:trPr>
        <w:tc>
          <w:tcPr>
            <w:tcW w:w="2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spacing w:before="100" w:beforeAutospacing="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Дата проведения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 w:rsidP="003B757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Место проведения, телефон</w:t>
            </w:r>
          </w:p>
        </w:tc>
      </w:tr>
      <w:tr w:rsidR="003B757F" w:rsidTr="003B757F">
        <w:trPr>
          <w:trHeight w:val="599"/>
        </w:trPr>
        <w:tc>
          <w:tcPr>
            <w:tcW w:w="2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pStyle w:val="a9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«Кукла-</w:t>
            </w:r>
            <w:proofErr w:type="spellStart"/>
            <w:r>
              <w:rPr>
                <w:rFonts w:ascii="Liberation Serif" w:hAnsi="Liberation Serif"/>
              </w:rPr>
              <w:t>мотанка</w:t>
            </w:r>
            <w:proofErr w:type="spellEnd"/>
            <w:r>
              <w:rPr>
                <w:rFonts w:ascii="Liberation Serif" w:hAnsi="Liberation Serif"/>
              </w:rPr>
              <w:t>» Мастер-класс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spacing w:before="100" w:beforeAutospacing="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25.08.2025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Pr="003B757F" w:rsidRDefault="003B757F" w:rsidP="003B757F">
            <w:pPr>
              <w:pStyle w:val="a7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библиотека №16 - Центр национальных культур, 8(3439)53-05-46</w:t>
            </w:r>
          </w:p>
        </w:tc>
      </w:tr>
      <w:tr w:rsidR="003B757F" w:rsidTr="003B757F">
        <w:trPr>
          <w:trHeight w:val="917"/>
        </w:trPr>
        <w:tc>
          <w:tcPr>
            <w:tcW w:w="2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pStyle w:val="a9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Экскурсия по «</w:t>
            </w:r>
            <w:proofErr w:type="spellStart"/>
            <w:r>
              <w:rPr>
                <w:rFonts w:ascii="Liberation Serif" w:hAnsi="Liberation Serif"/>
              </w:rPr>
              <w:t>Этномузею</w:t>
            </w:r>
            <w:proofErr w:type="spellEnd"/>
            <w:r>
              <w:rPr>
                <w:rFonts w:ascii="Liberation Serif" w:hAnsi="Liberation Serif"/>
              </w:rPr>
              <w:t xml:space="preserve">» «Истории старины» 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spacing w:before="100" w:beforeAutospacing="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25.08-05.09.2025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Pr="003B757F" w:rsidRDefault="003B757F" w:rsidP="003B757F">
            <w:pPr>
              <w:pStyle w:val="a7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библиотека №16 - Центр национальных культур, 8(3439)53-05-46</w:t>
            </w:r>
          </w:p>
        </w:tc>
      </w:tr>
      <w:tr w:rsidR="003B757F" w:rsidTr="003B757F">
        <w:trPr>
          <w:trHeight w:val="917"/>
        </w:trPr>
        <w:tc>
          <w:tcPr>
            <w:tcW w:w="2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pStyle w:val="a9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Выставки литературы ««Уральский характер», «Хоровод Уральских сказок», «Мы живем одной семьей»,  «Мудрость поколений», «Единство непохожих»,  «Народы Среднего Урала», </w:t>
            </w:r>
            <w:r>
              <w:rPr>
                <w:rFonts w:ascii="Liberation Serif" w:hAnsi="Liberation Serif"/>
                <w:shd w:val="clear" w:color="auto" w:fill="FFFFFF"/>
              </w:rPr>
              <w:t xml:space="preserve">«Культура и традиции народов Урала» 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spacing w:before="100" w:beforeAutospacing="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25.08-15.09.2025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 w:rsidP="003B757F">
            <w:pPr>
              <w:pStyle w:val="11"/>
              <w:spacing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Библиотеки города</w:t>
            </w:r>
          </w:p>
        </w:tc>
      </w:tr>
      <w:tr w:rsidR="003B757F" w:rsidTr="003B757F">
        <w:trPr>
          <w:trHeight w:val="572"/>
        </w:trPr>
        <w:tc>
          <w:tcPr>
            <w:tcW w:w="2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pStyle w:val="a9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«Предметы старины» Мемо-игра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spacing w:before="100" w:beforeAutospacing="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26.08.2025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Pr="003B757F" w:rsidRDefault="003B757F" w:rsidP="003B757F">
            <w:pPr>
              <w:pStyle w:val="a7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Библиотека №16-Центр национальных культур, 8(3439)53-05-46</w:t>
            </w:r>
          </w:p>
        </w:tc>
      </w:tr>
      <w:tr w:rsidR="003B757F" w:rsidTr="003B757F">
        <w:trPr>
          <w:trHeight w:val="552"/>
        </w:trPr>
        <w:tc>
          <w:tcPr>
            <w:tcW w:w="2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pStyle w:val="a9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«Народы Урала: легенды и сказки» Игровая программа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spacing w:before="100" w:beforeAutospacing="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27.08.2025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 w:rsidP="003B757F">
            <w:pPr>
              <w:pStyle w:val="a9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библиотека №9, 8(3439)530-541</w:t>
            </w:r>
          </w:p>
        </w:tc>
      </w:tr>
      <w:tr w:rsidR="003B757F" w:rsidTr="003B757F">
        <w:trPr>
          <w:trHeight w:val="560"/>
        </w:trPr>
        <w:tc>
          <w:tcPr>
            <w:tcW w:w="2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pStyle w:val="a9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«Узоры из бабушкиного сундука» Мастер-класс по росписи орнамента народов Урала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spacing w:before="100" w:beforeAutospacing="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27.08.2025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 w:rsidP="003B757F">
            <w:pPr>
              <w:pStyle w:val="11"/>
              <w:spacing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библиотека №16-Центр национальных культур, 8(3439)53-05-46</w:t>
            </w:r>
          </w:p>
        </w:tc>
      </w:tr>
      <w:tr w:rsidR="003B757F" w:rsidTr="003B757F">
        <w:trPr>
          <w:trHeight w:val="568"/>
        </w:trPr>
        <w:tc>
          <w:tcPr>
            <w:tcW w:w="2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7F" w:rsidRDefault="003B757F">
            <w:pPr>
              <w:pStyle w:val="a9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Мемо-игра «Промыслы народов России» </w:t>
            </w:r>
          </w:p>
          <w:p w:rsidR="003B757F" w:rsidRDefault="003B757F">
            <w:pPr>
              <w:pStyle w:val="a9"/>
              <w:jc w:val="both"/>
              <w:rPr>
                <w:rFonts w:ascii="Liberation Serif" w:hAnsi="Liberation Serif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spacing w:before="100" w:beforeAutospacing="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28.08.2025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 w:rsidP="003B757F">
            <w:pPr>
              <w:pStyle w:val="a7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библиотека №16-Центр национальных культур, 8 (3439) 53-05-46</w:t>
            </w:r>
          </w:p>
        </w:tc>
      </w:tr>
      <w:tr w:rsidR="003B757F" w:rsidTr="003B757F">
        <w:trPr>
          <w:trHeight w:val="917"/>
        </w:trPr>
        <w:tc>
          <w:tcPr>
            <w:tcW w:w="2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pStyle w:val="a9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«Народы Урала: легенды и сказки» Познавательный час в клубе пенсионеров «Оптимист»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spacing w:before="100" w:beforeAutospacing="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29.08.2025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Pr="003B757F" w:rsidRDefault="003B757F">
            <w:pPr>
              <w:pStyle w:val="a9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библиотекой №9, 8(3439)530-541</w:t>
            </w:r>
          </w:p>
        </w:tc>
      </w:tr>
      <w:tr w:rsidR="003B757F" w:rsidTr="003B757F">
        <w:trPr>
          <w:trHeight w:val="636"/>
        </w:trPr>
        <w:tc>
          <w:tcPr>
            <w:tcW w:w="2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pStyle w:val="a9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«Народные промыслы» Библиотечный конкурс поделок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spacing w:before="100" w:beforeAutospacing="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01-30.09.2025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 w:rsidP="003B757F">
            <w:pPr>
              <w:pStyle w:val="11"/>
              <w:spacing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библиотека № 8, </w:t>
            </w:r>
            <w:r>
              <w:rPr>
                <w:rStyle w:val="1a"/>
                <w:rFonts w:ascii="Liberation Serif" w:hAnsi="Liberation Serif" w:cs="Liberation Serif"/>
                <w:sz w:val="24"/>
                <w:szCs w:val="24"/>
              </w:rPr>
              <w:t>8 (3439) 53-05-44</w:t>
            </w:r>
          </w:p>
        </w:tc>
      </w:tr>
      <w:tr w:rsidR="003B757F" w:rsidTr="003B757F">
        <w:trPr>
          <w:trHeight w:val="547"/>
        </w:trPr>
        <w:tc>
          <w:tcPr>
            <w:tcW w:w="2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pStyle w:val="a9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«Не тесно на большой земле Урала» Познавательный час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spacing w:before="100" w:beforeAutospacing="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02.09.2025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Pr="003B757F" w:rsidRDefault="003B757F" w:rsidP="003B757F">
            <w:pPr>
              <w:pStyle w:val="a9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библиотека №17, 8(3439)39-31-96</w:t>
            </w:r>
          </w:p>
        </w:tc>
      </w:tr>
      <w:tr w:rsidR="003B757F" w:rsidTr="003B757F">
        <w:trPr>
          <w:trHeight w:val="917"/>
        </w:trPr>
        <w:tc>
          <w:tcPr>
            <w:tcW w:w="2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pStyle w:val="a9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«Народные ремесла» Онлайн-викторина </w:t>
            </w:r>
            <w:hyperlink r:id="rId9" w:tgtFrame="_top" w:history="1">
              <w:r>
                <w:rPr>
                  <w:rStyle w:val="a4"/>
                  <w:rFonts w:ascii="Liberation Serif" w:hAnsi="Liberation Serif"/>
                </w:rPr>
                <w:t>https://vk.com/biblioteka_16_cnk</w:t>
              </w:r>
            </w:hyperlink>
            <w:r>
              <w:rPr>
                <w:rStyle w:val="a4"/>
                <w:rFonts w:ascii="Liberation Serif" w:hAnsi="Liberation Serif"/>
              </w:rPr>
              <w:t xml:space="preserve"> </w:t>
            </w:r>
            <w:hyperlink r:id="rId10" w:tgtFrame="_top" w:history="1">
              <w:r>
                <w:rPr>
                  <w:rStyle w:val="a4"/>
                  <w:rFonts w:ascii="Liberation Serif" w:hAnsi="Liberation Serif"/>
                </w:rPr>
                <w:t>https://ok.ru/profile/577420998430</w:t>
              </w:r>
            </w:hyperlink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spacing w:before="100" w:beforeAutospacing="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02.09.2025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 w:rsidP="003B757F">
            <w:pPr>
              <w:pStyle w:val="a7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библиотека №16 - Центр национальных культур, 8(3439)53-05-46</w:t>
            </w:r>
          </w:p>
        </w:tc>
      </w:tr>
      <w:tr w:rsidR="003B757F" w:rsidTr="003B757F">
        <w:trPr>
          <w:trHeight w:val="624"/>
        </w:trPr>
        <w:tc>
          <w:tcPr>
            <w:tcW w:w="2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pStyle w:val="a9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«Хохломская роспись» Мастер-класс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spacing w:before="100" w:beforeAutospacing="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03.09.2025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 w:rsidP="003B757F">
            <w:pPr>
              <w:pStyle w:val="a7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библиотека №16 -Центр национальных культур, 8(3439)53-05-46</w:t>
            </w:r>
          </w:p>
        </w:tc>
      </w:tr>
      <w:tr w:rsidR="003B757F" w:rsidTr="003B757F">
        <w:trPr>
          <w:trHeight w:val="548"/>
        </w:trPr>
        <w:tc>
          <w:tcPr>
            <w:tcW w:w="2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pStyle w:val="a9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«Кукла </w:t>
            </w:r>
            <w:proofErr w:type="spellStart"/>
            <w:r>
              <w:rPr>
                <w:rFonts w:ascii="Liberation Serif" w:hAnsi="Liberation Serif"/>
              </w:rPr>
              <w:t>Тангыра</w:t>
            </w:r>
            <w:proofErr w:type="spellEnd"/>
            <w:r>
              <w:rPr>
                <w:rFonts w:ascii="Liberation Serif" w:hAnsi="Liberation Serif"/>
              </w:rPr>
              <w:t>» Мастер-класс по созданию удмуртской народной куклы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spacing w:before="100" w:beforeAutospacing="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03.09.2025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 w:rsidP="003B757F">
            <w:pPr>
              <w:pStyle w:val="11"/>
              <w:spacing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библиотека № 8, </w:t>
            </w:r>
            <w:r>
              <w:rPr>
                <w:rStyle w:val="1a"/>
                <w:rFonts w:ascii="Liberation Serif" w:hAnsi="Liberation Serif" w:cs="Liberation Serif"/>
                <w:sz w:val="24"/>
                <w:szCs w:val="24"/>
              </w:rPr>
              <w:t>8(3439)53-05-44</w:t>
            </w:r>
          </w:p>
        </w:tc>
      </w:tr>
      <w:tr w:rsidR="003B757F" w:rsidTr="003B757F">
        <w:trPr>
          <w:trHeight w:val="570"/>
        </w:trPr>
        <w:tc>
          <w:tcPr>
            <w:tcW w:w="2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pStyle w:val="a9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«Дружба без границ» Игровая программа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spacing w:before="100" w:beforeAutospacing="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03-05.09.2025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 w:rsidP="003B757F">
            <w:pPr>
              <w:pStyle w:val="11"/>
              <w:spacing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библиотека №9, 8(3439)530-541</w:t>
            </w:r>
          </w:p>
        </w:tc>
      </w:tr>
      <w:tr w:rsidR="003B757F" w:rsidTr="0067307F">
        <w:trPr>
          <w:trHeight w:val="631"/>
        </w:trPr>
        <w:tc>
          <w:tcPr>
            <w:tcW w:w="2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pStyle w:val="a9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«Брелок дружбы» Мастер-кла</w:t>
            </w:r>
            <w:proofErr w:type="gramStart"/>
            <w:r>
              <w:rPr>
                <w:rFonts w:ascii="Liberation Serif" w:hAnsi="Liberation Serif"/>
              </w:rPr>
              <w:t>сс в ст</w:t>
            </w:r>
            <w:proofErr w:type="gramEnd"/>
            <w:r>
              <w:rPr>
                <w:rFonts w:ascii="Liberation Serif" w:hAnsi="Liberation Serif"/>
              </w:rPr>
              <w:t>удии «Хобби-Арт»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spacing w:before="100" w:beforeAutospacing="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04.09.2025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 w:rsidP="0067307F">
            <w:pPr>
              <w:pStyle w:val="11"/>
              <w:spacing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библиотек</w:t>
            </w:r>
            <w:r w:rsidR="0067307F">
              <w:rPr>
                <w:rFonts w:ascii="Liberation Serif" w:hAnsi="Liberation Serif" w:cs="Liberation Serif"/>
                <w:sz w:val="24"/>
                <w:szCs w:val="24"/>
              </w:rPr>
              <w:t xml:space="preserve">а №16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Центр национальных культур, 8(3439)53-05-46</w:t>
            </w:r>
          </w:p>
        </w:tc>
      </w:tr>
      <w:tr w:rsidR="003B757F" w:rsidTr="003B757F">
        <w:trPr>
          <w:trHeight w:val="917"/>
        </w:trPr>
        <w:tc>
          <w:tcPr>
            <w:tcW w:w="2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pStyle w:val="a9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«Многоликий наш Урал» Комплексное мероприятие: час поэзии </w:t>
            </w:r>
            <w:r>
              <w:rPr>
                <w:rFonts w:ascii="Liberation Serif" w:hAnsi="Liberation Serif"/>
                <w:shd w:val="clear" w:color="auto" w:fill="FFFFFF"/>
              </w:rPr>
              <w:t xml:space="preserve">«Музыкальный колорит Урала», </w:t>
            </w:r>
            <w:r>
              <w:rPr>
                <w:rFonts w:ascii="Liberation Serif" w:hAnsi="Liberation Serif"/>
                <w:color w:val="000000"/>
                <w:shd w:val="clear" w:color="auto" w:fill="FFFFFF"/>
              </w:rPr>
              <w:t xml:space="preserve">выставка декоративно-прикладного творчества «Души и сердца </w:t>
            </w:r>
            <w:r>
              <w:rPr>
                <w:rFonts w:ascii="Liberation Serif" w:hAnsi="Liberation Serif"/>
                <w:color w:val="000000"/>
                <w:shd w:val="clear" w:color="auto" w:fill="FFFFFF"/>
              </w:rPr>
              <w:lastRenderedPageBreak/>
              <w:t>вдохновенье», конкурс уральских блюд «Уральская кухня».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spacing w:before="100" w:beforeAutospacing="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05.09.2025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7F" w:rsidRDefault="003B757F">
            <w:pPr>
              <w:pStyle w:val="a9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библиотек</w:t>
            </w:r>
            <w:r w:rsidR="0067307F">
              <w:rPr>
                <w:rFonts w:ascii="Liberation Serif" w:hAnsi="Liberation Serif"/>
              </w:rPr>
              <w:t>а</w:t>
            </w:r>
            <w:r>
              <w:rPr>
                <w:rFonts w:ascii="Liberation Serif" w:hAnsi="Liberation Serif"/>
              </w:rPr>
              <w:t xml:space="preserve"> №3, 8(3439) 530 542</w:t>
            </w:r>
          </w:p>
          <w:p w:rsidR="003B757F" w:rsidRDefault="003B757F">
            <w:pPr>
              <w:pStyle w:val="11"/>
              <w:spacing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B757F" w:rsidTr="0067307F">
        <w:trPr>
          <w:trHeight w:val="668"/>
        </w:trPr>
        <w:tc>
          <w:tcPr>
            <w:tcW w:w="2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pStyle w:val="a9"/>
              <w:jc w:val="both"/>
              <w:rPr>
                <w:rStyle w:val="1a"/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 xml:space="preserve">«Калейдоскоп народов и ремесел» </w:t>
            </w:r>
            <w:proofErr w:type="gramStart"/>
            <w:r>
              <w:rPr>
                <w:rFonts w:ascii="Liberation Serif" w:hAnsi="Liberation Serif"/>
              </w:rPr>
              <w:t>Игровая</w:t>
            </w:r>
            <w:proofErr w:type="gramEnd"/>
            <w:r>
              <w:rPr>
                <w:rFonts w:ascii="Liberation Serif" w:hAnsi="Liberation Serif"/>
              </w:rPr>
              <w:t xml:space="preserve"> мастер-классов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spacing w:before="100" w:beforeAutospacing="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05.09.2025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 w:rsidP="0067307F">
            <w:pPr>
              <w:pStyle w:val="11"/>
              <w:spacing w:line="240" w:lineRule="auto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библиотек</w:t>
            </w:r>
            <w:r w:rsidR="0067307F"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№16 -Центр национальных культур, 8(3439)53-05-46</w:t>
            </w:r>
            <w:r w:rsidR="0067307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</w:p>
        </w:tc>
      </w:tr>
      <w:tr w:rsidR="003B757F" w:rsidTr="0067307F">
        <w:trPr>
          <w:trHeight w:val="550"/>
        </w:trPr>
        <w:tc>
          <w:tcPr>
            <w:tcW w:w="2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pStyle w:val="a9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«Наша родина – Урал!» Концертно-игровая программа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spacing w:before="100" w:beforeAutospacing="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05.09.2025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 w:rsidP="0067307F">
            <w:pPr>
              <w:pStyle w:val="11"/>
              <w:spacing w:line="240" w:lineRule="auto"/>
              <w:jc w:val="both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ДК «Металлург»,</w:t>
            </w:r>
            <w:r>
              <w:rPr>
                <w:rStyle w:val="1a"/>
                <w:rFonts w:ascii="Liberation Serif" w:hAnsi="Liberation Serif" w:cs="Liberation Serif"/>
                <w:sz w:val="24"/>
                <w:szCs w:val="24"/>
              </w:rPr>
              <w:t>8(3439)39-54-98</w:t>
            </w:r>
          </w:p>
        </w:tc>
      </w:tr>
      <w:tr w:rsidR="003B757F" w:rsidTr="0067307F">
        <w:trPr>
          <w:trHeight w:val="558"/>
        </w:trPr>
        <w:tc>
          <w:tcPr>
            <w:tcW w:w="2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pStyle w:val="a9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Киномарафон «</w:t>
            </w:r>
            <w:proofErr w:type="spellStart"/>
            <w:r>
              <w:rPr>
                <w:rFonts w:ascii="Liberation Serif" w:hAnsi="Liberation Serif"/>
              </w:rPr>
              <w:t>Этнофест</w:t>
            </w:r>
            <w:proofErr w:type="spellEnd"/>
            <w:r>
              <w:rPr>
                <w:rFonts w:ascii="Liberation Serif" w:hAnsi="Liberation Serif"/>
              </w:rPr>
              <w:t>»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spacing w:before="100" w:beforeAutospacing="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05.09.2025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67307F" w:rsidP="0067307F">
            <w:pPr>
              <w:pStyle w:val="11"/>
              <w:spacing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Социально-культурный центр</w:t>
            </w:r>
            <w:r w:rsidR="003B757F">
              <w:rPr>
                <w:rFonts w:ascii="Liberation Serif" w:hAnsi="Liberation Serif" w:cs="Liberation Serif"/>
                <w:sz w:val="24"/>
                <w:szCs w:val="24"/>
              </w:rPr>
              <w:t>, 8(3439)37-93-93</w:t>
            </w:r>
          </w:p>
        </w:tc>
      </w:tr>
      <w:tr w:rsidR="003B757F" w:rsidTr="0067307F">
        <w:trPr>
          <w:trHeight w:val="566"/>
        </w:trPr>
        <w:tc>
          <w:tcPr>
            <w:tcW w:w="2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pStyle w:val="a9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«Закружился листьев хоровод» Концертная программа творческих коллективов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spacing w:before="100" w:beforeAutospacing="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05.09.2025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 w:rsidP="0067307F">
            <w:pPr>
              <w:pStyle w:val="11"/>
              <w:spacing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«ДК «Юность», 8(3439)322-296</w:t>
            </w:r>
          </w:p>
        </w:tc>
      </w:tr>
      <w:tr w:rsidR="003B757F" w:rsidTr="0067307F">
        <w:trPr>
          <w:trHeight w:val="546"/>
        </w:trPr>
        <w:tc>
          <w:tcPr>
            <w:tcW w:w="2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pStyle w:val="a9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«Чудеса гжельской росписи» Мастер-класс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spacing w:before="100" w:beforeAutospacing="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06.09.2025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 w:rsidP="0067307F">
            <w:pPr>
              <w:pStyle w:val="11"/>
              <w:spacing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библиотек</w:t>
            </w:r>
            <w:r w:rsidR="0067307F"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№16 -Центр национальных культур, 8(3439)53-05-46</w:t>
            </w:r>
          </w:p>
        </w:tc>
      </w:tr>
      <w:tr w:rsidR="003B757F" w:rsidTr="0067307F">
        <w:trPr>
          <w:trHeight w:val="412"/>
        </w:trPr>
        <w:tc>
          <w:tcPr>
            <w:tcW w:w="2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pStyle w:val="a9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«Игры Среднего Урала» Игры для детей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spacing w:before="100" w:beforeAutospacing="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06.09.2025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 w:rsidP="0067307F">
            <w:pPr>
              <w:pStyle w:val="a9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библиотек</w:t>
            </w:r>
            <w:r w:rsidR="0067307F">
              <w:rPr>
                <w:rFonts w:ascii="Liberation Serif" w:hAnsi="Liberation Serif"/>
              </w:rPr>
              <w:t>а</w:t>
            </w:r>
            <w:r>
              <w:rPr>
                <w:rFonts w:ascii="Liberation Serif" w:hAnsi="Liberation Serif"/>
              </w:rPr>
              <w:t xml:space="preserve"> №4, 8(3439)39-07-90</w:t>
            </w:r>
          </w:p>
        </w:tc>
      </w:tr>
      <w:tr w:rsidR="003B757F" w:rsidTr="0067307F">
        <w:trPr>
          <w:trHeight w:val="419"/>
        </w:trPr>
        <w:tc>
          <w:tcPr>
            <w:tcW w:w="2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pStyle w:val="a9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>«Уральские сказы» Час фольклора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spacing w:before="100" w:beforeAutospacing="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06.09.2025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 w:rsidP="0067307F">
            <w:pPr>
              <w:pStyle w:val="a9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/>
              </w:rPr>
              <w:t>библиотек</w:t>
            </w:r>
            <w:r w:rsidR="0067307F">
              <w:rPr>
                <w:rFonts w:ascii="Liberation Serif" w:hAnsi="Liberation Serif"/>
              </w:rPr>
              <w:t>а</w:t>
            </w:r>
            <w:r>
              <w:rPr>
                <w:rFonts w:ascii="Liberation Serif" w:hAnsi="Liberation Serif"/>
              </w:rPr>
              <w:t xml:space="preserve"> №10, 8(3439) 530-550</w:t>
            </w:r>
          </w:p>
        </w:tc>
      </w:tr>
      <w:tr w:rsidR="003B757F" w:rsidTr="0067307F">
        <w:trPr>
          <w:trHeight w:val="411"/>
        </w:trPr>
        <w:tc>
          <w:tcPr>
            <w:tcW w:w="2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pStyle w:val="a9"/>
              <w:jc w:val="both"/>
              <w:rPr>
                <w:rStyle w:val="1a"/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«Дружба без границ» Игровая программа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spacing w:before="100" w:beforeAutospacing="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06.09.2025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 w:rsidP="0067307F">
            <w:pPr>
              <w:pStyle w:val="a9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/>
              </w:rPr>
              <w:t>библиотек</w:t>
            </w:r>
            <w:r w:rsidR="0067307F">
              <w:rPr>
                <w:rFonts w:ascii="Liberation Serif" w:hAnsi="Liberation Serif"/>
              </w:rPr>
              <w:t>а</w:t>
            </w:r>
            <w:r>
              <w:rPr>
                <w:rFonts w:ascii="Liberation Serif" w:hAnsi="Liberation Serif"/>
              </w:rPr>
              <w:t xml:space="preserve"> №5 8(3439)320-311</w:t>
            </w:r>
          </w:p>
        </w:tc>
      </w:tr>
      <w:tr w:rsidR="003B757F" w:rsidTr="0067307F">
        <w:trPr>
          <w:trHeight w:val="558"/>
        </w:trPr>
        <w:tc>
          <w:tcPr>
            <w:tcW w:w="2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«Урал – наш общий дом!» Акция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spacing w:before="100" w:beforeAutospacing="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06.09.2025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67307F" w:rsidP="0067307F">
            <w:pPr>
              <w:pStyle w:val="a9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Детский культурный центр</w:t>
            </w:r>
            <w:r w:rsidR="003B757F">
              <w:rPr>
                <w:rFonts w:ascii="Liberation Serif" w:hAnsi="Liberation Serif"/>
              </w:rPr>
              <w:t>, 8(3439)35-09-51 (доб. 5)</w:t>
            </w:r>
          </w:p>
        </w:tc>
      </w:tr>
      <w:tr w:rsidR="003B757F" w:rsidTr="0067307F">
        <w:trPr>
          <w:trHeight w:val="566"/>
        </w:trPr>
        <w:tc>
          <w:tcPr>
            <w:tcW w:w="2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«Многоцветье сказок народов Урала» Интерактивная игра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spacing w:before="100" w:beforeAutospacing="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08.09.2025-12.09.2025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 w:rsidP="0067307F">
            <w:pPr>
              <w:pStyle w:val="11"/>
              <w:spacing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библиотек</w:t>
            </w:r>
            <w:r w:rsidR="0067307F"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№ 8, </w:t>
            </w:r>
            <w:r>
              <w:rPr>
                <w:rStyle w:val="1a"/>
                <w:rFonts w:ascii="Liberation Serif" w:hAnsi="Liberation Serif" w:cs="Liberation Serif"/>
                <w:sz w:val="24"/>
                <w:szCs w:val="24"/>
              </w:rPr>
              <w:t>8 (3439) 53-05-44</w:t>
            </w:r>
          </w:p>
        </w:tc>
      </w:tr>
      <w:tr w:rsidR="003B757F" w:rsidTr="0067307F">
        <w:trPr>
          <w:trHeight w:val="547"/>
        </w:trPr>
        <w:tc>
          <w:tcPr>
            <w:tcW w:w="2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«Цвета дружбы» Познавательно-игровая программа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spacing w:before="100" w:beforeAutospacing="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09.09.2025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 w:rsidP="0067307F">
            <w:pPr>
              <w:pStyle w:val="a9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Центральн</w:t>
            </w:r>
            <w:r w:rsidR="0067307F">
              <w:rPr>
                <w:rFonts w:ascii="Liberation Serif" w:hAnsi="Liberation Serif"/>
              </w:rPr>
              <w:t>ая</w:t>
            </w:r>
            <w:r>
              <w:rPr>
                <w:rFonts w:ascii="Liberation Serif" w:hAnsi="Liberation Serif"/>
              </w:rPr>
              <w:t xml:space="preserve"> детск</w:t>
            </w:r>
            <w:r w:rsidR="0067307F">
              <w:rPr>
                <w:rFonts w:ascii="Liberation Serif" w:hAnsi="Liberation Serif"/>
              </w:rPr>
              <w:t>ая</w:t>
            </w:r>
            <w:r>
              <w:rPr>
                <w:rFonts w:ascii="Liberation Serif" w:hAnsi="Liberation Serif"/>
              </w:rPr>
              <w:t xml:space="preserve"> библиотек</w:t>
            </w:r>
            <w:r w:rsidR="0067307F">
              <w:rPr>
                <w:rFonts w:ascii="Liberation Serif" w:hAnsi="Liberation Serif"/>
              </w:rPr>
              <w:t>а</w:t>
            </w:r>
            <w:r>
              <w:rPr>
                <w:rFonts w:ascii="Liberation Serif" w:hAnsi="Liberation Serif"/>
              </w:rPr>
              <w:t xml:space="preserve"> им. П.П. Бажова, 8(3439)53-05-47</w:t>
            </w:r>
          </w:p>
        </w:tc>
      </w:tr>
      <w:tr w:rsidR="003B757F" w:rsidTr="0067307F">
        <w:trPr>
          <w:trHeight w:val="555"/>
        </w:trPr>
        <w:tc>
          <w:tcPr>
            <w:tcW w:w="2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pStyle w:val="a9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«Народов дружная семья» Литературн</w:t>
            </w:r>
            <w:proofErr w:type="gramStart"/>
            <w:r>
              <w:rPr>
                <w:rFonts w:ascii="Liberation Serif" w:hAnsi="Liberation Serif"/>
              </w:rPr>
              <w:t>о-</w:t>
            </w:r>
            <w:proofErr w:type="gramEnd"/>
            <w:r>
              <w:rPr>
                <w:rFonts w:ascii="Liberation Serif" w:hAnsi="Liberation Serif"/>
              </w:rPr>
              <w:t xml:space="preserve"> этнографическое путешествие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spacing w:before="100" w:beforeAutospacing="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11.09.2025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 w:rsidP="0067307F">
            <w:pPr>
              <w:pStyle w:val="11"/>
              <w:spacing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Центральн</w:t>
            </w:r>
            <w:r w:rsidR="0067307F">
              <w:rPr>
                <w:rFonts w:ascii="Liberation Serif" w:hAnsi="Liberation Serif"/>
                <w:sz w:val="24"/>
                <w:szCs w:val="24"/>
              </w:rPr>
              <w:t>ая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детск</w:t>
            </w:r>
            <w:r w:rsidR="0067307F">
              <w:rPr>
                <w:rFonts w:ascii="Liberation Serif" w:hAnsi="Liberation Serif"/>
                <w:sz w:val="24"/>
                <w:szCs w:val="24"/>
              </w:rPr>
              <w:t>ая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библиотек</w:t>
            </w:r>
            <w:r w:rsidR="0067307F">
              <w:rPr>
                <w:rFonts w:ascii="Liberation Serif" w:hAnsi="Liberation Serif"/>
                <w:sz w:val="24"/>
                <w:szCs w:val="24"/>
              </w:rPr>
              <w:t>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им. П.П. Бажова, 8(3439)53-05-47</w:t>
            </w:r>
          </w:p>
        </w:tc>
      </w:tr>
      <w:tr w:rsidR="003B757F" w:rsidTr="003B757F">
        <w:trPr>
          <w:trHeight w:val="917"/>
        </w:trPr>
        <w:tc>
          <w:tcPr>
            <w:tcW w:w="2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pStyle w:val="11"/>
              <w:spacing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«Гузель,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Зульфира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и Настя в гости к нам пришли» Познавательная беседа и активные игры с куклами в национальных костюмах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spacing w:before="100" w:beforeAutospacing="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15-17.09.2025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 w:rsidP="0067307F">
            <w:pPr>
              <w:pStyle w:val="11"/>
              <w:spacing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библиотек</w:t>
            </w:r>
            <w:r w:rsidR="0067307F"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№ 8, </w:t>
            </w:r>
            <w:r>
              <w:rPr>
                <w:rStyle w:val="1a"/>
                <w:rFonts w:ascii="Liberation Serif" w:hAnsi="Liberation Serif" w:cs="Liberation Serif"/>
                <w:sz w:val="24"/>
                <w:szCs w:val="24"/>
              </w:rPr>
              <w:t>8 (3439) 53-05-44</w:t>
            </w:r>
          </w:p>
        </w:tc>
      </w:tr>
      <w:tr w:rsidR="003B757F" w:rsidTr="0067307F">
        <w:trPr>
          <w:trHeight w:val="349"/>
        </w:trPr>
        <w:tc>
          <w:tcPr>
            <w:tcW w:w="2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pStyle w:val="11"/>
              <w:spacing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«Я люблю Урал» Интерактивная игра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spacing w:before="100" w:beforeAutospacing="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19.09.2025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 w:rsidP="0067307F">
            <w:pPr>
              <w:pStyle w:val="a9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библиотек</w:t>
            </w:r>
            <w:r w:rsidR="0067307F">
              <w:rPr>
                <w:rFonts w:ascii="Liberation Serif" w:hAnsi="Liberation Serif"/>
              </w:rPr>
              <w:t>а</w:t>
            </w:r>
            <w:r>
              <w:rPr>
                <w:rFonts w:ascii="Liberation Serif" w:hAnsi="Liberation Serif"/>
              </w:rPr>
              <w:t xml:space="preserve"> № 14, 8(3439)530-540</w:t>
            </w:r>
          </w:p>
        </w:tc>
      </w:tr>
      <w:tr w:rsidR="003B757F" w:rsidTr="0067307F">
        <w:trPr>
          <w:trHeight w:val="411"/>
        </w:trPr>
        <w:tc>
          <w:tcPr>
            <w:tcW w:w="2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pStyle w:val="11"/>
              <w:spacing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Интерактивная программа «Дружба народов»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spacing w:before="100" w:beforeAutospacing="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19.09.2025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 w:rsidP="0067307F">
            <w:pPr>
              <w:pStyle w:val="a9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ЦКР «Клевер», 8 (3439) 37-99-66</w:t>
            </w:r>
          </w:p>
        </w:tc>
      </w:tr>
      <w:tr w:rsidR="003B757F" w:rsidTr="0067307F">
        <w:trPr>
          <w:trHeight w:val="417"/>
        </w:trPr>
        <w:tc>
          <w:tcPr>
            <w:tcW w:w="2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pStyle w:val="a9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«Мы живем семьей единой» Час истории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>
            <w:pPr>
              <w:spacing w:before="100" w:beforeAutospacing="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22.09.2025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7F" w:rsidRDefault="003B757F" w:rsidP="0067307F">
            <w:pPr>
              <w:pStyle w:val="a9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библиотек</w:t>
            </w:r>
            <w:r w:rsidR="0067307F">
              <w:rPr>
                <w:rFonts w:ascii="Liberation Serif" w:hAnsi="Liberation Serif"/>
              </w:rPr>
              <w:t>а</w:t>
            </w:r>
            <w:r>
              <w:rPr>
                <w:rFonts w:ascii="Liberation Serif" w:hAnsi="Liberation Serif"/>
              </w:rPr>
              <w:t xml:space="preserve"> №17</w:t>
            </w:r>
            <w:r w:rsidR="0067307F">
              <w:rPr>
                <w:rFonts w:ascii="Liberation Serif" w:hAnsi="Liberation Serif"/>
              </w:rPr>
              <w:t>,</w:t>
            </w:r>
            <w:r>
              <w:rPr>
                <w:rFonts w:ascii="Liberation Serif" w:hAnsi="Liberation Serif"/>
              </w:rPr>
              <w:t xml:space="preserve"> 8(3439)39-31-96</w:t>
            </w:r>
          </w:p>
        </w:tc>
      </w:tr>
    </w:tbl>
    <w:p w:rsidR="003B757F" w:rsidRDefault="003B757F" w:rsidP="0067307F">
      <w:pPr>
        <w:pStyle w:val="a9"/>
        <w:jc w:val="both"/>
        <w:rPr>
          <w:rStyle w:val="ab"/>
          <w:rFonts w:ascii="Liberation Serif" w:hAnsi="Liberation Serif"/>
          <w:i w:val="0"/>
          <w:sz w:val="28"/>
          <w:szCs w:val="28"/>
        </w:rPr>
      </w:pPr>
    </w:p>
    <w:sectPr w:rsidR="003B757F" w:rsidSect="00D305D1">
      <w:headerReference w:type="default" r:id="rId11"/>
      <w:pgSz w:w="11905" w:h="16838"/>
      <w:pgMar w:top="851" w:right="567" w:bottom="737" w:left="680" w:header="0" w:footer="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70BD" w:rsidRDefault="00B770BD" w:rsidP="000161D6">
      <w:r>
        <w:separator/>
      </w:r>
    </w:p>
  </w:endnote>
  <w:endnote w:type="continuationSeparator" w:id="0">
    <w:p w:rsidR="00B770BD" w:rsidRDefault="00B770BD" w:rsidP="00016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70BD" w:rsidRDefault="00B770BD" w:rsidP="000161D6">
      <w:r>
        <w:separator/>
      </w:r>
    </w:p>
  </w:footnote>
  <w:footnote w:type="continuationSeparator" w:id="0">
    <w:p w:rsidR="00B770BD" w:rsidRDefault="00B770BD" w:rsidP="000161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52A9" w:rsidRDefault="006552A9">
    <w:pPr>
      <w:pStyle w:val="af3"/>
      <w:jc w:val="center"/>
    </w:pPr>
  </w:p>
  <w:p w:rsidR="006552A9" w:rsidRDefault="006552A9">
    <w:pPr>
      <w:pStyle w:val="af3"/>
      <w:jc w:val="center"/>
    </w:pPr>
  </w:p>
  <w:p w:rsidR="006552A9" w:rsidRDefault="006552A9">
    <w:pPr>
      <w:pStyle w:val="af3"/>
      <w:jc w:val="center"/>
    </w:pPr>
  </w:p>
  <w:p w:rsidR="006552A9" w:rsidRDefault="006552A9">
    <w:pPr>
      <w:pStyle w:val="af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3AB74DA"/>
    <w:multiLevelType w:val="hybridMultilevel"/>
    <w:tmpl w:val="02B639EA"/>
    <w:lvl w:ilvl="0" w:tplc="9A22A47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4C40117"/>
    <w:multiLevelType w:val="multilevel"/>
    <w:tmpl w:val="F8B4C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4F25D53"/>
    <w:multiLevelType w:val="hybridMultilevel"/>
    <w:tmpl w:val="0FBE27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83345F"/>
    <w:multiLevelType w:val="multilevel"/>
    <w:tmpl w:val="DCA43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BB7184F"/>
    <w:multiLevelType w:val="hybridMultilevel"/>
    <w:tmpl w:val="5D76F03A"/>
    <w:lvl w:ilvl="0" w:tplc="EBBE8882">
      <w:start w:val="1"/>
      <w:numFmt w:val="decimal"/>
      <w:lvlText w:val="%1."/>
      <w:lvlJc w:val="left"/>
      <w:pPr>
        <w:ind w:left="56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326" w:hanging="360"/>
      </w:pPr>
    </w:lvl>
    <w:lvl w:ilvl="2" w:tplc="0419001B" w:tentative="1">
      <w:start w:val="1"/>
      <w:numFmt w:val="lowerRoman"/>
      <w:lvlText w:val="%3."/>
      <w:lvlJc w:val="right"/>
      <w:pPr>
        <w:ind w:left="7046" w:hanging="180"/>
      </w:pPr>
    </w:lvl>
    <w:lvl w:ilvl="3" w:tplc="0419000F" w:tentative="1">
      <w:start w:val="1"/>
      <w:numFmt w:val="decimal"/>
      <w:lvlText w:val="%4."/>
      <w:lvlJc w:val="left"/>
      <w:pPr>
        <w:ind w:left="7766" w:hanging="360"/>
      </w:pPr>
    </w:lvl>
    <w:lvl w:ilvl="4" w:tplc="04190019" w:tentative="1">
      <w:start w:val="1"/>
      <w:numFmt w:val="lowerLetter"/>
      <w:lvlText w:val="%5."/>
      <w:lvlJc w:val="left"/>
      <w:pPr>
        <w:ind w:left="8486" w:hanging="360"/>
      </w:pPr>
    </w:lvl>
    <w:lvl w:ilvl="5" w:tplc="0419001B" w:tentative="1">
      <w:start w:val="1"/>
      <w:numFmt w:val="lowerRoman"/>
      <w:lvlText w:val="%6."/>
      <w:lvlJc w:val="right"/>
      <w:pPr>
        <w:ind w:left="9206" w:hanging="180"/>
      </w:pPr>
    </w:lvl>
    <w:lvl w:ilvl="6" w:tplc="0419000F" w:tentative="1">
      <w:start w:val="1"/>
      <w:numFmt w:val="decimal"/>
      <w:lvlText w:val="%7."/>
      <w:lvlJc w:val="left"/>
      <w:pPr>
        <w:ind w:left="9926" w:hanging="360"/>
      </w:pPr>
    </w:lvl>
    <w:lvl w:ilvl="7" w:tplc="04190019" w:tentative="1">
      <w:start w:val="1"/>
      <w:numFmt w:val="lowerLetter"/>
      <w:lvlText w:val="%8."/>
      <w:lvlJc w:val="left"/>
      <w:pPr>
        <w:ind w:left="10646" w:hanging="360"/>
      </w:pPr>
    </w:lvl>
    <w:lvl w:ilvl="8" w:tplc="0419001B" w:tentative="1">
      <w:start w:val="1"/>
      <w:numFmt w:val="lowerRoman"/>
      <w:lvlText w:val="%9."/>
      <w:lvlJc w:val="right"/>
      <w:pPr>
        <w:ind w:left="11366" w:hanging="180"/>
      </w:pPr>
    </w:lvl>
  </w:abstractNum>
  <w:abstractNum w:abstractNumId="6">
    <w:nsid w:val="0E3E1215"/>
    <w:multiLevelType w:val="multilevel"/>
    <w:tmpl w:val="CF744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E043BB"/>
    <w:multiLevelType w:val="multilevel"/>
    <w:tmpl w:val="37B0C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A8925D8"/>
    <w:multiLevelType w:val="hybridMultilevel"/>
    <w:tmpl w:val="34C25FCA"/>
    <w:lvl w:ilvl="0" w:tplc="F80ED3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AC12584"/>
    <w:multiLevelType w:val="multilevel"/>
    <w:tmpl w:val="0AC2E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0EC41C3"/>
    <w:multiLevelType w:val="hybridMultilevel"/>
    <w:tmpl w:val="531252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167969"/>
    <w:multiLevelType w:val="multilevel"/>
    <w:tmpl w:val="F4448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1CD7D1E"/>
    <w:multiLevelType w:val="multilevel"/>
    <w:tmpl w:val="6652F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A27A15"/>
    <w:multiLevelType w:val="multilevel"/>
    <w:tmpl w:val="AA588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64A2948"/>
    <w:multiLevelType w:val="multilevel"/>
    <w:tmpl w:val="E0EA0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7EA7C06"/>
    <w:multiLevelType w:val="hybridMultilevel"/>
    <w:tmpl w:val="619E87FE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251"/>
        </w:tabs>
        <w:ind w:left="1251" w:hanging="360"/>
      </w:pPr>
    </w:lvl>
    <w:lvl w:ilvl="2" w:tplc="04190005">
      <w:start w:val="1"/>
      <w:numFmt w:val="decimal"/>
      <w:lvlText w:val="%3."/>
      <w:lvlJc w:val="left"/>
      <w:pPr>
        <w:tabs>
          <w:tab w:val="num" w:pos="1971"/>
        </w:tabs>
        <w:ind w:left="1971" w:hanging="360"/>
      </w:pPr>
    </w:lvl>
    <w:lvl w:ilvl="3" w:tplc="04190001">
      <w:start w:val="1"/>
      <w:numFmt w:val="decimal"/>
      <w:lvlText w:val="%4."/>
      <w:lvlJc w:val="left"/>
      <w:pPr>
        <w:tabs>
          <w:tab w:val="num" w:pos="2691"/>
        </w:tabs>
        <w:ind w:left="2691" w:hanging="360"/>
      </w:pPr>
    </w:lvl>
    <w:lvl w:ilvl="4" w:tplc="04190003">
      <w:start w:val="1"/>
      <w:numFmt w:val="decimal"/>
      <w:lvlText w:val="%5."/>
      <w:lvlJc w:val="left"/>
      <w:pPr>
        <w:tabs>
          <w:tab w:val="num" w:pos="3411"/>
        </w:tabs>
        <w:ind w:left="3411" w:hanging="360"/>
      </w:pPr>
    </w:lvl>
    <w:lvl w:ilvl="5" w:tplc="04190005">
      <w:start w:val="1"/>
      <w:numFmt w:val="decimal"/>
      <w:lvlText w:val="%6."/>
      <w:lvlJc w:val="left"/>
      <w:pPr>
        <w:tabs>
          <w:tab w:val="num" w:pos="4131"/>
        </w:tabs>
        <w:ind w:left="4131" w:hanging="360"/>
      </w:pPr>
    </w:lvl>
    <w:lvl w:ilvl="6" w:tplc="04190001">
      <w:start w:val="1"/>
      <w:numFmt w:val="decimal"/>
      <w:lvlText w:val="%7."/>
      <w:lvlJc w:val="left"/>
      <w:pPr>
        <w:tabs>
          <w:tab w:val="num" w:pos="4851"/>
        </w:tabs>
        <w:ind w:left="4851" w:hanging="360"/>
      </w:pPr>
    </w:lvl>
    <w:lvl w:ilvl="7" w:tplc="04190003">
      <w:start w:val="1"/>
      <w:numFmt w:val="decimal"/>
      <w:lvlText w:val="%8."/>
      <w:lvlJc w:val="left"/>
      <w:pPr>
        <w:tabs>
          <w:tab w:val="num" w:pos="5571"/>
        </w:tabs>
        <w:ind w:left="5571" w:hanging="360"/>
      </w:pPr>
    </w:lvl>
    <w:lvl w:ilvl="8" w:tplc="04190005">
      <w:start w:val="1"/>
      <w:numFmt w:val="decimal"/>
      <w:lvlText w:val="%9."/>
      <w:lvlJc w:val="left"/>
      <w:pPr>
        <w:tabs>
          <w:tab w:val="num" w:pos="6291"/>
        </w:tabs>
        <w:ind w:left="6291" w:hanging="360"/>
      </w:pPr>
    </w:lvl>
  </w:abstractNum>
  <w:abstractNum w:abstractNumId="16">
    <w:nsid w:val="2DB2453F"/>
    <w:multiLevelType w:val="multilevel"/>
    <w:tmpl w:val="646E4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F6A437F"/>
    <w:multiLevelType w:val="hybridMultilevel"/>
    <w:tmpl w:val="3B685A6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7E7C86"/>
    <w:multiLevelType w:val="multilevel"/>
    <w:tmpl w:val="EF7C0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62D1DAD"/>
    <w:multiLevelType w:val="multilevel"/>
    <w:tmpl w:val="5A7EF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65B75E4"/>
    <w:multiLevelType w:val="hybridMultilevel"/>
    <w:tmpl w:val="E020E3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791634"/>
    <w:multiLevelType w:val="multilevel"/>
    <w:tmpl w:val="F25A0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E312610"/>
    <w:multiLevelType w:val="multilevel"/>
    <w:tmpl w:val="DA4AD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29D4D41"/>
    <w:multiLevelType w:val="multilevel"/>
    <w:tmpl w:val="D6B44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662700E"/>
    <w:multiLevelType w:val="hybridMultilevel"/>
    <w:tmpl w:val="110C80B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74D2210"/>
    <w:multiLevelType w:val="multilevel"/>
    <w:tmpl w:val="03E02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2EE2B05"/>
    <w:multiLevelType w:val="multilevel"/>
    <w:tmpl w:val="3F865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4946E8B"/>
    <w:multiLevelType w:val="hybridMultilevel"/>
    <w:tmpl w:val="661A75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0B14CE"/>
    <w:multiLevelType w:val="hybridMultilevel"/>
    <w:tmpl w:val="AA2869E8"/>
    <w:lvl w:ilvl="0" w:tplc="0419000F">
      <w:start w:val="1"/>
      <w:numFmt w:val="decimal"/>
      <w:lvlText w:val="%1."/>
      <w:lvlJc w:val="left"/>
      <w:pPr>
        <w:ind w:left="3229" w:hanging="360"/>
      </w:pPr>
    </w:lvl>
    <w:lvl w:ilvl="1" w:tplc="04190019">
      <w:start w:val="1"/>
      <w:numFmt w:val="lowerLetter"/>
      <w:lvlText w:val="%2."/>
      <w:lvlJc w:val="left"/>
      <w:pPr>
        <w:ind w:left="3949" w:hanging="360"/>
      </w:pPr>
    </w:lvl>
    <w:lvl w:ilvl="2" w:tplc="0419001B">
      <w:start w:val="1"/>
      <w:numFmt w:val="lowerRoman"/>
      <w:lvlText w:val="%3."/>
      <w:lvlJc w:val="right"/>
      <w:pPr>
        <w:ind w:left="4669" w:hanging="180"/>
      </w:pPr>
    </w:lvl>
    <w:lvl w:ilvl="3" w:tplc="0419000F">
      <w:start w:val="1"/>
      <w:numFmt w:val="decimal"/>
      <w:lvlText w:val="%4."/>
      <w:lvlJc w:val="left"/>
      <w:pPr>
        <w:ind w:left="5389" w:hanging="360"/>
      </w:pPr>
    </w:lvl>
    <w:lvl w:ilvl="4" w:tplc="04190019">
      <w:start w:val="1"/>
      <w:numFmt w:val="lowerLetter"/>
      <w:lvlText w:val="%5."/>
      <w:lvlJc w:val="left"/>
      <w:pPr>
        <w:ind w:left="6109" w:hanging="360"/>
      </w:pPr>
    </w:lvl>
    <w:lvl w:ilvl="5" w:tplc="0419001B">
      <w:start w:val="1"/>
      <w:numFmt w:val="lowerRoman"/>
      <w:lvlText w:val="%6."/>
      <w:lvlJc w:val="right"/>
      <w:pPr>
        <w:ind w:left="6829" w:hanging="180"/>
      </w:pPr>
    </w:lvl>
    <w:lvl w:ilvl="6" w:tplc="0419000F">
      <w:start w:val="1"/>
      <w:numFmt w:val="decimal"/>
      <w:lvlText w:val="%7."/>
      <w:lvlJc w:val="left"/>
      <w:pPr>
        <w:ind w:left="7549" w:hanging="360"/>
      </w:pPr>
    </w:lvl>
    <w:lvl w:ilvl="7" w:tplc="04190019">
      <w:start w:val="1"/>
      <w:numFmt w:val="lowerLetter"/>
      <w:lvlText w:val="%8."/>
      <w:lvlJc w:val="left"/>
      <w:pPr>
        <w:ind w:left="8269" w:hanging="360"/>
      </w:pPr>
    </w:lvl>
    <w:lvl w:ilvl="8" w:tplc="0419001B">
      <w:start w:val="1"/>
      <w:numFmt w:val="lowerRoman"/>
      <w:lvlText w:val="%9."/>
      <w:lvlJc w:val="right"/>
      <w:pPr>
        <w:ind w:left="8989" w:hanging="180"/>
      </w:pPr>
    </w:lvl>
  </w:abstractNum>
  <w:abstractNum w:abstractNumId="29">
    <w:nsid w:val="6C983F07"/>
    <w:multiLevelType w:val="multilevel"/>
    <w:tmpl w:val="6E18E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08C6883"/>
    <w:multiLevelType w:val="multilevel"/>
    <w:tmpl w:val="5E1CEB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1">
    <w:nsid w:val="72DC2E26"/>
    <w:multiLevelType w:val="multilevel"/>
    <w:tmpl w:val="534AC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51F011D"/>
    <w:multiLevelType w:val="multilevel"/>
    <w:tmpl w:val="BD3C5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52F4EFD"/>
    <w:multiLevelType w:val="multilevel"/>
    <w:tmpl w:val="E7309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7611FAF"/>
    <w:multiLevelType w:val="hybridMultilevel"/>
    <w:tmpl w:val="D98C7ACA"/>
    <w:lvl w:ilvl="0" w:tplc="838E5B80">
      <w:start w:val="1"/>
      <w:numFmt w:val="decimal"/>
      <w:lvlText w:val="%1."/>
      <w:lvlJc w:val="left"/>
      <w:pPr>
        <w:ind w:left="13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64" w:hanging="360"/>
      </w:pPr>
    </w:lvl>
    <w:lvl w:ilvl="2" w:tplc="0419001B" w:tentative="1">
      <w:start w:val="1"/>
      <w:numFmt w:val="lowerRoman"/>
      <w:lvlText w:val="%3."/>
      <w:lvlJc w:val="right"/>
      <w:pPr>
        <w:ind w:left="2784" w:hanging="180"/>
      </w:pPr>
    </w:lvl>
    <w:lvl w:ilvl="3" w:tplc="0419000F" w:tentative="1">
      <w:start w:val="1"/>
      <w:numFmt w:val="decimal"/>
      <w:lvlText w:val="%4."/>
      <w:lvlJc w:val="left"/>
      <w:pPr>
        <w:ind w:left="3504" w:hanging="360"/>
      </w:pPr>
    </w:lvl>
    <w:lvl w:ilvl="4" w:tplc="04190019" w:tentative="1">
      <w:start w:val="1"/>
      <w:numFmt w:val="lowerLetter"/>
      <w:lvlText w:val="%5."/>
      <w:lvlJc w:val="left"/>
      <w:pPr>
        <w:ind w:left="4224" w:hanging="360"/>
      </w:pPr>
    </w:lvl>
    <w:lvl w:ilvl="5" w:tplc="0419001B" w:tentative="1">
      <w:start w:val="1"/>
      <w:numFmt w:val="lowerRoman"/>
      <w:lvlText w:val="%6."/>
      <w:lvlJc w:val="right"/>
      <w:pPr>
        <w:ind w:left="4944" w:hanging="180"/>
      </w:pPr>
    </w:lvl>
    <w:lvl w:ilvl="6" w:tplc="0419000F" w:tentative="1">
      <w:start w:val="1"/>
      <w:numFmt w:val="decimal"/>
      <w:lvlText w:val="%7."/>
      <w:lvlJc w:val="left"/>
      <w:pPr>
        <w:ind w:left="5664" w:hanging="360"/>
      </w:pPr>
    </w:lvl>
    <w:lvl w:ilvl="7" w:tplc="04190019" w:tentative="1">
      <w:start w:val="1"/>
      <w:numFmt w:val="lowerLetter"/>
      <w:lvlText w:val="%8."/>
      <w:lvlJc w:val="left"/>
      <w:pPr>
        <w:ind w:left="6384" w:hanging="360"/>
      </w:pPr>
    </w:lvl>
    <w:lvl w:ilvl="8" w:tplc="0419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35">
    <w:nsid w:val="7B4A1AE5"/>
    <w:multiLevelType w:val="multilevel"/>
    <w:tmpl w:val="F4620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8"/>
  </w:num>
  <w:num w:numId="3">
    <w:abstractNumId w:val="19"/>
  </w:num>
  <w:num w:numId="4">
    <w:abstractNumId w:val="11"/>
  </w:num>
  <w:num w:numId="5">
    <w:abstractNumId w:val="12"/>
  </w:num>
  <w:num w:numId="6">
    <w:abstractNumId w:val="29"/>
  </w:num>
  <w:num w:numId="7">
    <w:abstractNumId w:val="26"/>
  </w:num>
  <w:num w:numId="8">
    <w:abstractNumId w:val="14"/>
  </w:num>
  <w:num w:numId="9">
    <w:abstractNumId w:val="30"/>
  </w:num>
  <w:num w:numId="10">
    <w:abstractNumId w:val="6"/>
  </w:num>
  <w:num w:numId="11">
    <w:abstractNumId w:val="2"/>
  </w:num>
  <w:num w:numId="1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10"/>
  </w:num>
  <w:num w:numId="15">
    <w:abstractNumId w:val="3"/>
  </w:num>
  <w:num w:numId="16">
    <w:abstractNumId w:val="7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23"/>
  </w:num>
  <w:num w:numId="20">
    <w:abstractNumId w:val="13"/>
  </w:num>
  <w:num w:numId="21">
    <w:abstractNumId w:val="34"/>
  </w:num>
  <w:num w:numId="2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</w:num>
  <w:num w:numId="24">
    <w:abstractNumId w:val="15"/>
  </w:num>
  <w:num w:numId="25">
    <w:abstractNumId w:val="24"/>
  </w:num>
  <w:num w:numId="26">
    <w:abstractNumId w:val="9"/>
  </w:num>
  <w:num w:numId="27">
    <w:abstractNumId w:val="21"/>
  </w:num>
  <w:num w:numId="28">
    <w:abstractNumId w:val="33"/>
  </w:num>
  <w:num w:numId="29">
    <w:abstractNumId w:val="27"/>
  </w:num>
  <w:num w:numId="30">
    <w:abstractNumId w:val="22"/>
  </w:num>
  <w:num w:numId="31">
    <w:abstractNumId w:val="8"/>
  </w:num>
  <w:num w:numId="32">
    <w:abstractNumId w:val="4"/>
  </w:num>
  <w:num w:numId="33">
    <w:abstractNumId w:val="1"/>
  </w:num>
  <w:num w:numId="34">
    <w:abstractNumId w:val="5"/>
  </w:num>
  <w:num w:numId="35">
    <w:abstractNumId w:val="32"/>
  </w:num>
  <w:num w:numId="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1564"/>
    <w:rsid w:val="00000100"/>
    <w:rsid w:val="00001D87"/>
    <w:rsid w:val="00004B08"/>
    <w:rsid w:val="00005630"/>
    <w:rsid w:val="00005AAB"/>
    <w:rsid w:val="00005B6A"/>
    <w:rsid w:val="000151A6"/>
    <w:rsid w:val="0001525A"/>
    <w:rsid w:val="000161D6"/>
    <w:rsid w:val="000209E6"/>
    <w:rsid w:val="00020ED3"/>
    <w:rsid w:val="00020F86"/>
    <w:rsid w:val="00022199"/>
    <w:rsid w:val="00030BB0"/>
    <w:rsid w:val="000312DD"/>
    <w:rsid w:val="000312DE"/>
    <w:rsid w:val="0003294C"/>
    <w:rsid w:val="0003454E"/>
    <w:rsid w:val="0003468D"/>
    <w:rsid w:val="00036CF0"/>
    <w:rsid w:val="00042698"/>
    <w:rsid w:val="0005159C"/>
    <w:rsid w:val="0005651D"/>
    <w:rsid w:val="00056EA8"/>
    <w:rsid w:val="00060CED"/>
    <w:rsid w:val="000610EB"/>
    <w:rsid w:val="000611AE"/>
    <w:rsid w:val="00061E09"/>
    <w:rsid w:val="00065389"/>
    <w:rsid w:val="00066A76"/>
    <w:rsid w:val="00072474"/>
    <w:rsid w:val="000754C6"/>
    <w:rsid w:val="00077F10"/>
    <w:rsid w:val="000817C2"/>
    <w:rsid w:val="000868F1"/>
    <w:rsid w:val="00094D83"/>
    <w:rsid w:val="00096E55"/>
    <w:rsid w:val="00097792"/>
    <w:rsid w:val="000A0039"/>
    <w:rsid w:val="000A2E50"/>
    <w:rsid w:val="000A2F09"/>
    <w:rsid w:val="000A64A0"/>
    <w:rsid w:val="000A6EEB"/>
    <w:rsid w:val="000A772B"/>
    <w:rsid w:val="000A7A6B"/>
    <w:rsid w:val="000B0EF9"/>
    <w:rsid w:val="000B5B10"/>
    <w:rsid w:val="000C1828"/>
    <w:rsid w:val="000C2E98"/>
    <w:rsid w:val="000C30B2"/>
    <w:rsid w:val="000C32A4"/>
    <w:rsid w:val="000C3DE1"/>
    <w:rsid w:val="000C4265"/>
    <w:rsid w:val="000C6BA0"/>
    <w:rsid w:val="000C7531"/>
    <w:rsid w:val="000D158B"/>
    <w:rsid w:val="000D3C58"/>
    <w:rsid w:val="000D3CC7"/>
    <w:rsid w:val="000D41D0"/>
    <w:rsid w:val="000D4DCF"/>
    <w:rsid w:val="000D6244"/>
    <w:rsid w:val="000D6ACE"/>
    <w:rsid w:val="000E1389"/>
    <w:rsid w:val="000E365B"/>
    <w:rsid w:val="000E4B19"/>
    <w:rsid w:val="000E74F0"/>
    <w:rsid w:val="000F0826"/>
    <w:rsid w:val="000F2C67"/>
    <w:rsid w:val="000F353C"/>
    <w:rsid w:val="000F42FF"/>
    <w:rsid w:val="000F52C9"/>
    <w:rsid w:val="000F58B8"/>
    <w:rsid w:val="000F7539"/>
    <w:rsid w:val="00101865"/>
    <w:rsid w:val="001043F7"/>
    <w:rsid w:val="001049DC"/>
    <w:rsid w:val="00113A10"/>
    <w:rsid w:val="00113A2B"/>
    <w:rsid w:val="001149AA"/>
    <w:rsid w:val="00116613"/>
    <w:rsid w:val="00117FF3"/>
    <w:rsid w:val="00123330"/>
    <w:rsid w:val="0012487D"/>
    <w:rsid w:val="00127CDA"/>
    <w:rsid w:val="001317D7"/>
    <w:rsid w:val="00133983"/>
    <w:rsid w:val="00134B5A"/>
    <w:rsid w:val="00137661"/>
    <w:rsid w:val="00137ECB"/>
    <w:rsid w:val="00140C8C"/>
    <w:rsid w:val="00141401"/>
    <w:rsid w:val="00141965"/>
    <w:rsid w:val="00142AFA"/>
    <w:rsid w:val="0014660D"/>
    <w:rsid w:val="0015045E"/>
    <w:rsid w:val="00150797"/>
    <w:rsid w:val="00152C55"/>
    <w:rsid w:val="00154728"/>
    <w:rsid w:val="001548FD"/>
    <w:rsid w:val="00155ED7"/>
    <w:rsid w:val="001575EE"/>
    <w:rsid w:val="00160234"/>
    <w:rsid w:val="001602B0"/>
    <w:rsid w:val="001619CC"/>
    <w:rsid w:val="00164C6E"/>
    <w:rsid w:val="00164D08"/>
    <w:rsid w:val="0016508B"/>
    <w:rsid w:val="00166AF8"/>
    <w:rsid w:val="00166EB1"/>
    <w:rsid w:val="001719DB"/>
    <w:rsid w:val="00172A5D"/>
    <w:rsid w:val="00173128"/>
    <w:rsid w:val="001734A8"/>
    <w:rsid w:val="001736C4"/>
    <w:rsid w:val="0017692C"/>
    <w:rsid w:val="001848A9"/>
    <w:rsid w:val="00184A76"/>
    <w:rsid w:val="001852E9"/>
    <w:rsid w:val="001900CC"/>
    <w:rsid w:val="00190213"/>
    <w:rsid w:val="001932CC"/>
    <w:rsid w:val="0019660F"/>
    <w:rsid w:val="00197567"/>
    <w:rsid w:val="001A367F"/>
    <w:rsid w:val="001A3C0B"/>
    <w:rsid w:val="001B1047"/>
    <w:rsid w:val="001B14A5"/>
    <w:rsid w:val="001B1E55"/>
    <w:rsid w:val="001B314F"/>
    <w:rsid w:val="001B4C63"/>
    <w:rsid w:val="001B573A"/>
    <w:rsid w:val="001B5AF4"/>
    <w:rsid w:val="001B6D10"/>
    <w:rsid w:val="001B7404"/>
    <w:rsid w:val="001C5332"/>
    <w:rsid w:val="001C707B"/>
    <w:rsid w:val="001D047C"/>
    <w:rsid w:val="001D11A1"/>
    <w:rsid w:val="001D1E08"/>
    <w:rsid w:val="001D47C3"/>
    <w:rsid w:val="001D5ACC"/>
    <w:rsid w:val="001E01D8"/>
    <w:rsid w:val="001E1C5C"/>
    <w:rsid w:val="001E2F57"/>
    <w:rsid w:val="001E3FA7"/>
    <w:rsid w:val="001E46E5"/>
    <w:rsid w:val="001F22A3"/>
    <w:rsid w:val="001F3439"/>
    <w:rsid w:val="001F4051"/>
    <w:rsid w:val="001F6C42"/>
    <w:rsid w:val="002026E2"/>
    <w:rsid w:val="00207D4A"/>
    <w:rsid w:val="00220809"/>
    <w:rsid w:val="00224264"/>
    <w:rsid w:val="0022483C"/>
    <w:rsid w:val="00227AA6"/>
    <w:rsid w:val="00230305"/>
    <w:rsid w:val="0023339A"/>
    <w:rsid w:val="00235DBE"/>
    <w:rsid w:val="002375A7"/>
    <w:rsid w:val="00237A44"/>
    <w:rsid w:val="00240501"/>
    <w:rsid w:val="00240C6F"/>
    <w:rsid w:val="00240D46"/>
    <w:rsid w:val="0024371E"/>
    <w:rsid w:val="00244191"/>
    <w:rsid w:val="002470EF"/>
    <w:rsid w:val="00252376"/>
    <w:rsid w:val="00252A85"/>
    <w:rsid w:val="00253258"/>
    <w:rsid w:val="00253DCF"/>
    <w:rsid w:val="002623C2"/>
    <w:rsid w:val="00262804"/>
    <w:rsid w:val="00264380"/>
    <w:rsid w:val="00264ED1"/>
    <w:rsid w:val="00272AAD"/>
    <w:rsid w:val="0028373C"/>
    <w:rsid w:val="0028416C"/>
    <w:rsid w:val="002845C0"/>
    <w:rsid w:val="002960B2"/>
    <w:rsid w:val="002A2939"/>
    <w:rsid w:val="002A7ACC"/>
    <w:rsid w:val="002B1B4E"/>
    <w:rsid w:val="002B35AF"/>
    <w:rsid w:val="002B5CC5"/>
    <w:rsid w:val="002C2F0C"/>
    <w:rsid w:val="002C30A3"/>
    <w:rsid w:val="002C57C0"/>
    <w:rsid w:val="002C6F92"/>
    <w:rsid w:val="002C7988"/>
    <w:rsid w:val="002D1E76"/>
    <w:rsid w:val="002D5647"/>
    <w:rsid w:val="002D5958"/>
    <w:rsid w:val="002D64BD"/>
    <w:rsid w:val="002D79A3"/>
    <w:rsid w:val="002E5D71"/>
    <w:rsid w:val="002F24AA"/>
    <w:rsid w:val="002F293D"/>
    <w:rsid w:val="002F3F74"/>
    <w:rsid w:val="002F5549"/>
    <w:rsid w:val="002F68AD"/>
    <w:rsid w:val="002F79EA"/>
    <w:rsid w:val="002F7DD4"/>
    <w:rsid w:val="0030085D"/>
    <w:rsid w:val="00300A6C"/>
    <w:rsid w:val="00303F24"/>
    <w:rsid w:val="003054D9"/>
    <w:rsid w:val="00305534"/>
    <w:rsid w:val="003057B9"/>
    <w:rsid w:val="00310768"/>
    <w:rsid w:val="00310BF1"/>
    <w:rsid w:val="00317CE4"/>
    <w:rsid w:val="00322C6F"/>
    <w:rsid w:val="00324AF9"/>
    <w:rsid w:val="00325685"/>
    <w:rsid w:val="003257DB"/>
    <w:rsid w:val="0032582F"/>
    <w:rsid w:val="003274CE"/>
    <w:rsid w:val="00332600"/>
    <w:rsid w:val="003331D0"/>
    <w:rsid w:val="00334233"/>
    <w:rsid w:val="0033435D"/>
    <w:rsid w:val="00335BDD"/>
    <w:rsid w:val="00335D1D"/>
    <w:rsid w:val="00336BE2"/>
    <w:rsid w:val="00336D6F"/>
    <w:rsid w:val="00340AD4"/>
    <w:rsid w:val="00341863"/>
    <w:rsid w:val="0034492D"/>
    <w:rsid w:val="00344E4D"/>
    <w:rsid w:val="00345D70"/>
    <w:rsid w:val="00350384"/>
    <w:rsid w:val="00352809"/>
    <w:rsid w:val="00355C3F"/>
    <w:rsid w:val="00362AA7"/>
    <w:rsid w:val="00366183"/>
    <w:rsid w:val="003716CF"/>
    <w:rsid w:val="00371C9A"/>
    <w:rsid w:val="00373715"/>
    <w:rsid w:val="003742DF"/>
    <w:rsid w:val="0038036A"/>
    <w:rsid w:val="00380A3A"/>
    <w:rsid w:val="003841FF"/>
    <w:rsid w:val="00384BB4"/>
    <w:rsid w:val="003871A2"/>
    <w:rsid w:val="00393256"/>
    <w:rsid w:val="00394E3E"/>
    <w:rsid w:val="003968AD"/>
    <w:rsid w:val="003974E1"/>
    <w:rsid w:val="003A25E7"/>
    <w:rsid w:val="003A68F2"/>
    <w:rsid w:val="003B172D"/>
    <w:rsid w:val="003B3986"/>
    <w:rsid w:val="003B757F"/>
    <w:rsid w:val="003B7EB6"/>
    <w:rsid w:val="003C089A"/>
    <w:rsid w:val="003C1E49"/>
    <w:rsid w:val="003C78A3"/>
    <w:rsid w:val="003D0812"/>
    <w:rsid w:val="003D0E2B"/>
    <w:rsid w:val="003D6C45"/>
    <w:rsid w:val="003E0B61"/>
    <w:rsid w:val="003E2AB5"/>
    <w:rsid w:val="003E35FD"/>
    <w:rsid w:val="003E3D37"/>
    <w:rsid w:val="003E4206"/>
    <w:rsid w:val="003E74C1"/>
    <w:rsid w:val="003F2D2E"/>
    <w:rsid w:val="003F72FB"/>
    <w:rsid w:val="00401202"/>
    <w:rsid w:val="00404D9C"/>
    <w:rsid w:val="004053C2"/>
    <w:rsid w:val="00407138"/>
    <w:rsid w:val="0040767F"/>
    <w:rsid w:val="00407DA2"/>
    <w:rsid w:val="004113C2"/>
    <w:rsid w:val="004117EA"/>
    <w:rsid w:val="00412FCF"/>
    <w:rsid w:val="00413684"/>
    <w:rsid w:val="00414B50"/>
    <w:rsid w:val="00414E3E"/>
    <w:rsid w:val="00414FA5"/>
    <w:rsid w:val="00416BC0"/>
    <w:rsid w:val="00416E0F"/>
    <w:rsid w:val="00416E18"/>
    <w:rsid w:val="0042456E"/>
    <w:rsid w:val="0042577B"/>
    <w:rsid w:val="00426E5D"/>
    <w:rsid w:val="00427FCD"/>
    <w:rsid w:val="00431077"/>
    <w:rsid w:val="00445CF6"/>
    <w:rsid w:val="00446454"/>
    <w:rsid w:val="004477A7"/>
    <w:rsid w:val="00451CC1"/>
    <w:rsid w:val="004569F5"/>
    <w:rsid w:val="00461361"/>
    <w:rsid w:val="00461DB5"/>
    <w:rsid w:val="0046202E"/>
    <w:rsid w:val="0046341F"/>
    <w:rsid w:val="004656EB"/>
    <w:rsid w:val="004658C6"/>
    <w:rsid w:val="004704BF"/>
    <w:rsid w:val="004726F5"/>
    <w:rsid w:val="00473418"/>
    <w:rsid w:val="00475F92"/>
    <w:rsid w:val="00476951"/>
    <w:rsid w:val="00476A83"/>
    <w:rsid w:val="0047706D"/>
    <w:rsid w:val="00483F2F"/>
    <w:rsid w:val="004857B8"/>
    <w:rsid w:val="00487238"/>
    <w:rsid w:val="0049513D"/>
    <w:rsid w:val="00497F56"/>
    <w:rsid w:val="004A08D1"/>
    <w:rsid w:val="004A398E"/>
    <w:rsid w:val="004B03CC"/>
    <w:rsid w:val="004B21F8"/>
    <w:rsid w:val="004B77AA"/>
    <w:rsid w:val="004C188D"/>
    <w:rsid w:val="004C2E1D"/>
    <w:rsid w:val="004D14FC"/>
    <w:rsid w:val="004D1A73"/>
    <w:rsid w:val="004D37BD"/>
    <w:rsid w:val="004D4FAD"/>
    <w:rsid w:val="004D5126"/>
    <w:rsid w:val="004D5268"/>
    <w:rsid w:val="004E1609"/>
    <w:rsid w:val="004E2025"/>
    <w:rsid w:val="004E472A"/>
    <w:rsid w:val="004E6147"/>
    <w:rsid w:val="004F19F1"/>
    <w:rsid w:val="004F7445"/>
    <w:rsid w:val="004F7542"/>
    <w:rsid w:val="00502545"/>
    <w:rsid w:val="005036CF"/>
    <w:rsid w:val="00503D18"/>
    <w:rsid w:val="00506915"/>
    <w:rsid w:val="00512B5D"/>
    <w:rsid w:val="00516649"/>
    <w:rsid w:val="00520BFF"/>
    <w:rsid w:val="00521F2D"/>
    <w:rsid w:val="005235D7"/>
    <w:rsid w:val="005242A7"/>
    <w:rsid w:val="0052540E"/>
    <w:rsid w:val="00525C91"/>
    <w:rsid w:val="0052673E"/>
    <w:rsid w:val="005271B9"/>
    <w:rsid w:val="0054568D"/>
    <w:rsid w:val="00545B9B"/>
    <w:rsid w:val="0054664B"/>
    <w:rsid w:val="00546B09"/>
    <w:rsid w:val="00550567"/>
    <w:rsid w:val="005554DA"/>
    <w:rsid w:val="0055690E"/>
    <w:rsid w:val="00556BA9"/>
    <w:rsid w:val="0055756E"/>
    <w:rsid w:val="00560D92"/>
    <w:rsid w:val="00561564"/>
    <w:rsid w:val="00561A27"/>
    <w:rsid w:val="00562C44"/>
    <w:rsid w:val="00564AA8"/>
    <w:rsid w:val="00565CDE"/>
    <w:rsid w:val="00571D53"/>
    <w:rsid w:val="00572257"/>
    <w:rsid w:val="00572A8C"/>
    <w:rsid w:val="005732DB"/>
    <w:rsid w:val="00574983"/>
    <w:rsid w:val="00576928"/>
    <w:rsid w:val="005807C3"/>
    <w:rsid w:val="0058487B"/>
    <w:rsid w:val="0059065E"/>
    <w:rsid w:val="00591042"/>
    <w:rsid w:val="00591E44"/>
    <w:rsid w:val="00592B4E"/>
    <w:rsid w:val="005943E4"/>
    <w:rsid w:val="005944F2"/>
    <w:rsid w:val="00594883"/>
    <w:rsid w:val="0059529F"/>
    <w:rsid w:val="00595CA1"/>
    <w:rsid w:val="00595DA5"/>
    <w:rsid w:val="005A2926"/>
    <w:rsid w:val="005A422D"/>
    <w:rsid w:val="005A50A1"/>
    <w:rsid w:val="005A56F2"/>
    <w:rsid w:val="005A5AD3"/>
    <w:rsid w:val="005A5B50"/>
    <w:rsid w:val="005A755A"/>
    <w:rsid w:val="005B565B"/>
    <w:rsid w:val="005B7260"/>
    <w:rsid w:val="005B7A2D"/>
    <w:rsid w:val="005C0C78"/>
    <w:rsid w:val="005C230C"/>
    <w:rsid w:val="005C24B8"/>
    <w:rsid w:val="005C36F8"/>
    <w:rsid w:val="005C4E30"/>
    <w:rsid w:val="005C5852"/>
    <w:rsid w:val="005D1DD3"/>
    <w:rsid w:val="005D3E8B"/>
    <w:rsid w:val="005D7361"/>
    <w:rsid w:val="005D7385"/>
    <w:rsid w:val="005E0B0E"/>
    <w:rsid w:val="005E0E5F"/>
    <w:rsid w:val="005E17E7"/>
    <w:rsid w:val="005E291C"/>
    <w:rsid w:val="005E3780"/>
    <w:rsid w:val="005E57A8"/>
    <w:rsid w:val="005E6D24"/>
    <w:rsid w:val="005E7E7D"/>
    <w:rsid w:val="005F0E31"/>
    <w:rsid w:val="005F14D0"/>
    <w:rsid w:val="005F56AD"/>
    <w:rsid w:val="005F5F16"/>
    <w:rsid w:val="00600A59"/>
    <w:rsid w:val="00601AE1"/>
    <w:rsid w:val="006023B5"/>
    <w:rsid w:val="0060385B"/>
    <w:rsid w:val="00605371"/>
    <w:rsid w:val="00606793"/>
    <w:rsid w:val="00606BEF"/>
    <w:rsid w:val="00606E53"/>
    <w:rsid w:val="006155C5"/>
    <w:rsid w:val="006176E9"/>
    <w:rsid w:val="0062093A"/>
    <w:rsid w:val="00620940"/>
    <w:rsid w:val="006210A7"/>
    <w:rsid w:val="00623C47"/>
    <w:rsid w:val="00624A90"/>
    <w:rsid w:val="00626070"/>
    <w:rsid w:val="0062754A"/>
    <w:rsid w:val="006326FD"/>
    <w:rsid w:val="0063515A"/>
    <w:rsid w:val="00635295"/>
    <w:rsid w:val="006366EC"/>
    <w:rsid w:val="006411A9"/>
    <w:rsid w:val="00642B73"/>
    <w:rsid w:val="00643021"/>
    <w:rsid w:val="00644F35"/>
    <w:rsid w:val="00645D45"/>
    <w:rsid w:val="00646E4D"/>
    <w:rsid w:val="006514D8"/>
    <w:rsid w:val="0065234E"/>
    <w:rsid w:val="006536D7"/>
    <w:rsid w:val="006552A9"/>
    <w:rsid w:val="00656BD4"/>
    <w:rsid w:val="00656F7D"/>
    <w:rsid w:val="00660F23"/>
    <w:rsid w:val="00661900"/>
    <w:rsid w:val="0066255E"/>
    <w:rsid w:val="00662D98"/>
    <w:rsid w:val="00666A60"/>
    <w:rsid w:val="00666EDC"/>
    <w:rsid w:val="006676A6"/>
    <w:rsid w:val="00672EBA"/>
    <w:rsid w:val="0067307F"/>
    <w:rsid w:val="006738E3"/>
    <w:rsid w:val="00676AC6"/>
    <w:rsid w:val="006839B6"/>
    <w:rsid w:val="00687676"/>
    <w:rsid w:val="006902E0"/>
    <w:rsid w:val="00690F33"/>
    <w:rsid w:val="006938DC"/>
    <w:rsid w:val="00694CBF"/>
    <w:rsid w:val="00694D11"/>
    <w:rsid w:val="006A0002"/>
    <w:rsid w:val="006A020E"/>
    <w:rsid w:val="006A1448"/>
    <w:rsid w:val="006A1991"/>
    <w:rsid w:val="006A32F5"/>
    <w:rsid w:val="006A4444"/>
    <w:rsid w:val="006A5841"/>
    <w:rsid w:val="006A616A"/>
    <w:rsid w:val="006A70A7"/>
    <w:rsid w:val="006A7D11"/>
    <w:rsid w:val="006B0C94"/>
    <w:rsid w:val="006B1FDF"/>
    <w:rsid w:val="006B6C8E"/>
    <w:rsid w:val="006B7B78"/>
    <w:rsid w:val="006B7FF0"/>
    <w:rsid w:val="006C6C5E"/>
    <w:rsid w:val="006C7950"/>
    <w:rsid w:val="006D12AF"/>
    <w:rsid w:val="006D5342"/>
    <w:rsid w:val="006E0788"/>
    <w:rsid w:val="006E25CD"/>
    <w:rsid w:val="006E56CA"/>
    <w:rsid w:val="006E57A7"/>
    <w:rsid w:val="006E58EB"/>
    <w:rsid w:val="006E751D"/>
    <w:rsid w:val="006F3B49"/>
    <w:rsid w:val="006F7DCF"/>
    <w:rsid w:val="00702FE8"/>
    <w:rsid w:val="0070326D"/>
    <w:rsid w:val="00704BF0"/>
    <w:rsid w:val="007108FA"/>
    <w:rsid w:val="00710D83"/>
    <w:rsid w:val="00717545"/>
    <w:rsid w:val="00724FF3"/>
    <w:rsid w:val="007336B7"/>
    <w:rsid w:val="007342F1"/>
    <w:rsid w:val="00734FCA"/>
    <w:rsid w:val="00736D47"/>
    <w:rsid w:val="00736E2E"/>
    <w:rsid w:val="00744DE8"/>
    <w:rsid w:val="007468F0"/>
    <w:rsid w:val="00747378"/>
    <w:rsid w:val="00751FFF"/>
    <w:rsid w:val="007645CD"/>
    <w:rsid w:val="007661C0"/>
    <w:rsid w:val="00770A5D"/>
    <w:rsid w:val="00773308"/>
    <w:rsid w:val="00777A47"/>
    <w:rsid w:val="00780393"/>
    <w:rsid w:val="007833BB"/>
    <w:rsid w:val="00785377"/>
    <w:rsid w:val="00791872"/>
    <w:rsid w:val="00791987"/>
    <w:rsid w:val="0079327C"/>
    <w:rsid w:val="00797203"/>
    <w:rsid w:val="007A0058"/>
    <w:rsid w:val="007A0A2A"/>
    <w:rsid w:val="007A31A2"/>
    <w:rsid w:val="007A6DAD"/>
    <w:rsid w:val="007B3F29"/>
    <w:rsid w:val="007B4696"/>
    <w:rsid w:val="007C1EB8"/>
    <w:rsid w:val="007C5636"/>
    <w:rsid w:val="007D1C21"/>
    <w:rsid w:val="007E1049"/>
    <w:rsid w:val="007E25AA"/>
    <w:rsid w:val="007E5350"/>
    <w:rsid w:val="007E55C4"/>
    <w:rsid w:val="007E6126"/>
    <w:rsid w:val="007E7665"/>
    <w:rsid w:val="007E79EC"/>
    <w:rsid w:val="007F08BC"/>
    <w:rsid w:val="007F120E"/>
    <w:rsid w:val="007F3C6E"/>
    <w:rsid w:val="007F5AD6"/>
    <w:rsid w:val="008010B5"/>
    <w:rsid w:val="00801A49"/>
    <w:rsid w:val="00802CC3"/>
    <w:rsid w:val="00803968"/>
    <w:rsid w:val="00803EDA"/>
    <w:rsid w:val="00804350"/>
    <w:rsid w:val="0080481B"/>
    <w:rsid w:val="00804B1E"/>
    <w:rsid w:val="00805679"/>
    <w:rsid w:val="00805731"/>
    <w:rsid w:val="008101D7"/>
    <w:rsid w:val="00810CFA"/>
    <w:rsid w:val="0081302A"/>
    <w:rsid w:val="00817BCC"/>
    <w:rsid w:val="00820B54"/>
    <w:rsid w:val="008219BE"/>
    <w:rsid w:val="00823234"/>
    <w:rsid w:val="0082504C"/>
    <w:rsid w:val="00826C1D"/>
    <w:rsid w:val="00830198"/>
    <w:rsid w:val="00831788"/>
    <w:rsid w:val="00832AE0"/>
    <w:rsid w:val="00832DBE"/>
    <w:rsid w:val="00833676"/>
    <w:rsid w:val="008349B4"/>
    <w:rsid w:val="008371D9"/>
    <w:rsid w:val="00845AD7"/>
    <w:rsid w:val="008502F4"/>
    <w:rsid w:val="00854491"/>
    <w:rsid w:val="008557CB"/>
    <w:rsid w:val="008601D7"/>
    <w:rsid w:val="00860640"/>
    <w:rsid w:val="00864A0D"/>
    <w:rsid w:val="00865A5B"/>
    <w:rsid w:val="00867BC0"/>
    <w:rsid w:val="0087350C"/>
    <w:rsid w:val="00873AC2"/>
    <w:rsid w:val="00873EFF"/>
    <w:rsid w:val="008766E3"/>
    <w:rsid w:val="00877E2A"/>
    <w:rsid w:val="00882610"/>
    <w:rsid w:val="008837E0"/>
    <w:rsid w:val="00883FE1"/>
    <w:rsid w:val="00885ABA"/>
    <w:rsid w:val="00886394"/>
    <w:rsid w:val="0089759E"/>
    <w:rsid w:val="008A0821"/>
    <w:rsid w:val="008A1D11"/>
    <w:rsid w:val="008A222C"/>
    <w:rsid w:val="008A27C7"/>
    <w:rsid w:val="008A2B27"/>
    <w:rsid w:val="008A2BAD"/>
    <w:rsid w:val="008A3871"/>
    <w:rsid w:val="008A3DD3"/>
    <w:rsid w:val="008A3ED9"/>
    <w:rsid w:val="008A48A9"/>
    <w:rsid w:val="008A66EE"/>
    <w:rsid w:val="008A73D3"/>
    <w:rsid w:val="008B3B75"/>
    <w:rsid w:val="008B4F44"/>
    <w:rsid w:val="008B775D"/>
    <w:rsid w:val="008C0EA5"/>
    <w:rsid w:val="008C188D"/>
    <w:rsid w:val="008C26EB"/>
    <w:rsid w:val="008C2AB2"/>
    <w:rsid w:val="008C4661"/>
    <w:rsid w:val="008C597F"/>
    <w:rsid w:val="008C7E44"/>
    <w:rsid w:val="008D2307"/>
    <w:rsid w:val="008D3058"/>
    <w:rsid w:val="008D6BFA"/>
    <w:rsid w:val="008E14E5"/>
    <w:rsid w:val="008E2096"/>
    <w:rsid w:val="008E43BF"/>
    <w:rsid w:val="008E798B"/>
    <w:rsid w:val="008E7990"/>
    <w:rsid w:val="008F1129"/>
    <w:rsid w:val="008F30D0"/>
    <w:rsid w:val="008F386D"/>
    <w:rsid w:val="008F443E"/>
    <w:rsid w:val="008F7583"/>
    <w:rsid w:val="00903994"/>
    <w:rsid w:val="00904216"/>
    <w:rsid w:val="00904AA5"/>
    <w:rsid w:val="00904CED"/>
    <w:rsid w:val="00906593"/>
    <w:rsid w:val="009067C0"/>
    <w:rsid w:val="00907DB0"/>
    <w:rsid w:val="00915B43"/>
    <w:rsid w:val="0091659A"/>
    <w:rsid w:val="00916657"/>
    <w:rsid w:val="009178EB"/>
    <w:rsid w:val="00920610"/>
    <w:rsid w:val="009274BF"/>
    <w:rsid w:val="00932FE9"/>
    <w:rsid w:val="00940B8E"/>
    <w:rsid w:val="0094298D"/>
    <w:rsid w:val="009445EB"/>
    <w:rsid w:val="00945BBD"/>
    <w:rsid w:val="00947565"/>
    <w:rsid w:val="009478D6"/>
    <w:rsid w:val="00950F74"/>
    <w:rsid w:val="00957AEC"/>
    <w:rsid w:val="009607A1"/>
    <w:rsid w:val="009609A0"/>
    <w:rsid w:val="00962044"/>
    <w:rsid w:val="009646AC"/>
    <w:rsid w:val="00966B99"/>
    <w:rsid w:val="00970C8B"/>
    <w:rsid w:val="00971FDA"/>
    <w:rsid w:val="00972462"/>
    <w:rsid w:val="009735F2"/>
    <w:rsid w:val="009753AD"/>
    <w:rsid w:val="009759A6"/>
    <w:rsid w:val="009813E5"/>
    <w:rsid w:val="009853E1"/>
    <w:rsid w:val="009864CD"/>
    <w:rsid w:val="009870CB"/>
    <w:rsid w:val="00996754"/>
    <w:rsid w:val="009A13E1"/>
    <w:rsid w:val="009A2FC0"/>
    <w:rsid w:val="009A527F"/>
    <w:rsid w:val="009A5525"/>
    <w:rsid w:val="009A65D5"/>
    <w:rsid w:val="009A6A31"/>
    <w:rsid w:val="009A7DCC"/>
    <w:rsid w:val="009B23DA"/>
    <w:rsid w:val="009B57FD"/>
    <w:rsid w:val="009B63EB"/>
    <w:rsid w:val="009B6729"/>
    <w:rsid w:val="009C1CEA"/>
    <w:rsid w:val="009C5B33"/>
    <w:rsid w:val="009D1544"/>
    <w:rsid w:val="009E06CD"/>
    <w:rsid w:val="009E0A7C"/>
    <w:rsid w:val="009E0E11"/>
    <w:rsid w:val="009E11C2"/>
    <w:rsid w:val="009E1877"/>
    <w:rsid w:val="009E352C"/>
    <w:rsid w:val="009E3FBA"/>
    <w:rsid w:val="009E51CF"/>
    <w:rsid w:val="009E62AC"/>
    <w:rsid w:val="009E7E22"/>
    <w:rsid w:val="009F7845"/>
    <w:rsid w:val="00A0059E"/>
    <w:rsid w:val="00A01065"/>
    <w:rsid w:val="00A011D5"/>
    <w:rsid w:val="00A018CE"/>
    <w:rsid w:val="00A02A1F"/>
    <w:rsid w:val="00A02B03"/>
    <w:rsid w:val="00A06594"/>
    <w:rsid w:val="00A06926"/>
    <w:rsid w:val="00A07036"/>
    <w:rsid w:val="00A11CBE"/>
    <w:rsid w:val="00A127F1"/>
    <w:rsid w:val="00A15775"/>
    <w:rsid w:val="00A34ECD"/>
    <w:rsid w:val="00A36E89"/>
    <w:rsid w:val="00A400D8"/>
    <w:rsid w:val="00A41A0B"/>
    <w:rsid w:val="00A41B06"/>
    <w:rsid w:val="00A42FDC"/>
    <w:rsid w:val="00A43256"/>
    <w:rsid w:val="00A450E2"/>
    <w:rsid w:val="00A45826"/>
    <w:rsid w:val="00A46BC1"/>
    <w:rsid w:val="00A46D55"/>
    <w:rsid w:val="00A47219"/>
    <w:rsid w:val="00A5021F"/>
    <w:rsid w:val="00A51524"/>
    <w:rsid w:val="00A51F07"/>
    <w:rsid w:val="00A5633C"/>
    <w:rsid w:val="00A622EB"/>
    <w:rsid w:val="00A72011"/>
    <w:rsid w:val="00A7342E"/>
    <w:rsid w:val="00A76B42"/>
    <w:rsid w:val="00A77E30"/>
    <w:rsid w:val="00A8222E"/>
    <w:rsid w:val="00A83E61"/>
    <w:rsid w:val="00A8416C"/>
    <w:rsid w:val="00A85E25"/>
    <w:rsid w:val="00A870A5"/>
    <w:rsid w:val="00A948FD"/>
    <w:rsid w:val="00AA591D"/>
    <w:rsid w:val="00AB00D4"/>
    <w:rsid w:val="00AB5A19"/>
    <w:rsid w:val="00AB65C0"/>
    <w:rsid w:val="00AC01C2"/>
    <w:rsid w:val="00AC04BC"/>
    <w:rsid w:val="00AC06AF"/>
    <w:rsid w:val="00AC3723"/>
    <w:rsid w:val="00AC4CF7"/>
    <w:rsid w:val="00AC6EE0"/>
    <w:rsid w:val="00AC7080"/>
    <w:rsid w:val="00AD01E0"/>
    <w:rsid w:val="00AD0585"/>
    <w:rsid w:val="00AD3358"/>
    <w:rsid w:val="00AD6F02"/>
    <w:rsid w:val="00AD7D16"/>
    <w:rsid w:val="00AE3351"/>
    <w:rsid w:val="00AE4061"/>
    <w:rsid w:val="00AE498B"/>
    <w:rsid w:val="00AE5DDA"/>
    <w:rsid w:val="00AF05C0"/>
    <w:rsid w:val="00AF3BBE"/>
    <w:rsid w:val="00AF7035"/>
    <w:rsid w:val="00AF7351"/>
    <w:rsid w:val="00AF74A3"/>
    <w:rsid w:val="00B00EA0"/>
    <w:rsid w:val="00B01E01"/>
    <w:rsid w:val="00B03072"/>
    <w:rsid w:val="00B03546"/>
    <w:rsid w:val="00B10B3A"/>
    <w:rsid w:val="00B14FB0"/>
    <w:rsid w:val="00B22267"/>
    <w:rsid w:val="00B2249D"/>
    <w:rsid w:val="00B2743C"/>
    <w:rsid w:val="00B27E00"/>
    <w:rsid w:val="00B3287B"/>
    <w:rsid w:val="00B350D4"/>
    <w:rsid w:val="00B3524E"/>
    <w:rsid w:val="00B35CFD"/>
    <w:rsid w:val="00B35D60"/>
    <w:rsid w:val="00B36E61"/>
    <w:rsid w:val="00B43066"/>
    <w:rsid w:val="00B4638D"/>
    <w:rsid w:val="00B47014"/>
    <w:rsid w:val="00B473F9"/>
    <w:rsid w:val="00B51BCD"/>
    <w:rsid w:val="00B552D5"/>
    <w:rsid w:val="00B55329"/>
    <w:rsid w:val="00B555AA"/>
    <w:rsid w:val="00B57351"/>
    <w:rsid w:val="00B604BF"/>
    <w:rsid w:val="00B655F7"/>
    <w:rsid w:val="00B656BD"/>
    <w:rsid w:val="00B66565"/>
    <w:rsid w:val="00B66646"/>
    <w:rsid w:val="00B734E6"/>
    <w:rsid w:val="00B73518"/>
    <w:rsid w:val="00B75745"/>
    <w:rsid w:val="00B770BD"/>
    <w:rsid w:val="00B802C7"/>
    <w:rsid w:val="00B83EDD"/>
    <w:rsid w:val="00B861D3"/>
    <w:rsid w:val="00BA1705"/>
    <w:rsid w:val="00BA7EA6"/>
    <w:rsid w:val="00BB1E4E"/>
    <w:rsid w:val="00BB37E6"/>
    <w:rsid w:val="00BB6C7D"/>
    <w:rsid w:val="00BC0274"/>
    <w:rsid w:val="00BC26AB"/>
    <w:rsid w:val="00BC43B1"/>
    <w:rsid w:val="00BC5E47"/>
    <w:rsid w:val="00BD011B"/>
    <w:rsid w:val="00BD0BC1"/>
    <w:rsid w:val="00BD5B5C"/>
    <w:rsid w:val="00BE1206"/>
    <w:rsid w:val="00BE1474"/>
    <w:rsid w:val="00BE1B86"/>
    <w:rsid w:val="00BE259D"/>
    <w:rsid w:val="00BE2BBF"/>
    <w:rsid w:val="00BE43B9"/>
    <w:rsid w:val="00BE66B9"/>
    <w:rsid w:val="00BF0096"/>
    <w:rsid w:val="00BF0579"/>
    <w:rsid w:val="00BF1690"/>
    <w:rsid w:val="00BF5A89"/>
    <w:rsid w:val="00BF7537"/>
    <w:rsid w:val="00C00900"/>
    <w:rsid w:val="00C047D9"/>
    <w:rsid w:val="00C0770E"/>
    <w:rsid w:val="00C122FF"/>
    <w:rsid w:val="00C13826"/>
    <w:rsid w:val="00C15AA0"/>
    <w:rsid w:val="00C1751B"/>
    <w:rsid w:val="00C2190B"/>
    <w:rsid w:val="00C21DD1"/>
    <w:rsid w:val="00C23107"/>
    <w:rsid w:val="00C25A0D"/>
    <w:rsid w:val="00C269C4"/>
    <w:rsid w:val="00C276EC"/>
    <w:rsid w:val="00C320A7"/>
    <w:rsid w:val="00C32EB9"/>
    <w:rsid w:val="00C3476F"/>
    <w:rsid w:val="00C351BD"/>
    <w:rsid w:val="00C35DD5"/>
    <w:rsid w:val="00C37591"/>
    <w:rsid w:val="00C40F4A"/>
    <w:rsid w:val="00C5303D"/>
    <w:rsid w:val="00C54045"/>
    <w:rsid w:val="00C546FC"/>
    <w:rsid w:val="00C5600A"/>
    <w:rsid w:val="00C562FD"/>
    <w:rsid w:val="00C57E74"/>
    <w:rsid w:val="00C57F28"/>
    <w:rsid w:val="00C62688"/>
    <w:rsid w:val="00C62994"/>
    <w:rsid w:val="00C64215"/>
    <w:rsid w:val="00C67F57"/>
    <w:rsid w:val="00C7235D"/>
    <w:rsid w:val="00C732E3"/>
    <w:rsid w:val="00C75487"/>
    <w:rsid w:val="00C77062"/>
    <w:rsid w:val="00C80C1D"/>
    <w:rsid w:val="00C8407E"/>
    <w:rsid w:val="00C85709"/>
    <w:rsid w:val="00C9223D"/>
    <w:rsid w:val="00C9286E"/>
    <w:rsid w:val="00C94127"/>
    <w:rsid w:val="00C94D76"/>
    <w:rsid w:val="00CA02BF"/>
    <w:rsid w:val="00CA0F4D"/>
    <w:rsid w:val="00CA29C9"/>
    <w:rsid w:val="00CA4732"/>
    <w:rsid w:val="00CB0958"/>
    <w:rsid w:val="00CB152F"/>
    <w:rsid w:val="00CB27ED"/>
    <w:rsid w:val="00CB6996"/>
    <w:rsid w:val="00CB766C"/>
    <w:rsid w:val="00CC32D9"/>
    <w:rsid w:val="00CD2401"/>
    <w:rsid w:val="00CD3F87"/>
    <w:rsid w:val="00CD4BE0"/>
    <w:rsid w:val="00CD6C95"/>
    <w:rsid w:val="00CD6FD9"/>
    <w:rsid w:val="00CD7188"/>
    <w:rsid w:val="00CE0696"/>
    <w:rsid w:val="00CE0DFC"/>
    <w:rsid w:val="00CE10C0"/>
    <w:rsid w:val="00CE183B"/>
    <w:rsid w:val="00CE604B"/>
    <w:rsid w:val="00CE797A"/>
    <w:rsid w:val="00CF1F23"/>
    <w:rsid w:val="00CF28C3"/>
    <w:rsid w:val="00CF6CF8"/>
    <w:rsid w:val="00D01F77"/>
    <w:rsid w:val="00D048BE"/>
    <w:rsid w:val="00D069AC"/>
    <w:rsid w:val="00D07AF6"/>
    <w:rsid w:val="00D07D80"/>
    <w:rsid w:val="00D16F06"/>
    <w:rsid w:val="00D234C2"/>
    <w:rsid w:val="00D23A1F"/>
    <w:rsid w:val="00D24D8F"/>
    <w:rsid w:val="00D269E5"/>
    <w:rsid w:val="00D305D1"/>
    <w:rsid w:val="00D367B6"/>
    <w:rsid w:val="00D36A55"/>
    <w:rsid w:val="00D37C71"/>
    <w:rsid w:val="00D41598"/>
    <w:rsid w:val="00D41A34"/>
    <w:rsid w:val="00D42DF3"/>
    <w:rsid w:val="00D43F11"/>
    <w:rsid w:val="00D52B9A"/>
    <w:rsid w:val="00D52C82"/>
    <w:rsid w:val="00D53509"/>
    <w:rsid w:val="00D538BB"/>
    <w:rsid w:val="00D53E26"/>
    <w:rsid w:val="00D613B8"/>
    <w:rsid w:val="00D61E8A"/>
    <w:rsid w:val="00D642F4"/>
    <w:rsid w:val="00D64E40"/>
    <w:rsid w:val="00D678D7"/>
    <w:rsid w:val="00D710C1"/>
    <w:rsid w:val="00D712A5"/>
    <w:rsid w:val="00D72B70"/>
    <w:rsid w:val="00D743EF"/>
    <w:rsid w:val="00D74584"/>
    <w:rsid w:val="00D77036"/>
    <w:rsid w:val="00D8157C"/>
    <w:rsid w:val="00D83DF7"/>
    <w:rsid w:val="00D8455A"/>
    <w:rsid w:val="00D85A61"/>
    <w:rsid w:val="00D9026B"/>
    <w:rsid w:val="00D9093B"/>
    <w:rsid w:val="00D921D5"/>
    <w:rsid w:val="00D925AE"/>
    <w:rsid w:val="00D97B08"/>
    <w:rsid w:val="00DA10B2"/>
    <w:rsid w:val="00DA1ABF"/>
    <w:rsid w:val="00DA1E08"/>
    <w:rsid w:val="00DA4FEE"/>
    <w:rsid w:val="00DA6087"/>
    <w:rsid w:val="00DA6E76"/>
    <w:rsid w:val="00DB32CB"/>
    <w:rsid w:val="00DB3AD5"/>
    <w:rsid w:val="00DB72B6"/>
    <w:rsid w:val="00DB7D96"/>
    <w:rsid w:val="00DC12A0"/>
    <w:rsid w:val="00DC4899"/>
    <w:rsid w:val="00DC6A8B"/>
    <w:rsid w:val="00DD4F96"/>
    <w:rsid w:val="00DD5CBB"/>
    <w:rsid w:val="00DE0656"/>
    <w:rsid w:val="00DE0CCA"/>
    <w:rsid w:val="00DE0E6C"/>
    <w:rsid w:val="00DE3117"/>
    <w:rsid w:val="00DE4F34"/>
    <w:rsid w:val="00DE6871"/>
    <w:rsid w:val="00DE69D2"/>
    <w:rsid w:val="00DF074E"/>
    <w:rsid w:val="00DF1FBB"/>
    <w:rsid w:val="00E00065"/>
    <w:rsid w:val="00E03B85"/>
    <w:rsid w:val="00E0463E"/>
    <w:rsid w:val="00E0501F"/>
    <w:rsid w:val="00E050D1"/>
    <w:rsid w:val="00E06A85"/>
    <w:rsid w:val="00E07F0A"/>
    <w:rsid w:val="00E111E4"/>
    <w:rsid w:val="00E1237A"/>
    <w:rsid w:val="00E12C89"/>
    <w:rsid w:val="00E14313"/>
    <w:rsid w:val="00E14CC9"/>
    <w:rsid w:val="00E21900"/>
    <w:rsid w:val="00E30540"/>
    <w:rsid w:val="00E31D81"/>
    <w:rsid w:val="00E32ABB"/>
    <w:rsid w:val="00E32E9F"/>
    <w:rsid w:val="00E34909"/>
    <w:rsid w:val="00E52DDC"/>
    <w:rsid w:val="00E5352C"/>
    <w:rsid w:val="00E54431"/>
    <w:rsid w:val="00E62937"/>
    <w:rsid w:val="00E65FCE"/>
    <w:rsid w:val="00E73C32"/>
    <w:rsid w:val="00E75EA9"/>
    <w:rsid w:val="00E8175B"/>
    <w:rsid w:val="00E83B82"/>
    <w:rsid w:val="00E85950"/>
    <w:rsid w:val="00E91D0F"/>
    <w:rsid w:val="00E91F72"/>
    <w:rsid w:val="00E922C9"/>
    <w:rsid w:val="00EA0440"/>
    <w:rsid w:val="00EA06EB"/>
    <w:rsid w:val="00EA0C78"/>
    <w:rsid w:val="00EA1B02"/>
    <w:rsid w:val="00EA339F"/>
    <w:rsid w:val="00EA423D"/>
    <w:rsid w:val="00EA6A8A"/>
    <w:rsid w:val="00EB09E0"/>
    <w:rsid w:val="00EB1D23"/>
    <w:rsid w:val="00EB53F8"/>
    <w:rsid w:val="00EB5B44"/>
    <w:rsid w:val="00EC084E"/>
    <w:rsid w:val="00EC296F"/>
    <w:rsid w:val="00EC3942"/>
    <w:rsid w:val="00EC3E0C"/>
    <w:rsid w:val="00EC49FA"/>
    <w:rsid w:val="00EC5E91"/>
    <w:rsid w:val="00ED08F7"/>
    <w:rsid w:val="00ED1044"/>
    <w:rsid w:val="00ED36E9"/>
    <w:rsid w:val="00ED5A16"/>
    <w:rsid w:val="00ED70CE"/>
    <w:rsid w:val="00ED7367"/>
    <w:rsid w:val="00EE12F0"/>
    <w:rsid w:val="00EE1ADE"/>
    <w:rsid w:val="00EE3E76"/>
    <w:rsid w:val="00EF01BD"/>
    <w:rsid w:val="00EF2B4E"/>
    <w:rsid w:val="00EF5F27"/>
    <w:rsid w:val="00F01C68"/>
    <w:rsid w:val="00F03300"/>
    <w:rsid w:val="00F04820"/>
    <w:rsid w:val="00F055B2"/>
    <w:rsid w:val="00F058AB"/>
    <w:rsid w:val="00F05931"/>
    <w:rsid w:val="00F070DE"/>
    <w:rsid w:val="00F100FD"/>
    <w:rsid w:val="00F1106A"/>
    <w:rsid w:val="00F11E61"/>
    <w:rsid w:val="00F121CE"/>
    <w:rsid w:val="00F12FC7"/>
    <w:rsid w:val="00F1377E"/>
    <w:rsid w:val="00F13B25"/>
    <w:rsid w:val="00F25000"/>
    <w:rsid w:val="00F30843"/>
    <w:rsid w:val="00F326A1"/>
    <w:rsid w:val="00F33511"/>
    <w:rsid w:val="00F35617"/>
    <w:rsid w:val="00F37B5F"/>
    <w:rsid w:val="00F4000D"/>
    <w:rsid w:val="00F4235B"/>
    <w:rsid w:val="00F42AA0"/>
    <w:rsid w:val="00F4350C"/>
    <w:rsid w:val="00F43DEA"/>
    <w:rsid w:val="00F45F5A"/>
    <w:rsid w:val="00F472CC"/>
    <w:rsid w:val="00F536DC"/>
    <w:rsid w:val="00F60930"/>
    <w:rsid w:val="00F61CEC"/>
    <w:rsid w:val="00F62E5F"/>
    <w:rsid w:val="00F651B3"/>
    <w:rsid w:val="00F70FEE"/>
    <w:rsid w:val="00F80226"/>
    <w:rsid w:val="00F81BDE"/>
    <w:rsid w:val="00F82B89"/>
    <w:rsid w:val="00F87812"/>
    <w:rsid w:val="00F90318"/>
    <w:rsid w:val="00F91AD8"/>
    <w:rsid w:val="00F92EB7"/>
    <w:rsid w:val="00F93451"/>
    <w:rsid w:val="00F941B4"/>
    <w:rsid w:val="00F94F99"/>
    <w:rsid w:val="00F963D6"/>
    <w:rsid w:val="00F96655"/>
    <w:rsid w:val="00F96829"/>
    <w:rsid w:val="00FA475F"/>
    <w:rsid w:val="00FA5E0E"/>
    <w:rsid w:val="00FA793B"/>
    <w:rsid w:val="00FB0F4B"/>
    <w:rsid w:val="00FB6303"/>
    <w:rsid w:val="00FC0AB7"/>
    <w:rsid w:val="00FC23E1"/>
    <w:rsid w:val="00FC4ED5"/>
    <w:rsid w:val="00FC555E"/>
    <w:rsid w:val="00FD0B9A"/>
    <w:rsid w:val="00FD10B4"/>
    <w:rsid w:val="00FD1272"/>
    <w:rsid w:val="00FD18B1"/>
    <w:rsid w:val="00FD21E1"/>
    <w:rsid w:val="00FD3B8D"/>
    <w:rsid w:val="00FD5A21"/>
    <w:rsid w:val="00FD6984"/>
    <w:rsid w:val="00FE1D96"/>
    <w:rsid w:val="00FE49E0"/>
    <w:rsid w:val="00FF2608"/>
    <w:rsid w:val="00FF4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Strong" w:uiPriority="22" w:qFormat="1"/>
    <w:lsdException w:name="Emphasis" w:uiPriority="20" w:qFormat="1"/>
    <w:lsdException w:name="HTML Top of Form" w:uiPriority="99"/>
    <w:lsdException w:name="HTML Bottom of Form" w:uiPriority="99"/>
    <w:lsdException w:name="Normal (Web)" w:uiPriority="99"/>
    <w:lsdException w:name="HTML Address" w:uiPriority="99"/>
    <w:lsdException w:name="HTML Preformatted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5E25"/>
  </w:style>
  <w:style w:type="paragraph" w:styleId="1">
    <w:name w:val="heading 1"/>
    <w:basedOn w:val="a"/>
    <w:next w:val="a"/>
    <w:qFormat/>
    <w:rsid w:val="00A85E25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0F52C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D07D8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rsid w:val="00134B5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1317D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A85E25"/>
    <w:pPr>
      <w:spacing w:after="160" w:line="240" w:lineRule="exact"/>
    </w:pPr>
    <w:rPr>
      <w:rFonts w:ascii="Arial" w:hAnsi="Arial" w:cs="Arial"/>
      <w:lang w:val="en-US" w:eastAsia="en-US"/>
    </w:rPr>
  </w:style>
  <w:style w:type="character" w:styleId="a4">
    <w:name w:val="Hyperlink"/>
    <w:rsid w:val="00A85E25"/>
    <w:rPr>
      <w:color w:val="0000FF"/>
      <w:u w:val="single"/>
    </w:rPr>
  </w:style>
  <w:style w:type="paragraph" w:styleId="a5">
    <w:name w:val="Balloon Text"/>
    <w:basedOn w:val="a"/>
    <w:link w:val="a6"/>
    <w:rsid w:val="00EA339F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EA339F"/>
    <w:rPr>
      <w:rFonts w:ascii="Tahoma" w:hAnsi="Tahoma" w:cs="Tahoma"/>
      <w:sz w:val="16"/>
      <w:szCs w:val="16"/>
    </w:rPr>
  </w:style>
  <w:style w:type="paragraph" w:styleId="a7">
    <w:name w:val="No Spacing"/>
    <w:link w:val="a8"/>
    <w:qFormat/>
    <w:rsid w:val="005E0E5F"/>
    <w:rPr>
      <w:rFonts w:ascii="Calibri" w:eastAsia="Calibri" w:hAnsi="Calibri"/>
      <w:sz w:val="22"/>
      <w:szCs w:val="22"/>
      <w:lang w:eastAsia="en-US"/>
    </w:rPr>
  </w:style>
  <w:style w:type="character" w:customStyle="1" w:styleId="val">
    <w:name w:val="val"/>
    <w:rsid w:val="005E0E5F"/>
  </w:style>
  <w:style w:type="character" w:customStyle="1" w:styleId="20">
    <w:name w:val="Заголовок 2 Знак"/>
    <w:link w:val="2"/>
    <w:rsid w:val="000F52C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9">
    <w:name w:val="Normal (Web)"/>
    <w:basedOn w:val="a"/>
    <w:uiPriority w:val="99"/>
    <w:unhideWhenUsed/>
    <w:rsid w:val="000F52C9"/>
    <w:pPr>
      <w:spacing w:before="100" w:beforeAutospacing="1" w:after="100" w:afterAutospacing="1"/>
    </w:pPr>
    <w:rPr>
      <w:sz w:val="24"/>
      <w:szCs w:val="24"/>
    </w:rPr>
  </w:style>
  <w:style w:type="character" w:styleId="aa">
    <w:name w:val="Strong"/>
    <w:uiPriority w:val="22"/>
    <w:qFormat/>
    <w:rsid w:val="000F52C9"/>
    <w:rPr>
      <w:b/>
      <w:bCs/>
    </w:rPr>
  </w:style>
  <w:style w:type="character" w:styleId="ab">
    <w:name w:val="Emphasis"/>
    <w:uiPriority w:val="20"/>
    <w:qFormat/>
    <w:rsid w:val="000F52C9"/>
    <w:rPr>
      <w:i/>
      <w:iCs/>
    </w:rPr>
  </w:style>
  <w:style w:type="character" w:customStyle="1" w:styleId="50">
    <w:name w:val="Заголовок 5 Знак"/>
    <w:link w:val="5"/>
    <w:rsid w:val="00134B5A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reldate">
    <w:name w:val="rel_date"/>
    <w:rsid w:val="00134B5A"/>
  </w:style>
  <w:style w:type="character" w:customStyle="1" w:styleId="blindlabel">
    <w:name w:val="blind_label"/>
    <w:rsid w:val="00134B5A"/>
  </w:style>
  <w:style w:type="character" w:customStyle="1" w:styleId="10">
    <w:name w:val="Подпись1"/>
    <w:rsid w:val="009E0A7C"/>
  </w:style>
  <w:style w:type="paragraph" w:styleId="ac">
    <w:name w:val="Body Text"/>
    <w:basedOn w:val="a"/>
    <w:link w:val="ad"/>
    <w:rsid w:val="000F353C"/>
    <w:pPr>
      <w:spacing w:after="120"/>
    </w:pPr>
  </w:style>
  <w:style w:type="character" w:customStyle="1" w:styleId="ad">
    <w:name w:val="Основной текст Знак"/>
    <w:basedOn w:val="a0"/>
    <w:link w:val="ac"/>
    <w:rsid w:val="000F353C"/>
  </w:style>
  <w:style w:type="character" w:customStyle="1" w:styleId="docarticle-name">
    <w:name w:val="docarticle-name"/>
    <w:rsid w:val="005C0C78"/>
  </w:style>
  <w:style w:type="character" w:customStyle="1" w:styleId="blk">
    <w:name w:val="blk"/>
    <w:rsid w:val="002623C2"/>
  </w:style>
  <w:style w:type="character" w:customStyle="1" w:styleId="hl">
    <w:name w:val="hl"/>
    <w:rsid w:val="002623C2"/>
  </w:style>
  <w:style w:type="character" w:customStyle="1" w:styleId="nobr">
    <w:name w:val="nobr"/>
    <w:rsid w:val="002623C2"/>
  </w:style>
  <w:style w:type="character" w:customStyle="1" w:styleId="22">
    <w:name w:val="Подпись2"/>
    <w:rsid w:val="006D5342"/>
  </w:style>
  <w:style w:type="character" w:customStyle="1" w:styleId="3">
    <w:name w:val="Подпись3"/>
    <w:rsid w:val="004F19F1"/>
  </w:style>
  <w:style w:type="character" w:customStyle="1" w:styleId="41">
    <w:name w:val="Подпись4"/>
    <w:rsid w:val="006E57A7"/>
  </w:style>
  <w:style w:type="paragraph" w:customStyle="1" w:styleId="Textbody">
    <w:name w:val="Text body"/>
    <w:basedOn w:val="a"/>
    <w:rsid w:val="0014660D"/>
    <w:pPr>
      <w:suppressAutoHyphens/>
      <w:autoSpaceDN w:val="0"/>
      <w:spacing w:after="120"/>
      <w:textAlignment w:val="baseline"/>
    </w:pPr>
    <w:rPr>
      <w:kern w:val="3"/>
      <w:lang w:eastAsia="zh-CN"/>
    </w:rPr>
  </w:style>
  <w:style w:type="paragraph" w:customStyle="1" w:styleId="TableContents">
    <w:name w:val="Table Contents"/>
    <w:basedOn w:val="a"/>
    <w:rsid w:val="0014660D"/>
    <w:pPr>
      <w:suppressLineNumbers/>
      <w:suppressAutoHyphens/>
      <w:autoSpaceDN w:val="0"/>
      <w:textAlignment w:val="baseline"/>
    </w:pPr>
    <w:rPr>
      <w:kern w:val="3"/>
      <w:lang w:eastAsia="zh-CN"/>
    </w:rPr>
  </w:style>
  <w:style w:type="paragraph" w:customStyle="1" w:styleId="ConsPlusNormal">
    <w:name w:val="ConsPlusNormal"/>
    <w:rsid w:val="0014660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z-">
    <w:name w:val="HTML Top of Form"/>
    <w:basedOn w:val="a"/>
    <w:next w:val="a"/>
    <w:link w:val="z-0"/>
    <w:hidden/>
    <w:uiPriority w:val="99"/>
    <w:unhideWhenUsed/>
    <w:rsid w:val="0082504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link w:val="z-"/>
    <w:uiPriority w:val="99"/>
    <w:rsid w:val="0082504C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82504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link w:val="z-1"/>
    <w:uiPriority w:val="99"/>
    <w:rsid w:val="0082504C"/>
    <w:rPr>
      <w:rFonts w:ascii="Arial" w:hAnsi="Arial" w:cs="Arial"/>
      <w:vanish/>
      <w:sz w:val="16"/>
      <w:szCs w:val="16"/>
    </w:rPr>
  </w:style>
  <w:style w:type="character" w:customStyle="1" w:styleId="pageviews-placeholder">
    <w:name w:val="pageviews-placeholder"/>
    <w:rsid w:val="0082504C"/>
  </w:style>
  <w:style w:type="paragraph" w:customStyle="1" w:styleId="Pa18">
    <w:name w:val="Pa18"/>
    <w:basedOn w:val="a"/>
    <w:next w:val="a"/>
    <w:uiPriority w:val="99"/>
    <w:rsid w:val="00606E53"/>
    <w:pPr>
      <w:autoSpaceDE w:val="0"/>
      <w:autoSpaceDN w:val="0"/>
      <w:adjustRightInd w:val="0"/>
      <w:spacing w:line="221" w:lineRule="atLeast"/>
    </w:pPr>
    <w:rPr>
      <w:sz w:val="24"/>
      <w:szCs w:val="24"/>
    </w:rPr>
  </w:style>
  <w:style w:type="character" w:customStyle="1" w:styleId="A00">
    <w:name w:val="A0"/>
    <w:uiPriority w:val="99"/>
    <w:rsid w:val="00606E53"/>
    <w:rPr>
      <w:color w:val="000000"/>
      <w:sz w:val="20"/>
      <w:szCs w:val="20"/>
    </w:rPr>
  </w:style>
  <w:style w:type="character" w:customStyle="1" w:styleId="51">
    <w:name w:val="Подпись5"/>
    <w:rsid w:val="005A5AD3"/>
  </w:style>
  <w:style w:type="character" w:customStyle="1" w:styleId="61">
    <w:name w:val="Подпись6"/>
    <w:rsid w:val="001736C4"/>
  </w:style>
  <w:style w:type="table" w:styleId="ae">
    <w:name w:val="Table Grid"/>
    <w:basedOn w:val="a1"/>
    <w:uiPriority w:val="59"/>
    <w:rsid w:val="002F7D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ldsite">
    <w:name w:val="oldsite"/>
    <w:rsid w:val="007B3F29"/>
  </w:style>
  <w:style w:type="character" w:customStyle="1" w:styleId="40">
    <w:name w:val="Заголовок 4 Знак"/>
    <w:link w:val="4"/>
    <w:semiHidden/>
    <w:rsid w:val="00D07D80"/>
    <w:rPr>
      <w:rFonts w:ascii="Calibri" w:eastAsia="Times New Roman" w:hAnsi="Calibri" w:cs="Times New Roman"/>
      <w:b/>
      <w:bCs/>
      <w:sz w:val="28"/>
      <w:szCs w:val="28"/>
    </w:rPr>
  </w:style>
  <w:style w:type="paragraph" w:styleId="af">
    <w:name w:val="List Paragraph"/>
    <w:aliases w:val="ПАРАГРАФ,Bullet List,FooterText,numbered,Подпись рисунка,Маркированный список_уровень1,Абзац списка3,Цветной список - Акцент 11,СПИСОК,Второй абзац списка,Абзац списка для документа,Нумерация,lp1"/>
    <w:basedOn w:val="a"/>
    <w:link w:val="af0"/>
    <w:qFormat/>
    <w:rsid w:val="004E472A"/>
    <w:pPr>
      <w:ind w:left="720"/>
      <w:contextualSpacing/>
    </w:pPr>
  </w:style>
  <w:style w:type="character" w:customStyle="1" w:styleId="a8">
    <w:name w:val="Без интервала Знак"/>
    <w:link w:val="a7"/>
    <w:locked/>
    <w:rsid w:val="004E472A"/>
    <w:rPr>
      <w:rFonts w:ascii="Calibri" w:eastAsia="Calibri" w:hAnsi="Calibri"/>
      <w:sz w:val="22"/>
      <w:szCs w:val="22"/>
      <w:lang w:eastAsia="en-US"/>
    </w:rPr>
  </w:style>
  <w:style w:type="character" w:customStyle="1" w:styleId="7">
    <w:name w:val="Подпись7"/>
    <w:rsid w:val="00A5021F"/>
  </w:style>
  <w:style w:type="character" w:customStyle="1" w:styleId="8">
    <w:name w:val="Подпись8"/>
    <w:rsid w:val="00FD10B4"/>
  </w:style>
  <w:style w:type="paragraph" w:styleId="af1">
    <w:name w:val="Title"/>
    <w:basedOn w:val="a"/>
    <w:link w:val="af2"/>
    <w:uiPriority w:val="99"/>
    <w:qFormat/>
    <w:rsid w:val="0054568D"/>
    <w:pPr>
      <w:snapToGrid w:val="0"/>
      <w:jc w:val="center"/>
    </w:pPr>
    <w:rPr>
      <w:b/>
      <w:color w:val="000000"/>
      <w:sz w:val="28"/>
    </w:rPr>
  </w:style>
  <w:style w:type="character" w:customStyle="1" w:styleId="af2">
    <w:name w:val="Название Знак"/>
    <w:link w:val="af1"/>
    <w:uiPriority w:val="99"/>
    <w:rsid w:val="0054568D"/>
    <w:rPr>
      <w:b/>
      <w:color w:val="000000"/>
      <w:sz w:val="28"/>
    </w:rPr>
  </w:style>
  <w:style w:type="paragraph" w:customStyle="1" w:styleId="11">
    <w:name w:val="Обычный1"/>
    <w:rsid w:val="0054568D"/>
    <w:pPr>
      <w:suppressAutoHyphens/>
      <w:spacing w:line="100" w:lineRule="atLeast"/>
    </w:pPr>
    <w:rPr>
      <w:lang w:eastAsia="ar-SA"/>
    </w:rPr>
  </w:style>
  <w:style w:type="character" w:customStyle="1" w:styleId="9">
    <w:name w:val="Подпись9"/>
    <w:rsid w:val="00F87812"/>
  </w:style>
  <w:style w:type="character" w:customStyle="1" w:styleId="100">
    <w:name w:val="Подпись10"/>
    <w:rsid w:val="00004B08"/>
  </w:style>
  <w:style w:type="character" w:customStyle="1" w:styleId="110">
    <w:name w:val="Подпись11"/>
    <w:rsid w:val="002F5549"/>
  </w:style>
  <w:style w:type="character" w:customStyle="1" w:styleId="12">
    <w:name w:val="Подпись12"/>
    <w:rsid w:val="006176E9"/>
  </w:style>
  <w:style w:type="character" w:customStyle="1" w:styleId="13">
    <w:name w:val="Подпись13"/>
    <w:rsid w:val="00AB5A19"/>
  </w:style>
  <w:style w:type="character" w:customStyle="1" w:styleId="14">
    <w:name w:val="Подпись14"/>
    <w:rsid w:val="00D83DF7"/>
  </w:style>
  <w:style w:type="character" w:customStyle="1" w:styleId="15">
    <w:name w:val="Подпись15"/>
    <w:rsid w:val="000A772B"/>
  </w:style>
  <w:style w:type="character" w:customStyle="1" w:styleId="16">
    <w:name w:val="Подпись16"/>
    <w:rsid w:val="00EC5E91"/>
  </w:style>
  <w:style w:type="paragraph" w:customStyle="1" w:styleId="ConsPlusTitle">
    <w:name w:val="ConsPlusTitle"/>
    <w:rsid w:val="008C4661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Standard">
    <w:name w:val="Standard"/>
    <w:rsid w:val="001848A9"/>
    <w:pPr>
      <w:suppressAutoHyphens/>
      <w:autoSpaceDN w:val="0"/>
      <w:textAlignment w:val="baseline"/>
    </w:pPr>
    <w:rPr>
      <w:kern w:val="3"/>
      <w:lang w:eastAsia="zh-CN"/>
    </w:rPr>
  </w:style>
  <w:style w:type="character" w:customStyle="1" w:styleId="17">
    <w:name w:val="Подпись17"/>
    <w:rsid w:val="00CB152F"/>
  </w:style>
  <w:style w:type="character" w:customStyle="1" w:styleId="postheadersubtitleviews">
    <w:name w:val="postheadersubtitleviews"/>
    <w:rsid w:val="00BA1705"/>
  </w:style>
  <w:style w:type="character" w:customStyle="1" w:styleId="views">
    <w:name w:val="_views"/>
    <w:rsid w:val="00BA1705"/>
  </w:style>
  <w:style w:type="character" w:customStyle="1" w:styleId="18">
    <w:name w:val="Подпись18"/>
    <w:rsid w:val="00BF0096"/>
  </w:style>
  <w:style w:type="character" w:customStyle="1" w:styleId="19">
    <w:name w:val="Подпись19"/>
    <w:rsid w:val="00BB1E4E"/>
  </w:style>
  <w:style w:type="paragraph" w:customStyle="1" w:styleId="articledecorationfirst">
    <w:name w:val="article_decoration_first"/>
    <w:basedOn w:val="a"/>
    <w:rsid w:val="003E2AB5"/>
    <w:pPr>
      <w:spacing w:before="100" w:beforeAutospacing="1" w:after="100" w:afterAutospacing="1"/>
    </w:pPr>
    <w:rPr>
      <w:sz w:val="24"/>
      <w:szCs w:val="24"/>
    </w:rPr>
  </w:style>
  <w:style w:type="character" w:customStyle="1" w:styleId="200">
    <w:name w:val="Подпись20"/>
    <w:rsid w:val="00AB65C0"/>
  </w:style>
  <w:style w:type="character" w:customStyle="1" w:styleId="posted-on">
    <w:name w:val="posted-on"/>
    <w:rsid w:val="007E5350"/>
  </w:style>
  <w:style w:type="character" w:customStyle="1" w:styleId="author">
    <w:name w:val="author"/>
    <w:rsid w:val="007E5350"/>
  </w:style>
  <w:style w:type="character" w:customStyle="1" w:styleId="210">
    <w:name w:val="Подпись21"/>
    <w:rsid w:val="0058487B"/>
  </w:style>
  <w:style w:type="paragraph" w:customStyle="1" w:styleId="mb-1">
    <w:name w:val="mb-1"/>
    <w:basedOn w:val="a"/>
    <w:rsid w:val="009813E5"/>
    <w:pPr>
      <w:spacing w:before="100" w:beforeAutospacing="1" w:after="100" w:afterAutospacing="1"/>
    </w:pPr>
    <w:rPr>
      <w:sz w:val="24"/>
      <w:szCs w:val="24"/>
    </w:rPr>
  </w:style>
  <w:style w:type="character" w:customStyle="1" w:styleId="uk-text-bold">
    <w:name w:val="uk-text-bold"/>
    <w:rsid w:val="009813E5"/>
  </w:style>
  <w:style w:type="paragraph" w:styleId="HTML">
    <w:name w:val="HTML Address"/>
    <w:basedOn w:val="a"/>
    <w:link w:val="HTML0"/>
    <w:uiPriority w:val="99"/>
    <w:unhideWhenUsed/>
    <w:rsid w:val="00EF5F27"/>
    <w:rPr>
      <w:i/>
      <w:iCs/>
      <w:sz w:val="24"/>
      <w:szCs w:val="24"/>
    </w:rPr>
  </w:style>
  <w:style w:type="character" w:customStyle="1" w:styleId="HTML0">
    <w:name w:val="Адрес HTML Знак"/>
    <w:link w:val="HTML"/>
    <w:uiPriority w:val="99"/>
    <w:rsid w:val="00EF5F27"/>
    <w:rPr>
      <w:i/>
      <w:iCs/>
      <w:sz w:val="24"/>
      <w:szCs w:val="24"/>
    </w:rPr>
  </w:style>
  <w:style w:type="character" w:customStyle="1" w:styleId="comma">
    <w:name w:val="comma"/>
    <w:rsid w:val="00EF5F27"/>
  </w:style>
  <w:style w:type="paragraph" w:customStyle="1" w:styleId="photoelementtext">
    <w:name w:val="photoelement__text"/>
    <w:basedOn w:val="a"/>
    <w:rsid w:val="00EF5F27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header"/>
    <w:basedOn w:val="a"/>
    <w:link w:val="af4"/>
    <w:uiPriority w:val="99"/>
    <w:rsid w:val="00D23A1F"/>
    <w:pPr>
      <w:tabs>
        <w:tab w:val="center" w:pos="4536"/>
        <w:tab w:val="right" w:pos="9072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D23A1F"/>
  </w:style>
  <w:style w:type="character" w:customStyle="1" w:styleId="220">
    <w:name w:val="Подпись22"/>
    <w:rsid w:val="00BC0274"/>
  </w:style>
  <w:style w:type="paragraph" w:customStyle="1" w:styleId="ConsPlusCell">
    <w:name w:val="ConsPlusCell"/>
    <w:uiPriority w:val="99"/>
    <w:rsid w:val="00571D53"/>
    <w:pPr>
      <w:widowControl w:val="0"/>
      <w:autoSpaceDE w:val="0"/>
      <w:autoSpaceDN w:val="0"/>
      <w:adjustRightInd w:val="0"/>
    </w:pPr>
    <w:rPr>
      <w:sz w:val="28"/>
      <w:szCs w:val="28"/>
    </w:rPr>
  </w:style>
  <w:style w:type="character" w:customStyle="1" w:styleId="23">
    <w:name w:val="Подпись23"/>
    <w:rsid w:val="00EF01BD"/>
  </w:style>
  <w:style w:type="character" w:customStyle="1" w:styleId="24">
    <w:name w:val="Подпись24"/>
    <w:rsid w:val="00F91AD8"/>
  </w:style>
  <w:style w:type="character" w:customStyle="1" w:styleId="25">
    <w:name w:val="Подпись25"/>
    <w:rsid w:val="0024371E"/>
  </w:style>
  <w:style w:type="character" w:customStyle="1" w:styleId="26">
    <w:name w:val="Подпись26"/>
    <w:rsid w:val="00BC43B1"/>
  </w:style>
  <w:style w:type="character" w:customStyle="1" w:styleId="27">
    <w:name w:val="Подпись27"/>
    <w:rsid w:val="00EB53F8"/>
  </w:style>
  <w:style w:type="character" w:customStyle="1" w:styleId="28">
    <w:name w:val="Подпись28"/>
    <w:rsid w:val="004B03CC"/>
  </w:style>
  <w:style w:type="character" w:customStyle="1" w:styleId="29">
    <w:name w:val="Подпись29"/>
    <w:rsid w:val="00FA793B"/>
  </w:style>
  <w:style w:type="character" w:customStyle="1" w:styleId="30">
    <w:name w:val="Подпись30"/>
    <w:rsid w:val="00CD6C95"/>
  </w:style>
  <w:style w:type="character" w:customStyle="1" w:styleId="small">
    <w:name w:val="small"/>
    <w:rsid w:val="00B656BD"/>
  </w:style>
  <w:style w:type="character" w:customStyle="1" w:styleId="31">
    <w:name w:val="Подпись31"/>
    <w:rsid w:val="001C707B"/>
  </w:style>
  <w:style w:type="character" w:customStyle="1" w:styleId="32">
    <w:name w:val="Подпись32"/>
    <w:rsid w:val="005A755A"/>
  </w:style>
  <w:style w:type="character" w:customStyle="1" w:styleId="33">
    <w:name w:val="Подпись33"/>
    <w:rsid w:val="00B55329"/>
  </w:style>
  <w:style w:type="paragraph" w:styleId="af5">
    <w:name w:val="footer"/>
    <w:basedOn w:val="a"/>
    <w:link w:val="af6"/>
    <w:rsid w:val="000161D6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rsid w:val="000161D6"/>
  </w:style>
  <w:style w:type="character" w:customStyle="1" w:styleId="34">
    <w:name w:val="Подпись34"/>
    <w:rsid w:val="007F120E"/>
  </w:style>
  <w:style w:type="character" w:customStyle="1" w:styleId="35">
    <w:name w:val="Подпись35"/>
    <w:rsid w:val="001932CC"/>
  </w:style>
  <w:style w:type="character" w:customStyle="1" w:styleId="36">
    <w:name w:val="Подпись36"/>
    <w:rsid w:val="00520BFF"/>
  </w:style>
  <w:style w:type="character" w:customStyle="1" w:styleId="37">
    <w:name w:val="Подпись37"/>
    <w:rsid w:val="0042456E"/>
  </w:style>
  <w:style w:type="character" w:customStyle="1" w:styleId="38">
    <w:name w:val="Подпись38"/>
    <w:rsid w:val="0065234E"/>
  </w:style>
  <w:style w:type="character" w:customStyle="1" w:styleId="39">
    <w:name w:val="Подпись39"/>
    <w:rsid w:val="00E34909"/>
  </w:style>
  <w:style w:type="character" w:customStyle="1" w:styleId="extendedtext-full">
    <w:name w:val="extendedtext-full"/>
    <w:rsid w:val="00EB1D23"/>
  </w:style>
  <w:style w:type="character" w:customStyle="1" w:styleId="400">
    <w:name w:val="Подпись40"/>
    <w:rsid w:val="00EB1D23"/>
  </w:style>
  <w:style w:type="character" w:customStyle="1" w:styleId="governmentcommunitybadge">
    <w:name w:val="governmentcommunitybadge"/>
    <w:rsid w:val="0091659A"/>
  </w:style>
  <w:style w:type="character" w:customStyle="1" w:styleId="postheadertitleauthorname">
    <w:name w:val="postheadertitle__authorname"/>
    <w:rsid w:val="00BE1206"/>
  </w:style>
  <w:style w:type="character" w:customStyle="1" w:styleId="avatarrich">
    <w:name w:val="avatarrich"/>
    <w:rsid w:val="00ED1044"/>
  </w:style>
  <w:style w:type="character" w:customStyle="1" w:styleId="headerlabel">
    <w:name w:val="header_label"/>
    <w:rsid w:val="00ED1044"/>
  </w:style>
  <w:style w:type="character" w:customStyle="1" w:styleId="headercount">
    <w:name w:val="header_count"/>
    <w:rsid w:val="00ED1044"/>
  </w:style>
  <w:style w:type="character" w:customStyle="1" w:styleId="numdelim">
    <w:name w:val="num_delim"/>
    <w:rsid w:val="00ED1044"/>
  </w:style>
  <w:style w:type="character" w:customStyle="1" w:styleId="topicinfosep">
    <w:name w:val="topic_info_sep"/>
    <w:rsid w:val="00ED1044"/>
  </w:style>
  <w:style w:type="character" w:customStyle="1" w:styleId="topicinnerlink">
    <w:name w:val="topic_inner_link"/>
    <w:rsid w:val="00ED1044"/>
  </w:style>
  <w:style w:type="character" w:customStyle="1" w:styleId="videothumblabelitem">
    <w:name w:val="video_thumb_label_item"/>
    <w:rsid w:val="00ED1044"/>
  </w:style>
  <w:style w:type="character" w:customStyle="1" w:styleId="visually-hidden">
    <w:name w:val="visually-hidden"/>
    <w:rsid w:val="00ED1044"/>
  </w:style>
  <w:style w:type="character" w:customStyle="1" w:styleId="uitabcontentnew">
    <w:name w:val="ui_tab_content_new"/>
    <w:rsid w:val="00ED1044"/>
  </w:style>
  <w:style w:type="character" w:customStyle="1" w:styleId="mediagriditemlabelitem">
    <w:name w:val="mediagriditemlabel__item"/>
    <w:rsid w:val="00ED1044"/>
  </w:style>
  <w:style w:type="character" w:customStyle="1" w:styleId="imagestatusstatus">
    <w:name w:val="image_status__status"/>
    <w:rsid w:val="00ED1044"/>
  </w:style>
  <w:style w:type="character" w:customStyle="1" w:styleId="postrepliesreorder">
    <w:name w:val="post_replies_reorder"/>
    <w:rsid w:val="00ED1044"/>
  </w:style>
  <w:style w:type="character" w:customStyle="1" w:styleId="410">
    <w:name w:val="Подпись41"/>
    <w:rsid w:val="0017692C"/>
  </w:style>
  <w:style w:type="character" w:customStyle="1" w:styleId="postheadersubtitleseparator">
    <w:name w:val="postheadersubtitle__separator"/>
    <w:rsid w:val="00B66565"/>
  </w:style>
  <w:style w:type="character" w:customStyle="1" w:styleId="1a">
    <w:name w:val="Основной шрифт абзаца1"/>
    <w:rsid w:val="003A25E7"/>
  </w:style>
  <w:style w:type="character" w:customStyle="1" w:styleId="1b">
    <w:name w:val="Гиперссылка1"/>
    <w:rsid w:val="003A25E7"/>
    <w:rPr>
      <w:color w:val="0000FF"/>
      <w:u w:val="single"/>
    </w:rPr>
  </w:style>
  <w:style w:type="character" w:customStyle="1" w:styleId="42">
    <w:name w:val="Подпись42"/>
    <w:rsid w:val="009E62AC"/>
  </w:style>
  <w:style w:type="paragraph" w:customStyle="1" w:styleId="1c">
    <w:name w:val="Без интервала1"/>
    <w:qFormat/>
    <w:rsid w:val="00B3287B"/>
    <w:rPr>
      <w:sz w:val="24"/>
      <w:szCs w:val="24"/>
    </w:rPr>
  </w:style>
  <w:style w:type="character" w:customStyle="1" w:styleId="af0">
    <w:name w:val="Абзац списка Знак"/>
    <w:aliases w:val="ПАРАГРАФ Знак,Bullet List Знак,FooterText Знак,numbered Знак,Подпись рисунка Знак,Маркированный список_уровень1 Знак,Абзац списка3 Знак,Цветной список - Акцент 11 Знак,СПИСОК Знак,Второй абзац списка Знак,Нумерация Знак,lp1 Знак"/>
    <w:link w:val="af"/>
    <w:uiPriority w:val="34"/>
    <w:locked/>
    <w:rsid w:val="001B7404"/>
  </w:style>
  <w:style w:type="character" w:customStyle="1" w:styleId="address">
    <w:name w:val="address"/>
    <w:rsid w:val="00366183"/>
  </w:style>
  <w:style w:type="character" w:customStyle="1" w:styleId="phone">
    <w:name w:val="phone"/>
    <w:rsid w:val="00366183"/>
  </w:style>
  <w:style w:type="character" w:customStyle="1" w:styleId="43">
    <w:name w:val="Подпись43"/>
    <w:rsid w:val="00B03072"/>
  </w:style>
  <w:style w:type="character" w:customStyle="1" w:styleId="44">
    <w:name w:val="Подпись44"/>
    <w:rsid w:val="005036CF"/>
  </w:style>
  <w:style w:type="character" w:customStyle="1" w:styleId="FontStyle42">
    <w:name w:val="Font Style42"/>
    <w:rsid w:val="00EA423D"/>
    <w:rPr>
      <w:rFonts w:ascii="Times New Roman" w:hAnsi="Times New Roman" w:cs="Times New Roman"/>
      <w:b/>
      <w:bCs/>
      <w:spacing w:val="-10"/>
      <w:sz w:val="26"/>
      <w:szCs w:val="26"/>
    </w:rPr>
  </w:style>
  <w:style w:type="character" w:customStyle="1" w:styleId="60">
    <w:name w:val="Заголовок 6 Знак"/>
    <w:link w:val="6"/>
    <w:semiHidden/>
    <w:rsid w:val="001317D7"/>
    <w:rPr>
      <w:rFonts w:ascii="Calibri" w:eastAsia="Times New Roman" w:hAnsi="Calibri" w:cs="Times New Roman"/>
      <w:b/>
      <w:bCs/>
      <w:sz w:val="22"/>
      <w:szCs w:val="22"/>
    </w:rPr>
  </w:style>
  <w:style w:type="paragraph" w:styleId="HTML1">
    <w:name w:val="HTML Preformatted"/>
    <w:basedOn w:val="a"/>
    <w:link w:val="HTML2"/>
    <w:uiPriority w:val="99"/>
    <w:unhideWhenUsed/>
    <w:rsid w:val="00D61E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2">
    <w:name w:val="Стандартный HTML Знак"/>
    <w:link w:val="HTML1"/>
    <w:uiPriority w:val="99"/>
    <w:rsid w:val="00D61E8A"/>
    <w:rPr>
      <w:rFonts w:ascii="Courier New" w:hAnsi="Courier New" w:cs="Courier New"/>
    </w:rPr>
  </w:style>
  <w:style w:type="character" w:customStyle="1" w:styleId="y2iqfc">
    <w:name w:val="y2iqfc"/>
    <w:rsid w:val="00D61E8A"/>
  </w:style>
  <w:style w:type="character" w:customStyle="1" w:styleId="45">
    <w:name w:val="Подпись45"/>
    <w:rsid w:val="006411A9"/>
  </w:style>
  <w:style w:type="paragraph" w:customStyle="1" w:styleId="paragraph1nuxh4">
    <w:name w:val="_paragraph_1nuxh_4"/>
    <w:basedOn w:val="a"/>
    <w:rsid w:val="003742DF"/>
    <w:pPr>
      <w:spacing w:before="100" w:beforeAutospacing="1" w:after="100" w:afterAutospacing="1"/>
    </w:pPr>
    <w:rPr>
      <w:sz w:val="24"/>
      <w:szCs w:val="24"/>
    </w:rPr>
  </w:style>
  <w:style w:type="character" w:customStyle="1" w:styleId="wrapper1526467">
    <w:name w:val="_wrapper_15264_67"/>
    <w:rsid w:val="003742DF"/>
  </w:style>
  <w:style w:type="character" w:customStyle="1" w:styleId="icon152644">
    <w:name w:val="_icon_15264_4"/>
    <w:rsid w:val="003742DF"/>
  </w:style>
  <w:style w:type="character" w:customStyle="1" w:styleId="hgkelc">
    <w:name w:val="hgkelc"/>
    <w:rsid w:val="003742DF"/>
  </w:style>
  <w:style w:type="character" w:customStyle="1" w:styleId="field-label">
    <w:name w:val="field-label"/>
    <w:rsid w:val="00CB6996"/>
  </w:style>
  <w:style w:type="character" w:customStyle="1" w:styleId="46">
    <w:name w:val="Подпись46"/>
    <w:rsid w:val="00E91D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07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7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41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8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48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9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14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18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158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8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9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0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09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57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21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717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4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814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89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243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7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7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7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8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48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0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04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9848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52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46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34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23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97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581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6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20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2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94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97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713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1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4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1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54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026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2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74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30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6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24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477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26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4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20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5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09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591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423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672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9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4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05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52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642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07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3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52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8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7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9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34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136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98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11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311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191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97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70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45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744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154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1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27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78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582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1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5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79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72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787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299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08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156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7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21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363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7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1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78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47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62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14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608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0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700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6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8490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538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7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11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40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79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85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779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707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999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28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1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7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9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7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01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89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33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839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50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19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16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022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73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0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72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30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96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08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37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6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9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8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4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74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32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87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89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40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2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67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67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9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33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64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37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116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128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416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1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04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97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00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8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9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8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45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34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882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0472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016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69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95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3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56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301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3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99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82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88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148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960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69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81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1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33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491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108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01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51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7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9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25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025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884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46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51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38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5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889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248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73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0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60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74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9030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4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3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4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14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06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810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09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76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53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196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0121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2516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7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250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32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25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18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741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3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777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8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87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809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86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612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5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70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35256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16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98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074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757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94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8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56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85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212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367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216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48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71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92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06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587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055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73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06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365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7338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69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2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0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82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65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81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779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7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1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4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9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20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92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505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4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9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1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43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38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0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88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6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5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039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27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718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4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20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5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67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32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785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81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99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77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256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187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3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55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3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58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176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688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729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5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8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12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497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075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6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664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2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97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7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30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5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16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51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108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71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55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744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73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83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44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455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63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94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0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47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3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9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65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1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35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47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9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49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74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4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57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6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4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4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3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1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269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74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83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9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6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55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02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718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34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90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1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36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56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00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07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0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48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95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42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9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96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54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9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15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60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477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568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5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66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29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16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8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40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93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7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0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86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155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5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35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34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37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90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952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769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8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2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85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63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04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729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9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806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0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44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42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08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12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00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2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3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65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72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2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1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92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89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61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867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75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0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30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37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368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24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36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001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1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9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89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53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0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7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49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953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182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04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578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011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72569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7283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3688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027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8354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37209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8073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50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44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02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23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036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650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82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3452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63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54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8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39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535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82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8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38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57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0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1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34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5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680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55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25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08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486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7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98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43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96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48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50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673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08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06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231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8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21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92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33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40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66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796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67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1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6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27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38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56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94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99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99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22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7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57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13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758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36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005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651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667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531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674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79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64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22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5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98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361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916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8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26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7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012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255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00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38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8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262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2614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028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6928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291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9168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5057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8350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57577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0093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10486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46097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947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2188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5094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92666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42310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16286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530659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541667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789953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97309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887476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829752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9134776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9644238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11251159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7913956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1058811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5560983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25489987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72690403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569457405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55963343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73991039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67074528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68837168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531600549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190796869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366054449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74973732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133869533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773163991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572157282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418328016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2137021704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104471584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2121335638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563443533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444622909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1838183469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1829710957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1035345464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1093431435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713231656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757555545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706297208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549153831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143818041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180107364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3757668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1612336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30245058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346845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586332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401386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539197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520579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19412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9728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379187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102955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708100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43019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348520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72066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160868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12437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829575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563108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286829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67737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5940148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755610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369256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61643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38908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6664903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98337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986634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834977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913961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481995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85806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7926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10272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892784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24317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16269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631159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672724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1687348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04731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16376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516640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13528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44930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513028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756774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837743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74875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095907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264454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233046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877441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63642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47870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75219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182176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185560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771047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638890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037075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63685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1091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15658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319149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582806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637488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430909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251346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02892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970943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067772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4424773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33885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996539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29870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954330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76641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400727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219840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56382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345941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244485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189337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94196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870756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612988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375486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92376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24943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921817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41580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911947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6492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736962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054016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87807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496712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655776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71895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536658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51750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615325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27537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395835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43296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24445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70759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76774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72104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737241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60623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562234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57494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254900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582740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862299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63282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55677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705409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07600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59094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26116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24403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530720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96038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503752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154183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518533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571557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134537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067760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103539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580801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67347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859384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97529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62449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28544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578517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12625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763489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28540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81118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02805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849378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532171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005829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729876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371169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34103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11075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017826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806434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19500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415198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607554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742949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221558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56406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27780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686203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622649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757734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94011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209095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013272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069665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250970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303397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800193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59521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08335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21173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9922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84061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29079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45247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32347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181042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677657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913643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22165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94741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744775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161117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093924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89441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74447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33485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493835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903393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221243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092918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8376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44343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658742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720581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616215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98620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650449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14107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9813269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92012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86839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772930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189098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00657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9630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55037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524618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57791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18334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603100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301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77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6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9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16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13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99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8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03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66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11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9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2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580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31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9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15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3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51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739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28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47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065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6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30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9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4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89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140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06688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4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82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238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2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4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40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5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39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82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58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97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14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10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27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99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57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542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60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82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68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38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567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74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8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566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640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5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37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16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28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54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018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848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046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512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8436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5088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6477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09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7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406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472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4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23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111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77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98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68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659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437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8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5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67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4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543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46877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94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8492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09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791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273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5737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882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41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50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552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74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4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99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96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3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777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83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29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22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2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87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849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7790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60811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370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454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0854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608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386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573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9473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109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936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3142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55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10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634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5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838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529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317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2641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4348961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8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3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5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6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25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94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96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8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709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8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81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700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993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59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72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13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75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68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3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62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73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30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31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43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8093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340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66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5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8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70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552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04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14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00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25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817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469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9224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0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7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74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65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02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190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921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058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9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49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87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4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9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8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28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9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52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39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4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9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75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4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563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66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4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2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87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12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155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681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79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74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69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828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8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16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37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681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700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9223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234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3546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094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06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68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3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282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13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76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70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0691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1603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856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4959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603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0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77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2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53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7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369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73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7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63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262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588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377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5693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55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57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80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1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87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53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97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7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44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5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829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220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9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167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560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671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63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68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5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56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3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73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36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472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993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65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2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8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18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64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55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42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53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81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59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66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997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538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94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635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653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013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66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387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0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26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55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26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6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85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11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53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004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60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84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307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54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394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72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8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599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386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9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757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31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029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833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1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05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21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283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010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784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9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067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5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10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1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08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68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33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455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3075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87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66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1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7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2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380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94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843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82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914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85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17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6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876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5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654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99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97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76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261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14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7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98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645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81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15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166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28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939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0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569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05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890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75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479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761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256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16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73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673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15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121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8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090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04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140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7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24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5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375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61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166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56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323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37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593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3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803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18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029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25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41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91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285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932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702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041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902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358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567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88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808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01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920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98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207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99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111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36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37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81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883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93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055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17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37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34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937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8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933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197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271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99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46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40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785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308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167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13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324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38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852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51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641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6359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6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9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96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26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0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971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38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06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49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30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87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610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8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068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422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509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54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7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25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48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54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87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491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414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71467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2912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66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887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594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0530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30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474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31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34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688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96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63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4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5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055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4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1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6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7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98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954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813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04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21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07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369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6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1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3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98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8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40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55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0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27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071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625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87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61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62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4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81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64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310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6647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858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46824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84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13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54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81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5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60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74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28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0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4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0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08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437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83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0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7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88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65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74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0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75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23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4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51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22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88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83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80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56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7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0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26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31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689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73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4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1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982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44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15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388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1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22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93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79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0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13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200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927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611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72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3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50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26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775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66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19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57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983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136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08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5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34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8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46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3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56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34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010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6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38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81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309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5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12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0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63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2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31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325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0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74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42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5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064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079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25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99117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9568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476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6287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2649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65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5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45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234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78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844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1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38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720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1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4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26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40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35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62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9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14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039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25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899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575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5294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1777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9294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5715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3963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793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848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653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00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45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6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017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62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61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10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15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8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49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19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26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175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65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50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45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15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50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6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78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62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4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7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39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817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059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865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3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12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96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52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422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170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1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345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36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75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25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33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04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45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886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698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2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214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4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85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50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593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442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144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705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1669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1409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2941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62611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168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30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97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15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909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023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0849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7604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2294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6313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039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07224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40390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2932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40045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30499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48272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15200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155999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664149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16773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4014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098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331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90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67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16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573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627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206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5589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2115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9308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592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5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6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10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944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6980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6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34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029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28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949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107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0047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74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2590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96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9519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3728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6865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975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68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956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692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5972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0489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35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1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016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452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9416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7170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5202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2385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1232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0559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53126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9463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1326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540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4545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668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94859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76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6775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9513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26233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447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9706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03657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7225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9662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92638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542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9295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9868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963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184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7291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1229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3712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2831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5152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701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418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271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4109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79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7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84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893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582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7056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106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6629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5235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0598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2409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09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73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60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18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34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623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273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54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2364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828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583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5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6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1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50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27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605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93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226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5129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2175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7523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0831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5785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470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8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07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743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29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24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16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32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3126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068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9751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4731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56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5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0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11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164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6690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9413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145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059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785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7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7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61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17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574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692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2435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614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989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55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97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499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57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806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105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36296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582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19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6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16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853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439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97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194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1326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7262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331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7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857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900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337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5260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9001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18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7488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8979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6794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762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8954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8757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28545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669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721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76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82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502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704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044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0849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244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57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699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979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36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065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145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6901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0927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18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220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276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6022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2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63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09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4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35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5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04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2546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54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969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1830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590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265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8914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52086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074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8509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720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2852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5473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3296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959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7542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729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381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304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821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68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742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865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9162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345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62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47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4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315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27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939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446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932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24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02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29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142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2870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08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3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061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02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203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10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3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081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36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2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97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86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40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261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177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83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76699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55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533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01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53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06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8645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27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8615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753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95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21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55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973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6956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11914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8185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74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47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490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9185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6316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701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26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2313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68879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9417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75160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367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44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9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1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74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81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45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53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413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535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412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536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3299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871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006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01991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8697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044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03767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89493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85802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1901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2610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291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05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520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0475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3848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868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480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22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982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653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9464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957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27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7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23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083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3843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175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7352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785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09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150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24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95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709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5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55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10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49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814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892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621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486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914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735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793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95306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691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5759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0492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98754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3772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8600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067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2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8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80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372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6027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9875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5359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8545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3974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03055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5451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7007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51515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21929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0809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6950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8954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465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640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92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6911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9631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7542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40014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2237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899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8342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5560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263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2584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7814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33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812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494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3218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5707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251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4078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686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307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2720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02672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8091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2436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32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3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24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252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5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040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521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1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584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96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800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99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3135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19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29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61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508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151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9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7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4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8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2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8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4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13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98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687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900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0164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005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317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4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52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84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01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92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17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289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56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92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7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38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173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411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73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47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0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25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734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6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47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97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05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09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52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5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9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22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6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9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23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85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128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273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823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76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5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96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182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04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1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31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436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850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739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1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48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36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571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72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236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47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8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32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22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1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82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20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96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33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13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27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15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29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139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77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68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55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345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48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1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9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038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73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28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1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0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16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843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24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2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9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71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053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46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4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7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79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219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924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248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09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5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26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0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8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9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8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02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13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649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832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11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5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3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83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74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2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432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2649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585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5799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07267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9609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8232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27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1691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258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192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72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35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35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33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089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595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1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04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0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1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057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074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505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73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53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50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03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44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34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10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159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048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833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762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04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44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60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30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60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361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517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018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49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3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04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294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58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20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522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581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9025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407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54695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28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8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52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50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8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2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3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9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1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78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618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16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884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830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35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51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83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261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950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1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29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62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25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3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974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09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174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98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4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18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9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718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722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190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2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025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48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40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7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52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75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01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4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78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7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58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02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05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322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92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29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7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97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63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7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7335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97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8193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9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5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414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5659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013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67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ok.ru/profile/57742099843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biblioteka_16_cn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uznecovaOV\Desktop\admin_kam_ur_gor_okrug_pismo_ugol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EAF498-AA4A-4854-B3E4-CB2F621DB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admin_kam_ur_gor_okrug_pismo_ugol_27072020_gost</Template>
  <TotalTime>5539</TotalTime>
  <Pages>2</Pages>
  <Words>617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4128</CharactersWithSpaces>
  <SharedDoc>false</SharedDoc>
  <HLinks>
    <vt:vector size="18" baseType="variant">
      <vt:variant>
        <vt:i4>8257622</vt:i4>
      </vt:variant>
      <vt:variant>
        <vt:i4>6</vt:i4>
      </vt:variant>
      <vt:variant>
        <vt:i4>0</vt:i4>
      </vt:variant>
      <vt:variant>
        <vt:i4>5</vt:i4>
      </vt:variant>
      <vt:variant>
        <vt:lpwstr>mailto:admku@midural.ru</vt:lpwstr>
      </vt:variant>
      <vt:variant>
        <vt:lpwstr/>
      </vt:variant>
      <vt:variant>
        <vt:i4>8192116</vt:i4>
      </vt:variant>
      <vt:variant>
        <vt:i4>3</vt:i4>
      </vt:variant>
      <vt:variant>
        <vt:i4>0</vt:i4>
      </vt:variant>
      <vt:variant>
        <vt:i4>5</vt:i4>
      </vt:variant>
      <vt:variant>
        <vt:lpwstr>http://www.kamensk-uralskiy.ru/</vt:lpwstr>
      </vt:variant>
      <vt:variant>
        <vt:lpwstr/>
      </vt:variant>
      <vt:variant>
        <vt:i4>6225958</vt:i4>
      </vt:variant>
      <vt:variant>
        <vt:i4>0</vt:i4>
      </vt:variant>
      <vt:variant>
        <vt:i4>0</vt:i4>
      </vt:variant>
      <vt:variant>
        <vt:i4>5</vt:i4>
      </vt:variant>
      <vt:variant>
        <vt:lpwstr>mailto:glava@admnet.kamensktel.ru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KuznecovaOV</dc:creator>
  <cp:lastModifiedBy>Pozhidaeva</cp:lastModifiedBy>
  <cp:revision>919</cp:revision>
  <cp:lastPrinted>2024-08-20T12:04:00Z</cp:lastPrinted>
  <dcterms:created xsi:type="dcterms:W3CDTF">2020-12-11T06:20:00Z</dcterms:created>
  <dcterms:modified xsi:type="dcterms:W3CDTF">2025-08-25T09:07:00Z</dcterms:modified>
</cp:coreProperties>
</file>