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698" w:rsidRPr="004D4FA0" w:rsidRDefault="00FF7A40" w:rsidP="00133698">
      <w:pPr>
        <w:pStyle w:val="1"/>
        <w:ind w:left="5387"/>
        <w:jc w:val="right"/>
        <w:rPr>
          <w:rFonts w:ascii="Liberation Serif" w:hAnsi="Liberation Serif" w:cs="Liberation Serif"/>
          <w:b w:val="0"/>
          <w:bCs/>
          <w:iCs w:val="0"/>
          <w:lang w:val="en-US"/>
        </w:rPr>
      </w:pPr>
      <w:r>
        <w:rPr>
          <w:rFonts w:ascii="Liberation Serif" w:hAnsi="Liberation Serif" w:cs="Liberation Serif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2700020</wp:posOffset>
                </wp:positionH>
                <wp:positionV relativeFrom="margin">
                  <wp:posOffset>132080</wp:posOffset>
                </wp:positionV>
                <wp:extent cx="610235" cy="815340"/>
                <wp:effectExtent l="0" t="0" r="0" b="381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235" cy="815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85D60" w:rsidRDefault="00385D60" w:rsidP="004C3D7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26720" cy="723900"/>
                                  <wp:effectExtent l="0" t="0" r="0" b="0"/>
                                  <wp:docPr id="1" name="Рисунок 1" descr="Описание: gerb_gor_corona_rast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Рисунок 1" descr="Описание: gerb_gor_corona_rast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720" cy="723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6pt;margin-top:10.4pt;width:48.05pt;height:64.2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" filled="f" stroked="f">
                <v:textbox style="mso-fit-shape-to-text:t">
                  <w:txbxContent>
                    <w:p w:rsidR="00385D60" w:rsidRDefault="00385D60" w:rsidP="004C3D72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426720" cy="723900"/>
                            <wp:effectExtent l="0" t="0" r="0" b="0"/>
                            <wp:docPr id="1" name="Рисунок 1" descr="Описание: gerb_gor_corona_rast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Рисунок 1" descr="Описание: gerb_gor_corona_rast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720" cy="723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133698" w:rsidRPr="004D4FA0" w:rsidRDefault="00133698" w:rsidP="00133698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</w:p>
    <w:p w:rsidR="00133698" w:rsidRPr="004D4FA0" w:rsidRDefault="00133698" w:rsidP="00133698">
      <w:pPr>
        <w:jc w:val="center"/>
        <w:rPr>
          <w:rFonts w:ascii="Liberation Serif" w:hAnsi="Liberation Serif" w:cs="Liberation Serif"/>
          <w:b/>
          <w:sz w:val="28"/>
        </w:rPr>
      </w:pPr>
    </w:p>
    <w:p w:rsidR="00956960" w:rsidRPr="004D4FA0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956960" w:rsidRPr="004D4FA0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133698" w:rsidRPr="004D4FA0" w:rsidRDefault="00133698" w:rsidP="00FD7DEC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4D4FA0"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133698" w:rsidRPr="004D4FA0" w:rsidRDefault="004F1BF0" w:rsidP="00133698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4D4FA0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:rsidR="00133698" w:rsidRPr="004D4FA0" w:rsidRDefault="00133698" w:rsidP="00133698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4D4FA0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:rsidR="00133698" w:rsidRPr="00F36DF2" w:rsidRDefault="00FF7A40" w:rsidP="00133698">
      <w:pPr>
        <w:spacing w:before="400"/>
        <w:rPr>
          <w:rFonts w:ascii="Liberation Serif" w:hAnsi="Liberation Serif" w:cs="Liberation Serif"/>
          <w:sz w:val="24"/>
          <w:u w:val="single"/>
        </w:rPr>
      </w:pPr>
      <w:r>
        <w:rPr>
          <w:rFonts w:ascii="Liberation Serif" w:hAnsi="Liberation Serif" w:cs="Liberation Serif"/>
          <w:noProof/>
        </w:rPr>
        <mc:AlternateContent>
          <mc:Choice Requires="wps">
            <w:drawing>
              <wp:anchor distT="4294967293" distB="4294967293" distL="114300" distR="114300" simplePos="0" relativeHeight="25165721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81279</wp:posOffset>
                </wp:positionV>
                <wp:extent cx="6116955" cy="0"/>
                <wp:effectExtent l="0" t="19050" r="55245" b="3810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695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5B670F" id="Line 3" o:spid="_x0000_s1026" style="position:absolute;z-index:25165721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" o:allowincell="f" strokeweight="4.5pt">
                <v:stroke linestyle="thinThick"/>
              </v:line>
            </w:pict>
          </mc:Fallback>
        </mc:AlternateContent>
      </w:r>
      <w:r w:rsidR="00133698" w:rsidRPr="004D4FA0">
        <w:rPr>
          <w:rFonts w:ascii="Liberation Serif" w:hAnsi="Liberation Serif" w:cs="Liberation Serif"/>
          <w:sz w:val="24"/>
        </w:rPr>
        <w:t xml:space="preserve">от </w:t>
      </w:r>
      <w:r>
        <w:rPr>
          <w:rFonts w:ascii="Liberation Serif" w:hAnsi="Liberation Serif" w:cs="Liberation Serif"/>
          <w:sz w:val="24"/>
          <w:u w:val="single"/>
        </w:rPr>
        <w:t>09.07.2025</w:t>
      </w:r>
      <w:r w:rsidR="00133698" w:rsidRPr="004D4FA0">
        <w:rPr>
          <w:rFonts w:ascii="Liberation Serif" w:hAnsi="Liberation Serif" w:cs="Liberation Serif"/>
          <w:sz w:val="24"/>
        </w:rPr>
        <w:t xml:space="preserve"> №</w:t>
      </w:r>
      <w:r>
        <w:rPr>
          <w:rFonts w:ascii="Liberation Serif" w:hAnsi="Liberation Serif" w:cs="Liberation Serif"/>
          <w:sz w:val="24"/>
          <w:u w:val="single"/>
        </w:rPr>
        <w:t xml:space="preserve"> 550</w:t>
      </w:r>
      <w:r w:rsidR="00E26179">
        <w:rPr>
          <w:rFonts w:ascii="Liberation Serif" w:hAnsi="Liberation Serif" w:cs="Liberation Serif"/>
          <w:sz w:val="24"/>
        </w:rPr>
        <w:t xml:space="preserve">                  </w:t>
      </w:r>
    </w:p>
    <w:p w:rsidR="00107B0C" w:rsidRDefault="004D5815" w:rsidP="00107B0C">
      <w:pPr>
        <w:pStyle w:val="a7"/>
        <w:spacing w:after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6A3002">
        <w:rPr>
          <w:rFonts w:ascii="Liberation Serif" w:hAnsi="Liberation Serif"/>
          <w:b/>
          <w:bCs/>
          <w:sz w:val="28"/>
          <w:szCs w:val="28"/>
        </w:rPr>
        <w:t>О</w:t>
      </w:r>
      <w:r w:rsidR="00CF2463">
        <w:rPr>
          <w:rFonts w:ascii="Liberation Serif" w:hAnsi="Liberation Serif"/>
          <w:b/>
          <w:bCs/>
          <w:sz w:val="28"/>
          <w:szCs w:val="28"/>
        </w:rPr>
        <w:t xml:space="preserve">б утверждении состава </w:t>
      </w:r>
      <w:r w:rsidR="006A3002" w:rsidRPr="006A3002">
        <w:rPr>
          <w:rFonts w:ascii="Liberation Serif" w:hAnsi="Liberation Serif"/>
          <w:b/>
          <w:sz w:val="28"/>
          <w:szCs w:val="28"/>
        </w:rPr>
        <w:t>р</w:t>
      </w:r>
      <w:r w:rsidR="006A3002" w:rsidRPr="006A3002">
        <w:rPr>
          <w:rFonts w:ascii="Liberation Serif" w:hAnsi="Liberation Serif" w:cs="Liberation Serif"/>
          <w:b/>
          <w:sz w:val="28"/>
          <w:szCs w:val="28"/>
        </w:rPr>
        <w:t xml:space="preserve">абочей группы </w:t>
      </w:r>
      <w:r w:rsidR="00405178">
        <w:rPr>
          <w:rFonts w:ascii="Liberation Serif" w:hAnsi="Liberation Serif" w:cs="Liberation Serif"/>
          <w:b/>
          <w:sz w:val="28"/>
          <w:szCs w:val="28"/>
        </w:rPr>
        <w:t>Каменск-Уральского городского округа</w:t>
      </w:r>
      <w:r w:rsidR="00405178" w:rsidRPr="006A3002">
        <w:rPr>
          <w:rFonts w:ascii="Liberation Serif" w:hAnsi="Liberation Serif" w:cs="Liberation Serif"/>
          <w:b/>
          <w:sz w:val="28"/>
          <w:szCs w:val="28"/>
        </w:rPr>
        <w:t xml:space="preserve"> </w:t>
      </w:r>
      <w:r w:rsidR="006A3002" w:rsidRPr="006A3002">
        <w:rPr>
          <w:rFonts w:ascii="Liberation Serif" w:hAnsi="Liberation Serif" w:cs="Liberation Serif"/>
          <w:b/>
          <w:sz w:val="28"/>
          <w:szCs w:val="28"/>
        </w:rPr>
        <w:t xml:space="preserve">Межведомственной комиссии по </w:t>
      </w:r>
      <w:r w:rsidR="00A60B6E">
        <w:rPr>
          <w:rFonts w:ascii="Liberation Serif" w:hAnsi="Liberation Serif" w:cs="Liberation Serif"/>
          <w:b/>
          <w:sz w:val="28"/>
          <w:szCs w:val="28"/>
        </w:rPr>
        <w:t>противодействию</w:t>
      </w:r>
      <w:r w:rsidR="006A3002" w:rsidRPr="006A3002">
        <w:rPr>
          <w:rFonts w:ascii="Liberation Serif" w:hAnsi="Liberation Serif" w:cs="Liberation Serif"/>
          <w:b/>
          <w:sz w:val="28"/>
          <w:szCs w:val="28"/>
        </w:rPr>
        <w:t xml:space="preserve"> нелегальной занятости</w:t>
      </w:r>
      <w:r w:rsidR="00405178">
        <w:rPr>
          <w:rFonts w:ascii="Liberation Serif" w:hAnsi="Liberation Serif" w:cs="Liberation Serif"/>
          <w:b/>
          <w:sz w:val="28"/>
          <w:szCs w:val="28"/>
        </w:rPr>
        <w:t xml:space="preserve"> на территории Свердловской области</w:t>
      </w:r>
    </w:p>
    <w:p w:rsidR="00405178" w:rsidRDefault="00405178" w:rsidP="00E26179">
      <w:pPr>
        <w:autoSpaceDE w:val="0"/>
        <w:autoSpaceDN w:val="0"/>
        <w:adjustRightInd w:val="0"/>
        <w:ind w:firstLine="540"/>
        <w:jc w:val="both"/>
        <w:rPr>
          <w:rFonts w:ascii="Liberation Serif" w:hAnsi="Liberation Serif" w:cs="Liberation Serif"/>
          <w:sz w:val="28"/>
          <w:szCs w:val="28"/>
        </w:rPr>
      </w:pPr>
    </w:p>
    <w:p w:rsidR="00754EC4" w:rsidRPr="004D4FA0" w:rsidRDefault="00A60B6E" w:rsidP="00A60B6E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В соответствии со статьей 67 Федерального закона от 12 декабря 2023 года № 565-ФЗ «О занятости населения в Российской Федерации», постановлением Правительства Российской Федерации от 03.05.2024 № 571 «Об утверждении Положения о создании и деятельности межведомственной комиссии субъектов Российской Федерации по противодействию нелегальной занятости»,              подпунктом 16 пункта 3 статьи 3 Закона Свердловской области от 31 мая 2024 года № 42-ОЗ «О занятости населения в Свердловской области», пунктом 3 постановления Правительства Свердловской области от 26.06.2025 № 355-ПП «О межведомственной комиссии по противодействию нелегальной занятости на территории Свердловской области» </w:t>
      </w:r>
      <w:r w:rsidR="00754EC4" w:rsidRPr="004D4FA0">
        <w:rPr>
          <w:rFonts w:ascii="Liberation Serif" w:hAnsi="Liberation Serif"/>
          <w:sz w:val="28"/>
          <w:szCs w:val="28"/>
        </w:rPr>
        <w:t>Администрация Каменск-Уральского городского округа</w:t>
      </w:r>
    </w:p>
    <w:p w:rsidR="00AC49FB" w:rsidRPr="004D4FA0" w:rsidRDefault="004F1BF0" w:rsidP="00AC49FB">
      <w:pPr>
        <w:jc w:val="both"/>
        <w:rPr>
          <w:rFonts w:ascii="Liberation Serif" w:hAnsi="Liberation Serif" w:cs="Liberation Serif"/>
          <w:b/>
          <w:sz w:val="28"/>
          <w:szCs w:val="28"/>
        </w:rPr>
      </w:pPr>
      <w:r w:rsidRPr="004D4FA0">
        <w:rPr>
          <w:rFonts w:ascii="Liberation Serif" w:hAnsi="Liberation Serif" w:cs="Liberation Serif"/>
          <w:b/>
          <w:sz w:val="28"/>
          <w:szCs w:val="28"/>
        </w:rPr>
        <w:t>ПОСТАНОВЛЯЕТ:</w:t>
      </w:r>
    </w:p>
    <w:p w:rsidR="00150EEA" w:rsidRPr="00E71A75" w:rsidRDefault="00E71A75" w:rsidP="00E71A75">
      <w:pPr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1. </w:t>
      </w:r>
      <w:r w:rsidR="00150EEA" w:rsidRPr="00E71A75">
        <w:rPr>
          <w:rFonts w:ascii="Liberation Serif" w:hAnsi="Liberation Serif"/>
          <w:sz w:val="28"/>
          <w:szCs w:val="28"/>
        </w:rPr>
        <w:t>Утвердить</w:t>
      </w:r>
      <w:r w:rsidR="00CF2463" w:rsidRPr="00E71A75">
        <w:rPr>
          <w:rFonts w:ascii="Liberation Serif" w:hAnsi="Liberation Serif"/>
          <w:sz w:val="28"/>
          <w:szCs w:val="28"/>
        </w:rPr>
        <w:t xml:space="preserve"> с</w:t>
      </w:r>
      <w:r w:rsidR="00150EEA" w:rsidRPr="00E71A75">
        <w:rPr>
          <w:rFonts w:ascii="Liberation Serif" w:hAnsi="Liberation Serif"/>
          <w:sz w:val="28"/>
          <w:szCs w:val="28"/>
        </w:rPr>
        <w:t xml:space="preserve">остав </w:t>
      </w:r>
      <w:r w:rsidR="006310D1" w:rsidRPr="00E71A75">
        <w:rPr>
          <w:rFonts w:ascii="Liberation Serif" w:hAnsi="Liberation Serif"/>
          <w:sz w:val="28"/>
          <w:szCs w:val="28"/>
        </w:rPr>
        <w:t>р</w:t>
      </w:r>
      <w:r w:rsidR="00150EEA" w:rsidRPr="00E71A75">
        <w:rPr>
          <w:rFonts w:ascii="Liberation Serif" w:hAnsi="Liberation Serif"/>
          <w:sz w:val="28"/>
          <w:szCs w:val="28"/>
        </w:rPr>
        <w:t xml:space="preserve">абочей группы </w:t>
      </w:r>
      <w:r w:rsidR="006310D1" w:rsidRPr="00E71A75">
        <w:rPr>
          <w:rFonts w:ascii="Liberation Serif" w:hAnsi="Liberation Serif" w:cs="Liberation Serif"/>
          <w:sz w:val="28"/>
          <w:szCs w:val="28"/>
        </w:rPr>
        <w:t>Каменск-Уральского городского округа Межведомственной комиссии по противодействи</w:t>
      </w:r>
      <w:r w:rsidR="00A60B6E" w:rsidRPr="00E71A75">
        <w:rPr>
          <w:rFonts w:ascii="Liberation Serif" w:hAnsi="Liberation Serif" w:cs="Liberation Serif"/>
          <w:sz w:val="28"/>
          <w:szCs w:val="28"/>
        </w:rPr>
        <w:t xml:space="preserve">ю </w:t>
      </w:r>
      <w:r w:rsidR="006310D1" w:rsidRPr="00E71A75">
        <w:rPr>
          <w:rFonts w:ascii="Liberation Serif" w:hAnsi="Liberation Serif" w:cs="Liberation Serif"/>
          <w:sz w:val="28"/>
          <w:szCs w:val="28"/>
        </w:rPr>
        <w:t xml:space="preserve">нелегальной занятости на территории Свердловской области </w:t>
      </w:r>
      <w:r w:rsidR="006310D1" w:rsidRPr="00E71A75">
        <w:rPr>
          <w:rFonts w:ascii="Liberation Serif" w:hAnsi="Liberation Serif"/>
          <w:sz w:val="28"/>
          <w:szCs w:val="28"/>
        </w:rPr>
        <w:t>(прилагается)</w:t>
      </w:r>
      <w:r w:rsidR="00150EEA" w:rsidRPr="00E71A75">
        <w:rPr>
          <w:rFonts w:ascii="Liberation Serif" w:hAnsi="Liberation Serif"/>
          <w:sz w:val="28"/>
          <w:szCs w:val="28"/>
        </w:rPr>
        <w:t>.</w:t>
      </w:r>
    </w:p>
    <w:p w:rsidR="00E71A75" w:rsidRDefault="00E71A75" w:rsidP="00E71A75">
      <w:pPr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</w:t>
      </w:r>
      <w:r w:rsidRPr="00150EEA">
        <w:rPr>
          <w:rFonts w:ascii="Liberation Serif" w:hAnsi="Liberation Serif" w:cs="Liberation Serif"/>
          <w:sz w:val="28"/>
          <w:szCs w:val="28"/>
        </w:rPr>
        <w:t xml:space="preserve">. </w:t>
      </w:r>
      <w:r w:rsidRPr="00D2676F">
        <w:rPr>
          <w:rFonts w:ascii="Liberation Serif" w:hAnsi="Liberation Serif" w:cs="Liberation Serif"/>
          <w:sz w:val="28"/>
          <w:szCs w:val="28"/>
        </w:rPr>
        <w:t>Признать утратившими силу постановлени</w:t>
      </w:r>
      <w:r>
        <w:rPr>
          <w:rFonts w:ascii="Liberation Serif" w:hAnsi="Liberation Serif" w:cs="Liberation Serif"/>
          <w:sz w:val="28"/>
          <w:szCs w:val="28"/>
        </w:rPr>
        <w:t>я:</w:t>
      </w:r>
    </w:p>
    <w:p w:rsidR="00E71A75" w:rsidRPr="00E71A75" w:rsidRDefault="00E71A75" w:rsidP="00E71A75">
      <w:pPr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 w:rsidRPr="00E71A75">
        <w:rPr>
          <w:rFonts w:ascii="Liberation Serif" w:hAnsi="Liberation Serif" w:cs="Liberation Serif"/>
          <w:sz w:val="28"/>
          <w:szCs w:val="28"/>
        </w:rPr>
        <w:t>1) Администрации Каменск-Уральского городского округа от 21.08.2024 № 562 «Об утверждении состава рабочей группы Каменск-Уральского городского округа Межведомственной комиссии по вопросам обеспечения занятости населения, противодействия формированию просроченной задолженности по заработной плате и нелегальной занятости на территории Свердловской области;</w:t>
      </w:r>
    </w:p>
    <w:p w:rsidR="00E71A75" w:rsidRPr="00E71A75" w:rsidRDefault="00E71A75" w:rsidP="00E71A75">
      <w:pPr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 w:rsidRPr="00E71A75">
        <w:rPr>
          <w:rFonts w:ascii="Liberation Serif" w:hAnsi="Liberation Serif" w:cs="Liberation Serif"/>
          <w:sz w:val="28"/>
          <w:szCs w:val="28"/>
        </w:rPr>
        <w:t>2) Администрации Каменск-Уральского городского округа от 21.01.2025 № 34 «О внесении изменений в состав рабочей группы Каменск-Уральского городского округа Межведомственной комиссии по вопросам обеспечения занятости населения, противодействия формированию просроченной задолженности по заработной плате и нелегальной занятости на территории Свердловской области;</w:t>
      </w:r>
    </w:p>
    <w:p w:rsidR="00E71A75" w:rsidRPr="00E71A75" w:rsidRDefault="00E71A75" w:rsidP="00E71A75">
      <w:pPr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 w:rsidRPr="00E71A75">
        <w:rPr>
          <w:rFonts w:ascii="Liberation Serif" w:hAnsi="Liberation Serif" w:cs="Liberation Serif"/>
          <w:sz w:val="28"/>
          <w:szCs w:val="28"/>
        </w:rPr>
        <w:t>3) Администрации Каменск-Уральского городского округа от 10.02.2025 № 109 «О внесении изменений в состав рабочей группы Каменск-Уральского городского округа Межведомственной комиссии по вопросам обеспечения занятости населения, противодействия формированию просроченной задолженности по заработной плате и нелегальной занятости на территории Свердловской области.</w:t>
      </w:r>
    </w:p>
    <w:p w:rsidR="007F7A32" w:rsidRPr="00150EEA" w:rsidRDefault="00E71A75" w:rsidP="00A60B6E">
      <w:pPr>
        <w:tabs>
          <w:tab w:val="left" w:pos="993"/>
          <w:tab w:val="left" w:pos="1134"/>
        </w:tabs>
        <w:ind w:firstLine="708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3</w:t>
      </w:r>
      <w:r w:rsidR="007F7A32" w:rsidRPr="00150EEA">
        <w:rPr>
          <w:rFonts w:ascii="Liberation Serif" w:hAnsi="Liberation Serif"/>
          <w:sz w:val="28"/>
          <w:szCs w:val="28"/>
        </w:rPr>
        <w:t>.</w:t>
      </w:r>
      <w:r w:rsidR="00292650">
        <w:rPr>
          <w:rFonts w:ascii="Liberation Serif" w:hAnsi="Liberation Serif"/>
          <w:sz w:val="28"/>
          <w:szCs w:val="28"/>
        </w:rPr>
        <w:t xml:space="preserve"> </w:t>
      </w:r>
      <w:r w:rsidR="00A24D74">
        <w:rPr>
          <w:rFonts w:ascii="Liberation Serif" w:hAnsi="Liberation Serif"/>
          <w:sz w:val="28"/>
          <w:szCs w:val="28"/>
        </w:rPr>
        <w:t>Р</w:t>
      </w:r>
      <w:r w:rsidR="00A24D74" w:rsidRPr="00150EEA">
        <w:rPr>
          <w:rFonts w:ascii="Liberation Serif" w:hAnsi="Liberation Serif"/>
          <w:sz w:val="28"/>
          <w:szCs w:val="28"/>
        </w:rPr>
        <w:t>азместить</w:t>
      </w:r>
      <w:r w:rsidR="00A24D74">
        <w:rPr>
          <w:rFonts w:ascii="Liberation Serif" w:hAnsi="Liberation Serif"/>
          <w:sz w:val="28"/>
          <w:szCs w:val="28"/>
        </w:rPr>
        <w:t xml:space="preserve"> н</w:t>
      </w:r>
      <w:r w:rsidR="006310D1">
        <w:rPr>
          <w:rFonts w:ascii="Liberation Serif" w:hAnsi="Liberation Serif"/>
          <w:sz w:val="28"/>
          <w:szCs w:val="28"/>
        </w:rPr>
        <w:t xml:space="preserve">астоящее постановление </w:t>
      </w:r>
      <w:r w:rsidR="007F7A32" w:rsidRPr="00150EEA">
        <w:rPr>
          <w:rFonts w:ascii="Liberation Serif" w:hAnsi="Liberation Serif"/>
          <w:sz w:val="28"/>
          <w:szCs w:val="28"/>
        </w:rPr>
        <w:t xml:space="preserve">на официальном сайте </w:t>
      </w:r>
      <w:r w:rsidR="005966A9" w:rsidRPr="00150EEA">
        <w:rPr>
          <w:rFonts w:ascii="Liberation Serif" w:hAnsi="Liberation Serif"/>
          <w:sz w:val="28"/>
          <w:szCs w:val="28"/>
        </w:rPr>
        <w:t>муниципального образования</w:t>
      </w:r>
      <w:r w:rsidR="007F7A32" w:rsidRPr="00150EEA">
        <w:rPr>
          <w:rFonts w:ascii="Liberation Serif" w:hAnsi="Liberation Serif"/>
          <w:sz w:val="28"/>
          <w:szCs w:val="28"/>
        </w:rPr>
        <w:t>.</w:t>
      </w:r>
    </w:p>
    <w:p w:rsidR="00107B0C" w:rsidRPr="004D4FA0" w:rsidRDefault="00E71A75" w:rsidP="00A60B6E">
      <w:pPr>
        <w:pStyle w:val="a7"/>
        <w:tabs>
          <w:tab w:val="left" w:pos="993"/>
          <w:tab w:val="left" w:pos="1134"/>
        </w:tabs>
        <w:spacing w:before="0" w:beforeAutospacing="0" w:after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="00D749E3" w:rsidRPr="004D4FA0">
        <w:rPr>
          <w:rFonts w:ascii="Liberation Serif" w:hAnsi="Liberation Serif"/>
          <w:sz w:val="28"/>
          <w:szCs w:val="28"/>
        </w:rPr>
        <w:t xml:space="preserve">. </w:t>
      </w:r>
      <w:r w:rsidR="00107B0C" w:rsidRPr="004D4FA0">
        <w:rPr>
          <w:rFonts w:ascii="Liberation Serif" w:hAnsi="Liberation Serif"/>
          <w:sz w:val="28"/>
          <w:szCs w:val="28"/>
        </w:rPr>
        <w:t xml:space="preserve">Контроль </w:t>
      </w:r>
      <w:r w:rsidR="006A0B5D">
        <w:rPr>
          <w:rFonts w:ascii="Liberation Serif" w:hAnsi="Liberation Serif"/>
          <w:sz w:val="28"/>
          <w:szCs w:val="28"/>
        </w:rPr>
        <w:t>ис</w:t>
      </w:r>
      <w:r w:rsidR="00107B0C" w:rsidRPr="004D4FA0">
        <w:rPr>
          <w:rFonts w:ascii="Liberation Serif" w:hAnsi="Liberation Serif"/>
          <w:sz w:val="28"/>
          <w:szCs w:val="28"/>
        </w:rPr>
        <w:t>полнени</w:t>
      </w:r>
      <w:r w:rsidR="006310D1">
        <w:rPr>
          <w:rFonts w:ascii="Liberation Serif" w:hAnsi="Liberation Serif"/>
          <w:sz w:val="28"/>
          <w:szCs w:val="28"/>
        </w:rPr>
        <w:t>я</w:t>
      </w:r>
      <w:r w:rsidR="00107B0C" w:rsidRPr="004D4FA0">
        <w:rPr>
          <w:rFonts w:ascii="Liberation Serif" w:hAnsi="Liberation Serif"/>
          <w:sz w:val="28"/>
          <w:szCs w:val="28"/>
        </w:rPr>
        <w:t xml:space="preserve"> настоящего постановления </w:t>
      </w:r>
      <w:r w:rsidR="00A60B6E">
        <w:rPr>
          <w:rFonts w:ascii="Liberation Serif" w:hAnsi="Liberation Serif"/>
          <w:sz w:val="28"/>
          <w:szCs w:val="28"/>
        </w:rPr>
        <w:t>оставляю за собой.</w:t>
      </w:r>
    </w:p>
    <w:p w:rsidR="00D749E3" w:rsidRPr="004D4FA0" w:rsidRDefault="00D749E3" w:rsidP="00D749E3">
      <w:pPr>
        <w:pStyle w:val="a7"/>
        <w:tabs>
          <w:tab w:val="left" w:pos="1134"/>
        </w:tabs>
        <w:spacing w:before="0" w:beforeAutospacing="0" w:after="0"/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454BF1" w:rsidRPr="004D4FA0" w:rsidRDefault="00454BF1" w:rsidP="00D749E3">
      <w:pPr>
        <w:pStyle w:val="a7"/>
        <w:tabs>
          <w:tab w:val="left" w:pos="1134"/>
        </w:tabs>
        <w:spacing w:before="0" w:beforeAutospacing="0" w:after="0"/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E13D35" w:rsidRPr="004D4FA0" w:rsidRDefault="00133698" w:rsidP="006B7859">
      <w:pPr>
        <w:jc w:val="both"/>
        <w:rPr>
          <w:rFonts w:ascii="Liberation Serif" w:hAnsi="Liberation Serif" w:cs="Liberation Serif"/>
          <w:sz w:val="28"/>
          <w:szCs w:val="28"/>
        </w:rPr>
      </w:pPr>
      <w:r w:rsidRPr="004D4FA0">
        <w:rPr>
          <w:rFonts w:ascii="Liberation Serif" w:hAnsi="Liberation Serif" w:cs="Liberation Serif"/>
          <w:sz w:val="28"/>
          <w:szCs w:val="28"/>
        </w:rPr>
        <w:t xml:space="preserve">Глава </w:t>
      </w:r>
      <w:r w:rsidR="00FD7DEC" w:rsidRPr="004D4FA0">
        <w:rPr>
          <w:rFonts w:ascii="Liberation Serif" w:hAnsi="Liberation Serif" w:cs="Liberation Serif"/>
          <w:sz w:val="28"/>
          <w:szCs w:val="28"/>
        </w:rPr>
        <w:br/>
      </w:r>
      <w:r w:rsidR="00720985" w:rsidRPr="004D4FA0">
        <w:rPr>
          <w:rFonts w:ascii="Liberation Serif" w:hAnsi="Liberation Serif" w:cs="Liberation Serif"/>
          <w:sz w:val="28"/>
          <w:szCs w:val="28"/>
        </w:rPr>
        <w:t>Каменск-Уральского</w:t>
      </w:r>
      <w:r w:rsidR="006310D1">
        <w:rPr>
          <w:rFonts w:ascii="Liberation Serif" w:hAnsi="Liberation Serif" w:cs="Liberation Serif"/>
          <w:sz w:val="28"/>
          <w:szCs w:val="28"/>
        </w:rPr>
        <w:t xml:space="preserve"> </w:t>
      </w:r>
      <w:r w:rsidR="00720985" w:rsidRPr="004D4FA0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="006B7859" w:rsidRPr="004D4FA0">
        <w:rPr>
          <w:rFonts w:ascii="Liberation Serif" w:hAnsi="Liberation Serif" w:cs="Liberation Serif"/>
          <w:sz w:val="28"/>
          <w:szCs w:val="28"/>
        </w:rPr>
        <w:tab/>
      </w:r>
      <w:r w:rsidR="006B7859" w:rsidRPr="004D4FA0">
        <w:rPr>
          <w:rFonts w:ascii="Liberation Serif" w:hAnsi="Liberation Serif" w:cs="Liberation Serif"/>
          <w:sz w:val="28"/>
          <w:szCs w:val="28"/>
        </w:rPr>
        <w:tab/>
      </w:r>
      <w:r w:rsidR="006B7859" w:rsidRPr="004D4FA0">
        <w:rPr>
          <w:rFonts w:ascii="Liberation Serif" w:hAnsi="Liberation Serif" w:cs="Liberation Serif"/>
          <w:sz w:val="28"/>
          <w:szCs w:val="28"/>
        </w:rPr>
        <w:tab/>
      </w:r>
      <w:r w:rsidR="0000521A" w:rsidRPr="004D4FA0">
        <w:rPr>
          <w:rFonts w:ascii="Liberation Serif" w:hAnsi="Liberation Serif" w:cs="Liberation Serif"/>
          <w:sz w:val="28"/>
          <w:szCs w:val="28"/>
        </w:rPr>
        <w:t xml:space="preserve">                   А</w:t>
      </w:r>
      <w:r w:rsidRPr="004D4FA0">
        <w:rPr>
          <w:rFonts w:ascii="Liberation Serif" w:hAnsi="Liberation Serif" w:cs="Liberation Serif"/>
          <w:sz w:val="28"/>
          <w:szCs w:val="28"/>
        </w:rPr>
        <w:t>.</w:t>
      </w:r>
      <w:r w:rsidR="006B7859" w:rsidRPr="004D4FA0">
        <w:rPr>
          <w:rFonts w:ascii="Liberation Serif" w:hAnsi="Liberation Serif" w:cs="Liberation Serif"/>
          <w:sz w:val="28"/>
          <w:szCs w:val="28"/>
        </w:rPr>
        <w:t>А. Герасимов</w:t>
      </w:r>
    </w:p>
    <w:p w:rsidR="00E13D35" w:rsidRPr="004D4FA0" w:rsidRDefault="00E13D35">
      <w:pPr>
        <w:rPr>
          <w:rFonts w:ascii="Liberation Serif" w:hAnsi="Liberation Serif" w:cs="Liberation Serif"/>
          <w:sz w:val="28"/>
          <w:szCs w:val="28"/>
        </w:rPr>
      </w:pPr>
      <w:r w:rsidRPr="004D4FA0">
        <w:rPr>
          <w:rFonts w:ascii="Liberation Serif" w:hAnsi="Liberation Serif" w:cs="Liberation Serif"/>
          <w:sz w:val="28"/>
          <w:szCs w:val="28"/>
        </w:rPr>
        <w:br w:type="page"/>
      </w:r>
    </w:p>
    <w:p w:rsidR="000609D2" w:rsidRPr="004D4FA0" w:rsidRDefault="00150EEA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Утвержден</w:t>
      </w:r>
    </w:p>
    <w:p w:rsidR="000609D2" w:rsidRPr="004D4FA0" w:rsidRDefault="000609D2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  <w:r w:rsidRPr="004D4FA0">
        <w:rPr>
          <w:rFonts w:ascii="Liberation Serif" w:hAnsi="Liberation Serif"/>
          <w:sz w:val="28"/>
          <w:szCs w:val="28"/>
        </w:rPr>
        <w:t>постановлени</w:t>
      </w:r>
      <w:r w:rsidR="00150EEA">
        <w:rPr>
          <w:rFonts w:ascii="Liberation Serif" w:hAnsi="Liberation Serif"/>
          <w:sz w:val="28"/>
          <w:szCs w:val="28"/>
        </w:rPr>
        <w:t>ем</w:t>
      </w:r>
      <w:r w:rsidRPr="004D4FA0">
        <w:rPr>
          <w:rFonts w:ascii="Liberation Serif" w:hAnsi="Liberation Serif"/>
          <w:sz w:val="28"/>
          <w:szCs w:val="28"/>
        </w:rPr>
        <w:t xml:space="preserve"> Администрации </w:t>
      </w:r>
    </w:p>
    <w:p w:rsidR="000609D2" w:rsidRPr="004D4FA0" w:rsidRDefault="000609D2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  <w:r w:rsidRPr="004D4FA0">
        <w:rPr>
          <w:rFonts w:ascii="Liberation Serif" w:hAnsi="Liberation Serif"/>
          <w:sz w:val="28"/>
          <w:szCs w:val="28"/>
        </w:rPr>
        <w:t>Каменск-Уральского городского округа</w:t>
      </w:r>
    </w:p>
    <w:p w:rsidR="000609D2" w:rsidRPr="004D4FA0" w:rsidRDefault="000609D2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rPr>
          <w:rFonts w:ascii="Liberation Serif" w:hAnsi="Liberation Serif"/>
          <w:sz w:val="28"/>
          <w:szCs w:val="28"/>
        </w:rPr>
      </w:pPr>
      <w:r w:rsidRPr="004D4FA0">
        <w:rPr>
          <w:rFonts w:ascii="Liberation Serif" w:hAnsi="Liberation Serif"/>
          <w:sz w:val="28"/>
          <w:szCs w:val="28"/>
        </w:rPr>
        <w:t xml:space="preserve">от </w:t>
      </w:r>
      <w:r w:rsidR="00FF7A40">
        <w:rPr>
          <w:rFonts w:ascii="Liberation Serif" w:hAnsi="Liberation Serif"/>
          <w:sz w:val="28"/>
          <w:szCs w:val="28"/>
        </w:rPr>
        <w:t>09.07.2025</w:t>
      </w:r>
      <w:r w:rsidR="00A60B6E">
        <w:rPr>
          <w:rFonts w:ascii="Liberation Serif" w:hAnsi="Liberation Serif"/>
          <w:sz w:val="28"/>
          <w:szCs w:val="28"/>
        </w:rPr>
        <w:t xml:space="preserve"> </w:t>
      </w:r>
      <w:r w:rsidRPr="004D4FA0">
        <w:rPr>
          <w:rFonts w:ascii="Liberation Serif" w:hAnsi="Liberation Serif"/>
          <w:sz w:val="28"/>
          <w:szCs w:val="28"/>
        </w:rPr>
        <w:t xml:space="preserve"> №</w:t>
      </w:r>
      <w:r w:rsidR="007C4883">
        <w:rPr>
          <w:rFonts w:ascii="Liberation Serif" w:hAnsi="Liberation Serif"/>
          <w:sz w:val="28"/>
          <w:szCs w:val="28"/>
        </w:rPr>
        <w:t xml:space="preserve"> </w:t>
      </w:r>
      <w:r w:rsidR="00FF7A40">
        <w:rPr>
          <w:rFonts w:ascii="Liberation Serif" w:hAnsi="Liberation Serif"/>
          <w:sz w:val="28"/>
          <w:szCs w:val="28"/>
        </w:rPr>
        <w:t>550</w:t>
      </w:r>
      <w:bookmarkStart w:id="0" w:name="_GoBack"/>
      <w:bookmarkEnd w:id="0"/>
      <w:r w:rsidR="00A025D7" w:rsidRPr="00F36DF2">
        <w:rPr>
          <w:rFonts w:ascii="Liberation Serif" w:hAnsi="Liberation Serif"/>
          <w:sz w:val="28"/>
          <w:szCs w:val="28"/>
          <w:u w:val="single"/>
        </w:rPr>
        <w:t xml:space="preserve"> </w:t>
      </w:r>
    </w:p>
    <w:p w:rsidR="00CF2463" w:rsidRDefault="00136B52" w:rsidP="00136B52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rPr>
          <w:rFonts w:ascii="Liberation Serif" w:hAnsi="Liberation Serif"/>
          <w:bCs/>
          <w:sz w:val="28"/>
          <w:szCs w:val="28"/>
        </w:rPr>
      </w:pPr>
      <w:bookmarkStart w:id="1" w:name="Par38"/>
      <w:bookmarkEnd w:id="1"/>
      <w:r w:rsidRPr="006310D1">
        <w:rPr>
          <w:rFonts w:ascii="Liberation Serif" w:hAnsi="Liberation Serif"/>
          <w:sz w:val="28"/>
          <w:szCs w:val="28"/>
        </w:rPr>
        <w:t>«</w:t>
      </w:r>
      <w:r w:rsidRPr="006310D1">
        <w:rPr>
          <w:rFonts w:ascii="Liberation Serif" w:hAnsi="Liberation Serif"/>
          <w:bCs/>
          <w:sz w:val="28"/>
          <w:szCs w:val="28"/>
        </w:rPr>
        <w:t>О</w:t>
      </w:r>
      <w:r w:rsidR="00CF2463">
        <w:rPr>
          <w:rFonts w:ascii="Liberation Serif" w:hAnsi="Liberation Serif"/>
          <w:bCs/>
          <w:sz w:val="28"/>
          <w:szCs w:val="28"/>
        </w:rPr>
        <w:t>б утверждении состава</w:t>
      </w:r>
    </w:p>
    <w:p w:rsidR="00136B52" w:rsidRPr="006310D1" w:rsidRDefault="00136B52" w:rsidP="00136B52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rPr>
          <w:rFonts w:ascii="Liberation Serif" w:hAnsi="Liberation Serif"/>
          <w:bCs/>
          <w:sz w:val="28"/>
          <w:szCs w:val="28"/>
        </w:rPr>
      </w:pPr>
      <w:r w:rsidRPr="006310D1">
        <w:rPr>
          <w:rFonts w:ascii="Liberation Serif" w:hAnsi="Liberation Serif"/>
          <w:sz w:val="28"/>
          <w:szCs w:val="28"/>
        </w:rPr>
        <w:t>р</w:t>
      </w:r>
      <w:r w:rsidRPr="006310D1">
        <w:rPr>
          <w:rFonts w:ascii="Liberation Serif" w:hAnsi="Liberation Serif" w:cs="Liberation Serif"/>
          <w:sz w:val="28"/>
          <w:szCs w:val="28"/>
        </w:rPr>
        <w:t xml:space="preserve">абочей группы Каменск-Уральского городского округа Межведомственной комиссии по </w:t>
      </w:r>
      <w:r w:rsidR="00A60B6E">
        <w:rPr>
          <w:rFonts w:ascii="Liberation Serif" w:hAnsi="Liberation Serif" w:cs="Liberation Serif"/>
          <w:sz w:val="28"/>
          <w:szCs w:val="28"/>
        </w:rPr>
        <w:t>противодействию</w:t>
      </w:r>
      <w:r w:rsidRPr="006310D1">
        <w:rPr>
          <w:rFonts w:ascii="Liberation Serif" w:hAnsi="Liberation Serif" w:cs="Liberation Serif"/>
          <w:sz w:val="28"/>
          <w:szCs w:val="28"/>
        </w:rPr>
        <w:t xml:space="preserve"> нелегальной занятости на территории Свердловской области»</w:t>
      </w:r>
    </w:p>
    <w:p w:rsidR="00503A55" w:rsidRDefault="00503A55" w:rsidP="000609D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bCs/>
          <w:sz w:val="28"/>
          <w:szCs w:val="28"/>
        </w:rPr>
      </w:pPr>
    </w:p>
    <w:p w:rsidR="000609D2" w:rsidRPr="004D4FA0" w:rsidRDefault="000609D2" w:rsidP="000609D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bCs/>
          <w:sz w:val="28"/>
          <w:szCs w:val="28"/>
        </w:rPr>
      </w:pPr>
      <w:r w:rsidRPr="004D4FA0">
        <w:rPr>
          <w:rFonts w:ascii="Liberation Serif" w:hAnsi="Liberation Serif"/>
          <w:bCs/>
          <w:sz w:val="28"/>
          <w:szCs w:val="28"/>
        </w:rPr>
        <w:t>Состав</w:t>
      </w:r>
    </w:p>
    <w:p w:rsidR="000609D2" w:rsidRPr="004D4FA0" w:rsidRDefault="00136B52" w:rsidP="003639AA">
      <w:pPr>
        <w:autoSpaceDE w:val="0"/>
        <w:autoSpaceDN w:val="0"/>
        <w:adjustRightInd w:val="0"/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 w:cs="Liberation Serif"/>
          <w:bCs/>
          <w:sz w:val="28"/>
          <w:szCs w:val="28"/>
        </w:rPr>
        <w:t>р</w:t>
      </w:r>
      <w:r w:rsidR="003639AA" w:rsidRPr="003639AA">
        <w:rPr>
          <w:rFonts w:ascii="Liberation Serif" w:hAnsi="Liberation Serif" w:cs="Liberation Serif"/>
          <w:bCs/>
          <w:sz w:val="28"/>
          <w:szCs w:val="28"/>
        </w:rPr>
        <w:t xml:space="preserve">абочей группы </w:t>
      </w:r>
      <w:r w:rsidR="00150EEA">
        <w:rPr>
          <w:rFonts w:ascii="Liberation Serif" w:hAnsi="Liberation Serif" w:cs="Liberation Serif"/>
          <w:bCs/>
          <w:sz w:val="28"/>
          <w:szCs w:val="28"/>
        </w:rPr>
        <w:t>Каменск-Уральского городского округа М</w:t>
      </w:r>
      <w:r w:rsidR="003639AA" w:rsidRPr="003639AA">
        <w:rPr>
          <w:rFonts w:ascii="Liberation Serif" w:hAnsi="Liberation Serif" w:cs="Liberation Serif"/>
          <w:bCs/>
          <w:sz w:val="28"/>
          <w:szCs w:val="28"/>
        </w:rPr>
        <w:t>ежведомственной комиссии по противодействи</w:t>
      </w:r>
      <w:r w:rsidR="00A60B6E">
        <w:rPr>
          <w:rFonts w:ascii="Liberation Serif" w:hAnsi="Liberation Serif" w:cs="Liberation Serif"/>
          <w:bCs/>
          <w:sz w:val="28"/>
          <w:szCs w:val="28"/>
        </w:rPr>
        <w:t>ю</w:t>
      </w:r>
      <w:r w:rsidR="003639AA" w:rsidRPr="003639AA">
        <w:rPr>
          <w:rFonts w:ascii="Liberation Serif" w:hAnsi="Liberation Serif" w:cs="Liberation Serif"/>
          <w:bCs/>
          <w:sz w:val="28"/>
          <w:szCs w:val="28"/>
        </w:rPr>
        <w:t xml:space="preserve"> </w:t>
      </w:r>
      <w:r w:rsidR="003639AA">
        <w:rPr>
          <w:rFonts w:ascii="Liberation Serif" w:hAnsi="Liberation Serif" w:cs="Liberation Serif"/>
          <w:bCs/>
          <w:sz w:val="28"/>
          <w:szCs w:val="28"/>
        </w:rPr>
        <w:t>нелегальной занятости на территории Свердловской области</w:t>
      </w:r>
    </w:p>
    <w:p w:rsidR="000609D2" w:rsidRPr="004D4FA0" w:rsidRDefault="000609D2" w:rsidP="000609D2">
      <w:pPr>
        <w:widowControl w:val="0"/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</w:p>
    <w:tbl>
      <w:tblPr>
        <w:tblW w:w="9900" w:type="dxa"/>
        <w:jc w:val="center"/>
        <w:tblLook w:val="01E0" w:firstRow="1" w:lastRow="1" w:firstColumn="1" w:lastColumn="1" w:noHBand="0" w:noVBand="0"/>
      </w:tblPr>
      <w:tblGrid>
        <w:gridCol w:w="3450"/>
        <w:gridCol w:w="6450"/>
      </w:tblGrid>
      <w:tr w:rsidR="00692443" w:rsidRPr="004D4FA0" w:rsidTr="000609D2">
        <w:trPr>
          <w:trHeight w:val="324"/>
          <w:jc w:val="center"/>
        </w:trPr>
        <w:tc>
          <w:tcPr>
            <w:tcW w:w="3450" w:type="dxa"/>
          </w:tcPr>
          <w:p w:rsidR="00B430A6" w:rsidRDefault="00692443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Герасимов </w:t>
            </w:r>
          </w:p>
          <w:p w:rsidR="00692443" w:rsidRPr="004D4FA0" w:rsidRDefault="00692443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Алексей Алексеевич</w:t>
            </w:r>
          </w:p>
        </w:tc>
        <w:tc>
          <w:tcPr>
            <w:tcW w:w="6450" w:type="dxa"/>
          </w:tcPr>
          <w:p w:rsidR="00692443" w:rsidRPr="004D4FA0" w:rsidRDefault="00692443" w:rsidP="00136B52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глава Каменск-Уральского городского округа, председатель </w:t>
            </w:r>
            <w:r w:rsidR="00136B52">
              <w:rPr>
                <w:rFonts w:ascii="Liberation Serif" w:hAnsi="Liberation Serif"/>
                <w:sz w:val="28"/>
                <w:szCs w:val="28"/>
              </w:rPr>
              <w:t>р</w:t>
            </w:r>
            <w:r>
              <w:rPr>
                <w:rFonts w:ascii="Liberation Serif" w:hAnsi="Liberation Serif"/>
                <w:sz w:val="28"/>
                <w:szCs w:val="28"/>
              </w:rPr>
              <w:t>абочей группы;</w:t>
            </w:r>
          </w:p>
        </w:tc>
      </w:tr>
      <w:tr w:rsidR="000609D2" w:rsidRPr="004D4FA0" w:rsidTr="000609D2">
        <w:trPr>
          <w:trHeight w:val="324"/>
          <w:jc w:val="center"/>
        </w:trPr>
        <w:tc>
          <w:tcPr>
            <w:tcW w:w="3450" w:type="dxa"/>
            <w:hideMark/>
          </w:tcPr>
          <w:p w:rsidR="000609D2" w:rsidRDefault="00A60B6E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Горенков</w:t>
            </w:r>
          </w:p>
          <w:p w:rsidR="00A60B6E" w:rsidRPr="004D4FA0" w:rsidRDefault="00A60B6E" w:rsidP="00A60B6E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Владимир Владимирович</w:t>
            </w:r>
          </w:p>
        </w:tc>
        <w:tc>
          <w:tcPr>
            <w:tcW w:w="6450" w:type="dxa"/>
            <w:hideMark/>
          </w:tcPr>
          <w:p w:rsidR="000609D2" w:rsidRPr="004D4FA0" w:rsidRDefault="00A60B6E" w:rsidP="00136B52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первый </w:t>
            </w:r>
            <w:r w:rsidR="000609D2" w:rsidRPr="004D4FA0">
              <w:rPr>
                <w:rFonts w:ascii="Liberation Serif" w:hAnsi="Liberation Serif"/>
                <w:sz w:val="28"/>
                <w:szCs w:val="28"/>
              </w:rPr>
              <w:t xml:space="preserve">заместитель главы Администрации </w:t>
            </w:r>
            <w:r w:rsidR="00343A83" w:rsidRPr="004D4FA0">
              <w:rPr>
                <w:rFonts w:ascii="Liberation Serif" w:hAnsi="Liberation Serif"/>
                <w:sz w:val="28"/>
                <w:szCs w:val="28"/>
              </w:rPr>
              <w:t>городского округа</w:t>
            </w:r>
            <w:r w:rsidR="000609D2" w:rsidRPr="004D4FA0">
              <w:rPr>
                <w:rFonts w:ascii="Liberation Serif" w:hAnsi="Liberation Serif"/>
                <w:sz w:val="28"/>
                <w:szCs w:val="28"/>
              </w:rPr>
              <w:t xml:space="preserve">, </w:t>
            </w:r>
            <w:r w:rsidR="00692443">
              <w:rPr>
                <w:rFonts w:ascii="Liberation Serif" w:hAnsi="Liberation Serif"/>
                <w:sz w:val="28"/>
                <w:szCs w:val="28"/>
              </w:rPr>
              <w:t xml:space="preserve"> заместитель</w:t>
            </w:r>
            <w:r w:rsidR="000609D2" w:rsidRPr="004D4FA0">
              <w:rPr>
                <w:rFonts w:ascii="Liberation Serif" w:hAnsi="Liberation Serif"/>
                <w:sz w:val="28"/>
                <w:szCs w:val="28"/>
              </w:rPr>
              <w:t xml:space="preserve"> председателя </w:t>
            </w:r>
            <w:r w:rsidR="00136B52">
              <w:rPr>
                <w:rFonts w:ascii="Liberation Serif" w:hAnsi="Liberation Serif"/>
                <w:sz w:val="28"/>
                <w:szCs w:val="28"/>
              </w:rPr>
              <w:t>р</w:t>
            </w:r>
            <w:r w:rsidR="00E26179">
              <w:rPr>
                <w:rFonts w:ascii="Liberation Serif" w:hAnsi="Liberation Serif"/>
                <w:sz w:val="28"/>
                <w:szCs w:val="28"/>
              </w:rPr>
              <w:t>абочей группы</w:t>
            </w:r>
            <w:r w:rsidR="000609D2" w:rsidRPr="004D4FA0">
              <w:rPr>
                <w:rFonts w:ascii="Liberation Serif" w:hAnsi="Liberation Serif"/>
                <w:sz w:val="28"/>
                <w:szCs w:val="28"/>
              </w:rPr>
              <w:t>;</w:t>
            </w:r>
          </w:p>
        </w:tc>
      </w:tr>
      <w:tr w:rsidR="00B430A6" w:rsidRPr="004D4FA0" w:rsidTr="000609D2">
        <w:trPr>
          <w:trHeight w:val="324"/>
          <w:jc w:val="center"/>
        </w:trPr>
        <w:tc>
          <w:tcPr>
            <w:tcW w:w="3450" w:type="dxa"/>
          </w:tcPr>
          <w:p w:rsidR="00B430A6" w:rsidRPr="004D4FA0" w:rsidRDefault="00B430A6" w:rsidP="003A5A7D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 xml:space="preserve">Ломаева </w:t>
            </w:r>
            <w:r w:rsidRPr="004D4FA0">
              <w:rPr>
                <w:rFonts w:ascii="Liberation Serif" w:hAnsi="Liberation Serif"/>
                <w:sz w:val="28"/>
                <w:szCs w:val="28"/>
              </w:rPr>
              <w:br/>
              <w:t>Ольга Владимировна</w:t>
            </w:r>
          </w:p>
        </w:tc>
        <w:tc>
          <w:tcPr>
            <w:tcW w:w="6450" w:type="dxa"/>
          </w:tcPr>
          <w:p w:rsidR="00B430A6" w:rsidRPr="004D4FA0" w:rsidRDefault="00B430A6" w:rsidP="00B70861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>начальник отдела мониторинга муниципальных программ и услуг Администрации Каменск-Уральского городского округа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, секретарь </w:t>
            </w:r>
            <w:r w:rsidR="00136B52">
              <w:rPr>
                <w:rFonts w:ascii="Liberation Serif" w:hAnsi="Liberation Serif"/>
                <w:sz w:val="28"/>
                <w:szCs w:val="28"/>
              </w:rPr>
              <w:t>р</w:t>
            </w:r>
            <w:r>
              <w:rPr>
                <w:rFonts w:ascii="Liberation Serif" w:hAnsi="Liberation Serif"/>
                <w:sz w:val="28"/>
                <w:szCs w:val="28"/>
              </w:rPr>
              <w:t>абочей группы</w:t>
            </w:r>
            <w:r w:rsidRPr="004D4FA0">
              <w:rPr>
                <w:rFonts w:ascii="Liberation Serif" w:hAnsi="Liberation Serif"/>
                <w:sz w:val="28"/>
                <w:szCs w:val="28"/>
              </w:rPr>
              <w:t>;</w:t>
            </w:r>
          </w:p>
        </w:tc>
      </w:tr>
      <w:tr w:rsidR="00B430A6" w:rsidRPr="004D4FA0" w:rsidTr="000609D2">
        <w:trPr>
          <w:trHeight w:val="324"/>
          <w:jc w:val="center"/>
        </w:trPr>
        <w:tc>
          <w:tcPr>
            <w:tcW w:w="3450" w:type="dxa"/>
          </w:tcPr>
          <w:p w:rsidR="00B430A6" w:rsidRPr="004D4FA0" w:rsidRDefault="00B430A6" w:rsidP="00136B52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 xml:space="preserve">Члены </w:t>
            </w:r>
            <w:r w:rsidR="00136B52">
              <w:rPr>
                <w:rFonts w:ascii="Liberation Serif" w:hAnsi="Liberation Serif"/>
                <w:sz w:val="28"/>
                <w:szCs w:val="28"/>
              </w:rPr>
              <w:t>рабочей группы</w:t>
            </w:r>
            <w:r w:rsidRPr="004D4FA0">
              <w:rPr>
                <w:rFonts w:ascii="Liberation Serif" w:hAnsi="Liberation Serif"/>
                <w:sz w:val="28"/>
                <w:szCs w:val="28"/>
              </w:rPr>
              <w:t>:</w:t>
            </w:r>
          </w:p>
        </w:tc>
        <w:tc>
          <w:tcPr>
            <w:tcW w:w="6450" w:type="dxa"/>
          </w:tcPr>
          <w:p w:rsidR="00B430A6" w:rsidRPr="004D4FA0" w:rsidRDefault="00B430A6" w:rsidP="00B430A6">
            <w:pPr>
              <w:pStyle w:val="ConsPlusCell"/>
              <w:ind w:left="177"/>
              <w:jc w:val="both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B430A6" w:rsidRPr="004D4FA0" w:rsidTr="000609D2">
        <w:trPr>
          <w:trHeight w:val="324"/>
          <w:jc w:val="center"/>
        </w:trPr>
        <w:tc>
          <w:tcPr>
            <w:tcW w:w="3450" w:type="dxa"/>
            <w:hideMark/>
          </w:tcPr>
          <w:p w:rsidR="00B430A6" w:rsidRDefault="00B430A6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Александрова</w:t>
            </w:r>
          </w:p>
          <w:p w:rsidR="00B430A6" w:rsidRPr="004D4FA0" w:rsidRDefault="00B430A6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Оксана Геннадьевна</w:t>
            </w:r>
          </w:p>
        </w:tc>
        <w:tc>
          <w:tcPr>
            <w:tcW w:w="6450" w:type="dxa"/>
            <w:hideMark/>
          </w:tcPr>
          <w:p w:rsidR="00B430A6" w:rsidRPr="004D4FA0" w:rsidRDefault="00B430A6" w:rsidP="00B430A6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>главный специалист отдела мониторинга муниципальных программ и услуг Администрации Каме</w:t>
            </w:r>
            <w:r>
              <w:rPr>
                <w:rFonts w:ascii="Liberation Serif" w:hAnsi="Liberation Serif"/>
                <w:sz w:val="28"/>
                <w:szCs w:val="28"/>
              </w:rPr>
              <w:t>нск-Уральского городского</w:t>
            </w:r>
            <w:r w:rsidR="00136B52">
              <w:rPr>
                <w:rFonts w:ascii="Liberation Serif" w:hAnsi="Liberation Serif"/>
                <w:sz w:val="28"/>
                <w:szCs w:val="28"/>
              </w:rPr>
              <w:t xml:space="preserve"> округа;</w:t>
            </w:r>
          </w:p>
        </w:tc>
      </w:tr>
      <w:tr w:rsidR="00B430A6" w:rsidRPr="004D4FA0" w:rsidTr="000609D2">
        <w:trPr>
          <w:trHeight w:val="324"/>
          <w:jc w:val="center"/>
        </w:trPr>
        <w:tc>
          <w:tcPr>
            <w:tcW w:w="3450" w:type="dxa"/>
            <w:hideMark/>
          </w:tcPr>
          <w:p w:rsidR="00B430A6" w:rsidRDefault="00B430A6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Афонина</w:t>
            </w:r>
          </w:p>
          <w:p w:rsidR="00B430A6" w:rsidRPr="004D4FA0" w:rsidRDefault="00B430A6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Татьяна Кузьминична</w:t>
            </w:r>
          </w:p>
        </w:tc>
        <w:tc>
          <w:tcPr>
            <w:tcW w:w="6450" w:type="dxa"/>
            <w:hideMark/>
          </w:tcPr>
          <w:p w:rsidR="00B430A6" w:rsidRPr="004D4FA0" w:rsidRDefault="00B430A6" w:rsidP="00B430A6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 xml:space="preserve">начальник отдела </w:t>
            </w:r>
            <w:r>
              <w:rPr>
                <w:rFonts w:ascii="Liberation Serif" w:hAnsi="Liberation Serif"/>
                <w:sz w:val="28"/>
                <w:szCs w:val="28"/>
              </w:rPr>
              <w:t>потребительского рынка, предпринимательства и туризма</w:t>
            </w:r>
            <w:r w:rsidRPr="004D4FA0">
              <w:rPr>
                <w:rFonts w:ascii="Liberation Serif" w:hAnsi="Liberation Serif"/>
                <w:sz w:val="28"/>
                <w:szCs w:val="28"/>
              </w:rPr>
              <w:t xml:space="preserve"> Администрации Каменск-Уральского городского округа;</w:t>
            </w:r>
          </w:p>
        </w:tc>
      </w:tr>
      <w:tr w:rsidR="00B430A6" w:rsidRPr="004D4FA0" w:rsidTr="000609D2">
        <w:trPr>
          <w:trHeight w:val="324"/>
          <w:jc w:val="center"/>
        </w:trPr>
        <w:tc>
          <w:tcPr>
            <w:tcW w:w="3450" w:type="dxa"/>
            <w:hideMark/>
          </w:tcPr>
          <w:p w:rsidR="00B430A6" w:rsidRPr="004D4FA0" w:rsidRDefault="00B430A6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>Гулемин</w:t>
            </w:r>
            <w:r w:rsidRPr="004D4FA0">
              <w:rPr>
                <w:rFonts w:ascii="Liberation Serif" w:hAnsi="Liberation Serif"/>
                <w:sz w:val="28"/>
                <w:szCs w:val="28"/>
              </w:rPr>
              <w:br/>
              <w:t>Александр Владимирович</w:t>
            </w:r>
          </w:p>
        </w:tc>
        <w:tc>
          <w:tcPr>
            <w:tcW w:w="6450" w:type="dxa"/>
            <w:hideMark/>
          </w:tcPr>
          <w:p w:rsidR="00B430A6" w:rsidRPr="004D4FA0" w:rsidRDefault="00B430A6" w:rsidP="00B430A6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>начальник отдела по развитию территории и муниципальному строительству Администрации Каменск-Уральского городского округа;</w:t>
            </w:r>
          </w:p>
        </w:tc>
      </w:tr>
      <w:tr w:rsidR="001E22DC" w:rsidRPr="004D4FA0" w:rsidTr="000609D2">
        <w:trPr>
          <w:trHeight w:val="324"/>
          <w:jc w:val="center"/>
        </w:trPr>
        <w:tc>
          <w:tcPr>
            <w:tcW w:w="3450" w:type="dxa"/>
          </w:tcPr>
          <w:p w:rsidR="001E22DC" w:rsidRDefault="001E22DC" w:rsidP="008E135E">
            <w:pPr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 xml:space="preserve">Иосава  </w:t>
            </w:r>
          </w:p>
          <w:p w:rsidR="001E22DC" w:rsidRPr="00AC4F68" w:rsidRDefault="001E22DC" w:rsidP="008E135E">
            <w:pPr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>Алексей Шалвович</w:t>
            </w:r>
          </w:p>
        </w:tc>
        <w:tc>
          <w:tcPr>
            <w:tcW w:w="6450" w:type="dxa"/>
          </w:tcPr>
          <w:p w:rsidR="001E22DC" w:rsidRPr="00AC4F68" w:rsidRDefault="001E22DC" w:rsidP="001E22DC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color w:val="000000"/>
                <w:sz w:val="28"/>
                <w:szCs w:val="28"/>
              </w:rPr>
            </w:pPr>
            <w:r w:rsidRPr="001E22DC">
              <w:rPr>
                <w:rFonts w:ascii="Liberation Serif" w:hAnsi="Liberation Serif"/>
                <w:sz w:val="28"/>
                <w:szCs w:val="28"/>
              </w:rPr>
              <w:t>государственный</w:t>
            </w:r>
            <w:r>
              <w:rPr>
                <w:rFonts w:ascii="Liberation Serif" w:hAnsi="Liberation Serif"/>
                <w:color w:val="000000"/>
                <w:sz w:val="28"/>
                <w:szCs w:val="28"/>
              </w:rPr>
              <w:t xml:space="preserve"> инспектор труда Государственной инспекции труда в Свердловской области (по согласованию);</w:t>
            </w:r>
          </w:p>
        </w:tc>
      </w:tr>
      <w:tr w:rsidR="001E22DC" w:rsidRPr="004D4FA0" w:rsidTr="000609D2">
        <w:trPr>
          <w:trHeight w:val="324"/>
          <w:jc w:val="center"/>
        </w:trPr>
        <w:tc>
          <w:tcPr>
            <w:tcW w:w="3450" w:type="dxa"/>
            <w:hideMark/>
          </w:tcPr>
          <w:p w:rsidR="001E22DC" w:rsidRPr="004D4FA0" w:rsidRDefault="001E22DC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>Кайгородова</w:t>
            </w:r>
            <w:r w:rsidRPr="004D4FA0">
              <w:rPr>
                <w:rFonts w:ascii="Liberation Serif" w:hAnsi="Liberation Serif"/>
                <w:sz w:val="28"/>
                <w:szCs w:val="28"/>
              </w:rPr>
              <w:br/>
              <w:t>Ольга Борисовна</w:t>
            </w:r>
          </w:p>
        </w:tc>
        <w:tc>
          <w:tcPr>
            <w:tcW w:w="6450" w:type="dxa"/>
            <w:hideMark/>
          </w:tcPr>
          <w:p w:rsidR="001E22DC" w:rsidRPr="004D4FA0" w:rsidRDefault="001E22DC" w:rsidP="00B430A6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>заместитель начальника Межрайонной инспекции Федеральной налоговой службы № 22 по Свердловской области (по согласованию);</w:t>
            </w:r>
          </w:p>
        </w:tc>
      </w:tr>
      <w:tr w:rsidR="001E22DC" w:rsidRPr="004D4FA0" w:rsidTr="000609D2">
        <w:trPr>
          <w:trHeight w:val="324"/>
          <w:jc w:val="center"/>
        </w:trPr>
        <w:tc>
          <w:tcPr>
            <w:tcW w:w="3450" w:type="dxa"/>
          </w:tcPr>
          <w:p w:rsidR="001E22DC" w:rsidRDefault="001E22DC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Лештаева</w:t>
            </w:r>
          </w:p>
          <w:p w:rsidR="001E22DC" w:rsidRPr="004D4FA0" w:rsidRDefault="001E22DC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Анна Александровна</w:t>
            </w:r>
          </w:p>
        </w:tc>
        <w:tc>
          <w:tcPr>
            <w:tcW w:w="6450" w:type="dxa"/>
          </w:tcPr>
          <w:p w:rsidR="001E22DC" w:rsidRPr="004D4FA0" w:rsidRDefault="001E22DC" w:rsidP="00B430A6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директор муниципального фонда «Фонд поддержки предпринимательства Каменск-Уральского городского округа» (по согласованию); </w:t>
            </w:r>
          </w:p>
        </w:tc>
      </w:tr>
      <w:tr w:rsidR="00A36DCF" w:rsidRPr="004D4FA0" w:rsidTr="000609D2">
        <w:trPr>
          <w:trHeight w:val="324"/>
          <w:jc w:val="center"/>
        </w:trPr>
        <w:tc>
          <w:tcPr>
            <w:tcW w:w="3450" w:type="dxa"/>
          </w:tcPr>
          <w:p w:rsidR="00A36DCF" w:rsidRDefault="00A36DCF" w:rsidP="00033CAF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Мальцева </w:t>
            </w:r>
          </w:p>
          <w:p w:rsidR="00A36DCF" w:rsidRPr="004D4FA0" w:rsidRDefault="00A36DCF" w:rsidP="00033CAF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Анна Борисовна</w:t>
            </w:r>
          </w:p>
        </w:tc>
        <w:tc>
          <w:tcPr>
            <w:tcW w:w="6450" w:type="dxa"/>
          </w:tcPr>
          <w:p w:rsidR="00A36DCF" w:rsidRPr="004D4FA0" w:rsidRDefault="00A36DCF" w:rsidP="00033CAF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директор ГКУ СЗН СО «Каменск-Уральский центр занятости» (по согласованию); </w:t>
            </w:r>
          </w:p>
        </w:tc>
      </w:tr>
      <w:tr w:rsidR="00A36DCF" w:rsidRPr="004D4FA0" w:rsidTr="000609D2">
        <w:trPr>
          <w:trHeight w:val="324"/>
          <w:jc w:val="center"/>
        </w:trPr>
        <w:tc>
          <w:tcPr>
            <w:tcW w:w="3450" w:type="dxa"/>
          </w:tcPr>
          <w:p w:rsidR="00A36DCF" w:rsidRDefault="00A36DCF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Рябова </w:t>
            </w:r>
          </w:p>
          <w:p w:rsidR="00A36DCF" w:rsidRDefault="00A36DCF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Оксана Равильевна</w:t>
            </w:r>
          </w:p>
          <w:p w:rsidR="00A36DCF" w:rsidRDefault="00A36DCF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</w:p>
          <w:p w:rsidR="00A36DCF" w:rsidRPr="004D4FA0" w:rsidRDefault="00A36DCF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6450" w:type="dxa"/>
          </w:tcPr>
          <w:p w:rsidR="00A36DCF" w:rsidRPr="004D4FA0" w:rsidRDefault="00A36DCF" w:rsidP="00A60B6E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начальник отдела прогнозирования и мониторинга доходов функционального органа Администрации Каменск-Уральского городского округа Финансово-бюджетное управление; </w:t>
            </w:r>
          </w:p>
        </w:tc>
      </w:tr>
      <w:tr w:rsidR="00A36DCF" w:rsidRPr="004D4FA0" w:rsidTr="000609D2">
        <w:trPr>
          <w:trHeight w:val="324"/>
          <w:jc w:val="center"/>
        </w:trPr>
        <w:tc>
          <w:tcPr>
            <w:tcW w:w="3450" w:type="dxa"/>
          </w:tcPr>
          <w:p w:rsidR="00A36DCF" w:rsidRDefault="00A36DCF" w:rsidP="00A60B6E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Сапуненко</w:t>
            </w:r>
          </w:p>
          <w:p w:rsidR="00A36DCF" w:rsidRDefault="00A36DCF" w:rsidP="00A60B6E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Максим Александрович</w:t>
            </w:r>
          </w:p>
        </w:tc>
        <w:tc>
          <w:tcPr>
            <w:tcW w:w="6450" w:type="dxa"/>
          </w:tcPr>
          <w:p w:rsidR="00A36DCF" w:rsidRDefault="00A36DCF" w:rsidP="00B0105C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начальник</w:t>
            </w:r>
            <w:r w:rsidRPr="004D4FA0">
              <w:rPr>
                <w:rFonts w:ascii="Liberation Serif" w:hAnsi="Liberation Serif"/>
                <w:sz w:val="28"/>
                <w:szCs w:val="28"/>
              </w:rPr>
              <w:t xml:space="preserve"> Межрайонной инспекции Федеральной налоговой службы № 22 по Свердловской области (по согласованию);</w:t>
            </w:r>
          </w:p>
        </w:tc>
      </w:tr>
      <w:tr w:rsidR="00A36DCF" w:rsidRPr="004D4FA0" w:rsidTr="000609D2">
        <w:trPr>
          <w:trHeight w:val="324"/>
          <w:jc w:val="center"/>
        </w:trPr>
        <w:tc>
          <w:tcPr>
            <w:tcW w:w="3450" w:type="dxa"/>
          </w:tcPr>
          <w:p w:rsidR="00A36DCF" w:rsidRDefault="00A36DCF" w:rsidP="00615D13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Слободчикова </w:t>
            </w:r>
          </w:p>
          <w:p w:rsidR="00A36DCF" w:rsidRDefault="00A36DCF" w:rsidP="00615D13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Александра Андреевна</w:t>
            </w:r>
          </w:p>
        </w:tc>
        <w:tc>
          <w:tcPr>
            <w:tcW w:w="6450" w:type="dxa"/>
          </w:tcPr>
          <w:p w:rsidR="00A36DCF" w:rsidRDefault="00A36DCF" w:rsidP="00615D13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председатель Координационного совета профсоюзов, главный специалист отдела организационной работы и связей с общественностью </w:t>
            </w:r>
            <w:r w:rsidRPr="004D4FA0">
              <w:rPr>
                <w:rFonts w:ascii="Liberation Serif" w:hAnsi="Liberation Serif"/>
                <w:sz w:val="28"/>
                <w:szCs w:val="28"/>
              </w:rPr>
              <w:t>Администрации Каменск-Уральского городского округа</w:t>
            </w:r>
            <w:r>
              <w:rPr>
                <w:rFonts w:ascii="Liberation Serif" w:hAnsi="Liberation Serif"/>
                <w:sz w:val="28"/>
                <w:szCs w:val="28"/>
              </w:rPr>
              <w:t>;</w:t>
            </w:r>
          </w:p>
        </w:tc>
      </w:tr>
      <w:tr w:rsidR="00A36DCF" w:rsidRPr="004D4FA0" w:rsidTr="000609D2">
        <w:trPr>
          <w:trHeight w:val="324"/>
          <w:jc w:val="center"/>
        </w:trPr>
        <w:tc>
          <w:tcPr>
            <w:tcW w:w="3450" w:type="dxa"/>
          </w:tcPr>
          <w:p w:rsidR="00A36DCF" w:rsidRPr="00E8637D" w:rsidRDefault="00A36DCF" w:rsidP="008E135E">
            <w:pPr>
              <w:rPr>
                <w:rFonts w:ascii="Liberation Serif" w:hAnsi="Liberation Serif"/>
                <w:sz w:val="28"/>
                <w:szCs w:val="28"/>
              </w:rPr>
            </w:pPr>
            <w:r w:rsidRPr="00E8637D">
              <w:rPr>
                <w:rFonts w:ascii="Liberation Serif" w:hAnsi="Liberation Serif"/>
                <w:sz w:val="28"/>
                <w:szCs w:val="28"/>
              </w:rPr>
              <w:t xml:space="preserve">Суханов </w:t>
            </w:r>
          </w:p>
          <w:p w:rsidR="00A36DCF" w:rsidRPr="00E8637D" w:rsidRDefault="00A36DCF" w:rsidP="008E135E">
            <w:pPr>
              <w:rPr>
                <w:rFonts w:ascii="Liberation Serif" w:hAnsi="Liberation Serif"/>
                <w:sz w:val="28"/>
                <w:szCs w:val="28"/>
              </w:rPr>
            </w:pPr>
            <w:r w:rsidRPr="00E8637D">
              <w:rPr>
                <w:rFonts w:ascii="Liberation Serif" w:hAnsi="Liberation Serif"/>
                <w:sz w:val="28"/>
                <w:szCs w:val="28"/>
              </w:rPr>
              <w:t>Александр Николаевич</w:t>
            </w:r>
          </w:p>
        </w:tc>
        <w:tc>
          <w:tcPr>
            <w:tcW w:w="6450" w:type="dxa"/>
          </w:tcPr>
          <w:p w:rsidR="00A36DCF" w:rsidRPr="00E8637D" w:rsidRDefault="00A36DCF" w:rsidP="00E8637D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E8637D">
              <w:rPr>
                <w:rFonts w:ascii="Liberation Serif" w:hAnsi="Liberation Serif"/>
                <w:sz w:val="28"/>
                <w:szCs w:val="28"/>
              </w:rPr>
              <w:t xml:space="preserve">начальник отдела персонифицированного учета и администрирования страховых взносов № 10 Управления персонифицированного учета и администрирования страховых взносов Отделения Фонда пенсионного и социального страхования Российской Федерации по Свердловской области (по согласованию); </w:t>
            </w:r>
          </w:p>
        </w:tc>
      </w:tr>
      <w:tr w:rsidR="00A36DCF" w:rsidRPr="004D4FA0" w:rsidTr="000609D2">
        <w:trPr>
          <w:trHeight w:val="324"/>
          <w:jc w:val="center"/>
        </w:trPr>
        <w:tc>
          <w:tcPr>
            <w:tcW w:w="3450" w:type="dxa"/>
          </w:tcPr>
          <w:p w:rsidR="00A36DCF" w:rsidRDefault="00A36DCF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Чернова </w:t>
            </w:r>
          </w:p>
          <w:p w:rsidR="00A36DCF" w:rsidRPr="004D4FA0" w:rsidRDefault="00A36DCF" w:rsidP="00B430A6">
            <w:pPr>
              <w:pStyle w:val="ConsPlusCell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Елена Викторовна</w:t>
            </w:r>
          </w:p>
        </w:tc>
        <w:tc>
          <w:tcPr>
            <w:tcW w:w="6450" w:type="dxa"/>
          </w:tcPr>
          <w:p w:rsidR="00A36DCF" w:rsidRPr="004D4FA0" w:rsidRDefault="00A36DCF" w:rsidP="00A60B6E">
            <w:pPr>
              <w:pStyle w:val="ConsPlusCell"/>
              <w:numPr>
                <w:ilvl w:val="0"/>
                <w:numId w:val="41"/>
              </w:numPr>
              <w:tabs>
                <w:tab w:val="num" w:pos="177"/>
              </w:tabs>
              <w:ind w:left="177" w:hanging="21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D4FA0">
              <w:rPr>
                <w:rFonts w:ascii="Liberation Serif" w:hAnsi="Liberation Serif"/>
                <w:sz w:val="28"/>
                <w:szCs w:val="28"/>
              </w:rPr>
              <w:t xml:space="preserve">начальник </w:t>
            </w:r>
            <w:r w:rsidR="00A24D74">
              <w:rPr>
                <w:rFonts w:ascii="Liberation Serif" w:hAnsi="Liberation Serif"/>
                <w:sz w:val="28"/>
                <w:szCs w:val="28"/>
              </w:rPr>
              <w:t>О</w:t>
            </w:r>
            <w:r w:rsidRPr="004D4FA0">
              <w:rPr>
                <w:rFonts w:ascii="Liberation Serif" w:hAnsi="Liberation Serif"/>
                <w:sz w:val="28"/>
                <w:szCs w:val="28"/>
              </w:rPr>
              <w:t>траслевого органа Администрации Каменск-Уральского городского округа по городскому хозяйству</w:t>
            </w:r>
            <w:r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</w:tr>
    </w:tbl>
    <w:p w:rsidR="000609D2" w:rsidRDefault="000609D2" w:rsidP="00B430A6">
      <w:pPr>
        <w:rPr>
          <w:rFonts w:ascii="Liberation Serif" w:hAnsi="Liberation Serif"/>
        </w:rPr>
      </w:pPr>
    </w:p>
    <w:p w:rsidR="000609D2" w:rsidRPr="004D4FA0" w:rsidRDefault="000609D2" w:rsidP="000609D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AB438E" w:rsidRPr="004D4FA0" w:rsidRDefault="00AB438E" w:rsidP="006B7859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4A19E7" w:rsidRDefault="004A19E7" w:rsidP="00E26179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sectPr w:rsidR="004A19E7" w:rsidSect="00136B52">
      <w:headerReference w:type="default" r:id="rId9"/>
      <w:pgSz w:w="11906" w:h="16838"/>
      <w:pgMar w:top="284" w:right="567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60E" w:rsidRDefault="00C1060E" w:rsidP="00107B0C">
      <w:r>
        <w:separator/>
      </w:r>
    </w:p>
  </w:endnote>
  <w:endnote w:type="continuationSeparator" w:id="0">
    <w:p w:rsidR="00C1060E" w:rsidRDefault="00C1060E" w:rsidP="00107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esentScript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60E" w:rsidRDefault="00C1060E" w:rsidP="00107B0C">
      <w:r>
        <w:separator/>
      </w:r>
    </w:p>
  </w:footnote>
  <w:footnote w:type="continuationSeparator" w:id="0">
    <w:p w:rsidR="00C1060E" w:rsidRDefault="00C1060E" w:rsidP="00107B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5D60" w:rsidRDefault="00CD7212">
    <w:pPr>
      <w:pStyle w:val="a8"/>
      <w:jc w:val="center"/>
    </w:pPr>
    <w:r>
      <w:fldChar w:fldCharType="begin"/>
    </w:r>
    <w:r w:rsidR="00946026">
      <w:instrText>PAGE   \* MERGEFORMAT</w:instrText>
    </w:r>
    <w:r>
      <w:fldChar w:fldCharType="separate"/>
    </w:r>
    <w:r w:rsidR="00FF7A40">
      <w:rPr>
        <w:noProof/>
      </w:rPr>
      <w:t>2</w:t>
    </w:r>
    <w:r>
      <w:rPr>
        <w:noProof/>
      </w:rPr>
      <w:fldChar w:fldCharType="end"/>
    </w:r>
  </w:p>
  <w:p w:rsidR="00385D60" w:rsidRDefault="00385D6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27B4A"/>
    <w:multiLevelType w:val="hybridMultilevel"/>
    <w:tmpl w:val="53B6E84A"/>
    <w:lvl w:ilvl="0" w:tplc="BC603CC8">
      <w:start w:val="1"/>
      <w:numFmt w:val="decimal"/>
      <w:lvlText w:val="%1."/>
      <w:lvlJc w:val="left"/>
      <w:pPr>
        <w:ind w:left="1812" w:hanging="11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8222D33"/>
    <w:multiLevelType w:val="hybridMultilevel"/>
    <w:tmpl w:val="A058BE0E"/>
    <w:lvl w:ilvl="0" w:tplc="3F168D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68196C"/>
    <w:multiLevelType w:val="multilevel"/>
    <w:tmpl w:val="5AB09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Liberation Serif" w:eastAsia="Times New Roman" w:hAnsi="Liberation Serif"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F61692"/>
    <w:multiLevelType w:val="hybridMultilevel"/>
    <w:tmpl w:val="38FA37C8"/>
    <w:lvl w:ilvl="0" w:tplc="FA321B5A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957FF5"/>
    <w:multiLevelType w:val="singleLevel"/>
    <w:tmpl w:val="E5B4AD08"/>
    <w:lvl w:ilvl="0">
      <w:start w:val="1"/>
      <w:numFmt w:val="decimal"/>
      <w:lvlText w:val="%1."/>
      <w:lvlJc w:val="center"/>
      <w:pPr>
        <w:tabs>
          <w:tab w:val="num" w:pos="1211"/>
        </w:tabs>
        <w:ind w:left="0" w:firstLine="851"/>
      </w:pPr>
      <w:rPr>
        <w:rFonts w:hint="default"/>
      </w:rPr>
    </w:lvl>
  </w:abstractNum>
  <w:abstractNum w:abstractNumId="5">
    <w:nsid w:val="0F9C020E"/>
    <w:multiLevelType w:val="hybridMultilevel"/>
    <w:tmpl w:val="0D1C301C"/>
    <w:lvl w:ilvl="0" w:tplc="AB42A9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E487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84C49CC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171E7D"/>
    <w:multiLevelType w:val="multilevel"/>
    <w:tmpl w:val="EED88FC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1DAC0EAD"/>
    <w:multiLevelType w:val="hybridMultilevel"/>
    <w:tmpl w:val="E572D8F6"/>
    <w:lvl w:ilvl="0" w:tplc="9CE0D932">
      <w:start w:val="1"/>
      <w:numFmt w:val="decimal"/>
      <w:lvlText w:val="%1)"/>
      <w:lvlJc w:val="left"/>
      <w:pPr>
        <w:ind w:left="1428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2373277E"/>
    <w:multiLevelType w:val="hybridMultilevel"/>
    <w:tmpl w:val="4BF8F5E0"/>
    <w:lvl w:ilvl="0" w:tplc="33D6EDE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A3209ECE">
      <w:numFmt w:val="none"/>
      <w:lvlText w:val=""/>
      <w:lvlJc w:val="left"/>
      <w:pPr>
        <w:tabs>
          <w:tab w:val="num" w:pos="360"/>
        </w:tabs>
      </w:pPr>
    </w:lvl>
    <w:lvl w:ilvl="2" w:tplc="EF66CFD2">
      <w:numFmt w:val="none"/>
      <w:lvlText w:val=""/>
      <w:lvlJc w:val="left"/>
      <w:pPr>
        <w:tabs>
          <w:tab w:val="num" w:pos="360"/>
        </w:tabs>
      </w:pPr>
    </w:lvl>
    <w:lvl w:ilvl="3" w:tplc="545E0180">
      <w:numFmt w:val="none"/>
      <w:lvlText w:val=""/>
      <w:lvlJc w:val="left"/>
      <w:pPr>
        <w:tabs>
          <w:tab w:val="num" w:pos="360"/>
        </w:tabs>
      </w:pPr>
    </w:lvl>
    <w:lvl w:ilvl="4" w:tplc="FD9296D4">
      <w:numFmt w:val="none"/>
      <w:lvlText w:val=""/>
      <w:lvlJc w:val="left"/>
      <w:pPr>
        <w:tabs>
          <w:tab w:val="num" w:pos="360"/>
        </w:tabs>
      </w:pPr>
    </w:lvl>
    <w:lvl w:ilvl="5" w:tplc="C486D250">
      <w:numFmt w:val="none"/>
      <w:lvlText w:val=""/>
      <w:lvlJc w:val="left"/>
      <w:pPr>
        <w:tabs>
          <w:tab w:val="num" w:pos="360"/>
        </w:tabs>
      </w:pPr>
    </w:lvl>
    <w:lvl w:ilvl="6" w:tplc="EAA0A032">
      <w:numFmt w:val="none"/>
      <w:lvlText w:val=""/>
      <w:lvlJc w:val="left"/>
      <w:pPr>
        <w:tabs>
          <w:tab w:val="num" w:pos="360"/>
        </w:tabs>
      </w:pPr>
    </w:lvl>
    <w:lvl w:ilvl="7" w:tplc="1E9459AC">
      <w:numFmt w:val="none"/>
      <w:lvlText w:val=""/>
      <w:lvlJc w:val="left"/>
      <w:pPr>
        <w:tabs>
          <w:tab w:val="num" w:pos="360"/>
        </w:tabs>
      </w:pPr>
    </w:lvl>
    <w:lvl w:ilvl="8" w:tplc="A530B230">
      <w:numFmt w:val="none"/>
      <w:lvlText w:val=""/>
      <w:lvlJc w:val="left"/>
      <w:pPr>
        <w:tabs>
          <w:tab w:val="num" w:pos="360"/>
        </w:tabs>
      </w:pPr>
    </w:lvl>
  </w:abstractNum>
  <w:abstractNum w:abstractNumId="9">
    <w:nsid w:val="257C47D6"/>
    <w:multiLevelType w:val="multilevel"/>
    <w:tmpl w:val="5AB09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Liberation Serif" w:eastAsia="Times New Roman" w:hAnsi="Liberation Serif"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DF3590"/>
    <w:multiLevelType w:val="hybridMultilevel"/>
    <w:tmpl w:val="35323200"/>
    <w:lvl w:ilvl="0" w:tplc="527008CE">
      <w:start w:val="1"/>
      <w:numFmt w:val="decimal"/>
      <w:lvlText w:val="%1."/>
      <w:lvlJc w:val="left"/>
      <w:pPr>
        <w:ind w:left="1778" w:hanging="360"/>
      </w:pPr>
      <w:rPr>
        <w:rFonts w:ascii="Liberation Serif" w:hAnsi="Liberation Serif"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5B6ABB"/>
    <w:multiLevelType w:val="hybridMultilevel"/>
    <w:tmpl w:val="A1E2C76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2C9E5AF1"/>
    <w:multiLevelType w:val="hybridMultilevel"/>
    <w:tmpl w:val="277404F4"/>
    <w:lvl w:ilvl="0" w:tplc="FA321B5A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60D4A08"/>
    <w:multiLevelType w:val="singleLevel"/>
    <w:tmpl w:val="D26C03E4"/>
    <w:lvl w:ilvl="0">
      <w:start w:val="1"/>
      <w:numFmt w:val="decimal"/>
      <w:lvlText w:val="%1)"/>
      <w:lvlJc w:val="left"/>
      <w:pPr>
        <w:tabs>
          <w:tab w:val="num" w:pos="1211"/>
        </w:tabs>
        <w:ind w:left="0" w:firstLine="851"/>
      </w:pPr>
    </w:lvl>
  </w:abstractNum>
  <w:abstractNum w:abstractNumId="14">
    <w:nsid w:val="364C401D"/>
    <w:multiLevelType w:val="hybridMultilevel"/>
    <w:tmpl w:val="A88809B0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04190011">
      <w:start w:val="1"/>
      <w:numFmt w:val="decimal"/>
      <w:lvlText w:val="%2)"/>
      <w:lvlJc w:val="left"/>
      <w:pPr>
        <w:tabs>
          <w:tab w:val="num" w:pos="2291"/>
        </w:tabs>
        <w:ind w:left="2291" w:hanging="360"/>
      </w:pPr>
      <w:rPr>
        <w:rFonts w:hint="default"/>
      </w:rPr>
    </w:lvl>
    <w:lvl w:ilvl="2" w:tplc="612EAC98">
      <w:start w:val="1"/>
      <w:numFmt w:val="decimal"/>
      <w:lvlText w:val="%3)"/>
      <w:lvlJc w:val="left"/>
      <w:pPr>
        <w:tabs>
          <w:tab w:val="num" w:pos="3191"/>
        </w:tabs>
        <w:ind w:left="3191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5">
    <w:nsid w:val="3AB03DC6"/>
    <w:multiLevelType w:val="hybridMultilevel"/>
    <w:tmpl w:val="CA686E8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1116C0"/>
    <w:multiLevelType w:val="multilevel"/>
    <w:tmpl w:val="EED88FC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C3E4D62"/>
    <w:multiLevelType w:val="multilevel"/>
    <w:tmpl w:val="141618B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tabs>
          <w:tab w:val="num" w:pos="1571"/>
        </w:tabs>
        <w:ind w:left="0" w:firstLine="851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abstractNum w:abstractNumId="18">
    <w:nsid w:val="3E4811A1"/>
    <w:multiLevelType w:val="hybridMultilevel"/>
    <w:tmpl w:val="22EE5B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19422E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F4A3A49"/>
    <w:multiLevelType w:val="hybridMultilevel"/>
    <w:tmpl w:val="698ED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FE874B8"/>
    <w:multiLevelType w:val="hybridMultilevel"/>
    <w:tmpl w:val="67EE85C4"/>
    <w:lvl w:ilvl="0" w:tplc="A18C0C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472F2C71"/>
    <w:multiLevelType w:val="multilevel"/>
    <w:tmpl w:val="724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C647D7"/>
    <w:multiLevelType w:val="multilevel"/>
    <w:tmpl w:val="1D34B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  <w:rPr>
        <w:rFonts w:ascii="Liberation Serif" w:hAnsi="Liberation Serif" w:hint="default"/>
        <w:sz w:val="27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7EB4BAC"/>
    <w:multiLevelType w:val="hybridMultilevel"/>
    <w:tmpl w:val="FB14C9C4"/>
    <w:lvl w:ilvl="0" w:tplc="B8668EBA">
      <w:start w:val="1"/>
      <w:numFmt w:val="decimal"/>
      <w:lvlText w:val="%1."/>
      <w:lvlJc w:val="left"/>
      <w:pPr>
        <w:tabs>
          <w:tab w:val="num" w:pos="1079"/>
        </w:tabs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9"/>
        </w:tabs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9"/>
        </w:tabs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9"/>
        </w:tabs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9"/>
        </w:tabs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9"/>
        </w:tabs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9"/>
        </w:tabs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9"/>
        </w:tabs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9"/>
        </w:tabs>
        <w:ind w:left="6839" w:hanging="180"/>
      </w:pPr>
    </w:lvl>
  </w:abstractNum>
  <w:abstractNum w:abstractNumId="24">
    <w:nsid w:val="49CC63BE"/>
    <w:multiLevelType w:val="singleLevel"/>
    <w:tmpl w:val="F1D05CEA"/>
    <w:lvl w:ilvl="0">
      <w:start w:val="9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Times New Roman" w:hAnsi="PresentScript" w:hint="default"/>
      </w:rPr>
    </w:lvl>
  </w:abstractNum>
  <w:abstractNum w:abstractNumId="25">
    <w:nsid w:val="4FEA1053"/>
    <w:multiLevelType w:val="hybridMultilevel"/>
    <w:tmpl w:val="C3EA9F10"/>
    <w:lvl w:ilvl="0" w:tplc="04190005">
      <w:start w:val="1"/>
      <w:numFmt w:val="bullet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6">
    <w:nsid w:val="50DB2C89"/>
    <w:multiLevelType w:val="multilevel"/>
    <w:tmpl w:val="6A64F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19A3994"/>
    <w:multiLevelType w:val="multilevel"/>
    <w:tmpl w:val="216ECFAA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53441BBE"/>
    <w:multiLevelType w:val="hybridMultilevel"/>
    <w:tmpl w:val="973A011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030448"/>
    <w:multiLevelType w:val="hybridMultilevel"/>
    <w:tmpl w:val="67EE85C4"/>
    <w:lvl w:ilvl="0" w:tplc="A18C0C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>
    <w:nsid w:val="577F5979"/>
    <w:multiLevelType w:val="singleLevel"/>
    <w:tmpl w:val="F1D05CEA"/>
    <w:lvl w:ilvl="0">
      <w:start w:val="9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Times New Roman" w:hAnsi="Times New Roman" w:hint="default"/>
      </w:rPr>
    </w:lvl>
  </w:abstractNum>
  <w:abstractNum w:abstractNumId="31">
    <w:nsid w:val="5B022F9A"/>
    <w:multiLevelType w:val="hybridMultilevel"/>
    <w:tmpl w:val="29D662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CF60E71"/>
    <w:multiLevelType w:val="hybridMultilevel"/>
    <w:tmpl w:val="7360CCD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D1408D6"/>
    <w:multiLevelType w:val="multilevel"/>
    <w:tmpl w:val="438CC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05B59A0"/>
    <w:multiLevelType w:val="hybridMultilevel"/>
    <w:tmpl w:val="C0C26B4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1A1394C"/>
    <w:multiLevelType w:val="hybridMultilevel"/>
    <w:tmpl w:val="E5660E28"/>
    <w:lvl w:ilvl="0" w:tplc="49A23446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>
    <w:nsid w:val="64DE54DC"/>
    <w:multiLevelType w:val="hybridMultilevel"/>
    <w:tmpl w:val="182E1A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7974BAE"/>
    <w:multiLevelType w:val="hybridMultilevel"/>
    <w:tmpl w:val="DC8439AA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FA321B5A">
      <w:start w:val="1"/>
      <w:numFmt w:val="bullet"/>
      <w:lvlText w:val="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</w:rPr>
    </w:lvl>
    <w:lvl w:ilvl="2" w:tplc="612EAC98">
      <w:start w:val="1"/>
      <w:numFmt w:val="decimal"/>
      <w:lvlText w:val="%3)"/>
      <w:lvlJc w:val="left"/>
      <w:pPr>
        <w:tabs>
          <w:tab w:val="num" w:pos="3191"/>
        </w:tabs>
        <w:ind w:left="3191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38">
    <w:nsid w:val="6E86599A"/>
    <w:multiLevelType w:val="hybridMultilevel"/>
    <w:tmpl w:val="DB40EA9A"/>
    <w:lvl w:ilvl="0" w:tplc="4136251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056635E"/>
    <w:multiLevelType w:val="hybridMultilevel"/>
    <w:tmpl w:val="B78274D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>
    <w:nsid w:val="713313DC"/>
    <w:multiLevelType w:val="hybridMultilevel"/>
    <w:tmpl w:val="3FF4D374"/>
    <w:lvl w:ilvl="0" w:tplc="4FDE74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202782E"/>
    <w:multiLevelType w:val="multilevel"/>
    <w:tmpl w:val="EED88FC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2">
    <w:nsid w:val="74AD5979"/>
    <w:multiLevelType w:val="hybridMultilevel"/>
    <w:tmpl w:val="F19A3CB6"/>
    <w:lvl w:ilvl="0" w:tplc="49ACA290">
      <w:start w:val="1"/>
      <w:numFmt w:val="decimal"/>
      <w:lvlText w:val="%1."/>
      <w:lvlJc w:val="left"/>
      <w:pPr>
        <w:tabs>
          <w:tab w:val="num" w:pos="2006"/>
        </w:tabs>
        <w:ind w:left="2006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43">
    <w:nsid w:val="766968F2"/>
    <w:multiLevelType w:val="multilevel"/>
    <w:tmpl w:val="EED88FC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4">
    <w:nsid w:val="795576E7"/>
    <w:multiLevelType w:val="multilevel"/>
    <w:tmpl w:val="EED88FC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5">
    <w:nsid w:val="7BA24446"/>
    <w:multiLevelType w:val="multilevel"/>
    <w:tmpl w:val="E488B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CCC7028"/>
    <w:multiLevelType w:val="hybridMultilevel"/>
    <w:tmpl w:val="9A0677B0"/>
    <w:lvl w:ilvl="0" w:tplc="29E8321A">
      <w:start w:val="1"/>
      <w:numFmt w:val="decimal"/>
      <w:lvlText w:val="%1."/>
      <w:lvlJc w:val="left"/>
      <w:pPr>
        <w:tabs>
          <w:tab w:val="num" w:pos="1530"/>
        </w:tabs>
        <w:ind w:left="153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2"/>
  </w:num>
  <w:num w:numId="2">
    <w:abstractNumId w:val="45"/>
  </w:num>
  <w:num w:numId="3">
    <w:abstractNumId w:val="9"/>
  </w:num>
  <w:num w:numId="4">
    <w:abstractNumId w:val="33"/>
  </w:num>
  <w:num w:numId="5">
    <w:abstractNumId w:val="26"/>
  </w:num>
  <w:num w:numId="6">
    <w:abstractNumId w:val="2"/>
  </w:num>
  <w:num w:numId="7">
    <w:abstractNumId w:val="15"/>
  </w:num>
  <w:num w:numId="8">
    <w:abstractNumId w:val="28"/>
  </w:num>
  <w:num w:numId="9">
    <w:abstractNumId w:val="19"/>
  </w:num>
  <w:num w:numId="10">
    <w:abstractNumId w:val="10"/>
  </w:num>
  <w:num w:numId="11">
    <w:abstractNumId w:val="8"/>
  </w:num>
  <w:num w:numId="12">
    <w:abstractNumId w:val="35"/>
  </w:num>
  <w:num w:numId="13">
    <w:abstractNumId w:val="4"/>
  </w:num>
  <w:num w:numId="14">
    <w:abstractNumId w:val="24"/>
  </w:num>
  <w:num w:numId="15">
    <w:abstractNumId w:val="30"/>
  </w:num>
  <w:num w:numId="16">
    <w:abstractNumId w:val="13"/>
  </w:num>
  <w:num w:numId="17">
    <w:abstractNumId w:val="18"/>
  </w:num>
  <w:num w:numId="18">
    <w:abstractNumId w:val="39"/>
  </w:num>
  <w:num w:numId="19">
    <w:abstractNumId w:val="40"/>
  </w:num>
  <w:num w:numId="20">
    <w:abstractNumId w:val="46"/>
  </w:num>
  <w:num w:numId="21">
    <w:abstractNumId w:val="37"/>
  </w:num>
  <w:num w:numId="22">
    <w:abstractNumId w:val="42"/>
  </w:num>
  <w:num w:numId="23">
    <w:abstractNumId w:val="44"/>
  </w:num>
  <w:num w:numId="24">
    <w:abstractNumId w:val="12"/>
  </w:num>
  <w:num w:numId="25">
    <w:abstractNumId w:val="16"/>
  </w:num>
  <w:num w:numId="26">
    <w:abstractNumId w:val="43"/>
  </w:num>
  <w:num w:numId="27">
    <w:abstractNumId w:val="5"/>
  </w:num>
  <w:num w:numId="28">
    <w:abstractNumId w:val="17"/>
  </w:num>
  <w:num w:numId="29">
    <w:abstractNumId w:val="23"/>
  </w:num>
  <w:num w:numId="30">
    <w:abstractNumId w:val="31"/>
  </w:num>
  <w:num w:numId="31">
    <w:abstractNumId w:val="27"/>
  </w:num>
  <w:num w:numId="32">
    <w:abstractNumId w:val="36"/>
  </w:num>
  <w:num w:numId="33">
    <w:abstractNumId w:val="32"/>
  </w:num>
  <w:num w:numId="34">
    <w:abstractNumId w:val="34"/>
  </w:num>
  <w:num w:numId="35">
    <w:abstractNumId w:val="3"/>
  </w:num>
  <w:num w:numId="36">
    <w:abstractNumId w:val="6"/>
  </w:num>
  <w:num w:numId="37">
    <w:abstractNumId w:val="41"/>
  </w:num>
  <w:num w:numId="38">
    <w:abstractNumId w:val="25"/>
  </w:num>
  <w:num w:numId="39">
    <w:abstractNumId w:val="21"/>
  </w:num>
  <w:num w:numId="40">
    <w:abstractNumId w:val="14"/>
  </w:num>
  <w:num w:numId="4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"/>
  </w:num>
  <w:num w:numId="43">
    <w:abstractNumId w:val="7"/>
  </w:num>
  <w:num w:numId="44">
    <w:abstractNumId w:val="20"/>
  </w:num>
  <w:num w:numId="45">
    <w:abstractNumId w:val="29"/>
  </w:num>
  <w:num w:numId="46">
    <w:abstractNumId w:val="11"/>
  </w:num>
  <w:num w:numId="47">
    <w:abstractNumId w:val="38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B0C"/>
    <w:rsid w:val="0000521A"/>
    <w:rsid w:val="00010608"/>
    <w:rsid w:val="000233E9"/>
    <w:rsid w:val="000369B5"/>
    <w:rsid w:val="00046489"/>
    <w:rsid w:val="00050E2D"/>
    <w:rsid w:val="0006010D"/>
    <w:rsid w:val="00060137"/>
    <w:rsid w:val="000609D2"/>
    <w:rsid w:val="00097E7F"/>
    <w:rsid w:val="000B41AE"/>
    <w:rsid w:val="000B5921"/>
    <w:rsid w:val="000C421D"/>
    <w:rsid w:val="000C6021"/>
    <w:rsid w:val="000D1B42"/>
    <w:rsid w:val="000D538D"/>
    <w:rsid w:val="000D5669"/>
    <w:rsid w:val="000F3190"/>
    <w:rsid w:val="000F41E1"/>
    <w:rsid w:val="00105B63"/>
    <w:rsid w:val="00107B0C"/>
    <w:rsid w:val="00133698"/>
    <w:rsid w:val="00136B52"/>
    <w:rsid w:val="001504E8"/>
    <w:rsid w:val="00150EEA"/>
    <w:rsid w:val="00155C59"/>
    <w:rsid w:val="001626FE"/>
    <w:rsid w:val="00170AB8"/>
    <w:rsid w:val="0018069F"/>
    <w:rsid w:val="001825AA"/>
    <w:rsid w:val="001A3DD8"/>
    <w:rsid w:val="001C10F8"/>
    <w:rsid w:val="001C5F59"/>
    <w:rsid w:val="001C723A"/>
    <w:rsid w:val="001E22DC"/>
    <w:rsid w:val="00213837"/>
    <w:rsid w:val="00217FF0"/>
    <w:rsid w:val="0022610E"/>
    <w:rsid w:val="00227889"/>
    <w:rsid w:val="0023226A"/>
    <w:rsid w:val="00232D42"/>
    <w:rsid w:val="0024402B"/>
    <w:rsid w:val="002549AB"/>
    <w:rsid w:val="00262FEE"/>
    <w:rsid w:val="00273060"/>
    <w:rsid w:val="00292650"/>
    <w:rsid w:val="002B72EC"/>
    <w:rsid w:val="002C0DAA"/>
    <w:rsid w:val="002C4F84"/>
    <w:rsid w:val="002D0184"/>
    <w:rsid w:val="002E18BB"/>
    <w:rsid w:val="002F77CF"/>
    <w:rsid w:val="00301773"/>
    <w:rsid w:val="00307A36"/>
    <w:rsid w:val="00311136"/>
    <w:rsid w:val="00314A1A"/>
    <w:rsid w:val="0032303A"/>
    <w:rsid w:val="003249C1"/>
    <w:rsid w:val="00337572"/>
    <w:rsid w:val="00343A83"/>
    <w:rsid w:val="00345410"/>
    <w:rsid w:val="00352B7E"/>
    <w:rsid w:val="00360C26"/>
    <w:rsid w:val="003639AA"/>
    <w:rsid w:val="00367712"/>
    <w:rsid w:val="00374489"/>
    <w:rsid w:val="00374C89"/>
    <w:rsid w:val="00376C8B"/>
    <w:rsid w:val="00385D60"/>
    <w:rsid w:val="00387E42"/>
    <w:rsid w:val="00390F3F"/>
    <w:rsid w:val="003929AA"/>
    <w:rsid w:val="003B6A7F"/>
    <w:rsid w:val="003E40A4"/>
    <w:rsid w:val="003F6459"/>
    <w:rsid w:val="00405178"/>
    <w:rsid w:val="004077BA"/>
    <w:rsid w:val="004110AB"/>
    <w:rsid w:val="00454BF1"/>
    <w:rsid w:val="00464D58"/>
    <w:rsid w:val="00495456"/>
    <w:rsid w:val="00496542"/>
    <w:rsid w:val="004A19E7"/>
    <w:rsid w:val="004B22CC"/>
    <w:rsid w:val="004B7B96"/>
    <w:rsid w:val="004C3D72"/>
    <w:rsid w:val="004C6228"/>
    <w:rsid w:val="004D4FA0"/>
    <w:rsid w:val="004D5815"/>
    <w:rsid w:val="004D7009"/>
    <w:rsid w:val="004F0B6B"/>
    <w:rsid w:val="004F1BF0"/>
    <w:rsid w:val="004F4246"/>
    <w:rsid w:val="00503A55"/>
    <w:rsid w:val="005042BF"/>
    <w:rsid w:val="00520B90"/>
    <w:rsid w:val="005222E2"/>
    <w:rsid w:val="00533C8C"/>
    <w:rsid w:val="00536788"/>
    <w:rsid w:val="0055113C"/>
    <w:rsid w:val="00555172"/>
    <w:rsid w:val="0057768A"/>
    <w:rsid w:val="00583AC3"/>
    <w:rsid w:val="005966A9"/>
    <w:rsid w:val="005A134C"/>
    <w:rsid w:val="005B2AA1"/>
    <w:rsid w:val="005C1DB8"/>
    <w:rsid w:val="005C4786"/>
    <w:rsid w:val="005D2F9F"/>
    <w:rsid w:val="005E1642"/>
    <w:rsid w:val="005F5993"/>
    <w:rsid w:val="00603195"/>
    <w:rsid w:val="00615BA7"/>
    <w:rsid w:val="006249FE"/>
    <w:rsid w:val="006310D1"/>
    <w:rsid w:val="006426B5"/>
    <w:rsid w:val="00662770"/>
    <w:rsid w:val="0066563A"/>
    <w:rsid w:val="00690AAD"/>
    <w:rsid w:val="00692443"/>
    <w:rsid w:val="00692A91"/>
    <w:rsid w:val="006A0B5D"/>
    <w:rsid w:val="006A3002"/>
    <w:rsid w:val="006B4E81"/>
    <w:rsid w:val="006B7859"/>
    <w:rsid w:val="006C077C"/>
    <w:rsid w:val="006C3946"/>
    <w:rsid w:val="006C59BA"/>
    <w:rsid w:val="006C6C5E"/>
    <w:rsid w:val="006E020F"/>
    <w:rsid w:val="006E2BE1"/>
    <w:rsid w:val="006F6A6A"/>
    <w:rsid w:val="00702165"/>
    <w:rsid w:val="00717AFA"/>
    <w:rsid w:val="00720985"/>
    <w:rsid w:val="00735121"/>
    <w:rsid w:val="00735125"/>
    <w:rsid w:val="007413F0"/>
    <w:rsid w:val="00744B10"/>
    <w:rsid w:val="00746F57"/>
    <w:rsid w:val="00747F5B"/>
    <w:rsid w:val="007548C7"/>
    <w:rsid w:val="00754EC4"/>
    <w:rsid w:val="00761552"/>
    <w:rsid w:val="007B2718"/>
    <w:rsid w:val="007C4883"/>
    <w:rsid w:val="007F38CA"/>
    <w:rsid w:val="007F7A32"/>
    <w:rsid w:val="0081060C"/>
    <w:rsid w:val="00816D11"/>
    <w:rsid w:val="0083594B"/>
    <w:rsid w:val="00836A5E"/>
    <w:rsid w:val="008556E0"/>
    <w:rsid w:val="0085760E"/>
    <w:rsid w:val="00857CE7"/>
    <w:rsid w:val="00871148"/>
    <w:rsid w:val="008831D4"/>
    <w:rsid w:val="00884A07"/>
    <w:rsid w:val="008949C5"/>
    <w:rsid w:val="00896CBC"/>
    <w:rsid w:val="008A2D22"/>
    <w:rsid w:val="008B0F7F"/>
    <w:rsid w:val="008C0E41"/>
    <w:rsid w:val="008C3DFC"/>
    <w:rsid w:val="008E1D94"/>
    <w:rsid w:val="008E6F2C"/>
    <w:rsid w:val="0091790D"/>
    <w:rsid w:val="00946026"/>
    <w:rsid w:val="00953031"/>
    <w:rsid w:val="00956960"/>
    <w:rsid w:val="009623D9"/>
    <w:rsid w:val="009662EA"/>
    <w:rsid w:val="009724E2"/>
    <w:rsid w:val="00975A1C"/>
    <w:rsid w:val="00986927"/>
    <w:rsid w:val="009B6406"/>
    <w:rsid w:val="00A025D7"/>
    <w:rsid w:val="00A047CB"/>
    <w:rsid w:val="00A1076A"/>
    <w:rsid w:val="00A13BE5"/>
    <w:rsid w:val="00A149F4"/>
    <w:rsid w:val="00A24D74"/>
    <w:rsid w:val="00A26589"/>
    <w:rsid w:val="00A36DCF"/>
    <w:rsid w:val="00A40046"/>
    <w:rsid w:val="00A60B6E"/>
    <w:rsid w:val="00A62E43"/>
    <w:rsid w:val="00AB438E"/>
    <w:rsid w:val="00AB6904"/>
    <w:rsid w:val="00AC40C5"/>
    <w:rsid w:val="00AC49FB"/>
    <w:rsid w:val="00AC5EC0"/>
    <w:rsid w:val="00B0105C"/>
    <w:rsid w:val="00B172F7"/>
    <w:rsid w:val="00B21177"/>
    <w:rsid w:val="00B2195C"/>
    <w:rsid w:val="00B430A6"/>
    <w:rsid w:val="00B70861"/>
    <w:rsid w:val="00B77F1C"/>
    <w:rsid w:val="00B84E19"/>
    <w:rsid w:val="00B91D93"/>
    <w:rsid w:val="00B95DBC"/>
    <w:rsid w:val="00BA071D"/>
    <w:rsid w:val="00BA7870"/>
    <w:rsid w:val="00BB4C38"/>
    <w:rsid w:val="00BB5E9D"/>
    <w:rsid w:val="00BC12F4"/>
    <w:rsid w:val="00BC77AC"/>
    <w:rsid w:val="00BE311E"/>
    <w:rsid w:val="00BF4CC7"/>
    <w:rsid w:val="00BF6E52"/>
    <w:rsid w:val="00C004B4"/>
    <w:rsid w:val="00C01FEA"/>
    <w:rsid w:val="00C1060E"/>
    <w:rsid w:val="00C118D1"/>
    <w:rsid w:val="00C152CF"/>
    <w:rsid w:val="00C26564"/>
    <w:rsid w:val="00C35CA1"/>
    <w:rsid w:val="00C3739B"/>
    <w:rsid w:val="00C37C16"/>
    <w:rsid w:val="00C54652"/>
    <w:rsid w:val="00C55198"/>
    <w:rsid w:val="00C7257E"/>
    <w:rsid w:val="00C8290F"/>
    <w:rsid w:val="00C9799C"/>
    <w:rsid w:val="00CA00F9"/>
    <w:rsid w:val="00CA14D7"/>
    <w:rsid w:val="00CA35FA"/>
    <w:rsid w:val="00CB58F7"/>
    <w:rsid w:val="00CB7412"/>
    <w:rsid w:val="00CC7816"/>
    <w:rsid w:val="00CD11A6"/>
    <w:rsid w:val="00CD1F6D"/>
    <w:rsid w:val="00CD7212"/>
    <w:rsid w:val="00CE6574"/>
    <w:rsid w:val="00CE70A8"/>
    <w:rsid w:val="00CF2463"/>
    <w:rsid w:val="00CF7251"/>
    <w:rsid w:val="00D13C42"/>
    <w:rsid w:val="00D21972"/>
    <w:rsid w:val="00D23034"/>
    <w:rsid w:val="00D34F0C"/>
    <w:rsid w:val="00D41EF8"/>
    <w:rsid w:val="00D42A73"/>
    <w:rsid w:val="00D46873"/>
    <w:rsid w:val="00D749E3"/>
    <w:rsid w:val="00D8286E"/>
    <w:rsid w:val="00D90EBF"/>
    <w:rsid w:val="00D921D5"/>
    <w:rsid w:val="00DD4CF4"/>
    <w:rsid w:val="00DE4BE7"/>
    <w:rsid w:val="00E13189"/>
    <w:rsid w:val="00E13D35"/>
    <w:rsid w:val="00E21A52"/>
    <w:rsid w:val="00E26179"/>
    <w:rsid w:val="00E31490"/>
    <w:rsid w:val="00E518F4"/>
    <w:rsid w:val="00E56343"/>
    <w:rsid w:val="00E67E19"/>
    <w:rsid w:val="00E71A75"/>
    <w:rsid w:val="00E74933"/>
    <w:rsid w:val="00E8637D"/>
    <w:rsid w:val="00EA4ED3"/>
    <w:rsid w:val="00ED03B6"/>
    <w:rsid w:val="00ED4DA5"/>
    <w:rsid w:val="00ED64E6"/>
    <w:rsid w:val="00EE3B55"/>
    <w:rsid w:val="00EE4587"/>
    <w:rsid w:val="00EF5182"/>
    <w:rsid w:val="00F129BF"/>
    <w:rsid w:val="00F36DF2"/>
    <w:rsid w:val="00F54BC9"/>
    <w:rsid w:val="00F55F35"/>
    <w:rsid w:val="00F7585B"/>
    <w:rsid w:val="00F77E1F"/>
    <w:rsid w:val="00F91FB2"/>
    <w:rsid w:val="00FA194B"/>
    <w:rsid w:val="00FA3C20"/>
    <w:rsid w:val="00FA545E"/>
    <w:rsid w:val="00FB28B9"/>
    <w:rsid w:val="00FC0089"/>
    <w:rsid w:val="00FD7DEC"/>
    <w:rsid w:val="00FE224B"/>
    <w:rsid w:val="00FE2C28"/>
    <w:rsid w:val="00FE7AC4"/>
    <w:rsid w:val="00FF4728"/>
    <w:rsid w:val="00FF7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5:docId w15:val="{FE9FFD5E-CF2E-4473-AC56-45EDCA9E7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paragraph" w:styleId="2">
    <w:name w:val="heading 2"/>
    <w:basedOn w:val="a"/>
    <w:next w:val="a"/>
    <w:link w:val="20"/>
    <w:qFormat/>
    <w:rsid w:val="000609D2"/>
    <w:pPr>
      <w:keepNext/>
      <w:ind w:left="5670"/>
      <w:outlineLvl w:val="1"/>
    </w:pPr>
    <w:rPr>
      <w:sz w:val="28"/>
    </w:rPr>
  </w:style>
  <w:style w:type="paragraph" w:styleId="7">
    <w:name w:val="heading 7"/>
    <w:basedOn w:val="a"/>
    <w:next w:val="a"/>
    <w:link w:val="70"/>
    <w:qFormat/>
    <w:rsid w:val="000609D2"/>
    <w:pPr>
      <w:keepNext/>
      <w:outlineLvl w:val="6"/>
    </w:pPr>
    <w:rPr>
      <w:sz w:val="28"/>
    </w:rPr>
  </w:style>
  <w:style w:type="paragraph" w:styleId="9">
    <w:name w:val="heading 9"/>
    <w:basedOn w:val="a"/>
    <w:next w:val="a"/>
    <w:link w:val="90"/>
    <w:qFormat/>
    <w:rsid w:val="000609D2"/>
    <w:pPr>
      <w:keepNext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1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107B0C"/>
    <w:pPr>
      <w:spacing w:before="100" w:beforeAutospacing="1" w:after="119"/>
    </w:pPr>
    <w:rPr>
      <w:sz w:val="24"/>
      <w:szCs w:val="24"/>
    </w:rPr>
  </w:style>
  <w:style w:type="paragraph" w:styleId="a8">
    <w:name w:val="header"/>
    <w:basedOn w:val="a"/>
    <w:link w:val="a9"/>
    <w:rsid w:val="00107B0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07B0C"/>
  </w:style>
  <w:style w:type="paragraph" w:styleId="aa">
    <w:name w:val="footer"/>
    <w:basedOn w:val="a"/>
    <w:link w:val="ab"/>
    <w:rsid w:val="00107B0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107B0C"/>
  </w:style>
  <w:style w:type="paragraph" w:styleId="ac">
    <w:name w:val="List Paragraph"/>
    <w:basedOn w:val="a"/>
    <w:uiPriority w:val="34"/>
    <w:qFormat/>
    <w:rsid w:val="00DD4CF4"/>
    <w:pPr>
      <w:ind w:left="720"/>
      <w:contextualSpacing/>
    </w:pPr>
  </w:style>
  <w:style w:type="table" w:styleId="ad">
    <w:name w:val="Table Grid"/>
    <w:basedOn w:val="a1"/>
    <w:rsid w:val="008949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B438E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374489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ae">
    <w:name w:val="Текст Знак"/>
    <w:aliases w:val="Знак1 Знак, Знак1 Знак"/>
    <w:basedOn w:val="a0"/>
    <w:link w:val="af"/>
    <w:locked/>
    <w:rsid w:val="00374489"/>
    <w:rPr>
      <w:rFonts w:ascii="Courier New" w:hAnsi="Courier New" w:cs="Courier New"/>
    </w:rPr>
  </w:style>
  <w:style w:type="paragraph" w:styleId="af">
    <w:name w:val="Plain Text"/>
    <w:aliases w:val="Знак1, Знак1"/>
    <w:basedOn w:val="a"/>
    <w:link w:val="ae"/>
    <w:rsid w:val="00374489"/>
    <w:rPr>
      <w:rFonts w:ascii="Courier New" w:hAnsi="Courier New" w:cs="Courier New"/>
    </w:rPr>
  </w:style>
  <w:style w:type="character" w:customStyle="1" w:styleId="10">
    <w:name w:val="Текст Знак1"/>
    <w:basedOn w:val="a0"/>
    <w:rsid w:val="00374489"/>
    <w:rPr>
      <w:rFonts w:ascii="Consolas" w:hAnsi="Consolas"/>
      <w:sz w:val="21"/>
      <w:szCs w:val="21"/>
    </w:rPr>
  </w:style>
  <w:style w:type="character" w:customStyle="1" w:styleId="blk">
    <w:name w:val="blk"/>
    <w:basedOn w:val="a0"/>
    <w:rsid w:val="00374489"/>
  </w:style>
  <w:style w:type="paragraph" w:styleId="3">
    <w:name w:val="Body Text Indent 3"/>
    <w:basedOn w:val="a"/>
    <w:link w:val="30"/>
    <w:rsid w:val="000609D2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609D2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0609D2"/>
    <w:rPr>
      <w:sz w:val="28"/>
    </w:rPr>
  </w:style>
  <w:style w:type="character" w:customStyle="1" w:styleId="70">
    <w:name w:val="Заголовок 7 Знак"/>
    <w:basedOn w:val="a0"/>
    <w:link w:val="7"/>
    <w:rsid w:val="000609D2"/>
    <w:rPr>
      <w:sz w:val="28"/>
    </w:rPr>
  </w:style>
  <w:style w:type="character" w:customStyle="1" w:styleId="90">
    <w:name w:val="Заголовок 9 Знак"/>
    <w:basedOn w:val="a0"/>
    <w:link w:val="9"/>
    <w:rsid w:val="000609D2"/>
    <w:rPr>
      <w:sz w:val="24"/>
    </w:rPr>
  </w:style>
  <w:style w:type="paragraph" w:styleId="af0">
    <w:name w:val="Body Text"/>
    <w:basedOn w:val="a"/>
    <w:link w:val="af1"/>
    <w:rsid w:val="000609D2"/>
    <w:rPr>
      <w:sz w:val="28"/>
    </w:rPr>
  </w:style>
  <w:style w:type="character" w:customStyle="1" w:styleId="af1">
    <w:name w:val="Основной текст Знак"/>
    <w:basedOn w:val="a0"/>
    <w:link w:val="af0"/>
    <w:rsid w:val="000609D2"/>
    <w:rPr>
      <w:sz w:val="28"/>
    </w:rPr>
  </w:style>
  <w:style w:type="paragraph" w:styleId="22">
    <w:name w:val="Body Text 2"/>
    <w:basedOn w:val="a"/>
    <w:link w:val="23"/>
    <w:rsid w:val="000609D2"/>
    <w:pPr>
      <w:jc w:val="both"/>
    </w:pPr>
    <w:rPr>
      <w:sz w:val="28"/>
    </w:rPr>
  </w:style>
  <w:style w:type="character" w:customStyle="1" w:styleId="23">
    <w:name w:val="Основной текст 2 Знак"/>
    <w:basedOn w:val="a0"/>
    <w:link w:val="22"/>
    <w:rsid w:val="000609D2"/>
    <w:rPr>
      <w:sz w:val="28"/>
    </w:rPr>
  </w:style>
  <w:style w:type="paragraph" w:styleId="24">
    <w:name w:val="Body Text Indent 2"/>
    <w:basedOn w:val="a"/>
    <w:link w:val="25"/>
    <w:rsid w:val="000609D2"/>
    <w:pPr>
      <w:ind w:firstLine="720"/>
      <w:jc w:val="both"/>
    </w:pPr>
    <w:rPr>
      <w:sz w:val="28"/>
    </w:rPr>
  </w:style>
  <w:style w:type="character" w:customStyle="1" w:styleId="25">
    <w:name w:val="Основной текст с отступом 2 Знак"/>
    <w:basedOn w:val="a0"/>
    <w:link w:val="24"/>
    <w:rsid w:val="000609D2"/>
    <w:rPr>
      <w:sz w:val="28"/>
    </w:rPr>
  </w:style>
  <w:style w:type="character" w:styleId="af2">
    <w:name w:val="page number"/>
    <w:basedOn w:val="a0"/>
    <w:rsid w:val="000609D2"/>
  </w:style>
  <w:style w:type="paragraph" w:customStyle="1" w:styleId="ConsPlusNonformat">
    <w:name w:val="ConsPlusNonformat"/>
    <w:rsid w:val="000609D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0609D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f3">
    <w:name w:val="Hyperlink"/>
    <w:basedOn w:val="a0"/>
    <w:rsid w:val="000609D2"/>
    <w:rPr>
      <w:color w:val="0000FF"/>
      <w:u w:val="single"/>
    </w:rPr>
  </w:style>
  <w:style w:type="paragraph" w:customStyle="1" w:styleId="af4">
    <w:name w:val="Знак Знак Знак Знак"/>
    <w:basedOn w:val="a"/>
    <w:rsid w:val="000609D2"/>
    <w:pPr>
      <w:spacing w:after="160" w:line="240" w:lineRule="exact"/>
    </w:pPr>
    <w:rPr>
      <w:rFonts w:ascii="Verdana" w:hAnsi="Verdana" w:cs="Verdan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v\Desktop\post_admin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804FCE-E448-4D04-8359-BF2C7508E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post_admin_kam_ur_gor_okrug_27072020_gost.dot</Template>
  <TotalTime>1</TotalTime>
  <Pages>4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5470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</dc:creator>
  <cp:lastModifiedBy>Пользователь Windows</cp:lastModifiedBy>
  <cp:revision>2</cp:revision>
  <cp:lastPrinted>2024-08-13T11:08:00Z</cp:lastPrinted>
  <dcterms:created xsi:type="dcterms:W3CDTF">2025-07-10T04:17:00Z</dcterms:created>
  <dcterms:modified xsi:type="dcterms:W3CDTF">2025-07-10T04:17:00Z</dcterms:modified>
</cp:coreProperties>
</file>