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960" w:rsidRPr="00B91D93" w:rsidRDefault="004E255A" w:rsidP="002909B6">
      <w:pPr>
        <w:pStyle w:val="1"/>
        <w:ind w:left="5387"/>
        <w:jc w:val="right"/>
        <w:rPr>
          <w:rFonts w:ascii="Liberation Serif" w:hAnsi="Liberation Serif" w:cs="Liberation Serif"/>
          <w:b w:val="0"/>
          <w:sz w:val="24"/>
        </w:rPr>
      </w:pPr>
      <w:r w:rsidRPr="004E255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53590" w:rsidRDefault="00D133D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56272" w:rsidRDefault="00656272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656272" w:rsidRDefault="00656272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EB0D38" w:rsidRDefault="00EB0D3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C351DE" w:rsidRDefault="004E255A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351DE">
        <w:rPr>
          <w:rFonts w:ascii="Liberation Serif" w:hAnsi="Liberation Serif" w:cs="Liberation Serif"/>
          <w:sz w:val="28"/>
          <w:szCs w:val="28"/>
        </w:rPr>
        <w:t>от</w:t>
      </w:r>
      <w:r w:rsidR="00F74756">
        <w:rPr>
          <w:rFonts w:ascii="Liberation Serif" w:hAnsi="Liberation Serif" w:cs="Liberation Serif"/>
          <w:sz w:val="28"/>
          <w:szCs w:val="28"/>
        </w:rPr>
        <w:t xml:space="preserve">  </w:t>
      </w:r>
      <w:r w:rsidR="00447627">
        <w:rPr>
          <w:rFonts w:ascii="Liberation Serif" w:hAnsi="Liberation Serif" w:cs="Liberation Serif"/>
          <w:sz w:val="28"/>
          <w:szCs w:val="28"/>
        </w:rPr>
        <w:t>____________</w:t>
      </w:r>
      <w:r w:rsidR="00F74756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C351DE">
        <w:rPr>
          <w:rFonts w:ascii="Liberation Serif" w:hAnsi="Liberation Serif" w:cs="Liberation Serif"/>
          <w:sz w:val="28"/>
          <w:szCs w:val="28"/>
        </w:rPr>
        <w:t xml:space="preserve"> № </w:t>
      </w:r>
      <w:r w:rsidR="00447627">
        <w:rPr>
          <w:rFonts w:ascii="Liberation Serif" w:hAnsi="Liberation Serif" w:cs="Liberation Serif"/>
          <w:sz w:val="28"/>
          <w:szCs w:val="28"/>
        </w:rPr>
        <w:t>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A31F0" w:rsidRPr="00B91D93" w:rsidRDefault="007A31F0" w:rsidP="00133698">
      <w:pPr>
        <w:rPr>
          <w:rFonts w:ascii="Liberation Serif" w:hAnsi="Liberation Serif" w:cs="Liberation Serif"/>
          <w:sz w:val="28"/>
          <w:szCs w:val="28"/>
        </w:rPr>
      </w:pPr>
    </w:p>
    <w:p w:rsidR="00FE7F8F" w:rsidRDefault="00447627" w:rsidP="00FE7F8F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</w:t>
      </w:r>
      <w:r w:rsidR="00CD2C20">
        <w:rPr>
          <w:rFonts w:ascii="Liberation Serif" w:hAnsi="Liberation Serif"/>
          <w:b/>
          <w:sz w:val="28"/>
          <w:szCs w:val="28"/>
        </w:rPr>
        <w:t xml:space="preserve">внесении изменений в </w:t>
      </w:r>
      <w:r w:rsidR="00FE7F8F">
        <w:rPr>
          <w:rFonts w:ascii="Liberation Serif" w:hAnsi="Liberation Serif"/>
          <w:b/>
          <w:sz w:val="28"/>
          <w:szCs w:val="28"/>
        </w:rPr>
        <w:t xml:space="preserve">Положение о проведении </w:t>
      </w:r>
      <w:r w:rsidR="00FE7F8F" w:rsidRPr="0064062B">
        <w:rPr>
          <w:rFonts w:ascii="Liberation Serif" w:hAnsi="Liberation Serif"/>
          <w:b/>
          <w:sz w:val="28"/>
          <w:szCs w:val="28"/>
        </w:rPr>
        <w:t xml:space="preserve">городского </w:t>
      </w:r>
    </w:p>
    <w:p w:rsidR="0054613A" w:rsidRDefault="00FE7F8F" w:rsidP="00FE7F8F">
      <w:pPr>
        <w:jc w:val="center"/>
        <w:rPr>
          <w:rFonts w:ascii="Liberation Serif" w:hAnsi="Liberation Serif"/>
          <w:b/>
          <w:sz w:val="28"/>
          <w:szCs w:val="28"/>
        </w:rPr>
      </w:pPr>
      <w:r w:rsidRPr="0064062B">
        <w:rPr>
          <w:rFonts w:ascii="Liberation Serif" w:hAnsi="Liberation Serif"/>
          <w:b/>
          <w:sz w:val="28"/>
          <w:szCs w:val="28"/>
        </w:rPr>
        <w:t>конкурса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64062B">
        <w:rPr>
          <w:rFonts w:ascii="Liberation Serif" w:hAnsi="Liberation Serif"/>
          <w:b/>
          <w:sz w:val="28"/>
          <w:szCs w:val="28"/>
        </w:rPr>
        <w:t>на звание «Лучший участковый уполномоченный полиции города Каменска-Уральского»</w:t>
      </w:r>
      <w:r w:rsidRPr="00A25C92">
        <w:rPr>
          <w:rFonts w:ascii="Liberation Serif" w:hAnsi="Liberation Serif"/>
          <w:b/>
          <w:sz w:val="28"/>
          <w:szCs w:val="28"/>
        </w:rPr>
        <w:t xml:space="preserve"> </w:t>
      </w:r>
    </w:p>
    <w:p w:rsidR="00FE7F8F" w:rsidRPr="00A25C92" w:rsidRDefault="00FE7F8F" w:rsidP="00FE7F8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D122F" w:rsidRDefault="00EE031B" w:rsidP="009D122F">
      <w:pPr>
        <w:pStyle w:val="a9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</w:rPr>
        <w:t>В</w:t>
      </w:r>
      <w:r w:rsidRPr="00F162C4">
        <w:rPr>
          <w:rFonts w:ascii="Liberation Serif" w:hAnsi="Liberation Serif"/>
          <w:color w:val="000000"/>
          <w:sz w:val="28"/>
        </w:rPr>
        <w:t xml:space="preserve"> </w:t>
      </w:r>
      <w:r>
        <w:rPr>
          <w:rFonts w:ascii="Liberation Serif" w:hAnsi="Liberation Serif"/>
          <w:color w:val="000000"/>
          <w:sz w:val="28"/>
        </w:rPr>
        <w:t xml:space="preserve">соответствии </w:t>
      </w:r>
      <w:r w:rsidR="00273BD6">
        <w:rPr>
          <w:rFonts w:ascii="Liberation Serif" w:hAnsi="Liberation Serif"/>
          <w:color w:val="000000"/>
          <w:sz w:val="28"/>
        </w:rPr>
        <w:t>с постановлением Администрации Каменск-Уральского городского округа  от 07.10.2024 № 697</w:t>
      </w:r>
      <w:r w:rsidR="00273BD6" w:rsidRPr="00273BD6">
        <w:rPr>
          <w:rFonts w:ascii="Liberation Serif" w:hAnsi="Liberation Serif" w:cs="Liberation Serif"/>
          <w:sz w:val="28"/>
          <w:szCs w:val="28"/>
        </w:rPr>
        <w:t xml:space="preserve"> </w:t>
      </w:r>
      <w:r w:rsidR="00D279EB" w:rsidRPr="00273BD6">
        <w:rPr>
          <w:rFonts w:ascii="Liberation Serif" w:hAnsi="Liberation Serif" w:cs="Liberation Serif"/>
          <w:sz w:val="28"/>
          <w:szCs w:val="28"/>
        </w:rPr>
        <w:t>(в р</w:t>
      </w:r>
      <w:r w:rsidR="00D279EB" w:rsidRPr="007A7ABF">
        <w:rPr>
          <w:rFonts w:ascii="Liberation Serif" w:hAnsi="Liberation Serif"/>
          <w:sz w:val="28"/>
          <w:szCs w:val="28"/>
        </w:rPr>
        <w:t>едакции постановления Администрации Каменск-Уральского городского округа от  05.03.2025 № 167</w:t>
      </w:r>
      <w:r w:rsidR="00D279EB">
        <w:rPr>
          <w:rFonts w:ascii="Liberation Serif" w:hAnsi="Liberation Serif"/>
          <w:sz w:val="28"/>
          <w:szCs w:val="28"/>
        </w:rPr>
        <w:t>)</w:t>
      </w:r>
      <w:r w:rsidR="00D279EB" w:rsidRPr="00273BD6">
        <w:rPr>
          <w:rFonts w:ascii="Liberation Serif" w:hAnsi="Liberation Serif" w:cs="Liberation Serif"/>
          <w:sz w:val="28"/>
          <w:szCs w:val="28"/>
        </w:rPr>
        <w:t xml:space="preserve"> </w:t>
      </w:r>
      <w:r w:rsidR="00273BD6" w:rsidRPr="00273BD6">
        <w:rPr>
          <w:rFonts w:ascii="Liberation Serif" w:hAnsi="Liberation Serif" w:cs="Liberation Serif"/>
          <w:sz w:val="28"/>
          <w:szCs w:val="28"/>
        </w:rPr>
        <w:t>«Об утверждении муниципальной программы «Обеспечение развития гражданского общества и муниципального управления в Каменск-Уральском городском округе на 2025 - 2030 годы»</w:t>
      </w:r>
      <w:r w:rsidR="00447627">
        <w:rPr>
          <w:rFonts w:ascii="Liberation Serif" w:hAnsi="Liberation Serif"/>
          <w:sz w:val="28"/>
          <w:szCs w:val="28"/>
        </w:rPr>
        <w:t>,</w:t>
      </w:r>
      <w:r w:rsidR="00447627" w:rsidRPr="00EF60F3">
        <w:rPr>
          <w:rFonts w:ascii="Liberation Serif" w:hAnsi="Liberation Serif"/>
          <w:sz w:val="28"/>
          <w:szCs w:val="28"/>
        </w:rPr>
        <w:t xml:space="preserve"> </w:t>
      </w:r>
      <w:r w:rsidR="0054613A" w:rsidRPr="00A25C92">
        <w:rPr>
          <w:rFonts w:ascii="Liberation Serif" w:hAnsi="Liberation Serif"/>
          <w:sz w:val="28"/>
          <w:szCs w:val="28"/>
        </w:rPr>
        <w:t>Администрация Каменска-Уральского</w:t>
      </w:r>
      <w:r w:rsidR="00567B8E" w:rsidRPr="00A25C92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54613A" w:rsidRPr="00A25C92" w:rsidRDefault="0054613A" w:rsidP="009D122F">
      <w:pPr>
        <w:pStyle w:val="a9"/>
        <w:spacing w:before="0" w:beforeAutospacing="0" w:after="0" w:afterAutospacing="0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A25C92">
        <w:rPr>
          <w:rFonts w:ascii="Liberation Serif" w:hAnsi="Liberation Serif"/>
          <w:b/>
          <w:sz w:val="28"/>
          <w:szCs w:val="28"/>
        </w:rPr>
        <w:t>ПОСТАНОВЛЯЕТ:</w:t>
      </w:r>
    </w:p>
    <w:p w:rsidR="00273BD6" w:rsidRPr="00AA4A01" w:rsidRDefault="00B8010E" w:rsidP="00FE7F8F">
      <w:pPr>
        <w:tabs>
          <w:tab w:val="left" w:pos="284"/>
          <w:tab w:val="left" w:pos="851"/>
          <w:tab w:val="left" w:pos="993"/>
        </w:tabs>
        <w:ind w:firstLine="709"/>
        <w:jc w:val="both"/>
        <w:rPr>
          <w:rFonts w:ascii="Liberation Serif" w:hAnsi="Liberation Serif"/>
          <w:spacing w:val="-2"/>
          <w:sz w:val="28"/>
          <w:szCs w:val="28"/>
        </w:rPr>
      </w:pPr>
      <w:r w:rsidRPr="00B8010E">
        <w:rPr>
          <w:rFonts w:ascii="Liberation Serif" w:hAnsi="Liberation Serif"/>
          <w:sz w:val="28"/>
          <w:szCs w:val="28"/>
        </w:rPr>
        <w:t xml:space="preserve">1. Внести </w:t>
      </w:r>
      <w:r w:rsidR="00FE7F8F">
        <w:rPr>
          <w:rFonts w:ascii="Liberation Serif" w:hAnsi="Liberation Serif"/>
          <w:sz w:val="28"/>
          <w:szCs w:val="28"/>
        </w:rPr>
        <w:t>и</w:t>
      </w:r>
      <w:r w:rsidRPr="00B8010E">
        <w:rPr>
          <w:rFonts w:ascii="Liberation Serif" w:hAnsi="Liberation Serif"/>
          <w:sz w:val="28"/>
          <w:szCs w:val="28"/>
        </w:rPr>
        <w:t xml:space="preserve">зменения в </w:t>
      </w:r>
      <w:r w:rsidR="00FE7F8F" w:rsidRPr="00FE7F8F">
        <w:rPr>
          <w:rFonts w:ascii="Liberation Serif" w:hAnsi="Liberation Serif"/>
          <w:sz w:val="28"/>
          <w:szCs w:val="28"/>
        </w:rPr>
        <w:t>Положение о проведении городского конкурса на звание «Лучший участковый уполномоченный полиции города Каменска-Уральского»</w:t>
      </w:r>
      <w:r w:rsidR="00FE7F8F">
        <w:rPr>
          <w:rFonts w:ascii="Liberation Serif" w:hAnsi="Liberation Serif"/>
          <w:sz w:val="28"/>
          <w:szCs w:val="28"/>
        </w:rPr>
        <w:t xml:space="preserve">, утвержденное </w:t>
      </w:r>
      <w:r w:rsidRPr="00B8010E">
        <w:rPr>
          <w:rFonts w:ascii="Liberation Serif" w:hAnsi="Liberation Serif"/>
          <w:sz w:val="28"/>
          <w:szCs w:val="28"/>
        </w:rPr>
        <w:t>постановление</w:t>
      </w:r>
      <w:r w:rsidR="00FE7F8F">
        <w:rPr>
          <w:rFonts w:ascii="Liberation Serif" w:hAnsi="Liberation Serif"/>
          <w:sz w:val="28"/>
          <w:szCs w:val="28"/>
        </w:rPr>
        <w:t>м</w:t>
      </w:r>
      <w:r w:rsidRPr="00B8010E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01.08.2024 № 518 «О проведении городского конкурса на звание «Лучший участковый уполномоченный полиции города Каменска-Уральского»</w:t>
      </w:r>
      <w:r w:rsidRPr="00B8010E">
        <w:rPr>
          <w:rFonts w:ascii="Liberation Serif" w:hAnsi="Liberation Serif"/>
          <w:b/>
          <w:sz w:val="28"/>
          <w:szCs w:val="28"/>
        </w:rPr>
        <w:t xml:space="preserve"> </w:t>
      </w:r>
      <w:r w:rsidRPr="00B8010E">
        <w:rPr>
          <w:rFonts w:ascii="Liberation Serif" w:hAnsi="Liberation Serif"/>
          <w:sz w:val="28"/>
          <w:szCs w:val="28"/>
        </w:rPr>
        <w:t xml:space="preserve">(далее – </w:t>
      </w:r>
      <w:r w:rsidR="00FE7F8F">
        <w:rPr>
          <w:rFonts w:ascii="Liberation Serif" w:hAnsi="Liberation Serif"/>
          <w:sz w:val="28"/>
          <w:szCs w:val="28"/>
        </w:rPr>
        <w:t>Положение</w:t>
      </w:r>
      <w:r w:rsidRPr="00B8010E">
        <w:rPr>
          <w:rFonts w:ascii="Liberation Serif" w:hAnsi="Liberation Serif"/>
          <w:sz w:val="28"/>
          <w:szCs w:val="28"/>
        </w:rPr>
        <w:t>)</w:t>
      </w:r>
      <w:r w:rsidR="00FE7F8F">
        <w:rPr>
          <w:rFonts w:ascii="Liberation Serif" w:hAnsi="Liberation Serif"/>
          <w:sz w:val="28"/>
          <w:szCs w:val="28"/>
        </w:rPr>
        <w:t>, изложив п</w:t>
      </w:r>
      <w:r w:rsidR="000C70EB" w:rsidRPr="00AA4A01">
        <w:rPr>
          <w:rFonts w:ascii="Liberation Serif" w:hAnsi="Liberation Serif"/>
          <w:sz w:val="28"/>
          <w:szCs w:val="28"/>
        </w:rPr>
        <w:t xml:space="preserve">ункт </w:t>
      </w:r>
      <w:r w:rsidR="00EE031B" w:rsidRPr="00AA4A01">
        <w:rPr>
          <w:rFonts w:ascii="Liberation Serif" w:hAnsi="Liberation Serif"/>
          <w:sz w:val="28"/>
          <w:szCs w:val="28"/>
        </w:rPr>
        <w:t>5.</w:t>
      </w:r>
      <w:r w:rsidR="000C70EB" w:rsidRPr="00AA4A01">
        <w:rPr>
          <w:rFonts w:ascii="Liberation Serif" w:hAnsi="Liberation Serif"/>
          <w:sz w:val="28"/>
          <w:szCs w:val="28"/>
        </w:rPr>
        <w:t>2</w:t>
      </w:r>
      <w:r w:rsidR="00FE7F8F">
        <w:rPr>
          <w:rFonts w:ascii="Liberation Serif" w:hAnsi="Liberation Serif"/>
          <w:sz w:val="28"/>
          <w:szCs w:val="28"/>
        </w:rPr>
        <w:t>.</w:t>
      </w:r>
      <w:r w:rsidR="000C70EB" w:rsidRPr="00AA4A01">
        <w:rPr>
          <w:rFonts w:ascii="Liberation Serif" w:hAnsi="Liberation Serif"/>
          <w:sz w:val="28"/>
          <w:szCs w:val="28"/>
        </w:rPr>
        <w:t xml:space="preserve"> </w:t>
      </w:r>
      <w:r w:rsidR="0025504D" w:rsidRPr="00AA4A01">
        <w:rPr>
          <w:rFonts w:ascii="Liberation Serif" w:hAnsi="Liberation Serif"/>
          <w:sz w:val="28"/>
          <w:szCs w:val="28"/>
        </w:rPr>
        <w:t xml:space="preserve">раздела V </w:t>
      </w:r>
      <w:r w:rsidR="0064062B" w:rsidRPr="00AA4A01">
        <w:rPr>
          <w:rFonts w:ascii="Liberation Serif" w:hAnsi="Liberation Serif"/>
          <w:sz w:val="28"/>
          <w:szCs w:val="28"/>
        </w:rPr>
        <w:t>Положения</w:t>
      </w:r>
      <w:r w:rsidR="0064062B" w:rsidRPr="00AA4A01">
        <w:rPr>
          <w:rFonts w:ascii="Liberation Serif" w:hAnsi="Liberation Serif"/>
          <w:b/>
          <w:sz w:val="28"/>
          <w:szCs w:val="28"/>
        </w:rPr>
        <w:t xml:space="preserve"> </w:t>
      </w:r>
      <w:r w:rsidR="007A7ABF" w:rsidRPr="00AA4A01">
        <w:rPr>
          <w:rFonts w:ascii="Liberation Serif" w:hAnsi="Liberation Serif"/>
          <w:sz w:val="28"/>
          <w:szCs w:val="28"/>
        </w:rPr>
        <w:t xml:space="preserve">в </w:t>
      </w:r>
      <w:r w:rsidR="00AA4A01" w:rsidRPr="00AA4A01">
        <w:rPr>
          <w:rFonts w:ascii="Liberation Serif" w:hAnsi="Liberation Serif"/>
          <w:sz w:val="28"/>
          <w:szCs w:val="28"/>
        </w:rPr>
        <w:t xml:space="preserve">новой </w:t>
      </w:r>
      <w:r w:rsidR="007A7ABF" w:rsidRPr="00AA4A01">
        <w:rPr>
          <w:rFonts w:ascii="Liberation Serif" w:hAnsi="Liberation Serif"/>
          <w:sz w:val="28"/>
          <w:szCs w:val="28"/>
        </w:rPr>
        <w:t xml:space="preserve">редакции: </w:t>
      </w:r>
      <w:r w:rsidR="00AA4A01">
        <w:rPr>
          <w:rFonts w:ascii="Liberation Serif" w:hAnsi="Liberation Serif"/>
          <w:sz w:val="28"/>
          <w:szCs w:val="28"/>
        </w:rPr>
        <w:t xml:space="preserve"> </w:t>
      </w:r>
    </w:p>
    <w:p w:rsidR="00273BD6" w:rsidRDefault="000C70EB" w:rsidP="008E27F5">
      <w:pPr>
        <w:tabs>
          <w:tab w:val="left" w:pos="1276"/>
          <w:tab w:val="left" w:pos="1418"/>
        </w:tabs>
        <w:autoSpaceDE w:val="0"/>
        <w:autoSpaceDN w:val="0"/>
        <w:adjustRightInd w:val="0"/>
        <w:ind w:firstLine="705"/>
        <w:jc w:val="both"/>
        <w:rPr>
          <w:rFonts w:ascii="Liberation Serif" w:hAnsi="Liberation Serif"/>
          <w:sz w:val="28"/>
          <w:szCs w:val="28"/>
        </w:rPr>
      </w:pPr>
      <w:r w:rsidRPr="007A7ABF">
        <w:rPr>
          <w:rFonts w:ascii="Liberation Serif" w:hAnsi="Liberation Serif"/>
          <w:spacing w:val="-2"/>
          <w:sz w:val="28"/>
          <w:szCs w:val="28"/>
        </w:rPr>
        <w:t>«</w:t>
      </w:r>
      <w:r w:rsidR="008E27F5">
        <w:rPr>
          <w:rFonts w:ascii="Liberation Serif" w:hAnsi="Liberation Serif"/>
          <w:spacing w:val="-2"/>
          <w:sz w:val="28"/>
          <w:szCs w:val="28"/>
        </w:rPr>
        <w:t xml:space="preserve">5.2. </w:t>
      </w:r>
      <w:r w:rsidR="00EE031B" w:rsidRPr="007A7ABF">
        <w:rPr>
          <w:rFonts w:ascii="Liberation Serif" w:hAnsi="Liberation Serif" w:cs="Liberation Serif"/>
          <w:sz w:val="28"/>
          <w:szCs w:val="28"/>
        </w:rPr>
        <w:t xml:space="preserve">Финансирование Конкурса осуществляется из средств подпрограммы </w:t>
      </w:r>
      <w:r w:rsidR="00EE031B" w:rsidRPr="007A7ABF">
        <w:rPr>
          <w:rFonts w:ascii="Liberation Serif" w:hAnsi="Liberation Serif"/>
          <w:sz w:val="27"/>
          <w:szCs w:val="27"/>
        </w:rPr>
        <w:t>«</w:t>
      </w:r>
      <w:r w:rsidR="00EE031B" w:rsidRPr="007A7ABF">
        <w:rPr>
          <w:rFonts w:ascii="Liberation Serif" w:hAnsi="Liberation Serif"/>
          <w:sz w:val="28"/>
          <w:szCs w:val="28"/>
        </w:rPr>
        <w:t>Профилактика правонарушений и употребления психоактивных веществ в Каменск-Уральском городском округе на 2025</w:t>
      </w:r>
      <w:r w:rsidR="00F8531D">
        <w:rPr>
          <w:rFonts w:ascii="Liberation Serif" w:hAnsi="Liberation Serif"/>
          <w:sz w:val="28"/>
          <w:szCs w:val="28"/>
        </w:rPr>
        <w:t xml:space="preserve"> </w:t>
      </w:r>
      <w:r w:rsidR="00EE031B" w:rsidRPr="007A7ABF">
        <w:rPr>
          <w:rFonts w:ascii="Liberation Serif" w:hAnsi="Liberation Serif"/>
          <w:sz w:val="28"/>
          <w:szCs w:val="28"/>
        </w:rPr>
        <w:t>-</w:t>
      </w:r>
      <w:r w:rsidR="00F8531D">
        <w:rPr>
          <w:rFonts w:ascii="Liberation Serif" w:hAnsi="Liberation Serif"/>
          <w:sz w:val="28"/>
          <w:szCs w:val="28"/>
        </w:rPr>
        <w:t xml:space="preserve"> </w:t>
      </w:r>
      <w:r w:rsidR="00EE031B" w:rsidRPr="007A7ABF">
        <w:rPr>
          <w:rFonts w:ascii="Liberation Serif" w:hAnsi="Liberation Serif"/>
          <w:sz w:val="28"/>
          <w:szCs w:val="28"/>
        </w:rPr>
        <w:t>2030 годы» муниципальной программы «Обеспечение развития гражданского общества и муниципального управления в Каменск-Уральском городском округе на 2025</w:t>
      </w:r>
      <w:r w:rsidR="00F8531D">
        <w:rPr>
          <w:rFonts w:ascii="Liberation Serif" w:hAnsi="Liberation Serif"/>
          <w:sz w:val="28"/>
          <w:szCs w:val="28"/>
        </w:rPr>
        <w:t xml:space="preserve"> - </w:t>
      </w:r>
      <w:r w:rsidR="00EE031B" w:rsidRPr="007A7ABF">
        <w:rPr>
          <w:rFonts w:ascii="Liberation Serif" w:hAnsi="Liberation Serif"/>
          <w:sz w:val="28"/>
          <w:szCs w:val="28"/>
        </w:rPr>
        <w:t xml:space="preserve">2030 годы», утвержденной постановлением Администрации </w:t>
      </w:r>
      <w:r w:rsidR="00782964" w:rsidRPr="007A7ABF">
        <w:rPr>
          <w:rFonts w:ascii="Liberation Serif" w:hAnsi="Liberation Serif"/>
          <w:sz w:val="28"/>
          <w:szCs w:val="28"/>
        </w:rPr>
        <w:t>Каменск</w:t>
      </w:r>
      <w:r w:rsidR="00EE031B" w:rsidRPr="007A7ABF">
        <w:rPr>
          <w:rFonts w:ascii="Liberation Serif" w:hAnsi="Liberation Serif"/>
          <w:sz w:val="28"/>
          <w:szCs w:val="28"/>
        </w:rPr>
        <w:t>-Уральского</w:t>
      </w:r>
      <w:r w:rsidR="00782964" w:rsidRPr="007A7ABF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EE031B" w:rsidRPr="007A7ABF">
        <w:rPr>
          <w:rFonts w:ascii="Liberation Serif" w:hAnsi="Liberation Serif"/>
          <w:sz w:val="28"/>
          <w:szCs w:val="28"/>
        </w:rPr>
        <w:t xml:space="preserve"> от 07.10.2024 № 697</w:t>
      </w:r>
      <w:r w:rsidR="00F8531D">
        <w:rPr>
          <w:rFonts w:ascii="Liberation Serif" w:hAnsi="Liberation Serif"/>
          <w:sz w:val="28"/>
          <w:szCs w:val="28"/>
        </w:rPr>
        <w:t>.»</w:t>
      </w:r>
      <w:r w:rsidR="00FE7F8F">
        <w:rPr>
          <w:rFonts w:ascii="Liberation Serif" w:hAnsi="Liberation Serif"/>
          <w:sz w:val="28"/>
          <w:szCs w:val="28"/>
        </w:rPr>
        <w:t>.</w:t>
      </w:r>
      <w:r w:rsidR="00F8531D">
        <w:rPr>
          <w:rFonts w:ascii="Liberation Serif" w:hAnsi="Liberation Serif"/>
          <w:sz w:val="28"/>
          <w:szCs w:val="28"/>
        </w:rPr>
        <w:t xml:space="preserve"> </w:t>
      </w:r>
    </w:p>
    <w:p w:rsidR="0054613A" w:rsidRPr="00A25C92" w:rsidRDefault="00D1318A" w:rsidP="00F141DA">
      <w:pPr>
        <w:tabs>
          <w:tab w:val="left" w:pos="709"/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A25C92">
        <w:rPr>
          <w:rFonts w:ascii="Liberation Serif" w:hAnsi="Liberation Serif"/>
          <w:sz w:val="28"/>
          <w:szCs w:val="28"/>
        </w:rPr>
        <w:tab/>
      </w:r>
      <w:r w:rsidR="00B85778">
        <w:rPr>
          <w:rFonts w:ascii="Liberation Serif" w:hAnsi="Liberation Serif"/>
          <w:sz w:val="28"/>
          <w:szCs w:val="28"/>
        </w:rPr>
        <w:t>2</w:t>
      </w:r>
      <w:r w:rsidR="00F141DA" w:rsidRPr="00A25C92">
        <w:rPr>
          <w:rFonts w:ascii="Liberation Serif" w:hAnsi="Liberation Serif"/>
          <w:sz w:val="28"/>
          <w:szCs w:val="28"/>
        </w:rPr>
        <w:t>.</w:t>
      </w:r>
      <w:r w:rsidR="00F141DA" w:rsidRPr="00A25C92">
        <w:rPr>
          <w:rFonts w:ascii="Liberation Serif" w:hAnsi="Liberation Serif"/>
          <w:sz w:val="28"/>
          <w:szCs w:val="28"/>
        </w:rPr>
        <w:tab/>
      </w:r>
      <w:r w:rsidR="00B8282A" w:rsidRPr="00AC2CEC">
        <w:rPr>
          <w:rFonts w:ascii="Liberation Serif" w:hAnsi="Liberation Serif"/>
          <w:bCs/>
          <w:iCs/>
          <w:sz w:val="28"/>
          <w:szCs w:val="28"/>
        </w:rPr>
        <w:t xml:space="preserve">Опубликовать настоящее </w:t>
      </w:r>
      <w:r w:rsidR="00FE7F8F">
        <w:rPr>
          <w:rFonts w:ascii="Liberation Serif" w:hAnsi="Liberation Serif"/>
          <w:bCs/>
          <w:iCs/>
          <w:sz w:val="28"/>
          <w:szCs w:val="28"/>
        </w:rPr>
        <w:t>постановление</w:t>
      </w:r>
      <w:r w:rsidR="00B8282A" w:rsidRPr="00AC2CEC">
        <w:rPr>
          <w:rFonts w:ascii="Liberation Serif" w:hAnsi="Liberation Serif"/>
          <w:bCs/>
          <w:iCs/>
          <w:sz w:val="28"/>
          <w:szCs w:val="28"/>
        </w:rPr>
        <w:t xml:space="preserve"> в газете «Каменский рабочий» </w:t>
      </w:r>
      <w:r w:rsidR="00B8282A">
        <w:rPr>
          <w:rFonts w:ascii="Liberation Serif" w:hAnsi="Liberation Serif"/>
          <w:bCs/>
          <w:iCs/>
          <w:sz w:val="28"/>
          <w:szCs w:val="28"/>
        </w:rPr>
        <w:br/>
      </w:r>
      <w:r w:rsidR="00B8282A" w:rsidRPr="00AC2CEC">
        <w:rPr>
          <w:rFonts w:ascii="Liberation Serif" w:hAnsi="Liberation Serif"/>
          <w:bCs/>
          <w:iCs/>
          <w:sz w:val="28"/>
          <w:szCs w:val="28"/>
        </w:rPr>
        <w:t>и разместить на</w:t>
      </w:r>
      <w:r w:rsidR="00B8282A">
        <w:rPr>
          <w:rFonts w:ascii="Liberation Serif" w:hAnsi="Liberation Serif"/>
          <w:sz w:val="28"/>
          <w:szCs w:val="28"/>
        </w:rPr>
        <w:t xml:space="preserve"> </w:t>
      </w:r>
      <w:r w:rsidR="0054613A" w:rsidRPr="00A25C92">
        <w:rPr>
          <w:rFonts w:ascii="Liberation Serif" w:hAnsi="Liberation Serif"/>
          <w:sz w:val="28"/>
          <w:szCs w:val="28"/>
        </w:rPr>
        <w:t>официальном сайте муниципального образования.</w:t>
      </w:r>
    </w:p>
    <w:p w:rsidR="0054613A" w:rsidRPr="00A25C92" w:rsidRDefault="00B85778" w:rsidP="00F141DA">
      <w:pPr>
        <w:tabs>
          <w:tab w:val="left" w:pos="709"/>
          <w:tab w:val="left" w:pos="993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F141DA" w:rsidRPr="00A25C92">
        <w:rPr>
          <w:rFonts w:ascii="Liberation Serif" w:hAnsi="Liberation Serif"/>
          <w:sz w:val="28"/>
          <w:szCs w:val="28"/>
        </w:rPr>
        <w:t>.</w:t>
      </w:r>
      <w:r w:rsidR="00F141DA" w:rsidRPr="00A25C92">
        <w:rPr>
          <w:rFonts w:ascii="Liberation Serif" w:hAnsi="Liberation Serif"/>
          <w:sz w:val="28"/>
          <w:szCs w:val="28"/>
        </w:rPr>
        <w:tab/>
      </w:r>
      <w:r w:rsidR="0054613A" w:rsidRPr="00A25C92">
        <w:rPr>
          <w:rFonts w:ascii="Liberation Serif" w:hAnsi="Liberation Serif"/>
          <w:sz w:val="28"/>
          <w:szCs w:val="28"/>
        </w:rPr>
        <w:t xml:space="preserve">Контроль за исполнением настоящего постановления возложить на </w:t>
      </w:r>
      <w:r w:rsidR="003B0911" w:rsidRPr="00A25C92">
        <w:rPr>
          <w:rFonts w:ascii="Liberation Serif" w:hAnsi="Liberation Serif"/>
          <w:sz w:val="28"/>
          <w:szCs w:val="28"/>
        </w:rPr>
        <w:t>руководителя</w:t>
      </w:r>
      <w:r w:rsidR="0054613A" w:rsidRPr="00A25C92">
        <w:rPr>
          <w:rFonts w:ascii="Liberation Serif" w:hAnsi="Liberation Serif"/>
          <w:sz w:val="28"/>
          <w:szCs w:val="28"/>
        </w:rPr>
        <w:t xml:space="preserve"> </w:t>
      </w:r>
      <w:r w:rsidR="008C60B7" w:rsidRPr="00A25C92">
        <w:rPr>
          <w:rFonts w:ascii="Liberation Serif" w:hAnsi="Liberation Serif"/>
          <w:sz w:val="28"/>
          <w:szCs w:val="28"/>
        </w:rPr>
        <w:t xml:space="preserve">аппарата </w:t>
      </w:r>
      <w:r w:rsidR="0054613A" w:rsidRPr="00A25C92">
        <w:rPr>
          <w:rFonts w:ascii="Liberation Serif" w:hAnsi="Liberation Serif"/>
          <w:sz w:val="28"/>
          <w:szCs w:val="28"/>
        </w:rPr>
        <w:t>Администрации город</w:t>
      </w:r>
      <w:r w:rsidR="003B0911" w:rsidRPr="00A25C92">
        <w:rPr>
          <w:rFonts w:ascii="Liberation Serif" w:hAnsi="Liberation Serif"/>
          <w:sz w:val="28"/>
          <w:szCs w:val="28"/>
        </w:rPr>
        <w:t>ского округа Ялунина А.В.</w:t>
      </w:r>
    </w:p>
    <w:p w:rsidR="0054613A" w:rsidRPr="00A25C92" w:rsidRDefault="0054613A" w:rsidP="0054613A">
      <w:pPr>
        <w:ind w:firstLine="720"/>
        <w:jc w:val="both"/>
        <w:rPr>
          <w:sz w:val="28"/>
          <w:szCs w:val="28"/>
        </w:rPr>
      </w:pPr>
    </w:p>
    <w:p w:rsidR="00453590" w:rsidRPr="00A25C92" w:rsidRDefault="00453590" w:rsidP="0054613A">
      <w:pPr>
        <w:ind w:firstLine="720"/>
        <w:jc w:val="both"/>
        <w:rPr>
          <w:sz w:val="28"/>
          <w:szCs w:val="28"/>
        </w:rPr>
      </w:pPr>
    </w:p>
    <w:p w:rsidR="0054613A" w:rsidRPr="00A25C92" w:rsidRDefault="0054613A" w:rsidP="0054613A">
      <w:pPr>
        <w:jc w:val="both"/>
        <w:rPr>
          <w:rFonts w:ascii="Liberation Serif" w:hAnsi="Liberation Serif"/>
          <w:sz w:val="28"/>
          <w:szCs w:val="28"/>
        </w:rPr>
      </w:pPr>
      <w:r w:rsidRPr="00A25C92">
        <w:rPr>
          <w:rFonts w:ascii="Liberation Serif" w:hAnsi="Liberation Serif"/>
          <w:sz w:val="28"/>
          <w:szCs w:val="28"/>
        </w:rPr>
        <w:t xml:space="preserve">Глава </w:t>
      </w:r>
    </w:p>
    <w:p w:rsidR="00B85778" w:rsidRDefault="0054613A" w:rsidP="00FE7F8F">
      <w:pPr>
        <w:jc w:val="both"/>
        <w:rPr>
          <w:rFonts w:ascii="Liberation Serif" w:hAnsi="Liberation Serif"/>
          <w:sz w:val="28"/>
          <w:szCs w:val="28"/>
        </w:rPr>
      </w:pPr>
      <w:r w:rsidRPr="00A25C9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A25C92">
        <w:rPr>
          <w:rFonts w:ascii="Liberation Serif" w:hAnsi="Liberation Serif"/>
          <w:sz w:val="28"/>
          <w:szCs w:val="28"/>
        </w:rPr>
        <w:tab/>
      </w:r>
      <w:r w:rsidRPr="00A25C92">
        <w:rPr>
          <w:rFonts w:ascii="Liberation Serif" w:hAnsi="Liberation Serif"/>
          <w:sz w:val="28"/>
          <w:szCs w:val="28"/>
        </w:rPr>
        <w:tab/>
        <w:t xml:space="preserve">        </w:t>
      </w:r>
      <w:r w:rsidR="00F141DA" w:rsidRPr="00A25C92">
        <w:rPr>
          <w:rFonts w:ascii="Liberation Serif" w:hAnsi="Liberation Serif"/>
          <w:sz w:val="28"/>
          <w:szCs w:val="28"/>
        </w:rPr>
        <w:t xml:space="preserve"> </w:t>
      </w:r>
      <w:r w:rsidR="00453590" w:rsidRPr="00A25C92">
        <w:rPr>
          <w:rFonts w:ascii="Liberation Serif" w:hAnsi="Liberation Serif"/>
          <w:sz w:val="28"/>
          <w:szCs w:val="28"/>
        </w:rPr>
        <w:t xml:space="preserve">                  </w:t>
      </w:r>
      <w:r w:rsidR="00F141DA" w:rsidRPr="00A25C92">
        <w:rPr>
          <w:rFonts w:ascii="Liberation Serif" w:hAnsi="Liberation Serif"/>
          <w:sz w:val="28"/>
          <w:szCs w:val="28"/>
        </w:rPr>
        <w:t xml:space="preserve"> </w:t>
      </w:r>
      <w:r w:rsidR="00FE7F8F">
        <w:rPr>
          <w:rFonts w:ascii="Liberation Serif" w:hAnsi="Liberation Serif"/>
          <w:sz w:val="28"/>
          <w:szCs w:val="28"/>
        </w:rPr>
        <w:t xml:space="preserve"> </w:t>
      </w:r>
      <w:r w:rsidRPr="00A25C92">
        <w:rPr>
          <w:rFonts w:ascii="Liberation Serif" w:hAnsi="Liberation Serif"/>
          <w:sz w:val="28"/>
          <w:szCs w:val="28"/>
        </w:rPr>
        <w:t>А.А. Герасимов</w:t>
      </w:r>
    </w:p>
    <w:sectPr w:rsidR="00B85778" w:rsidSect="00B2280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-6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602" w:rsidRDefault="00A05602" w:rsidP="0013041D">
      <w:r>
        <w:separator/>
      </w:r>
    </w:p>
  </w:endnote>
  <w:endnote w:type="continuationSeparator" w:id="1">
    <w:p w:rsidR="00A05602" w:rsidRDefault="00A05602" w:rsidP="00130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17" w:rsidRDefault="001A0717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17" w:rsidRDefault="001A0717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17" w:rsidRDefault="001A0717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602" w:rsidRDefault="00A05602" w:rsidP="0013041D">
      <w:r>
        <w:separator/>
      </w:r>
    </w:p>
  </w:footnote>
  <w:footnote w:type="continuationSeparator" w:id="1">
    <w:p w:rsidR="00A05602" w:rsidRDefault="00A05602" w:rsidP="001304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17" w:rsidRDefault="001A0717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590" w:rsidRDefault="00453590">
    <w:pPr>
      <w:pStyle w:val="ab"/>
      <w:jc w:val="center"/>
    </w:pPr>
  </w:p>
  <w:p w:rsidR="00453590" w:rsidRDefault="00453590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17" w:rsidRDefault="001A0717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6034C"/>
    <w:multiLevelType w:val="hybridMultilevel"/>
    <w:tmpl w:val="B10211D0"/>
    <w:lvl w:ilvl="0" w:tplc="00B0D9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6BD1510"/>
    <w:multiLevelType w:val="hybridMultilevel"/>
    <w:tmpl w:val="FAF42B68"/>
    <w:lvl w:ilvl="0" w:tplc="D84EB5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19A25AC"/>
    <w:multiLevelType w:val="hybridMultilevel"/>
    <w:tmpl w:val="D6006498"/>
    <w:lvl w:ilvl="0" w:tplc="0D885F70">
      <w:start w:val="1"/>
      <w:numFmt w:val="decimal"/>
      <w:lvlText w:val="%1)"/>
      <w:lvlJc w:val="left"/>
      <w:pPr>
        <w:ind w:left="24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95" w:hanging="360"/>
      </w:pPr>
    </w:lvl>
    <w:lvl w:ilvl="2" w:tplc="0419001B" w:tentative="1">
      <w:start w:val="1"/>
      <w:numFmt w:val="lowerRoman"/>
      <w:lvlText w:val="%3."/>
      <w:lvlJc w:val="right"/>
      <w:pPr>
        <w:ind w:left="3915" w:hanging="180"/>
      </w:pPr>
    </w:lvl>
    <w:lvl w:ilvl="3" w:tplc="0419000F" w:tentative="1">
      <w:start w:val="1"/>
      <w:numFmt w:val="decimal"/>
      <w:lvlText w:val="%4."/>
      <w:lvlJc w:val="left"/>
      <w:pPr>
        <w:ind w:left="4635" w:hanging="360"/>
      </w:pPr>
    </w:lvl>
    <w:lvl w:ilvl="4" w:tplc="04190019" w:tentative="1">
      <w:start w:val="1"/>
      <w:numFmt w:val="lowerLetter"/>
      <w:lvlText w:val="%5."/>
      <w:lvlJc w:val="left"/>
      <w:pPr>
        <w:ind w:left="5355" w:hanging="360"/>
      </w:pPr>
    </w:lvl>
    <w:lvl w:ilvl="5" w:tplc="0419001B" w:tentative="1">
      <w:start w:val="1"/>
      <w:numFmt w:val="lowerRoman"/>
      <w:lvlText w:val="%6."/>
      <w:lvlJc w:val="right"/>
      <w:pPr>
        <w:ind w:left="6075" w:hanging="180"/>
      </w:pPr>
    </w:lvl>
    <w:lvl w:ilvl="6" w:tplc="0419000F" w:tentative="1">
      <w:start w:val="1"/>
      <w:numFmt w:val="decimal"/>
      <w:lvlText w:val="%7."/>
      <w:lvlJc w:val="left"/>
      <w:pPr>
        <w:ind w:left="6795" w:hanging="360"/>
      </w:pPr>
    </w:lvl>
    <w:lvl w:ilvl="7" w:tplc="04190019" w:tentative="1">
      <w:start w:val="1"/>
      <w:numFmt w:val="lowerLetter"/>
      <w:lvlText w:val="%8."/>
      <w:lvlJc w:val="left"/>
      <w:pPr>
        <w:ind w:left="7515" w:hanging="360"/>
      </w:pPr>
    </w:lvl>
    <w:lvl w:ilvl="8" w:tplc="041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3">
    <w:nsid w:val="34B71D80"/>
    <w:multiLevelType w:val="hybridMultilevel"/>
    <w:tmpl w:val="C1BA79AE"/>
    <w:lvl w:ilvl="0" w:tplc="19E4AE7E">
      <w:start w:val="1"/>
      <w:numFmt w:val="decimal"/>
      <w:lvlText w:val="%1."/>
      <w:lvlJc w:val="left"/>
      <w:pPr>
        <w:ind w:left="1845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85B7EC7"/>
    <w:multiLevelType w:val="hybridMultilevel"/>
    <w:tmpl w:val="C10808BA"/>
    <w:lvl w:ilvl="0" w:tplc="45B2284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7C31EFE"/>
    <w:multiLevelType w:val="hybridMultilevel"/>
    <w:tmpl w:val="FA4835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3115F"/>
    <w:multiLevelType w:val="hybridMultilevel"/>
    <w:tmpl w:val="3F10D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3D4374"/>
    <w:multiLevelType w:val="hybridMultilevel"/>
    <w:tmpl w:val="01C07AD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0B12034"/>
    <w:multiLevelType w:val="hybridMultilevel"/>
    <w:tmpl w:val="6CC05D06"/>
    <w:lvl w:ilvl="0" w:tplc="FF6215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73509AA"/>
    <w:multiLevelType w:val="hybridMultilevel"/>
    <w:tmpl w:val="E71475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C842368"/>
    <w:multiLevelType w:val="hybridMultilevel"/>
    <w:tmpl w:val="E71475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4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54613A"/>
    <w:rsid w:val="00000BDA"/>
    <w:rsid w:val="00002C29"/>
    <w:rsid w:val="0000337D"/>
    <w:rsid w:val="000034DA"/>
    <w:rsid w:val="00003E9C"/>
    <w:rsid w:val="00010096"/>
    <w:rsid w:val="00010608"/>
    <w:rsid w:val="00013D7B"/>
    <w:rsid w:val="000147F1"/>
    <w:rsid w:val="00023241"/>
    <w:rsid w:val="00025A11"/>
    <w:rsid w:val="00030156"/>
    <w:rsid w:val="00032D34"/>
    <w:rsid w:val="00041D1B"/>
    <w:rsid w:val="0004457C"/>
    <w:rsid w:val="00045971"/>
    <w:rsid w:val="0005061C"/>
    <w:rsid w:val="0005176D"/>
    <w:rsid w:val="0005283F"/>
    <w:rsid w:val="00053C68"/>
    <w:rsid w:val="00054111"/>
    <w:rsid w:val="00065DE6"/>
    <w:rsid w:val="00067288"/>
    <w:rsid w:val="00074289"/>
    <w:rsid w:val="000820E8"/>
    <w:rsid w:val="00082B2A"/>
    <w:rsid w:val="000873E3"/>
    <w:rsid w:val="0009332C"/>
    <w:rsid w:val="0009630A"/>
    <w:rsid w:val="000A2961"/>
    <w:rsid w:val="000A4DE6"/>
    <w:rsid w:val="000A7A31"/>
    <w:rsid w:val="000B1A9F"/>
    <w:rsid w:val="000B5AFB"/>
    <w:rsid w:val="000B7534"/>
    <w:rsid w:val="000C0E54"/>
    <w:rsid w:val="000C381A"/>
    <w:rsid w:val="000C70EB"/>
    <w:rsid w:val="000C78D8"/>
    <w:rsid w:val="000D70E1"/>
    <w:rsid w:val="000D71D8"/>
    <w:rsid w:val="000D76DC"/>
    <w:rsid w:val="000E68EB"/>
    <w:rsid w:val="000F34BB"/>
    <w:rsid w:val="000F3B18"/>
    <w:rsid w:val="001012EA"/>
    <w:rsid w:val="001105B2"/>
    <w:rsid w:val="0011169B"/>
    <w:rsid w:val="001228B1"/>
    <w:rsid w:val="00122A9E"/>
    <w:rsid w:val="0012333A"/>
    <w:rsid w:val="00125E01"/>
    <w:rsid w:val="0012645A"/>
    <w:rsid w:val="0013041D"/>
    <w:rsid w:val="0013145C"/>
    <w:rsid w:val="00132E79"/>
    <w:rsid w:val="00133698"/>
    <w:rsid w:val="00140BBD"/>
    <w:rsid w:val="0014358E"/>
    <w:rsid w:val="00144820"/>
    <w:rsid w:val="00144CCD"/>
    <w:rsid w:val="00145955"/>
    <w:rsid w:val="00151438"/>
    <w:rsid w:val="0015255D"/>
    <w:rsid w:val="001546F6"/>
    <w:rsid w:val="00163673"/>
    <w:rsid w:val="001677D7"/>
    <w:rsid w:val="001747E8"/>
    <w:rsid w:val="00176BB4"/>
    <w:rsid w:val="00176D85"/>
    <w:rsid w:val="001806F2"/>
    <w:rsid w:val="00180DC4"/>
    <w:rsid w:val="0018180A"/>
    <w:rsid w:val="00182EA0"/>
    <w:rsid w:val="001839D8"/>
    <w:rsid w:val="0018512E"/>
    <w:rsid w:val="00191B06"/>
    <w:rsid w:val="00196250"/>
    <w:rsid w:val="001A0717"/>
    <w:rsid w:val="001A0843"/>
    <w:rsid w:val="001A2C68"/>
    <w:rsid w:val="001A7E96"/>
    <w:rsid w:val="001B13A7"/>
    <w:rsid w:val="001B1600"/>
    <w:rsid w:val="001B1843"/>
    <w:rsid w:val="001B50E3"/>
    <w:rsid w:val="001B599D"/>
    <w:rsid w:val="001B7627"/>
    <w:rsid w:val="001C070B"/>
    <w:rsid w:val="001C0910"/>
    <w:rsid w:val="001C248C"/>
    <w:rsid w:val="001C2EF0"/>
    <w:rsid w:val="001C330D"/>
    <w:rsid w:val="001C513E"/>
    <w:rsid w:val="001D1A7D"/>
    <w:rsid w:val="001D25B7"/>
    <w:rsid w:val="001D3801"/>
    <w:rsid w:val="001D511A"/>
    <w:rsid w:val="001D533B"/>
    <w:rsid w:val="001D5935"/>
    <w:rsid w:val="001D64D9"/>
    <w:rsid w:val="001D6EAA"/>
    <w:rsid w:val="001E1FB1"/>
    <w:rsid w:val="001E5728"/>
    <w:rsid w:val="001E57B6"/>
    <w:rsid w:val="001E5A41"/>
    <w:rsid w:val="001E781A"/>
    <w:rsid w:val="001F7F62"/>
    <w:rsid w:val="00200C98"/>
    <w:rsid w:val="002041C7"/>
    <w:rsid w:val="00206C8E"/>
    <w:rsid w:val="00211B31"/>
    <w:rsid w:val="00212675"/>
    <w:rsid w:val="00213B50"/>
    <w:rsid w:val="002154DF"/>
    <w:rsid w:val="002246E5"/>
    <w:rsid w:val="0023226A"/>
    <w:rsid w:val="00233C37"/>
    <w:rsid w:val="0023531F"/>
    <w:rsid w:val="0023624A"/>
    <w:rsid w:val="00237EB3"/>
    <w:rsid w:val="00251240"/>
    <w:rsid w:val="002519C4"/>
    <w:rsid w:val="0025323B"/>
    <w:rsid w:val="002543BB"/>
    <w:rsid w:val="0025504D"/>
    <w:rsid w:val="002608D1"/>
    <w:rsid w:val="00261B94"/>
    <w:rsid w:val="00262FEE"/>
    <w:rsid w:val="00266891"/>
    <w:rsid w:val="00271769"/>
    <w:rsid w:val="00271FA2"/>
    <w:rsid w:val="00272E9D"/>
    <w:rsid w:val="00273BD6"/>
    <w:rsid w:val="00276540"/>
    <w:rsid w:val="00281561"/>
    <w:rsid w:val="00282841"/>
    <w:rsid w:val="00283408"/>
    <w:rsid w:val="00286A06"/>
    <w:rsid w:val="002877BC"/>
    <w:rsid w:val="002909B6"/>
    <w:rsid w:val="0029742D"/>
    <w:rsid w:val="002A4308"/>
    <w:rsid w:val="002A4429"/>
    <w:rsid w:val="002A62DE"/>
    <w:rsid w:val="002A6346"/>
    <w:rsid w:val="002A6F66"/>
    <w:rsid w:val="002B3B2B"/>
    <w:rsid w:val="002B3F93"/>
    <w:rsid w:val="002B5137"/>
    <w:rsid w:val="002B5196"/>
    <w:rsid w:val="002B5573"/>
    <w:rsid w:val="002C00FA"/>
    <w:rsid w:val="002C32CE"/>
    <w:rsid w:val="002C3DCD"/>
    <w:rsid w:val="002C4EFA"/>
    <w:rsid w:val="002C59D7"/>
    <w:rsid w:val="002D2376"/>
    <w:rsid w:val="002D41D7"/>
    <w:rsid w:val="002E3550"/>
    <w:rsid w:val="002E47F8"/>
    <w:rsid w:val="002F05DD"/>
    <w:rsid w:val="002F45FC"/>
    <w:rsid w:val="00300DBF"/>
    <w:rsid w:val="00301773"/>
    <w:rsid w:val="003045C8"/>
    <w:rsid w:val="00310A91"/>
    <w:rsid w:val="00311136"/>
    <w:rsid w:val="0031268C"/>
    <w:rsid w:val="003131CB"/>
    <w:rsid w:val="00313AEF"/>
    <w:rsid w:val="00315A11"/>
    <w:rsid w:val="00317224"/>
    <w:rsid w:val="00317C57"/>
    <w:rsid w:val="0032063A"/>
    <w:rsid w:val="00323559"/>
    <w:rsid w:val="00324188"/>
    <w:rsid w:val="00325E9D"/>
    <w:rsid w:val="003265E3"/>
    <w:rsid w:val="0032696B"/>
    <w:rsid w:val="003270F1"/>
    <w:rsid w:val="00331D94"/>
    <w:rsid w:val="00333A31"/>
    <w:rsid w:val="00343EAE"/>
    <w:rsid w:val="00352B7E"/>
    <w:rsid w:val="00353514"/>
    <w:rsid w:val="00354A8D"/>
    <w:rsid w:val="003638E3"/>
    <w:rsid w:val="00374C89"/>
    <w:rsid w:val="00376EF3"/>
    <w:rsid w:val="00377A7D"/>
    <w:rsid w:val="00381B21"/>
    <w:rsid w:val="0038627A"/>
    <w:rsid w:val="0039088E"/>
    <w:rsid w:val="0039378E"/>
    <w:rsid w:val="00396AD5"/>
    <w:rsid w:val="003A0266"/>
    <w:rsid w:val="003A0BA6"/>
    <w:rsid w:val="003A0F89"/>
    <w:rsid w:val="003A1545"/>
    <w:rsid w:val="003A2214"/>
    <w:rsid w:val="003A5C58"/>
    <w:rsid w:val="003B0307"/>
    <w:rsid w:val="003B0911"/>
    <w:rsid w:val="003B0AC2"/>
    <w:rsid w:val="003B472F"/>
    <w:rsid w:val="003B4DD8"/>
    <w:rsid w:val="003C082D"/>
    <w:rsid w:val="003C28B6"/>
    <w:rsid w:val="003C2A82"/>
    <w:rsid w:val="003C2C32"/>
    <w:rsid w:val="003C53C1"/>
    <w:rsid w:val="003C66D0"/>
    <w:rsid w:val="003C706A"/>
    <w:rsid w:val="003D13F1"/>
    <w:rsid w:val="003D6DA5"/>
    <w:rsid w:val="003E2589"/>
    <w:rsid w:val="003E3915"/>
    <w:rsid w:val="003E46CC"/>
    <w:rsid w:val="003E5CDB"/>
    <w:rsid w:val="003F42B0"/>
    <w:rsid w:val="003F48CF"/>
    <w:rsid w:val="003F5A5C"/>
    <w:rsid w:val="003F6459"/>
    <w:rsid w:val="00405ACC"/>
    <w:rsid w:val="00412200"/>
    <w:rsid w:val="0042019B"/>
    <w:rsid w:val="004217F1"/>
    <w:rsid w:val="0042213D"/>
    <w:rsid w:val="004241FD"/>
    <w:rsid w:val="00427AB4"/>
    <w:rsid w:val="00431859"/>
    <w:rsid w:val="00432770"/>
    <w:rsid w:val="00434E82"/>
    <w:rsid w:val="00435A55"/>
    <w:rsid w:val="0043708A"/>
    <w:rsid w:val="00441505"/>
    <w:rsid w:val="00447627"/>
    <w:rsid w:val="00452339"/>
    <w:rsid w:val="00453590"/>
    <w:rsid w:val="00454C7A"/>
    <w:rsid w:val="00460322"/>
    <w:rsid w:val="00466E87"/>
    <w:rsid w:val="004704FF"/>
    <w:rsid w:val="00470548"/>
    <w:rsid w:val="00471203"/>
    <w:rsid w:val="004714EB"/>
    <w:rsid w:val="004759AD"/>
    <w:rsid w:val="004808E4"/>
    <w:rsid w:val="00483A88"/>
    <w:rsid w:val="00483DD6"/>
    <w:rsid w:val="00486422"/>
    <w:rsid w:val="0049275B"/>
    <w:rsid w:val="0049324B"/>
    <w:rsid w:val="00493798"/>
    <w:rsid w:val="00497D95"/>
    <w:rsid w:val="004A0C12"/>
    <w:rsid w:val="004A3BFF"/>
    <w:rsid w:val="004A5984"/>
    <w:rsid w:val="004A5BA6"/>
    <w:rsid w:val="004A5BEB"/>
    <w:rsid w:val="004A6DD1"/>
    <w:rsid w:val="004B0CFA"/>
    <w:rsid w:val="004B3685"/>
    <w:rsid w:val="004B631D"/>
    <w:rsid w:val="004C3D72"/>
    <w:rsid w:val="004C7B80"/>
    <w:rsid w:val="004D19E3"/>
    <w:rsid w:val="004D2AEB"/>
    <w:rsid w:val="004D3A5B"/>
    <w:rsid w:val="004D431D"/>
    <w:rsid w:val="004D741A"/>
    <w:rsid w:val="004E255A"/>
    <w:rsid w:val="004E41DB"/>
    <w:rsid w:val="004E7CE4"/>
    <w:rsid w:val="004F1BF0"/>
    <w:rsid w:val="004F4246"/>
    <w:rsid w:val="004F45E1"/>
    <w:rsid w:val="004F5888"/>
    <w:rsid w:val="004F7907"/>
    <w:rsid w:val="004F7E9D"/>
    <w:rsid w:val="005005EB"/>
    <w:rsid w:val="0050113D"/>
    <w:rsid w:val="005079C9"/>
    <w:rsid w:val="00513001"/>
    <w:rsid w:val="0051652E"/>
    <w:rsid w:val="00522D79"/>
    <w:rsid w:val="00524A0D"/>
    <w:rsid w:val="005264D6"/>
    <w:rsid w:val="00532EA2"/>
    <w:rsid w:val="005354A7"/>
    <w:rsid w:val="00536788"/>
    <w:rsid w:val="00537D49"/>
    <w:rsid w:val="005403E9"/>
    <w:rsid w:val="00541C62"/>
    <w:rsid w:val="00545E1B"/>
    <w:rsid w:val="0054613A"/>
    <w:rsid w:val="00555AC7"/>
    <w:rsid w:val="00556A3E"/>
    <w:rsid w:val="00562801"/>
    <w:rsid w:val="005631B7"/>
    <w:rsid w:val="00564F80"/>
    <w:rsid w:val="00566AB6"/>
    <w:rsid w:val="00567B8E"/>
    <w:rsid w:val="00572E9C"/>
    <w:rsid w:val="0057348A"/>
    <w:rsid w:val="00580329"/>
    <w:rsid w:val="00581393"/>
    <w:rsid w:val="00581F17"/>
    <w:rsid w:val="00583BBF"/>
    <w:rsid w:val="00584BBA"/>
    <w:rsid w:val="00591F39"/>
    <w:rsid w:val="00594C9F"/>
    <w:rsid w:val="005A43A3"/>
    <w:rsid w:val="005A735D"/>
    <w:rsid w:val="005A7D75"/>
    <w:rsid w:val="005B0E63"/>
    <w:rsid w:val="005C306D"/>
    <w:rsid w:val="005C61AE"/>
    <w:rsid w:val="005E0E92"/>
    <w:rsid w:val="005E3E51"/>
    <w:rsid w:val="005E7218"/>
    <w:rsid w:val="005F00E8"/>
    <w:rsid w:val="005F2D08"/>
    <w:rsid w:val="005F59F2"/>
    <w:rsid w:val="005F6E41"/>
    <w:rsid w:val="00603D18"/>
    <w:rsid w:val="00610B29"/>
    <w:rsid w:val="00610B53"/>
    <w:rsid w:val="00620A21"/>
    <w:rsid w:val="00622BCE"/>
    <w:rsid w:val="006232CF"/>
    <w:rsid w:val="0062474F"/>
    <w:rsid w:val="006248E4"/>
    <w:rsid w:val="00626540"/>
    <w:rsid w:val="00634F53"/>
    <w:rsid w:val="00635D38"/>
    <w:rsid w:val="0063695C"/>
    <w:rsid w:val="0064062B"/>
    <w:rsid w:val="00640BD0"/>
    <w:rsid w:val="006425A6"/>
    <w:rsid w:val="00643E59"/>
    <w:rsid w:val="0064403A"/>
    <w:rsid w:val="00655F02"/>
    <w:rsid w:val="00656272"/>
    <w:rsid w:val="00662E2D"/>
    <w:rsid w:val="00663787"/>
    <w:rsid w:val="006733FD"/>
    <w:rsid w:val="0067474C"/>
    <w:rsid w:val="006753BF"/>
    <w:rsid w:val="00680667"/>
    <w:rsid w:val="00683639"/>
    <w:rsid w:val="0068394A"/>
    <w:rsid w:val="00683E25"/>
    <w:rsid w:val="006845A9"/>
    <w:rsid w:val="006859C0"/>
    <w:rsid w:val="00686CA4"/>
    <w:rsid w:val="00686DC0"/>
    <w:rsid w:val="00695ED9"/>
    <w:rsid w:val="00697345"/>
    <w:rsid w:val="006A1A69"/>
    <w:rsid w:val="006A1B7D"/>
    <w:rsid w:val="006B1B83"/>
    <w:rsid w:val="006B275E"/>
    <w:rsid w:val="006B4E58"/>
    <w:rsid w:val="006B5CB2"/>
    <w:rsid w:val="006B6943"/>
    <w:rsid w:val="006C4281"/>
    <w:rsid w:val="006C6C5E"/>
    <w:rsid w:val="006E04D2"/>
    <w:rsid w:val="006E0507"/>
    <w:rsid w:val="006E12D1"/>
    <w:rsid w:val="006E2825"/>
    <w:rsid w:val="006E2BE1"/>
    <w:rsid w:val="006E304E"/>
    <w:rsid w:val="006E444C"/>
    <w:rsid w:val="006E6368"/>
    <w:rsid w:val="006E636A"/>
    <w:rsid w:val="006F701F"/>
    <w:rsid w:val="007011E6"/>
    <w:rsid w:val="007016E8"/>
    <w:rsid w:val="00701741"/>
    <w:rsid w:val="00702165"/>
    <w:rsid w:val="007063B5"/>
    <w:rsid w:val="00714B44"/>
    <w:rsid w:val="00717B4B"/>
    <w:rsid w:val="00720985"/>
    <w:rsid w:val="007210B5"/>
    <w:rsid w:val="007234F7"/>
    <w:rsid w:val="007245F2"/>
    <w:rsid w:val="00726C1E"/>
    <w:rsid w:val="00727165"/>
    <w:rsid w:val="0073116D"/>
    <w:rsid w:val="00732529"/>
    <w:rsid w:val="00733B04"/>
    <w:rsid w:val="00734958"/>
    <w:rsid w:val="00737903"/>
    <w:rsid w:val="00737942"/>
    <w:rsid w:val="00747A49"/>
    <w:rsid w:val="007563A3"/>
    <w:rsid w:val="007614FE"/>
    <w:rsid w:val="00761552"/>
    <w:rsid w:val="00761684"/>
    <w:rsid w:val="00763758"/>
    <w:rsid w:val="00764AD0"/>
    <w:rsid w:val="00766170"/>
    <w:rsid w:val="007712BE"/>
    <w:rsid w:val="00772508"/>
    <w:rsid w:val="00772F42"/>
    <w:rsid w:val="007737D1"/>
    <w:rsid w:val="00782597"/>
    <w:rsid w:val="00782964"/>
    <w:rsid w:val="0078349E"/>
    <w:rsid w:val="00795411"/>
    <w:rsid w:val="007970E3"/>
    <w:rsid w:val="007A31F0"/>
    <w:rsid w:val="007A4A60"/>
    <w:rsid w:val="007A7ABF"/>
    <w:rsid w:val="007B132E"/>
    <w:rsid w:val="007B1576"/>
    <w:rsid w:val="007B57CB"/>
    <w:rsid w:val="007B5967"/>
    <w:rsid w:val="007B7586"/>
    <w:rsid w:val="007B7875"/>
    <w:rsid w:val="007C562D"/>
    <w:rsid w:val="007D2812"/>
    <w:rsid w:val="007D3E27"/>
    <w:rsid w:val="007D56F8"/>
    <w:rsid w:val="007D6A35"/>
    <w:rsid w:val="007D6E02"/>
    <w:rsid w:val="007E0500"/>
    <w:rsid w:val="007E379C"/>
    <w:rsid w:val="007E37D7"/>
    <w:rsid w:val="007F0231"/>
    <w:rsid w:val="007F0D62"/>
    <w:rsid w:val="007F2768"/>
    <w:rsid w:val="007F5BC8"/>
    <w:rsid w:val="007F7A10"/>
    <w:rsid w:val="0080183E"/>
    <w:rsid w:val="00801BB4"/>
    <w:rsid w:val="00802A4C"/>
    <w:rsid w:val="00811366"/>
    <w:rsid w:val="00811426"/>
    <w:rsid w:val="00814B4C"/>
    <w:rsid w:val="00821D0D"/>
    <w:rsid w:val="00827450"/>
    <w:rsid w:val="00830665"/>
    <w:rsid w:val="00833622"/>
    <w:rsid w:val="0083594B"/>
    <w:rsid w:val="008416DE"/>
    <w:rsid w:val="00842666"/>
    <w:rsid w:val="0084703D"/>
    <w:rsid w:val="00847A71"/>
    <w:rsid w:val="00847C2A"/>
    <w:rsid w:val="00854F71"/>
    <w:rsid w:val="008556E0"/>
    <w:rsid w:val="00862A17"/>
    <w:rsid w:val="00862A39"/>
    <w:rsid w:val="00871148"/>
    <w:rsid w:val="0087588C"/>
    <w:rsid w:val="0088073D"/>
    <w:rsid w:val="00883EBC"/>
    <w:rsid w:val="00884BB6"/>
    <w:rsid w:val="00885668"/>
    <w:rsid w:val="00890741"/>
    <w:rsid w:val="00890875"/>
    <w:rsid w:val="00890AE1"/>
    <w:rsid w:val="00893461"/>
    <w:rsid w:val="00894834"/>
    <w:rsid w:val="0089519E"/>
    <w:rsid w:val="00896CBC"/>
    <w:rsid w:val="008A2698"/>
    <w:rsid w:val="008B01F5"/>
    <w:rsid w:val="008B23D1"/>
    <w:rsid w:val="008B4E08"/>
    <w:rsid w:val="008B6068"/>
    <w:rsid w:val="008C015A"/>
    <w:rsid w:val="008C0E41"/>
    <w:rsid w:val="008C60B7"/>
    <w:rsid w:val="008C6D82"/>
    <w:rsid w:val="008D1455"/>
    <w:rsid w:val="008D34E4"/>
    <w:rsid w:val="008D68A6"/>
    <w:rsid w:val="008D7E6C"/>
    <w:rsid w:val="008E254B"/>
    <w:rsid w:val="008E27F5"/>
    <w:rsid w:val="008E2993"/>
    <w:rsid w:val="008E37DA"/>
    <w:rsid w:val="008E6EFF"/>
    <w:rsid w:val="008F42F9"/>
    <w:rsid w:val="00904933"/>
    <w:rsid w:val="00912FDF"/>
    <w:rsid w:val="00913E96"/>
    <w:rsid w:val="00925217"/>
    <w:rsid w:val="00932A2C"/>
    <w:rsid w:val="009348CB"/>
    <w:rsid w:val="00941432"/>
    <w:rsid w:val="00942664"/>
    <w:rsid w:val="009447CE"/>
    <w:rsid w:val="00945BEA"/>
    <w:rsid w:val="00946429"/>
    <w:rsid w:val="00946D93"/>
    <w:rsid w:val="00951DBD"/>
    <w:rsid w:val="00956960"/>
    <w:rsid w:val="009570F9"/>
    <w:rsid w:val="00971A96"/>
    <w:rsid w:val="00972AC0"/>
    <w:rsid w:val="009758C7"/>
    <w:rsid w:val="00975A1C"/>
    <w:rsid w:val="00980613"/>
    <w:rsid w:val="00982717"/>
    <w:rsid w:val="00983E4B"/>
    <w:rsid w:val="009851BC"/>
    <w:rsid w:val="00985417"/>
    <w:rsid w:val="00987D7C"/>
    <w:rsid w:val="00996B6F"/>
    <w:rsid w:val="009A1000"/>
    <w:rsid w:val="009A66D4"/>
    <w:rsid w:val="009B089E"/>
    <w:rsid w:val="009B3811"/>
    <w:rsid w:val="009C0EB6"/>
    <w:rsid w:val="009C723D"/>
    <w:rsid w:val="009D122F"/>
    <w:rsid w:val="009D435E"/>
    <w:rsid w:val="009D5C82"/>
    <w:rsid w:val="009E1BAD"/>
    <w:rsid w:val="009E2772"/>
    <w:rsid w:val="009F4069"/>
    <w:rsid w:val="00A05602"/>
    <w:rsid w:val="00A077B9"/>
    <w:rsid w:val="00A102F8"/>
    <w:rsid w:val="00A103EC"/>
    <w:rsid w:val="00A1076A"/>
    <w:rsid w:val="00A1688D"/>
    <w:rsid w:val="00A24937"/>
    <w:rsid w:val="00A24D08"/>
    <w:rsid w:val="00A25C92"/>
    <w:rsid w:val="00A26589"/>
    <w:rsid w:val="00A31FC8"/>
    <w:rsid w:val="00A340E7"/>
    <w:rsid w:val="00A41261"/>
    <w:rsid w:val="00A43B23"/>
    <w:rsid w:val="00A45F22"/>
    <w:rsid w:val="00A5068F"/>
    <w:rsid w:val="00A5275D"/>
    <w:rsid w:val="00A5341E"/>
    <w:rsid w:val="00A5550E"/>
    <w:rsid w:val="00A5613C"/>
    <w:rsid w:val="00A572FF"/>
    <w:rsid w:val="00A603D2"/>
    <w:rsid w:val="00A61081"/>
    <w:rsid w:val="00A642E8"/>
    <w:rsid w:val="00A759DB"/>
    <w:rsid w:val="00A93BA9"/>
    <w:rsid w:val="00A96841"/>
    <w:rsid w:val="00AA138E"/>
    <w:rsid w:val="00AA1CFA"/>
    <w:rsid w:val="00AA365C"/>
    <w:rsid w:val="00AA4809"/>
    <w:rsid w:val="00AA4A01"/>
    <w:rsid w:val="00AA7077"/>
    <w:rsid w:val="00AB2749"/>
    <w:rsid w:val="00AB2BB2"/>
    <w:rsid w:val="00AB6B39"/>
    <w:rsid w:val="00AB70E1"/>
    <w:rsid w:val="00AC21B2"/>
    <w:rsid w:val="00AE5CDD"/>
    <w:rsid w:val="00AE7E41"/>
    <w:rsid w:val="00AF5F8A"/>
    <w:rsid w:val="00B007F1"/>
    <w:rsid w:val="00B047C5"/>
    <w:rsid w:val="00B04D2B"/>
    <w:rsid w:val="00B114C1"/>
    <w:rsid w:val="00B11C92"/>
    <w:rsid w:val="00B1358E"/>
    <w:rsid w:val="00B14280"/>
    <w:rsid w:val="00B16AE3"/>
    <w:rsid w:val="00B2280A"/>
    <w:rsid w:val="00B23C69"/>
    <w:rsid w:val="00B24D96"/>
    <w:rsid w:val="00B3076F"/>
    <w:rsid w:val="00B33BBD"/>
    <w:rsid w:val="00B36E62"/>
    <w:rsid w:val="00B4750F"/>
    <w:rsid w:val="00B5379F"/>
    <w:rsid w:val="00B54D8D"/>
    <w:rsid w:val="00B56222"/>
    <w:rsid w:val="00B63FF0"/>
    <w:rsid w:val="00B67FE8"/>
    <w:rsid w:val="00B74AB9"/>
    <w:rsid w:val="00B77833"/>
    <w:rsid w:val="00B8010E"/>
    <w:rsid w:val="00B80F36"/>
    <w:rsid w:val="00B8282A"/>
    <w:rsid w:val="00B85778"/>
    <w:rsid w:val="00B85A6F"/>
    <w:rsid w:val="00B90BD2"/>
    <w:rsid w:val="00B91D93"/>
    <w:rsid w:val="00B954CC"/>
    <w:rsid w:val="00B95DBC"/>
    <w:rsid w:val="00BA04CE"/>
    <w:rsid w:val="00BA0B74"/>
    <w:rsid w:val="00BA16A1"/>
    <w:rsid w:val="00BA3BFB"/>
    <w:rsid w:val="00BA5A11"/>
    <w:rsid w:val="00BA6C8D"/>
    <w:rsid w:val="00BA70E3"/>
    <w:rsid w:val="00BA7870"/>
    <w:rsid w:val="00BB2223"/>
    <w:rsid w:val="00BB7609"/>
    <w:rsid w:val="00BC0DB9"/>
    <w:rsid w:val="00BC23FC"/>
    <w:rsid w:val="00BC77AC"/>
    <w:rsid w:val="00BD117C"/>
    <w:rsid w:val="00BD24A0"/>
    <w:rsid w:val="00BD281D"/>
    <w:rsid w:val="00BD53CB"/>
    <w:rsid w:val="00BD75C9"/>
    <w:rsid w:val="00BD7C7A"/>
    <w:rsid w:val="00BE251A"/>
    <w:rsid w:val="00BE5974"/>
    <w:rsid w:val="00BF1EA8"/>
    <w:rsid w:val="00BF6E52"/>
    <w:rsid w:val="00C01DA0"/>
    <w:rsid w:val="00C05163"/>
    <w:rsid w:val="00C05565"/>
    <w:rsid w:val="00C055F8"/>
    <w:rsid w:val="00C11990"/>
    <w:rsid w:val="00C201AB"/>
    <w:rsid w:val="00C21EFC"/>
    <w:rsid w:val="00C24F93"/>
    <w:rsid w:val="00C2715A"/>
    <w:rsid w:val="00C30E67"/>
    <w:rsid w:val="00C32323"/>
    <w:rsid w:val="00C351DE"/>
    <w:rsid w:val="00C35A55"/>
    <w:rsid w:val="00C35A8F"/>
    <w:rsid w:val="00C40EAA"/>
    <w:rsid w:val="00C4146D"/>
    <w:rsid w:val="00C44432"/>
    <w:rsid w:val="00C45693"/>
    <w:rsid w:val="00C46F0C"/>
    <w:rsid w:val="00C524E7"/>
    <w:rsid w:val="00C524FD"/>
    <w:rsid w:val="00C55198"/>
    <w:rsid w:val="00C55C10"/>
    <w:rsid w:val="00C576D3"/>
    <w:rsid w:val="00C57B22"/>
    <w:rsid w:val="00C6304E"/>
    <w:rsid w:val="00C63D27"/>
    <w:rsid w:val="00C679D2"/>
    <w:rsid w:val="00C71D43"/>
    <w:rsid w:val="00C7315F"/>
    <w:rsid w:val="00C754BC"/>
    <w:rsid w:val="00C7760C"/>
    <w:rsid w:val="00C8013A"/>
    <w:rsid w:val="00C82817"/>
    <w:rsid w:val="00C8290F"/>
    <w:rsid w:val="00C84CDE"/>
    <w:rsid w:val="00C856A8"/>
    <w:rsid w:val="00CA0D55"/>
    <w:rsid w:val="00CA14D7"/>
    <w:rsid w:val="00CA2ACB"/>
    <w:rsid w:val="00CA3A0B"/>
    <w:rsid w:val="00CA5D8F"/>
    <w:rsid w:val="00CA6B92"/>
    <w:rsid w:val="00CB056B"/>
    <w:rsid w:val="00CC1D0E"/>
    <w:rsid w:val="00CC3EE8"/>
    <w:rsid w:val="00CD1097"/>
    <w:rsid w:val="00CD11A6"/>
    <w:rsid w:val="00CD2C20"/>
    <w:rsid w:val="00CD783C"/>
    <w:rsid w:val="00CE1E27"/>
    <w:rsid w:val="00CE6844"/>
    <w:rsid w:val="00CF269F"/>
    <w:rsid w:val="00CF2E7A"/>
    <w:rsid w:val="00CF7251"/>
    <w:rsid w:val="00CF7DFE"/>
    <w:rsid w:val="00D039A7"/>
    <w:rsid w:val="00D07AD8"/>
    <w:rsid w:val="00D11974"/>
    <w:rsid w:val="00D1318A"/>
    <w:rsid w:val="00D133DF"/>
    <w:rsid w:val="00D2002C"/>
    <w:rsid w:val="00D21CEB"/>
    <w:rsid w:val="00D22AC2"/>
    <w:rsid w:val="00D23EF3"/>
    <w:rsid w:val="00D279EB"/>
    <w:rsid w:val="00D35D9A"/>
    <w:rsid w:val="00D36D5A"/>
    <w:rsid w:val="00D37DCD"/>
    <w:rsid w:val="00D4422F"/>
    <w:rsid w:val="00D44B4E"/>
    <w:rsid w:val="00D46873"/>
    <w:rsid w:val="00D46A73"/>
    <w:rsid w:val="00D51543"/>
    <w:rsid w:val="00D52B43"/>
    <w:rsid w:val="00D530A4"/>
    <w:rsid w:val="00D53C83"/>
    <w:rsid w:val="00D53DD8"/>
    <w:rsid w:val="00D53FB8"/>
    <w:rsid w:val="00D609F2"/>
    <w:rsid w:val="00D641DD"/>
    <w:rsid w:val="00D65795"/>
    <w:rsid w:val="00D67F7E"/>
    <w:rsid w:val="00D711BE"/>
    <w:rsid w:val="00D727AD"/>
    <w:rsid w:val="00D749BE"/>
    <w:rsid w:val="00D76B87"/>
    <w:rsid w:val="00D776C9"/>
    <w:rsid w:val="00D81964"/>
    <w:rsid w:val="00D823C9"/>
    <w:rsid w:val="00D823CE"/>
    <w:rsid w:val="00D84051"/>
    <w:rsid w:val="00D84A0F"/>
    <w:rsid w:val="00D87845"/>
    <w:rsid w:val="00D90C5D"/>
    <w:rsid w:val="00D921D5"/>
    <w:rsid w:val="00D9320A"/>
    <w:rsid w:val="00DA0397"/>
    <w:rsid w:val="00DA21BC"/>
    <w:rsid w:val="00DA4540"/>
    <w:rsid w:val="00DB4496"/>
    <w:rsid w:val="00DC0C4D"/>
    <w:rsid w:val="00DC2AD5"/>
    <w:rsid w:val="00DC409F"/>
    <w:rsid w:val="00DC7980"/>
    <w:rsid w:val="00DD3E17"/>
    <w:rsid w:val="00DD7CBB"/>
    <w:rsid w:val="00DD7E5A"/>
    <w:rsid w:val="00DE329E"/>
    <w:rsid w:val="00DE4BE7"/>
    <w:rsid w:val="00DE5500"/>
    <w:rsid w:val="00DE6C97"/>
    <w:rsid w:val="00DF0E14"/>
    <w:rsid w:val="00DF2DAA"/>
    <w:rsid w:val="00DF2ED7"/>
    <w:rsid w:val="00DF798D"/>
    <w:rsid w:val="00DF7DCF"/>
    <w:rsid w:val="00E01976"/>
    <w:rsid w:val="00E02A49"/>
    <w:rsid w:val="00E03C57"/>
    <w:rsid w:val="00E04F60"/>
    <w:rsid w:val="00E13099"/>
    <w:rsid w:val="00E15330"/>
    <w:rsid w:val="00E153E5"/>
    <w:rsid w:val="00E21245"/>
    <w:rsid w:val="00E32194"/>
    <w:rsid w:val="00E32399"/>
    <w:rsid w:val="00E34016"/>
    <w:rsid w:val="00E34BB0"/>
    <w:rsid w:val="00E4054B"/>
    <w:rsid w:val="00E46C1C"/>
    <w:rsid w:val="00E477F7"/>
    <w:rsid w:val="00E533D3"/>
    <w:rsid w:val="00E54AA5"/>
    <w:rsid w:val="00E550A0"/>
    <w:rsid w:val="00E57A65"/>
    <w:rsid w:val="00E60FF0"/>
    <w:rsid w:val="00E630DB"/>
    <w:rsid w:val="00E67DDD"/>
    <w:rsid w:val="00E73B92"/>
    <w:rsid w:val="00E76C7C"/>
    <w:rsid w:val="00E77931"/>
    <w:rsid w:val="00E809F8"/>
    <w:rsid w:val="00E8218B"/>
    <w:rsid w:val="00E849DB"/>
    <w:rsid w:val="00E96406"/>
    <w:rsid w:val="00EA0DDA"/>
    <w:rsid w:val="00EA1D01"/>
    <w:rsid w:val="00EA2703"/>
    <w:rsid w:val="00EA452A"/>
    <w:rsid w:val="00EA5865"/>
    <w:rsid w:val="00EB0D38"/>
    <w:rsid w:val="00EB1AB8"/>
    <w:rsid w:val="00EB27AE"/>
    <w:rsid w:val="00EC0084"/>
    <w:rsid w:val="00EC09D5"/>
    <w:rsid w:val="00EC1337"/>
    <w:rsid w:val="00EC643C"/>
    <w:rsid w:val="00ED19C0"/>
    <w:rsid w:val="00ED246C"/>
    <w:rsid w:val="00ED3C1E"/>
    <w:rsid w:val="00ED4893"/>
    <w:rsid w:val="00ED4A93"/>
    <w:rsid w:val="00ED4DA5"/>
    <w:rsid w:val="00ED4F81"/>
    <w:rsid w:val="00ED6F6E"/>
    <w:rsid w:val="00ED7CBE"/>
    <w:rsid w:val="00EE031B"/>
    <w:rsid w:val="00EE0424"/>
    <w:rsid w:val="00EE2E41"/>
    <w:rsid w:val="00EE4587"/>
    <w:rsid w:val="00EE5AD9"/>
    <w:rsid w:val="00EE6A21"/>
    <w:rsid w:val="00EE7A77"/>
    <w:rsid w:val="00F01274"/>
    <w:rsid w:val="00F07229"/>
    <w:rsid w:val="00F07C7C"/>
    <w:rsid w:val="00F129BF"/>
    <w:rsid w:val="00F13651"/>
    <w:rsid w:val="00F141DA"/>
    <w:rsid w:val="00F20FF4"/>
    <w:rsid w:val="00F21037"/>
    <w:rsid w:val="00F21B83"/>
    <w:rsid w:val="00F22746"/>
    <w:rsid w:val="00F25093"/>
    <w:rsid w:val="00F339F6"/>
    <w:rsid w:val="00F33D55"/>
    <w:rsid w:val="00F35F79"/>
    <w:rsid w:val="00F37E70"/>
    <w:rsid w:val="00F40285"/>
    <w:rsid w:val="00F40615"/>
    <w:rsid w:val="00F4555C"/>
    <w:rsid w:val="00F45656"/>
    <w:rsid w:val="00F51EA0"/>
    <w:rsid w:val="00F61437"/>
    <w:rsid w:val="00F61BBD"/>
    <w:rsid w:val="00F6300E"/>
    <w:rsid w:val="00F74756"/>
    <w:rsid w:val="00F74FE7"/>
    <w:rsid w:val="00F75966"/>
    <w:rsid w:val="00F80A6D"/>
    <w:rsid w:val="00F8531D"/>
    <w:rsid w:val="00F86670"/>
    <w:rsid w:val="00F8678A"/>
    <w:rsid w:val="00F87BC3"/>
    <w:rsid w:val="00F90ECB"/>
    <w:rsid w:val="00F94A4A"/>
    <w:rsid w:val="00F97FB1"/>
    <w:rsid w:val="00FA0007"/>
    <w:rsid w:val="00FA194B"/>
    <w:rsid w:val="00FA206C"/>
    <w:rsid w:val="00FA2A0B"/>
    <w:rsid w:val="00FA3C20"/>
    <w:rsid w:val="00FB4953"/>
    <w:rsid w:val="00FB7D58"/>
    <w:rsid w:val="00FC0E69"/>
    <w:rsid w:val="00FC63A1"/>
    <w:rsid w:val="00FD22D9"/>
    <w:rsid w:val="00FD4AB7"/>
    <w:rsid w:val="00FD67C1"/>
    <w:rsid w:val="00FD7DEC"/>
    <w:rsid w:val="00FE224B"/>
    <w:rsid w:val="00FE5BEC"/>
    <w:rsid w:val="00FE7AC4"/>
    <w:rsid w:val="00FE7F8F"/>
    <w:rsid w:val="00FF0A54"/>
    <w:rsid w:val="00FF2165"/>
    <w:rsid w:val="00FF3F24"/>
    <w:rsid w:val="00FF4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B44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DB449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4613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0">
    <w:name w:val="Заголовок 2 Знак"/>
    <w:link w:val="2"/>
    <w:semiHidden/>
    <w:rsid w:val="00DB4496"/>
    <w:rPr>
      <w:rFonts w:ascii="Cambria" w:hAnsi="Cambria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B4496"/>
    <w:rPr>
      <w:rFonts w:ascii="Calibri" w:hAnsi="Calibri"/>
      <w:b/>
      <w:bCs/>
      <w:sz w:val="28"/>
      <w:szCs w:val="28"/>
    </w:rPr>
  </w:style>
  <w:style w:type="paragraph" w:styleId="a7">
    <w:name w:val="Body Text"/>
    <w:basedOn w:val="a"/>
    <w:link w:val="a8"/>
    <w:rsid w:val="00DB4496"/>
    <w:pPr>
      <w:spacing w:after="120"/>
    </w:pPr>
  </w:style>
  <w:style w:type="character" w:customStyle="1" w:styleId="a8">
    <w:name w:val="Основной текст Знак"/>
    <w:basedOn w:val="a0"/>
    <w:link w:val="a7"/>
    <w:rsid w:val="00DB4496"/>
  </w:style>
  <w:style w:type="paragraph" w:styleId="a9">
    <w:name w:val="Normal (Web)"/>
    <w:basedOn w:val="a"/>
    <w:uiPriority w:val="99"/>
    <w:unhideWhenUsed/>
    <w:rsid w:val="00DB4496"/>
    <w:pPr>
      <w:spacing w:before="100" w:beforeAutospacing="1" w:after="100" w:afterAutospacing="1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DB4496"/>
    <w:pPr>
      <w:ind w:left="720"/>
      <w:contextualSpacing/>
    </w:pPr>
  </w:style>
  <w:style w:type="paragraph" w:customStyle="1" w:styleId="s1">
    <w:name w:val="s_1"/>
    <w:basedOn w:val="a"/>
    <w:rsid w:val="00DB4496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rsid w:val="00DB4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B4496"/>
  </w:style>
  <w:style w:type="character" w:styleId="ad">
    <w:name w:val="Hyperlink"/>
    <w:rsid w:val="00BA16A1"/>
    <w:rPr>
      <w:color w:val="0000FF"/>
      <w:u w:val="single"/>
    </w:rPr>
  </w:style>
  <w:style w:type="paragraph" w:customStyle="1" w:styleId="ConsPlusTitle">
    <w:name w:val="ConsPlusTitle"/>
    <w:rsid w:val="00F4555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F4555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footer"/>
    <w:basedOn w:val="a"/>
    <w:link w:val="af"/>
    <w:rsid w:val="007245F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7245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enko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DBCFB-4C83-488A-8BEE-AA1002F5C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49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Petrenko</dc:creator>
  <cp:lastModifiedBy>Alexandrova</cp:lastModifiedBy>
  <cp:revision>4</cp:revision>
  <cp:lastPrinted>2025-08-07T08:20:00Z</cp:lastPrinted>
  <dcterms:created xsi:type="dcterms:W3CDTF">2025-08-07T05:32:00Z</dcterms:created>
  <dcterms:modified xsi:type="dcterms:W3CDTF">2025-08-07T08:28:00Z</dcterms:modified>
</cp:coreProperties>
</file>