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F06C6" w:rsidRDefault="00C2518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25181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25181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F06C6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25181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01A9F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74BD3" w:rsidRPr="00274BD3" w:rsidRDefault="00907A91" w:rsidP="0073607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274BD3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</w:t>
      </w:r>
      <w:r w:rsidR="00274BD3" w:rsidRPr="00274BD3">
        <w:rPr>
          <w:rFonts w:ascii="Liberation Serif" w:hAnsi="Liberation Serif"/>
          <w:b/>
          <w:bCs/>
          <w:sz w:val="28"/>
          <w:szCs w:val="28"/>
        </w:rPr>
        <w:t xml:space="preserve">                         </w:t>
      </w:r>
      <w:bookmarkStart w:id="0" w:name="_GoBack"/>
      <w:bookmarkEnd w:id="0"/>
      <w:r w:rsidRPr="00274BD3">
        <w:rPr>
          <w:rFonts w:ascii="Liberation Serif" w:hAnsi="Liberation Serif"/>
          <w:b/>
          <w:bCs/>
          <w:sz w:val="28"/>
          <w:szCs w:val="28"/>
        </w:rPr>
        <w:t xml:space="preserve">Каменск-Уральского городского округа </w:t>
      </w:r>
      <w:r w:rsidR="00274BD3" w:rsidRPr="00274BD3">
        <w:rPr>
          <w:rFonts w:ascii="Liberation Serif" w:hAnsi="Liberation Serif"/>
          <w:b/>
          <w:bCs/>
          <w:sz w:val="28"/>
          <w:szCs w:val="28"/>
        </w:rPr>
        <w:t>от 14.12.2023</w:t>
      </w:r>
      <w:r w:rsidRPr="00274BD3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907A91" w:rsidRPr="00274BD3" w:rsidRDefault="00907A91" w:rsidP="0073607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274BD3">
        <w:rPr>
          <w:rFonts w:ascii="Liberation Serif" w:hAnsi="Liberation Serif"/>
          <w:b/>
          <w:bCs/>
          <w:sz w:val="28"/>
          <w:szCs w:val="28"/>
        </w:rPr>
        <w:t xml:space="preserve">№ </w:t>
      </w:r>
      <w:r w:rsidR="00274BD3" w:rsidRPr="00274BD3">
        <w:rPr>
          <w:rFonts w:ascii="Liberation Serif" w:hAnsi="Liberation Serif"/>
          <w:b/>
          <w:bCs/>
          <w:sz w:val="28"/>
          <w:szCs w:val="28"/>
        </w:rPr>
        <w:t>812 «</w:t>
      </w:r>
      <w:r w:rsidRPr="00274BD3">
        <w:rPr>
          <w:rFonts w:ascii="Liberation Serif" w:hAnsi="Liberation Serif"/>
          <w:b/>
          <w:bCs/>
          <w:sz w:val="28"/>
          <w:szCs w:val="28"/>
        </w:rPr>
        <w:t>О некоторых мерах правового регулирования вопросов, связанных с оказанием муниципальной услуги «Реализация дополнительных общеразвивающих программ» в соответствии с социальными сертификатами»</w:t>
      </w:r>
    </w:p>
    <w:p w:rsidR="00133698" w:rsidRPr="00274BD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907A91" w:rsidRPr="000E0BDE" w:rsidRDefault="00907A91" w:rsidP="0073607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74BD3">
        <w:rPr>
          <w:rFonts w:ascii="Liberation Serif" w:hAnsi="Liberation Serif"/>
          <w:color w:val="000000" w:themeColor="text1"/>
          <w:sz w:val="28"/>
          <w:szCs w:val="28"/>
        </w:rPr>
        <w:t xml:space="preserve">В целях приведения действующих </w:t>
      </w:r>
      <w:r w:rsidR="00B44585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муниципальных правовых </w:t>
      </w:r>
      <w:r w:rsidRPr="00274BD3">
        <w:rPr>
          <w:rFonts w:ascii="Liberation Serif" w:hAnsi="Liberation Serif"/>
          <w:color w:val="000000" w:themeColor="text1"/>
          <w:sz w:val="28"/>
          <w:szCs w:val="28"/>
        </w:rPr>
        <w:t xml:space="preserve">актов </w:t>
      </w:r>
      <w:r w:rsidR="00D602EE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</w:t>
      </w:r>
      <w:r w:rsidRPr="00274BD3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соответствие с 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Федеральным законом от 26 декабря 2024 года № 476-ФЗ </w:t>
      </w:r>
      <w:r w:rsidR="008021F6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«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>О внесении</w:t>
      </w:r>
      <w:r w:rsidR="003A11CD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изменений </w:t>
      </w:r>
      <w:r w:rsidR="003A11CD">
        <w:rPr>
          <w:rStyle w:val="a7"/>
          <w:rFonts w:ascii="Liberation Serif" w:hAnsi="Liberation Serif"/>
          <w:color w:val="000000" w:themeColor="text1"/>
          <w:sz w:val="28"/>
          <w:szCs w:val="28"/>
        </w:rPr>
        <w:t>в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 Федеральный закон 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«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»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 и отдельные законодательные акты Российской Федерации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»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, постановлением Правительства Российской Федерации от 23.09.2024 № 1288 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«</w:t>
      </w:r>
      <w:r w:rsidRPr="00274BD3">
        <w:rPr>
          <w:rStyle w:val="a7"/>
          <w:rFonts w:ascii="Liberation Serif" w:hAnsi="Liberation Serif"/>
          <w:color w:val="000000" w:themeColor="text1"/>
          <w:sz w:val="28"/>
          <w:szCs w:val="28"/>
        </w:rPr>
        <w:t>О некоторых вопросах формирования информации о социальном сертификате на получение государственной (муниципальной) услуги в социальной сфере (государственных (муниципальных) услуг в социальной сфере)</w:t>
      </w:r>
      <w:r w:rsidR="00D602EE">
        <w:rPr>
          <w:rStyle w:val="a7"/>
          <w:rFonts w:ascii="Liberation Serif" w:hAnsi="Liberation Serif"/>
          <w:color w:val="000000" w:themeColor="text1"/>
          <w:sz w:val="28"/>
          <w:szCs w:val="28"/>
        </w:rPr>
        <w:t>»</w:t>
      </w:r>
      <w:r w:rsidRPr="00274BD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E0BDE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0E0BDE" w:rsidRDefault="004F1BF0" w:rsidP="0073607D">
      <w:pPr>
        <w:jc w:val="both"/>
        <w:rPr>
          <w:rFonts w:ascii="Liberation Serif" w:hAnsi="Liberation Serif" w:cs="Liberation Serif"/>
          <w:b/>
          <w:sz w:val="28"/>
        </w:rPr>
      </w:pPr>
      <w:r w:rsidRPr="000E0BDE">
        <w:rPr>
          <w:rFonts w:ascii="Liberation Serif" w:hAnsi="Liberation Serif" w:cs="Liberation Serif"/>
          <w:b/>
          <w:sz w:val="28"/>
        </w:rPr>
        <w:t>ПОСТАНОВЛЯЕТ:</w:t>
      </w:r>
    </w:p>
    <w:p w:rsidR="00D602EE" w:rsidRPr="000E0BDE" w:rsidRDefault="00907A91" w:rsidP="0073607D">
      <w:pPr>
        <w:pStyle w:val="a8"/>
        <w:numPr>
          <w:ilvl w:val="0"/>
          <w:numId w:val="14"/>
        </w:numPr>
        <w:tabs>
          <w:tab w:val="left" w:pos="709"/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Внести изменения в постановление Администрации </w:t>
      </w:r>
      <w:r w:rsidR="003A11CD" w:rsidRPr="000E0BDE">
        <w:rPr>
          <w:rFonts w:ascii="Liberation Serif" w:hAnsi="Liberation Serif"/>
          <w:sz w:val="28"/>
          <w:szCs w:val="28"/>
        </w:rPr>
        <w:t>Каменск-</w:t>
      </w:r>
      <w:r w:rsidRPr="000E0BDE">
        <w:rPr>
          <w:rFonts w:ascii="Liberation Serif" w:hAnsi="Liberation Serif"/>
          <w:sz w:val="28"/>
          <w:szCs w:val="28"/>
        </w:rPr>
        <w:t xml:space="preserve">Уральского городского округа от 14.12.2023 № 812 (в редакции постановления Администрации Каменск-Уральского городского округа от 19.02.2024 № 105) </w:t>
      </w:r>
      <w:r w:rsidR="008021F6" w:rsidRPr="000E0BDE">
        <w:rPr>
          <w:rFonts w:ascii="Liberation Serif" w:hAnsi="Liberation Serif"/>
          <w:sz w:val="28"/>
          <w:szCs w:val="28"/>
        </w:rPr>
        <w:t xml:space="preserve">   </w:t>
      </w:r>
      <w:r w:rsidRPr="000E0BDE">
        <w:rPr>
          <w:rFonts w:ascii="Liberation Serif" w:hAnsi="Liberation Serif"/>
          <w:sz w:val="28"/>
          <w:szCs w:val="28"/>
        </w:rPr>
        <w:t>«О некоторых мерах правового регулирования вопросов, связанных с оказанием муниципальной услуги «Реализация дополнительных общеразвивающих программ» в соответствии с социальными сертификатами</w:t>
      </w:r>
      <w:r w:rsidRPr="000E0BDE">
        <w:rPr>
          <w:rFonts w:ascii="Liberation Serif" w:eastAsia="Times New Roman" w:hAnsi="Liberation Serif"/>
          <w:color w:val="1A1A1A"/>
          <w:sz w:val="28"/>
          <w:szCs w:val="28"/>
          <w:lang w:eastAsia="ru-RU"/>
        </w:rPr>
        <w:t>» (далее – постановление)</w:t>
      </w:r>
      <w:r w:rsidR="00B44585" w:rsidRPr="000E0BDE">
        <w:rPr>
          <w:rFonts w:ascii="Liberation Serif" w:eastAsia="Times New Roman" w:hAnsi="Liberation Serif"/>
          <w:color w:val="1A1A1A"/>
          <w:sz w:val="28"/>
          <w:szCs w:val="28"/>
          <w:lang w:eastAsia="ru-RU"/>
        </w:rPr>
        <w:t xml:space="preserve">, изложив </w:t>
      </w:r>
      <w:r w:rsidRPr="000E0BDE">
        <w:rPr>
          <w:rFonts w:ascii="Liberation Serif" w:hAnsi="Liberation Serif"/>
          <w:sz w:val="28"/>
          <w:szCs w:val="28"/>
        </w:rPr>
        <w:t>Правила формирования в электронном виде социальных сертификатов на получение муниципальной услуги «Реализация дополнительных общеразвивающих программ» и реестра их получателей</w:t>
      </w:r>
      <w:r w:rsidR="00D602EE" w:rsidRPr="000E0BDE">
        <w:rPr>
          <w:rFonts w:ascii="Liberation Serif" w:hAnsi="Liberation Serif"/>
          <w:sz w:val="28"/>
          <w:szCs w:val="28"/>
        </w:rPr>
        <w:t xml:space="preserve">, утвержденные постановлением, </w:t>
      </w:r>
      <w:r w:rsidRPr="000E0BDE">
        <w:rPr>
          <w:rFonts w:ascii="Liberation Serif" w:hAnsi="Liberation Serif"/>
          <w:sz w:val="28"/>
          <w:szCs w:val="28"/>
        </w:rPr>
        <w:t xml:space="preserve">в </w:t>
      </w:r>
      <w:r w:rsidR="00B44585" w:rsidRPr="000E0BDE">
        <w:rPr>
          <w:rFonts w:ascii="Liberation Serif" w:hAnsi="Liberation Serif"/>
          <w:sz w:val="28"/>
          <w:szCs w:val="28"/>
        </w:rPr>
        <w:t xml:space="preserve">новой </w:t>
      </w:r>
      <w:r w:rsidRPr="000E0BDE">
        <w:rPr>
          <w:rFonts w:ascii="Liberation Serif" w:hAnsi="Liberation Serif"/>
          <w:sz w:val="28"/>
          <w:szCs w:val="28"/>
        </w:rPr>
        <w:t>редакции в соответствии</w:t>
      </w:r>
      <w:r w:rsidR="00D602EE" w:rsidRPr="000E0BDE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Pr="000E0BDE">
        <w:rPr>
          <w:rFonts w:ascii="Liberation Serif" w:hAnsi="Liberation Serif"/>
          <w:sz w:val="28"/>
          <w:szCs w:val="28"/>
        </w:rPr>
        <w:t>с приложением к настоящему постановлению</w:t>
      </w:r>
      <w:r w:rsidR="00B44585" w:rsidRPr="000E0BDE">
        <w:rPr>
          <w:rFonts w:ascii="Liberation Serif" w:hAnsi="Liberation Serif"/>
          <w:sz w:val="28"/>
          <w:szCs w:val="28"/>
        </w:rPr>
        <w:t>.</w:t>
      </w:r>
    </w:p>
    <w:p w:rsidR="00D602EE" w:rsidRPr="000E0BDE" w:rsidRDefault="003A11CD" w:rsidP="0073607D">
      <w:pPr>
        <w:pStyle w:val="a8"/>
        <w:tabs>
          <w:tab w:val="left" w:pos="709"/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2. </w:t>
      </w:r>
      <w:r w:rsidR="00B44585" w:rsidRPr="000E0BDE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="00D602EE" w:rsidRPr="000E0BDE">
        <w:rPr>
          <w:rFonts w:ascii="Liberation Serif" w:hAnsi="Liberation Serif"/>
          <w:sz w:val="28"/>
          <w:szCs w:val="28"/>
        </w:rPr>
        <w:t xml:space="preserve">Порядок формирования реестра </w:t>
      </w:r>
      <w:r w:rsidR="00907A91" w:rsidRPr="000E0BDE">
        <w:rPr>
          <w:rFonts w:ascii="Liberation Serif" w:hAnsi="Liberation Serif"/>
          <w:sz w:val="28"/>
          <w:szCs w:val="28"/>
        </w:rPr>
        <w:t xml:space="preserve">исполнителей муниципальной услуги «Реализация дополнительных </w:t>
      </w:r>
      <w:r w:rsidR="00907A91" w:rsidRPr="000E0BDE">
        <w:rPr>
          <w:rFonts w:ascii="Liberation Serif" w:hAnsi="Liberation Serif"/>
          <w:sz w:val="28"/>
          <w:szCs w:val="28"/>
        </w:rPr>
        <w:lastRenderedPageBreak/>
        <w:t>общеразвивающих программ» в соответствии</w:t>
      </w:r>
      <w:r w:rsidR="00D602EE" w:rsidRPr="000E0BDE">
        <w:rPr>
          <w:rFonts w:ascii="Liberation Serif" w:hAnsi="Liberation Serif"/>
          <w:sz w:val="28"/>
          <w:szCs w:val="28"/>
        </w:rPr>
        <w:t xml:space="preserve"> </w:t>
      </w:r>
      <w:r w:rsidR="00B44585" w:rsidRPr="000E0BDE">
        <w:rPr>
          <w:rFonts w:ascii="Liberation Serif" w:hAnsi="Liberation Serif"/>
          <w:sz w:val="28"/>
          <w:szCs w:val="28"/>
        </w:rPr>
        <w:t xml:space="preserve">с социальным сертификатом, утвержденный постановлением (далее- </w:t>
      </w:r>
      <w:r w:rsidR="00D602EE" w:rsidRPr="000E0BDE">
        <w:rPr>
          <w:rFonts w:ascii="Liberation Serif" w:hAnsi="Liberation Serif"/>
          <w:sz w:val="28"/>
          <w:szCs w:val="28"/>
        </w:rPr>
        <w:t>П</w:t>
      </w:r>
      <w:r w:rsidR="00B44585" w:rsidRPr="000E0BDE">
        <w:rPr>
          <w:rFonts w:ascii="Liberation Serif" w:hAnsi="Liberation Serif"/>
          <w:sz w:val="28"/>
          <w:szCs w:val="28"/>
        </w:rPr>
        <w:t>орядок):</w:t>
      </w:r>
    </w:p>
    <w:p w:rsidR="00D602EE" w:rsidRPr="000E0BDE" w:rsidRDefault="00B44585" w:rsidP="0073607D">
      <w:pPr>
        <w:pStyle w:val="a8"/>
        <w:tabs>
          <w:tab w:val="left" w:pos="709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1</w:t>
      </w:r>
      <w:r w:rsidR="00907A91" w:rsidRPr="000E0BDE">
        <w:rPr>
          <w:rFonts w:ascii="Liberation Serif" w:hAnsi="Liberation Serif"/>
          <w:sz w:val="28"/>
          <w:szCs w:val="28"/>
        </w:rPr>
        <w:t xml:space="preserve">) пункт 2.7 </w:t>
      </w:r>
      <w:r w:rsidRPr="000E0BDE">
        <w:rPr>
          <w:rFonts w:ascii="Liberation Serif" w:hAnsi="Liberation Serif"/>
          <w:sz w:val="28"/>
          <w:szCs w:val="28"/>
        </w:rPr>
        <w:t xml:space="preserve">Порядка </w:t>
      </w:r>
      <w:r w:rsidR="00907A91" w:rsidRPr="000E0BDE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907A91" w:rsidRPr="000E0BDE" w:rsidRDefault="00CB4373" w:rsidP="00E463F0">
      <w:pPr>
        <w:tabs>
          <w:tab w:val="left" w:pos="709"/>
          <w:tab w:val="left" w:pos="1134"/>
          <w:tab w:val="left" w:pos="127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907A91" w:rsidRPr="000E0BDE">
        <w:rPr>
          <w:rFonts w:ascii="Liberation Serif" w:hAnsi="Liberation Serif"/>
          <w:sz w:val="28"/>
          <w:szCs w:val="28"/>
        </w:rPr>
        <w:t>«</w:t>
      </w:r>
      <w:bookmarkStart w:id="1" w:name="sub_1265"/>
      <w:r w:rsidR="00907A91" w:rsidRPr="000E0BDE">
        <w:rPr>
          <w:rFonts w:ascii="Liberation Serif" w:hAnsi="Liberation Serif"/>
          <w:sz w:val="28"/>
          <w:szCs w:val="28"/>
        </w:rPr>
        <w:t xml:space="preserve">2.7. Уполномоченный </w:t>
      </w:r>
      <w:bookmarkStart w:id="2" w:name="_Hlk109772206"/>
      <w:bookmarkEnd w:id="1"/>
      <w:r w:rsidR="00907A91" w:rsidRPr="000E0BDE">
        <w:rPr>
          <w:rFonts w:ascii="Liberation Serif" w:hAnsi="Liberation Serif"/>
          <w:sz w:val="28"/>
          <w:szCs w:val="28"/>
        </w:rPr>
        <w:t>орган в т</w:t>
      </w:r>
      <w:r w:rsidR="00E463F0" w:rsidRPr="000E0BDE">
        <w:rPr>
          <w:rFonts w:ascii="Liberation Serif" w:hAnsi="Liberation Serif"/>
          <w:sz w:val="28"/>
          <w:szCs w:val="28"/>
        </w:rPr>
        <w:t xml:space="preserve">ечение пяти рабочих дней со дня </w:t>
      </w:r>
      <w:r w:rsidR="00907A91" w:rsidRPr="000E0BDE">
        <w:rPr>
          <w:rFonts w:ascii="Liberation Serif" w:hAnsi="Liberation Serif"/>
          <w:sz w:val="28"/>
          <w:szCs w:val="28"/>
        </w:rPr>
        <w:t>получения заявки, указанной в пункте 2.3 настоящего Порядка:</w:t>
      </w:r>
    </w:p>
    <w:p w:rsidR="00907A91" w:rsidRPr="000E0BDE" w:rsidRDefault="00D602EE" w:rsidP="00E463F0">
      <w:pPr>
        <w:tabs>
          <w:tab w:val="left" w:pos="567"/>
          <w:tab w:val="left" w:pos="709"/>
          <w:tab w:val="left" w:pos="1276"/>
        </w:tabs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рассматривает заявку и документы (информацию), указанные в </w:t>
      </w:r>
      <w:r w:rsidR="00907A91"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пункте 2.5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Порядка, осуществляет проверку наличия (отсутствия) оснований для отказа в формировании соответствующей информации, включаемой в Реестр исполнителей услуги, предусмотренных </w:t>
      </w:r>
      <w:r w:rsidR="00907A91"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пунктом 2.9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Порядка, принимает решение о формировании соответствующей инфо</w:t>
      </w:r>
      <w:r w:rsidR="00907A91" w:rsidRPr="000E0BDE">
        <w:rPr>
          <w:rFonts w:ascii="Liberation Serif" w:hAnsi="Liberation Serif"/>
          <w:sz w:val="28"/>
          <w:szCs w:val="28"/>
        </w:rPr>
        <w:t>рмации, включаемой в Реестр исполнителей услуги, или об отказе в формировании соответствующей информации, включаемой в Реестр исполнителей услуги, решение оформляется распоряжением Уполномоченного органа (далее - распоряжение);</w:t>
      </w: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посредством изменения статуса запроса в информационной системе уведомляет представившего заявку исполнителя услуги о принятом решении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0E0BDE">
        <w:rPr>
          <w:rFonts w:ascii="Liberation Serif" w:hAnsi="Liberation Serif" w:cs="Times New Roman"/>
          <w:sz w:val="28"/>
          <w:szCs w:val="28"/>
        </w:rPr>
        <w:t xml:space="preserve">и направляет посредством информационной системы проект соглашения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           </w:t>
      </w:r>
      <w:r w:rsidRPr="000E0BDE">
        <w:rPr>
          <w:rFonts w:ascii="Liberation Serif" w:hAnsi="Liberation Serif" w:cs="Times New Roman"/>
          <w:sz w:val="28"/>
          <w:szCs w:val="28"/>
        </w:rPr>
        <w:t xml:space="preserve">о финансовом обеспечении (возмещении) затрат, связанных с оказанием услуги (далее - соглашение), в случае принятия решения о формировании соответствующей информации, включаемой в Реестр исполнителей услуги.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0E0BDE">
        <w:rPr>
          <w:rFonts w:ascii="Liberation Serif" w:hAnsi="Liberation Serif" w:cs="Times New Roman"/>
          <w:sz w:val="28"/>
          <w:szCs w:val="28"/>
        </w:rPr>
        <w:t xml:space="preserve">В случае отказа в формировании соответствующей информации, включаемой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0E0BDE">
        <w:rPr>
          <w:rFonts w:ascii="Liberation Serif" w:hAnsi="Liberation Serif" w:cs="Times New Roman"/>
          <w:sz w:val="28"/>
          <w:szCs w:val="28"/>
        </w:rPr>
        <w:t>в Реестр исполнителей услуги, исполнителю услуги посредством изменения статуса запроса в информационной системе разъясняются причины отказа.</w:t>
      </w:r>
      <w:bookmarkEnd w:id="2"/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Заключение соглашения в соответствии с сертификатом осуществляется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0E0BDE">
        <w:rPr>
          <w:rFonts w:ascii="Liberation Serif" w:hAnsi="Liberation Serif" w:cs="Times New Roman"/>
          <w:sz w:val="28"/>
          <w:szCs w:val="28"/>
        </w:rPr>
        <w:t xml:space="preserve">в </w:t>
      </w:r>
      <w:r w:rsidR="00E463F0" w:rsidRPr="000E0BDE">
        <w:rPr>
          <w:rFonts w:ascii="Liberation Serif" w:hAnsi="Liberation Serif" w:cs="Times New Roman"/>
          <w:sz w:val="28"/>
          <w:szCs w:val="28"/>
        </w:rPr>
        <w:t>п</w:t>
      </w:r>
      <w:r w:rsidRPr="000E0BDE">
        <w:rPr>
          <w:rFonts w:ascii="Liberation Serif" w:hAnsi="Liberation Serif" w:cs="Times New Roman"/>
          <w:sz w:val="28"/>
          <w:szCs w:val="28"/>
        </w:rPr>
        <w:t xml:space="preserve">орядке и в сроки, установленные постановлением Администрации </w:t>
      </w:r>
      <w:r w:rsidR="00B44585" w:rsidRPr="000E0BDE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</w:t>
      </w:r>
      <w:r w:rsidRPr="000E0BDE">
        <w:rPr>
          <w:rFonts w:ascii="Liberation Serif" w:hAnsi="Liberation Serif" w:cs="Times New Roman"/>
          <w:sz w:val="28"/>
          <w:szCs w:val="28"/>
        </w:rPr>
        <w:t>в соответствии с частью 3 статьи 21 Федерального закона от 13</w:t>
      </w:r>
      <w:r w:rsidR="00B44585" w:rsidRPr="000E0BDE">
        <w:rPr>
          <w:rFonts w:ascii="Liberation Serif" w:hAnsi="Liberation Serif" w:cs="Times New Roman"/>
          <w:sz w:val="28"/>
          <w:szCs w:val="28"/>
        </w:rPr>
        <w:t xml:space="preserve"> июля </w:t>
      </w:r>
      <w:r w:rsidRPr="000E0BDE">
        <w:rPr>
          <w:rFonts w:ascii="Liberation Serif" w:hAnsi="Liberation Serif" w:cs="Times New Roman"/>
          <w:sz w:val="28"/>
          <w:szCs w:val="28"/>
        </w:rPr>
        <w:t>2020</w:t>
      </w:r>
      <w:r w:rsidR="00B44585" w:rsidRPr="000E0BDE"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№ 189-ФЗ «О государственном (муниципальном) социальном заказе на оказание государственных (муниципальных) услуг </w:t>
      </w:r>
      <w:r w:rsidR="008A71E1" w:rsidRPr="000E0BDE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0E0BDE">
        <w:rPr>
          <w:rFonts w:ascii="Liberation Serif" w:hAnsi="Liberation Serif" w:cs="Times New Roman"/>
          <w:sz w:val="28"/>
          <w:szCs w:val="28"/>
        </w:rPr>
        <w:t>в социальной сфере».</w:t>
      </w: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Сведения о показателях, характеризующих качество и (или) объем оказания муниципальной услуги, объеме субсидии, предоставляемой исполнителю услуг в целях оплаты соглашения, указанные в соглашении, подлежат обязательной корректировке в течение 5 рабочих дней со дня фактического начала оказания услуги потребителям услуги.»;</w:t>
      </w:r>
    </w:p>
    <w:p w:rsidR="00907A91" w:rsidRPr="000E0BDE" w:rsidRDefault="00B44585" w:rsidP="00907A9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2</w:t>
      </w:r>
      <w:r w:rsidR="00907A91" w:rsidRPr="000E0BDE">
        <w:rPr>
          <w:rFonts w:ascii="Liberation Serif" w:hAnsi="Liberation Serif" w:cs="Times New Roman"/>
          <w:sz w:val="28"/>
          <w:szCs w:val="28"/>
        </w:rPr>
        <w:t xml:space="preserve">) </w:t>
      </w:r>
      <w:r w:rsidRPr="000E0BDE">
        <w:rPr>
          <w:rFonts w:ascii="Liberation Serif" w:hAnsi="Liberation Serif" w:cs="Times New Roman"/>
          <w:sz w:val="28"/>
          <w:szCs w:val="28"/>
        </w:rPr>
        <w:t>д</w:t>
      </w:r>
      <w:r w:rsidR="00907A91" w:rsidRPr="000E0BDE">
        <w:rPr>
          <w:rFonts w:ascii="Liberation Serif" w:hAnsi="Liberation Serif" w:cs="Times New Roman"/>
          <w:sz w:val="28"/>
          <w:szCs w:val="28"/>
        </w:rPr>
        <w:t>ополнить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Порядок</w:t>
      </w:r>
      <w:r w:rsidR="00907A91" w:rsidRPr="000E0BDE">
        <w:rPr>
          <w:rFonts w:ascii="Liberation Serif" w:hAnsi="Liberation Serif" w:cs="Times New Roman"/>
          <w:sz w:val="28"/>
          <w:szCs w:val="28"/>
        </w:rPr>
        <w:t xml:space="preserve"> разделом 5 следующего содержания:</w:t>
      </w: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0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«</w:t>
      </w:r>
      <w:r w:rsidRPr="000E0BDE">
        <w:rPr>
          <w:rFonts w:ascii="Liberation Serif" w:hAnsi="Liberation Serif" w:cs="Times New Roman"/>
          <w:b/>
          <w:bCs/>
          <w:sz w:val="28"/>
          <w:szCs w:val="28"/>
        </w:rPr>
        <w:t xml:space="preserve">5. Мониторинг достижения результатов оказания муниципальных услуг </w:t>
      </w:r>
      <w:r w:rsidR="008A71E1" w:rsidRPr="000E0BDE">
        <w:rPr>
          <w:rFonts w:ascii="Liberation Serif" w:hAnsi="Liberation Serif" w:cs="Times New Roman"/>
          <w:b/>
          <w:bCs/>
          <w:sz w:val="28"/>
          <w:szCs w:val="28"/>
        </w:rPr>
        <w:t xml:space="preserve"> </w:t>
      </w:r>
      <w:r w:rsidRPr="000E0BDE">
        <w:rPr>
          <w:rFonts w:ascii="Liberation Serif" w:hAnsi="Liberation Serif" w:cs="Times New Roman"/>
          <w:b/>
          <w:bCs/>
          <w:sz w:val="28"/>
          <w:szCs w:val="28"/>
        </w:rPr>
        <w:t>в социальной сфере и также оценка исполнителя услуги</w:t>
      </w:r>
    </w:p>
    <w:p w:rsidR="00907A91" w:rsidRPr="000E0BDE" w:rsidRDefault="00907A91" w:rsidP="00907A91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07A91" w:rsidRPr="000E0BDE" w:rsidRDefault="00907A91" w:rsidP="00907A91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5.1. Информация об исполнителях услуги, включенных в Реестр исполнителей услуги, о результатах мониторинга достижения результатов оказания муниципальных услуг в социальной сфере, а также оценка исполнителя услуги подлежат размещению на официальном </w:t>
      </w:r>
      <w:r w:rsidR="00B207DC" w:rsidRPr="000E0BDE">
        <w:rPr>
          <w:rFonts w:ascii="Liberation Serif" w:hAnsi="Liberation Serif"/>
          <w:sz w:val="28"/>
          <w:szCs w:val="28"/>
        </w:rPr>
        <w:t xml:space="preserve">сайте для размещения информации </w:t>
      </w:r>
      <w:r w:rsidRPr="000E0BDE">
        <w:rPr>
          <w:rFonts w:ascii="Liberation Serif" w:hAnsi="Liberation Serif"/>
          <w:sz w:val="28"/>
          <w:szCs w:val="28"/>
        </w:rPr>
        <w:t xml:space="preserve">о государственных и муниципальных учреждениях </w:t>
      </w:r>
      <w:r w:rsidR="008A71E1" w:rsidRPr="000E0BDE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0E0BDE">
        <w:rPr>
          <w:rFonts w:ascii="Liberation Serif" w:hAnsi="Liberation Serif"/>
          <w:sz w:val="28"/>
          <w:szCs w:val="28"/>
        </w:rPr>
        <w:t>в информационно-телекоммуникационной сети «Интернет».</w:t>
      </w:r>
    </w:p>
    <w:p w:rsidR="00907A91" w:rsidRPr="000E0BDE" w:rsidRDefault="00907A91" w:rsidP="00907A91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lastRenderedPageBreak/>
        <w:t xml:space="preserve">5.2. Оценка исполнителя услуги определяется в том числе в соответствии с оценкой потребителем услуги исполнителя услуги, осуществляемой </w:t>
      </w:r>
      <w:r w:rsidR="008A71E1" w:rsidRPr="000E0BDE">
        <w:rPr>
          <w:rFonts w:ascii="Liberation Serif" w:hAnsi="Liberation Serif"/>
          <w:sz w:val="28"/>
          <w:szCs w:val="28"/>
        </w:rPr>
        <w:t xml:space="preserve">                                 </w:t>
      </w:r>
      <w:r w:rsidRPr="000E0BDE">
        <w:rPr>
          <w:rFonts w:ascii="Liberation Serif" w:hAnsi="Liberation Serif"/>
          <w:sz w:val="28"/>
          <w:szCs w:val="28"/>
        </w:rPr>
        <w:t xml:space="preserve">в соответствии с пунктом 7 статьи 3 </w:t>
      </w:r>
      <w:r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Федерального закона</w:t>
      </w:r>
      <w:r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E0BDE">
        <w:rPr>
          <w:rFonts w:ascii="Liberation Serif" w:hAnsi="Liberation Serif"/>
          <w:sz w:val="28"/>
          <w:szCs w:val="28"/>
        </w:rPr>
        <w:t>от 13</w:t>
      </w:r>
      <w:r w:rsidR="009D2CDF" w:rsidRPr="000E0BDE">
        <w:rPr>
          <w:rFonts w:ascii="Liberation Serif" w:hAnsi="Liberation Serif"/>
          <w:sz w:val="28"/>
          <w:szCs w:val="28"/>
        </w:rPr>
        <w:t xml:space="preserve"> июля </w:t>
      </w:r>
      <w:r w:rsidRPr="000E0BDE">
        <w:rPr>
          <w:rFonts w:ascii="Liberation Serif" w:hAnsi="Liberation Serif"/>
          <w:sz w:val="28"/>
          <w:szCs w:val="28"/>
        </w:rPr>
        <w:t>2020</w:t>
      </w:r>
      <w:r w:rsidR="009D2CDF" w:rsidRPr="000E0BDE">
        <w:rPr>
          <w:rFonts w:ascii="Liberation Serif" w:hAnsi="Liberation Serif"/>
          <w:sz w:val="28"/>
          <w:szCs w:val="28"/>
        </w:rPr>
        <w:t xml:space="preserve"> года 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8A71E1" w:rsidRPr="000E0BDE">
        <w:rPr>
          <w:rFonts w:ascii="Liberation Serif" w:hAnsi="Liberation Serif"/>
          <w:sz w:val="28"/>
          <w:szCs w:val="28"/>
        </w:rPr>
        <w:t xml:space="preserve">                        </w:t>
      </w:r>
      <w:r w:rsidRPr="000E0BDE">
        <w:rPr>
          <w:rFonts w:ascii="Liberation Serif" w:hAnsi="Liberation Serif"/>
          <w:sz w:val="28"/>
          <w:szCs w:val="28"/>
        </w:rPr>
        <w:t>№ 189-ФЗ «О государственном (муниципальном) социальном заказе на оказание государственных (муниципальных) услуг в социальной сфере», и результатами мониторинга достижения результатов оказания услуги, проведение которого обеспечивается Уполномоченным органом.</w:t>
      </w:r>
    </w:p>
    <w:p w:rsidR="00907A91" w:rsidRPr="000E0BDE" w:rsidRDefault="00907A91" w:rsidP="00907A91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5.3. Порядок размещения информации, указанной в пункте 5.1 настоящего Порядка, оценки исполнителя услуг на официальном сайте, указанном в пункте 5.1 настоящего Порядка, методика определения оценки исполнителя услуг устанавливаются Министерством финансов Российской Федерации.».</w:t>
      </w:r>
    </w:p>
    <w:p w:rsidR="00907A91" w:rsidRPr="000E0BDE" w:rsidRDefault="00B207DC" w:rsidP="00B207DC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 </w:t>
      </w:r>
      <w:r w:rsidR="00907A91" w:rsidRPr="000E0BDE">
        <w:rPr>
          <w:rFonts w:ascii="Liberation Serif" w:hAnsi="Liberation Serif"/>
          <w:sz w:val="28"/>
          <w:szCs w:val="28"/>
        </w:rPr>
        <w:t xml:space="preserve">Настоящее постановление распространяется на правоотношения, возникшие с 01.01.2025, за исключением </w:t>
      </w:r>
      <w:r w:rsidR="009D2CDF" w:rsidRPr="000E0BDE">
        <w:rPr>
          <w:rFonts w:ascii="Liberation Serif" w:hAnsi="Liberation Serif"/>
          <w:sz w:val="28"/>
          <w:szCs w:val="28"/>
        </w:rPr>
        <w:t>под</w:t>
      </w:r>
      <w:r w:rsidR="008021F6" w:rsidRPr="000E0BDE">
        <w:rPr>
          <w:rFonts w:ascii="Liberation Serif" w:hAnsi="Liberation Serif"/>
          <w:sz w:val="28"/>
          <w:szCs w:val="28"/>
        </w:rPr>
        <w:t xml:space="preserve">пункта 2 </w:t>
      </w:r>
      <w:r w:rsidR="00CB4373">
        <w:rPr>
          <w:rFonts w:ascii="Liberation Serif" w:hAnsi="Liberation Serif"/>
          <w:sz w:val="28"/>
          <w:szCs w:val="28"/>
        </w:rPr>
        <w:t xml:space="preserve">пункта 2 </w:t>
      </w:r>
      <w:r w:rsidR="00907A91" w:rsidRPr="000E0BDE">
        <w:rPr>
          <w:rFonts w:ascii="Liberation Serif" w:hAnsi="Liberation Serif"/>
          <w:sz w:val="28"/>
          <w:szCs w:val="28"/>
        </w:rPr>
        <w:t>настоящего постановления, вступающего в силу с 01.01.2026.</w:t>
      </w:r>
    </w:p>
    <w:p w:rsidR="00907A91" w:rsidRPr="000E0BDE" w:rsidRDefault="00B207DC" w:rsidP="00B207DC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 </w:t>
      </w:r>
      <w:r w:rsidR="00907A91" w:rsidRPr="000E0BDE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07A91" w:rsidRPr="000E0BDE" w:rsidRDefault="00B207DC" w:rsidP="00B207DC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5. </w:t>
      </w:r>
      <w:r w:rsidR="00907A91" w:rsidRPr="000E0BDE"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</w:t>
      </w:r>
      <w:r w:rsidR="001517F3" w:rsidRPr="000E0BDE">
        <w:rPr>
          <w:rFonts w:ascii="Liberation Serif" w:hAnsi="Liberation Serif"/>
          <w:sz w:val="28"/>
          <w:szCs w:val="28"/>
        </w:rPr>
        <w:t xml:space="preserve">                     </w:t>
      </w:r>
      <w:r w:rsidR="00907A91" w:rsidRPr="000E0BDE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133698" w:rsidRPr="000E0BDE" w:rsidRDefault="00133698" w:rsidP="00B207D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0E0BD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70FE5" w:rsidRPr="000E0BDE" w:rsidRDefault="00570FE5" w:rsidP="00570FE5">
      <w:pPr>
        <w:jc w:val="both"/>
        <w:rPr>
          <w:rFonts w:ascii="Liberation Serif" w:hAnsi="Liberation Serif" w:cs="Liberation Serif"/>
          <w:sz w:val="28"/>
          <w:szCs w:val="28"/>
        </w:rPr>
      </w:pPr>
      <w:r w:rsidRPr="000E0BDE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0E0BDE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0E0BDE">
        <w:rPr>
          <w:rFonts w:ascii="Liberation Serif" w:hAnsi="Liberation Serif" w:cs="Liberation Serif"/>
          <w:sz w:val="28"/>
          <w:szCs w:val="28"/>
        </w:rPr>
        <w:tab/>
      </w:r>
      <w:r w:rsidRPr="000E0BDE">
        <w:rPr>
          <w:rFonts w:ascii="Liberation Serif" w:hAnsi="Liberation Serif" w:cs="Liberation Serif"/>
          <w:sz w:val="28"/>
          <w:szCs w:val="28"/>
        </w:rPr>
        <w:tab/>
      </w:r>
      <w:r w:rsidRPr="000E0BDE">
        <w:rPr>
          <w:rFonts w:ascii="Liberation Serif" w:hAnsi="Liberation Serif" w:cs="Liberation Serif"/>
          <w:sz w:val="28"/>
          <w:szCs w:val="28"/>
        </w:rPr>
        <w:tab/>
      </w:r>
      <w:r w:rsidRPr="000E0BDE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8021F6">
      <w:pPr>
        <w:tabs>
          <w:tab w:val="left" w:pos="1276"/>
        </w:tabs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907A91" w:rsidRPr="000E0BDE" w:rsidRDefault="00907A91" w:rsidP="00907A91">
      <w:pPr>
        <w:pStyle w:val="a8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/>
          <w:szCs w:val="28"/>
        </w:rPr>
      </w:pPr>
    </w:p>
    <w:p w:rsidR="00570FE5" w:rsidRPr="000E0BDE" w:rsidRDefault="00570FE5" w:rsidP="00570FE5">
      <w:pPr>
        <w:tabs>
          <w:tab w:val="left" w:pos="1276"/>
        </w:tabs>
        <w:rPr>
          <w:rFonts w:ascii="Liberation Serif" w:eastAsiaTheme="minorHAnsi" w:hAnsi="Liberation Serif"/>
          <w:sz w:val="28"/>
          <w:szCs w:val="28"/>
          <w:lang w:eastAsia="en-US"/>
        </w:rPr>
      </w:pPr>
      <w:r w:rsidRPr="000E0BDE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</w:t>
      </w:r>
    </w:p>
    <w:p w:rsidR="001517F3" w:rsidRPr="000E0BDE" w:rsidRDefault="00570FE5" w:rsidP="001517F3">
      <w:pPr>
        <w:tabs>
          <w:tab w:val="left" w:pos="1276"/>
        </w:tabs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 xml:space="preserve">                                                        </w:t>
      </w:r>
      <w:r w:rsidR="001517F3" w:rsidRPr="000E0BDE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Приложение </w:t>
      </w:r>
    </w:p>
    <w:p w:rsidR="001517F3" w:rsidRPr="000E0BDE" w:rsidRDefault="001517F3" w:rsidP="001517F3">
      <w:pPr>
        <w:tabs>
          <w:tab w:val="left" w:pos="1276"/>
        </w:tabs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907A91" w:rsidRPr="000E0BDE" w:rsidRDefault="001517F3" w:rsidP="001517F3">
      <w:pPr>
        <w:tabs>
          <w:tab w:val="left" w:pos="1276"/>
        </w:tabs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Каменск-Уральского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</w:p>
    <w:p w:rsidR="001517F3" w:rsidRPr="000E0BDE" w:rsidRDefault="001517F3" w:rsidP="001517F3">
      <w:pPr>
        <w:tabs>
          <w:tab w:val="left" w:pos="5387"/>
          <w:tab w:val="left" w:pos="5625"/>
        </w:tabs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ab/>
        <w:t xml:space="preserve">  городского округа</w:t>
      </w:r>
    </w:p>
    <w:p w:rsidR="00907A91" w:rsidRPr="000E0BDE" w:rsidRDefault="001517F3" w:rsidP="001517F3">
      <w:pPr>
        <w:tabs>
          <w:tab w:val="left" w:pos="1276"/>
        </w:tabs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от _______</w:t>
      </w:r>
      <w:r w:rsidR="00CB4373">
        <w:rPr>
          <w:rFonts w:ascii="Liberation Serif" w:hAnsi="Liberation Serif"/>
          <w:sz w:val="28"/>
          <w:szCs w:val="28"/>
        </w:rPr>
        <w:t>________</w:t>
      </w:r>
      <w:r w:rsidR="00907A91" w:rsidRPr="000E0BDE">
        <w:rPr>
          <w:rFonts w:ascii="Liberation Serif" w:hAnsi="Liberation Serif"/>
          <w:sz w:val="28"/>
          <w:szCs w:val="28"/>
        </w:rPr>
        <w:t xml:space="preserve"> № ______</w:t>
      </w:r>
    </w:p>
    <w:p w:rsidR="00907A91" w:rsidRPr="000E0BDE" w:rsidRDefault="00907A91" w:rsidP="001517F3">
      <w:pPr>
        <w:pStyle w:val="a8"/>
        <w:tabs>
          <w:tab w:val="left" w:pos="1276"/>
          <w:tab w:val="left" w:pos="5670"/>
        </w:tabs>
        <w:spacing w:after="0" w:line="240" w:lineRule="auto"/>
        <w:ind w:left="5670"/>
        <w:jc w:val="center"/>
        <w:rPr>
          <w:rFonts w:ascii="Liberation Serif" w:hAnsi="Liberation Serif" w:cs="Times New Roman"/>
          <w:sz w:val="28"/>
          <w:szCs w:val="28"/>
        </w:rPr>
      </w:pPr>
    </w:p>
    <w:p w:rsidR="00907A91" w:rsidRPr="000E0BDE" w:rsidRDefault="00907A91" w:rsidP="001517F3">
      <w:pPr>
        <w:tabs>
          <w:tab w:val="left" w:pos="5387"/>
          <w:tab w:val="left" w:pos="5670"/>
        </w:tabs>
        <w:rPr>
          <w:rFonts w:ascii="Liberation Serif" w:hAnsi="Liberation Serif"/>
          <w:b/>
          <w:bCs/>
          <w:caps/>
          <w:sz w:val="28"/>
          <w:szCs w:val="28"/>
        </w:rPr>
      </w:pPr>
    </w:p>
    <w:p w:rsidR="00907A91" w:rsidRPr="000E0BDE" w:rsidRDefault="00907A91" w:rsidP="00907A91">
      <w:pPr>
        <w:jc w:val="center"/>
        <w:rPr>
          <w:rFonts w:ascii="Liberation Serif" w:hAnsi="Liberation Serif"/>
          <w:b/>
          <w:bCs/>
          <w:caps/>
          <w:sz w:val="28"/>
          <w:szCs w:val="28"/>
        </w:rPr>
      </w:pPr>
      <w:r w:rsidRPr="000E0BDE">
        <w:rPr>
          <w:rFonts w:ascii="Liberation Serif" w:hAnsi="Liberation Serif"/>
          <w:b/>
          <w:bCs/>
          <w:caps/>
          <w:sz w:val="28"/>
          <w:szCs w:val="28"/>
        </w:rPr>
        <w:t xml:space="preserve">Правила </w:t>
      </w:r>
      <w:bookmarkStart w:id="3" w:name="_Hlk109039373"/>
    </w:p>
    <w:p w:rsidR="00907A91" w:rsidRPr="000E0BDE" w:rsidRDefault="00907A91" w:rsidP="00907A91">
      <w:pPr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0E0BDE">
        <w:rPr>
          <w:rFonts w:ascii="Liberation Serif" w:hAnsi="Liberation Serif"/>
          <w:b/>
          <w:bCs/>
          <w:sz w:val="28"/>
          <w:szCs w:val="28"/>
        </w:rPr>
        <w:t xml:space="preserve">формирования в электронном виде социальных сертификатов </w:t>
      </w:r>
      <w:r w:rsidR="001517F3" w:rsidRPr="000E0BDE">
        <w:rPr>
          <w:rFonts w:ascii="Liberation Serif" w:hAnsi="Liberation Serif"/>
          <w:b/>
          <w:bCs/>
          <w:sz w:val="28"/>
          <w:szCs w:val="28"/>
        </w:rPr>
        <w:t xml:space="preserve">                     </w:t>
      </w:r>
      <w:r w:rsidRPr="000E0BDE">
        <w:rPr>
          <w:rFonts w:ascii="Liberation Serif" w:hAnsi="Liberation Serif"/>
          <w:b/>
          <w:bCs/>
          <w:sz w:val="28"/>
          <w:szCs w:val="28"/>
        </w:rPr>
        <w:t xml:space="preserve">на получение </w:t>
      </w:r>
      <w:bookmarkEnd w:id="3"/>
      <w:r w:rsidRPr="000E0BDE">
        <w:rPr>
          <w:rStyle w:val="a7"/>
          <w:rFonts w:ascii="Liberation Serif" w:hAnsi="Liberation Serif"/>
          <w:b/>
          <w:bCs/>
          <w:color w:val="000000" w:themeColor="text1"/>
          <w:sz w:val="28"/>
          <w:szCs w:val="28"/>
        </w:rPr>
        <w:t>муниципальной услуги «Реализация дополнительных общеразвивающих программ» и реестра их получателей</w:t>
      </w:r>
    </w:p>
    <w:p w:rsidR="00907A91" w:rsidRPr="000E0BDE" w:rsidRDefault="00907A91" w:rsidP="00907A91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907A91" w:rsidRPr="000E0BDE" w:rsidRDefault="00907A91" w:rsidP="00442879">
      <w:pPr>
        <w:pStyle w:val="a8"/>
        <w:numPr>
          <w:ilvl w:val="0"/>
          <w:numId w:val="3"/>
        </w:numPr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0E0BDE">
        <w:rPr>
          <w:rFonts w:ascii="Liberation Serif" w:hAnsi="Liberation Serif"/>
          <w:b/>
          <w:bCs/>
          <w:color w:val="000000" w:themeColor="text1"/>
          <w:sz w:val="28"/>
          <w:szCs w:val="28"/>
        </w:rPr>
        <w:t>Общие положения</w:t>
      </w:r>
    </w:p>
    <w:p w:rsidR="008C0639" w:rsidRPr="000E0BDE" w:rsidRDefault="008C0639" w:rsidP="008C0639">
      <w:pPr>
        <w:pStyle w:val="a8"/>
        <w:spacing w:after="0" w:line="240" w:lineRule="auto"/>
        <w:rPr>
          <w:rFonts w:ascii="Liberation Serif" w:hAnsi="Liberation Serif" w:cs="Times New Roman"/>
          <w:b/>
          <w:bCs/>
          <w:color w:val="000000" w:themeColor="text1"/>
          <w:sz w:val="28"/>
          <w:szCs w:val="28"/>
        </w:rPr>
      </w:pPr>
    </w:p>
    <w:p w:rsidR="00907A91" w:rsidRPr="000E0BDE" w:rsidRDefault="00E12179" w:rsidP="00E12179">
      <w:pPr>
        <w:tabs>
          <w:tab w:val="left" w:pos="993"/>
        </w:tabs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E0BDE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C0639" w:rsidRPr="000E0BDE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131013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Настоящие Правила </w:t>
      </w:r>
      <w:r w:rsidR="00131013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определяют порядок формирования                                 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в электронном виде социального сертификата на получение муниципальной услуги </w:t>
      </w:r>
      <w:r w:rsidR="00907A91"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«Реализация дополнительных общеразвивающих</w:t>
      </w:r>
      <w:r w:rsidR="00907A91" w:rsidRPr="000E0BDE">
        <w:rPr>
          <w:rStyle w:val="a7"/>
          <w:rFonts w:ascii="Liberation Serif" w:hAnsi="Liberation Serif"/>
          <w:b/>
          <w:bCs/>
          <w:color w:val="000000" w:themeColor="text1"/>
          <w:sz w:val="28"/>
          <w:szCs w:val="28"/>
        </w:rPr>
        <w:t xml:space="preserve"> </w:t>
      </w:r>
      <w:r w:rsidR="00907A91"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программ»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социальный сертификат, муниципальная услуга) в соответствии с Федеральным законом от 13 июля 2020 года № 189-ФЗ «О государственном (муниципальном) социальном заказе на оказание государственных услуг» (далее – Федеральный закон № 189-ФЗ), Федеральным законом от 29 декабря 2012 года № 273-ФЗ «Об образовании в Российской Федерации».</w:t>
      </w:r>
    </w:p>
    <w:p w:rsidR="00907A91" w:rsidRPr="000E0BDE" w:rsidRDefault="008C0639" w:rsidP="00E12179">
      <w:pPr>
        <w:tabs>
          <w:tab w:val="left" w:pos="993"/>
        </w:tabs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E0BDE">
        <w:rPr>
          <w:rFonts w:ascii="Liberation Serif" w:hAnsi="Liberation Serif"/>
          <w:color w:val="000000" w:themeColor="text1"/>
          <w:sz w:val="28"/>
          <w:szCs w:val="28"/>
        </w:rPr>
        <w:t>1.2</w:t>
      </w:r>
      <w:r w:rsidR="00131013" w:rsidRPr="000E0BDE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color w:val="000000" w:themeColor="text1"/>
          <w:sz w:val="28"/>
          <w:szCs w:val="28"/>
        </w:rPr>
        <w:t>Для целей настоящих Правил используются следующие понятия:</w:t>
      </w:r>
    </w:p>
    <w:p w:rsidR="00907A91" w:rsidRPr="000E0BDE" w:rsidRDefault="00907A91" w:rsidP="00E1217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получатель социального сертификата – потребитель </w:t>
      </w:r>
      <w:r w:rsidRPr="000E0BDE">
        <w:rPr>
          <w:rFonts w:ascii="Liberation Serif" w:hAnsi="Liberation Serif"/>
          <w:sz w:val="28"/>
          <w:szCs w:val="28"/>
        </w:rPr>
        <w:t>муниципальной услуги в возрасте от 5 до 18 лет, проживающий на территории Каменск-Уральского городского округа и имеющий право на получение муниципальных услуг в соответствии с социальным сертификатом;</w:t>
      </w:r>
    </w:p>
    <w:p w:rsidR="00907A91" w:rsidRPr="000E0BDE" w:rsidRDefault="00907A91" w:rsidP="00442879">
      <w:pPr>
        <w:numPr>
          <w:ilvl w:val="0"/>
          <w:numId w:val="2"/>
        </w:numPr>
        <w:tabs>
          <w:tab w:val="left" w:pos="567"/>
          <w:tab w:val="left" w:pos="709"/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Уполномоченный орган – орган местного самоуправления «Управление образования Каменск-Уральского городского округа» (далее –</w:t>
      </w:r>
      <w:r w:rsidR="009D2CDF" w:rsidRPr="000E0BDE">
        <w:rPr>
          <w:rFonts w:ascii="Liberation Serif" w:hAnsi="Liberation Serif"/>
          <w:sz w:val="28"/>
          <w:szCs w:val="28"/>
        </w:rPr>
        <w:t xml:space="preserve"> </w:t>
      </w:r>
      <w:r w:rsidRPr="000E0BDE">
        <w:rPr>
          <w:rFonts w:ascii="Liberation Serif" w:hAnsi="Liberation Serif"/>
          <w:sz w:val="28"/>
          <w:szCs w:val="28"/>
        </w:rPr>
        <w:t xml:space="preserve">Управление образования), утверждающий муниципальный социальный заказ на оказание муниципальных услуг по реализации дополнительных образовательных программ (за исключением дополнительных предпрофессиональных программ </w:t>
      </w:r>
      <w:r w:rsidR="00D800D0" w:rsidRPr="000E0BDE">
        <w:rPr>
          <w:rFonts w:ascii="Liberation Serif" w:hAnsi="Liberation Serif"/>
          <w:sz w:val="28"/>
          <w:szCs w:val="28"/>
        </w:rPr>
        <w:t xml:space="preserve"> </w:t>
      </w:r>
      <w:r w:rsidRPr="000E0BDE">
        <w:rPr>
          <w:rFonts w:ascii="Liberation Serif" w:hAnsi="Liberation Serif"/>
          <w:sz w:val="28"/>
          <w:szCs w:val="28"/>
        </w:rPr>
        <w:t>в области искусств) (далее –</w:t>
      </w:r>
      <w:r w:rsidR="009D2CDF" w:rsidRPr="000E0BDE">
        <w:rPr>
          <w:rFonts w:ascii="Liberation Serif" w:hAnsi="Liberation Serif"/>
          <w:sz w:val="28"/>
          <w:szCs w:val="28"/>
        </w:rPr>
        <w:t xml:space="preserve"> </w:t>
      </w:r>
      <w:r w:rsidRPr="000E0BDE">
        <w:rPr>
          <w:rFonts w:ascii="Liberation Serif" w:hAnsi="Liberation Serif"/>
          <w:sz w:val="28"/>
          <w:szCs w:val="28"/>
        </w:rPr>
        <w:t>социальный заказ) и обеспечивающий предоставление муниципальной услуги потребителям в соответствии с показателями, характеризующими качество и (или) объем оказания муниципальной услуги и установленным муниципальным социальным заказом;</w:t>
      </w:r>
    </w:p>
    <w:p w:rsidR="00907A91" w:rsidRPr="000E0BDE" w:rsidRDefault="00907A91" w:rsidP="00907A9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исполнитель муниципальных услуг (далее - исполнитель услуг) - юридическое лицо, в том числе государственное (муниципальное) учреждение, либо индивидуальный предприниматель - производитель товаров, работ, услуг, включенный в реестр исполнителей муниципальной услуги «</w:t>
      </w:r>
      <w:r w:rsidRPr="000E0BDE">
        <w:rPr>
          <w:rStyle w:val="a7"/>
          <w:rFonts w:ascii="Liberation Serif" w:hAnsi="Liberation Serif"/>
          <w:bCs/>
          <w:color w:val="000000" w:themeColor="text1"/>
          <w:sz w:val="28"/>
          <w:szCs w:val="28"/>
        </w:rPr>
        <w:t>Реализация дополнительных общеразвивающих программ</w:t>
      </w:r>
      <w:r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»</w:t>
      </w:r>
      <w:r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в соответствии с со</w:t>
      </w:r>
      <w:r w:rsidRPr="000E0BDE">
        <w:rPr>
          <w:rFonts w:ascii="Liberation Serif" w:hAnsi="Liberation Serif"/>
          <w:sz w:val="28"/>
          <w:szCs w:val="28"/>
        </w:rPr>
        <w:t>циальным сертификатом на основании соглашения, заключенного по результатам отбора исполнителей услуг в соответствии с Федеральным законом № 189-ФЗ (далее – соглашение в соответствии с сертификатом);</w:t>
      </w:r>
    </w:p>
    <w:p w:rsidR="00907A91" w:rsidRPr="000E0BDE" w:rsidRDefault="00907A91" w:rsidP="00907A9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lastRenderedPageBreak/>
        <w:t>информационная система «Навигатор дополнительного образования детей Свердловской области» (далее – информационная система) – программно-коммуникационная среда, создаваемая и используемая с целью автоматизации процедур выбора потребителями исполнителей услуг, учета использования социальных сертификатов;</w:t>
      </w:r>
    </w:p>
    <w:p w:rsidR="00907A91" w:rsidRPr="000E0BDE" w:rsidRDefault="00907A91" w:rsidP="00907A9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реестр получателей социального сертификата – перечень сведений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         </w:t>
      </w:r>
      <w:r w:rsidRPr="000E0BDE">
        <w:rPr>
          <w:rFonts w:ascii="Liberation Serif" w:hAnsi="Liberation Serif"/>
          <w:sz w:val="28"/>
          <w:szCs w:val="28"/>
        </w:rPr>
        <w:t xml:space="preserve">о получателях социального сертификата в электронной форме, учитываемый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       </w:t>
      </w:r>
      <w:r w:rsidRPr="000E0BDE">
        <w:rPr>
          <w:rFonts w:ascii="Liberation Serif" w:hAnsi="Liberation Serif"/>
          <w:sz w:val="28"/>
          <w:szCs w:val="28"/>
        </w:rPr>
        <w:t xml:space="preserve">в информационной системе, ведение которого осуществляется оператором реестра получателей социального сертификата в порядке, определенном </w:t>
      </w:r>
      <w:r w:rsidR="00131013" w:rsidRPr="000E0BDE">
        <w:rPr>
          <w:rFonts w:ascii="Liberation Serif" w:hAnsi="Liberation Serif"/>
          <w:sz w:val="28"/>
          <w:szCs w:val="28"/>
        </w:rPr>
        <w:t xml:space="preserve">                   </w:t>
      </w:r>
      <w:r w:rsidRPr="000E0BDE">
        <w:rPr>
          <w:rFonts w:ascii="Liberation Serif" w:hAnsi="Liberation Serif"/>
          <w:sz w:val="28"/>
          <w:szCs w:val="28"/>
        </w:rPr>
        <w:t>в соответствии с настоящими Правилами;</w:t>
      </w:r>
    </w:p>
    <w:p w:rsidR="00907A91" w:rsidRPr="000E0BDE" w:rsidRDefault="00907A91" w:rsidP="00907A9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оператор реестра получателей социального сертификата – </w:t>
      </w:r>
      <w:r w:rsidRPr="000E0BDE">
        <w:rPr>
          <w:rFonts w:ascii="Liberation Serif" w:eastAsia="Calibri" w:hAnsi="Liberation Serif"/>
          <w:sz w:val="28"/>
          <w:szCs w:val="28"/>
        </w:rPr>
        <w:t xml:space="preserve">муниципальный опорный центр дополнительного образования детей Каменск-Уральского городского округа, созданный на базе муниципального автономного учреждения дополнительного образования «Центр дополнительного образования», которому Уполномоченным органом переданы функции по ведению реестра получателей социального сертификата в соответствии с приказом </w:t>
      </w:r>
      <w:r w:rsidR="009D2CDF" w:rsidRPr="000E0BDE">
        <w:rPr>
          <w:rFonts w:ascii="Liberation Serif" w:eastAsia="Calibri" w:hAnsi="Liberation Serif"/>
          <w:sz w:val="28"/>
          <w:szCs w:val="28"/>
        </w:rPr>
        <w:t>органа местного самоуправления «Управ</w:t>
      </w:r>
      <w:r w:rsidR="00FC42F3" w:rsidRPr="000E0BDE">
        <w:rPr>
          <w:rFonts w:ascii="Liberation Serif" w:eastAsia="Calibri" w:hAnsi="Liberation Serif"/>
          <w:sz w:val="28"/>
          <w:szCs w:val="28"/>
        </w:rPr>
        <w:t>ление образования Каменск-Уральского городского округа»</w:t>
      </w:r>
      <w:r w:rsidR="009D2CDF" w:rsidRPr="000E0BDE">
        <w:rPr>
          <w:rFonts w:ascii="Liberation Serif" w:eastAsia="Calibri" w:hAnsi="Liberation Serif"/>
          <w:sz w:val="28"/>
          <w:szCs w:val="28"/>
        </w:rPr>
        <w:t xml:space="preserve"> </w:t>
      </w:r>
      <w:r w:rsidRPr="000E0BDE">
        <w:rPr>
          <w:rFonts w:ascii="Liberation Serif" w:eastAsia="Calibri" w:hAnsi="Liberation Serif"/>
          <w:sz w:val="28"/>
          <w:szCs w:val="28"/>
        </w:rPr>
        <w:t>от 23.08.2024</w:t>
      </w:r>
      <w:r w:rsidR="00FC42F3" w:rsidRPr="000E0BDE">
        <w:rPr>
          <w:rFonts w:ascii="Liberation Serif" w:eastAsia="Calibri" w:hAnsi="Liberation Serif"/>
          <w:sz w:val="28"/>
          <w:szCs w:val="28"/>
        </w:rPr>
        <w:t xml:space="preserve"> </w:t>
      </w:r>
      <w:r w:rsidRPr="000E0BDE">
        <w:rPr>
          <w:rFonts w:ascii="Liberation Serif" w:eastAsia="Calibri" w:hAnsi="Liberation Serif"/>
          <w:sz w:val="28"/>
          <w:szCs w:val="28"/>
        </w:rPr>
        <w:t>№ 308</w:t>
      </w:r>
      <w:r w:rsidR="00114D29" w:rsidRPr="000E0BDE">
        <w:rPr>
          <w:rFonts w:ascii="Liberation Serif" w:eastAsia="Calibri" w:hAnsi="Liberation Serif"/>
          <w:sz w:val="28"/>
          <w:szCs w:val="28"/>
        </w:rPr>
        <w:t xml:space="preserve"> </w:t>
      </w:r>
      <w:r w:rsidR="009D2CDF" w:rsidRPr="000E0BDE">
        <w:rPr>
          <w:rFonts w:ascii="Liberation Serif" w:eastAsia="Calibri" w:hAnsi="Liberation Serif"/>
          <w:sz w:val="28"/>
          <w:szCs w:val="28"/>
        </w:rPr>
        <w:t>«О передаче полномочий по ведению реестра получателей социального сертификата и реестра исполнителей муниципальной услуги «Реализация дополнительных общеразвивающих программ»</w:t>
      </w:r>
      <w:r w:rsidRPr="000E0BDE">
        <w:rPr>
          <w:rFonts w:ascii="Liberation Serif" w:eastAsia="Calibri" w:hAnsi="Liberation Serif"/>
          <w:sz w:val="28"/>
          <w:szCs w:val="28"/>
        </w:rPr>
        <w:t>.</w:t>
      </w:r>
    </w:p>
    <w:p w:rsidR="00907A91" w:rsidRPr="000E0BDE" w:rsidRDefault="00907A91" w:rsidP="00907A91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Иные понятия, применяемые в настоящих Правилах, используются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            </w:t>
      </w:r>
      <w:r w:rsidRPr="000E0BDE">
        <w:rPr>
          <w:rFonts w:ascii="Liberation Serif" w:hAnsi="Liberation Serif"/>
          <w:sz w:val="28"/>
          <w:szCs w:val="28"/>
        </w:rPr>
        <w:t>в значениях, указанных в Федеральном законе № 189-ФЗ.</w:t>
      </w:r>
    </w:p>
    <w:p w:rsidR="00907A91" w:rsidRPr="000E0BDE" w:rsidRDefault="00D800D0" w:rsidP="00D800D0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1.3</w:t>
      </w:r>
      <w:r w:rsidR="00131013" w:rsidRPr="000E0BDE">
        <w:rPr>
          <w:rFonts w:ascii="Liberation Serif" w:hAnsi="Liberation Serif"/>
          <w:sz w:val="28"/>
          <w:szCs w:val="28"/>
        </w:rPr>
        <w:t>.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>Социальный сертификат в электронном виде представляет собой реестровую запись, созданную в информационной системе.</w:t>
      </w:r>
    </w:p>
    <w:p w:rsidR="00907A91" w:rsidRPr="000E0BDE" w:rsidRDefault="00131013" w:rsidP="00131013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1.4. </w:t>
      </w:r>
      <w:r w:rsidR="00D800D0" w:rsidRPr="000E0BDE">
        <w:rPr>
          <w:rFonts w:ascii="Liberation Serif" w:hAnsi="Liberation Serif"/>
          <w:sz w:val="28"/>
          <w:szCs w:val="28"/>
        </w:rPr>
        <w:t>С</w:t>
      </w:r>
      <w:r w:rsidR="00907A91" w:rsidRPr="000E0BDE">
        <w:rPr>
          <w:rFonts w:ascii="Liberation Serif" w:hAnsi="Liberation Serif"/>
          <w:sz w:val="28"/>
          <w:szCs w:val="28"/>
        </w:rPr>
        <w:t xml:space="preserve">оциальный сертификат формируется Уполномоченным органом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электронном виде в соответствии с общими требованиями к форме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и содержанию социального сертификата, установленными постановлением Правительства Российской Федерации от 24.11.2020 № 1915 «Об утверждении общих требований к форме и содержанию социального сертификата </w:t>
      </w:r>
      <w:r w:rsidR="00D800D0" w:rsidRPr="000E0BDE">
        <w:rPr>
          <w:rFonts w:ascii="Liberation Serif" w:hAnsi="Liberation Serif"/>
          <w:sz w:val="28"/>
          <w:szCs w:val="28"/>
        </w:rPr>
        <w:t xml:space="preserve">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на получение государственной (муниципальной) услуги в социальной сфере» (далее – Общие требования).</w:t>
      </w:r>
    </w:p>
    <w:p w:rsidR="00907A91" w:rsidRPr="000E0BDE" w:rsidRDefault="00907A91" w:rsidP="00131013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Состав сведений о социальном сертификате определяется в </w:t>
      </w:r>
      <w:r w:rsidR="00D800D0" w:rsidRPr="000E0BDE">
        <w:rPr>
          <w:rFonts w:ascii="Liberation Serif" w:hAnsi="Liberation Serif" w:cs="Times New Roman"/>
          <w:sz w:val="28"/>
          <w:szCs w:val="28"/>
        </w:rPr>
        <w:t>соответствии  с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Общими требованиями.</w:t>
      </w:r>
    </w:p>
    <w:p w:rsidR="00907A91" w:rsidRPr="000E0BDE" w:rsidRDefault="00907A91" w:rsidP="00907A91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Норматив обеспечения (номинал) социального сертификата, </w:t>
      </w:r>
      <w:r w:rsidRPr="000E0BDE">
        <w:rPr>
          <w:rFonts w:ascii="Liberation Serif" w:hAnsi="Liberation Serif"/>
          <w:sz w:val="28"/>
          <w:szCs w:val="28"/>
          <w:lang w:bidi="ru-RU"/>
        </w:rPr>
        <w:t>объем обеспечения социальных сертификатов</w:t>
      </w:r>
      <w:r w:rsidRPr="000E0BDE">
        <w:rPr>
          <w:rFonts w:ascii="Liberation Serif" w:hAnsi="Liberation Serif"/>
          <w:sz w:val="28"/>
          <w:szCs w:val="28"/>
        </w:rPr>
        <w:t xml:space="preserve"> устанавливаются программой персонифицированного финансирования, утверждаемой </w:t>
      </w:r>
      <w:r w:rsidR="0009333A" w:rsidRPr="000E0BDE">
        <w:rPr>
          <w:rFonts w:ascii="Liberation Serif" w:hAnsi="Liberation Serif"/>
          <w:sz w:val="28"/>
          <w:szCs w:val="28"/>
        </w:rPr>
        <w:t>приказом</w:t>
      </w:r>
      <w:r w:rsidRPr="000E0BDE">
        <w:rPr>
          <w:rFonts w:ascii="Liberation Serif" w:hAnsi="Liberation Serif"/>
          <w:sz w:val="28"/>
          <w:szCs w:val="28"/>
        </w:rPr>
        <w:t xml:space="preserve"> Уполномоченного органа ежегодно до начала очередного финансового года, определяемого как период действия программы персонифицированного финансирования.</w:t>
      </w:r>
    </w:p>
    <w:p w:rsidR="00907A91" w:rsidRPr="000E0BDE" w:rsidRDefault="00D800D0" w:rsidP="00D800D0">
      <w:pPr>
        <w:tabs>
          <w:tab w:val="left" w:pos="993"/>
          <w:tab w:val="left" w:pos="1560"/>
        </w:tabs>
        <w:ind w:left="142" w:firstLine="425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1.5</w:t>
      </w:r>
      <w:r w:rsidR="00131013" w:rsidRPr="000E0BDE">
        <w:rPr>
          <w:rFonts w:ascii="Liberation Serif" w:hAnsi="Liberation Serif"/>
          <w:sz w:val="28"/>
          <w:szCs w:val="28"/>
        </w:rPr>
        <w:t>.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 xml:space="preserve">Уполномоченный орган при необходимости передает функции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по обеспечению формирования социальных сертификатов в информационной системе муниципальному опорному центру дополнительного образования детей, наделенному </w:t>
      </w:r>
      <w:r w:rsidR="00114D29" w:rsidRPr="000E0BDE">
        <w:rPr>
          <w:rFonts w:ascii="Liberation Serif" w:hAnsi="Liberation Serif"/>
          <w:sz w:val="28"/>
          <w:szCs w:val="28"/>
        </w:rPr>
        <w:t>приказом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4934CA" w:rsidRPr="000E0BDE">
        <w:rPr>
          <w:rFonts w:ascii="Liberation Serif" w:hAnsi="Liberation Serif"/>
          <w:sz w:val="28"/>
          <w:szCs w:val="28"/>
        </w:rPr>
        <w:t>У</w:t>
      </w:r>
      <w:r w:rsidR="00114D29" w:rsidRPr="000E0BDE">
        <w:rPr>
          <w:rFonts w:ascii="Liberation Serif" w:hAnsi="Liberation Serif"/>
          <w:sz w:val="28"/>
          <w:szCs w:val="28"/>
        </w:rPr>
        <w:t>п</w:t>
      </w:r>
      <w:r w:rsidR="00CB4373">
        <w:rPr>
          <w:rFonts w:ascii="Liberation Serif" w:hAnsi="Liberation Serif"/>
          <w:sz w:val="28"/>
          <w:szCs w:val="28"/>
        </w:rPr>
        <w:t>олномоченного органа</w:t>
      </w:r>
      <w:r w:rsidR="00907A91" w:rsidRPr="000E0BDE">
        <w:rPr>
          <w:rFonts w:ascii="Liberation Serif" w:hAnsi="Liberation Serif"/>
          <w:sz w:val="28"/>
          <w:szCs w:val="28"/>
        </w:rPr>
        <w:t xml:space="preserve"> функциями по организационному, методическому и аналитическому сопровождению </w:t>
      </w:r>
      <w:r w:rsidR="00114D29" w:rsidRPr="000E0BDE">
        <w:rPr>
          <w:rFonts w:ascii="Liberation Serif" w:hAnsi="Liberation Serif"/>
          <w:sz w:val="28"/>
          <w:szCs w:val="28"/>
        </w:rPr>
        <w:t xml:space="preserve">                      </w:t>
      </w:r>
      <w:r w:rsidR="00907A91" w:rsidRPr="000E0BDE">
        <w:rPr>
          <w:rFonts w:ascii="Liberation Serif" w:hAnsi="Liberation Serif"/>
          <w:sz w:val="28"/>
          <w:szCs w:val="28"/>
        </w:rPr>
        <w:lastRenderedPageBreak/>
        <w:t xml:space="preserve">и мониторингу развития системы дополнительного образования детей на территории </w:t>
      </w:r>
      <w:r w:rsidR="00114D29" w:rsidRPr="000E0BD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07A91" w:rsidRPr="000E0BDE">
        <w:rPr>
          <w:rFonts w:ascii="Liberation Serif" w:hAnsi="Liberation Serif"/>
          <w:sz w:val="28"/>
          <w:szCs w:val="28"/>
        </w:rPr>
        <w:t xml:space="preserve"> (далее – оператор). В этом случае на оператора распространяются требования, устанавливаемые настоящими Правилами, по отношению </w:t>
      </w:r>
      <w:r w:rsidR="004934CA" w:rsidRPr="000E0BDE">
        <w:rPr>
          <w:rFonts w:ascii="Liberation Serif" w:hAnsi="Liberation Serif"/>
          <w:sz w:val="28"/>
          <w:szCs w:val="28"/>
        </w:rPr>
        <w:t>к 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полномоченному органу.</w:t>
      </w:r>
    </w:p>
    <w:p w:rsidR="00907A91" w:rsidRPr="000E0BDE" w:rsidRDefault="00907A91" w:rsidP="00907A91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907A91" w:rsidRPr="000E0BDE" w:rsidRDefault="00907A91" w:rsidP="00127BEA">
      <w:pPr>
        <w:pStyle w:val="a8"/>
        <w:numPr>
          <w:ilvl w:val="0"/>
          <w:numId w:val="3"/>
        </w:num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E0BDE">
        <w:rPr>
          <w:rFonts w:ascii="Liberation Serif" w:hAnsi="Liberation Serif"/>
          <w:b/>
          <w:bCs/>
          <w:sz w:val="28"/>
          <w:szCs w:val="28"/>
        </w:rPr>
        <w:t>Порядок выдачи социального сертификата</w:t>
      </w:r>
    </w:p>
    <w:p w:rsidR="00127BEA" w:rsidRPr="000E0BDE" w:rsidRDefault="00127BEA" w:rsidP="00127BEA">
      <w:pPr>
        <w:pStyle w:val="a8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907A91" w:rsidRPr="000E0BDE" w:rsidRDefault="00127BEA" w:rsidP="00127BEA">
      <w:pPr>
        <w:tabs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ascii="Liberation Serif" w:hAnsi="Liberation Serif"/>
          <w:sz w:val="28"/>
          <w:szCs w:val="28"/>
        </w:rPr>
      </w:pPr>
      <w:bookmarkStart w:id="4" w:name="_Ref113024720"/>
      <w:r w:rsidRPr="000E0BDE">
        <w:rPr>
          <w:rFonts w:ascii="Liberation Serif" w:hAnsi="Liberation Serif"/>
          <w:sz w:val="28"/>
          <w:szCs w:val="28"/>
        </w:rPr>
        <w:t>2.1</w:t>
      </w:r>
      <w:r w:rsidR="00131013" w:rsidRPr="000E0BDE">
        <w:rPr>
          <w:rFonts w:ascii="Liberation Serif" w:hAnsi="Liberation Serif"/>
          <w:sz w:val="28"/>
          <w:szCs w:val="28"/>
        </w:rPr>
        <w:t>.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>Основанием для формирования социального сертификата является поданное получателем социального сертификата, его законным представителем заявление о зачислении на обучение и получение социального сертификата (далее – заявление о зачислении), содержащее следующие сведения:</w:t>
      </w:r>
      <w:bookmarkEnd w:id="4"/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0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фамилия, имя, отчество (при наличии) получателя социального сертификата;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0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дата рождения получателя социального сертификата;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0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фамилия, имя, отчество (последнее – при наличии) законного представителя получателя социального сертификата услуги;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0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контактная информация законного представителя получателя социального сертификата (адрес электронной почты, телефон);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0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данные страхового номера индивидуального лицевого счета (СНИЛС) получателя социального сертификата;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426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данные страхового номера индивидуального лицевого счета (СНИЛС) законного представителя получателя социального сертификата;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наименование дополнительной общеразвивающей программы, реализуемой в рамках муниципальной услуги в соответствии с социальным сертификатом;</w:t>
      </w:r>
    </w:p>
    <w:p w:rsidR="00907A91" w:rsidRPr="000E0BDE" w:rsidRDefault="00907A91" w:rsidP="00907A91">
      <w:pPr>
        <w:widowControl w:val="0"/>
        <w:numPr>
          <w:ilvl w:val="2"/>
          <w:numId w:val="4"/>
        </w:numPr>
        <w:tabs>
          <w:tab w:val="left" w:pos="426"/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наименование исполнителя услуги.</w:t>
      </w:r>
    </w:p>
    <w:p w:rsidR="00907A91" w:rsidRPr="000E0BDE" w:rsidRDefault="00907A91" w:rsidP="00907A91">
      <w:pPr>
        <w:widowControl w:val="0"/>
        <w:tabs>
          <w:tab w:val="left" w:pos="426"/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Заявление о зачислении подается в адрес </w:t>
      </w:r>
      <w:r w:rsidR="00127BEA" w:rsidRPr="000E0BDE">
        <w:rPr>
          <w:rFonts w:ascii="Liberation Serif" w:hAnsi="Liberation Serif"/>
          <w:sz w:val="28"/>
          <w:szCs w:val="28"/>
        </w:rPr>
        <w:t>У</w:t>
      </w:r>
      <w:r w:rsidRPr="000E0BDE">
        <w:rPr>
          <w:rFonts w:ascii="Liberation Serif" w:hAnsi="Liberation Serif"/>
          <w:sz w:val="28"/>
          <w:szCs w:val="28"/>
        </w:rPr>
        <w:t xml:space="preserve">полномоченного органа </w:t>
      </w:r>
      <w:r w:rsidR="00127BEA" w:rsidRPr="000E0BDE">
        <w:rPr>
          <w:rFonts w:ascii="Liberation Serif" w:hAnsi="Liberation Serif"/>
          <w:sz w:val="28"/>
          <w:szCs w:val="28"/>
        </w:rPr>
        <w:t xml:space="preserve">                        </w:t>
      </w:r>
      <w:r w:rsidRPr="000E0BDE">
        <w:rPr>
          <w:rFonts w:ascii="Liberation Serif" w:hAnsi="Liberation Serif"/>
          <w:sz w:val="28"/>
          <w:szCs w:val="28"/>
        </w:rPr>
        <w:t xml:space="preserve">в бумажной форме либо в электронном виде посредством информационной системы. Уполномоченный орган определяет организации, уполномоченные </w:t>
      </w:r>
      <w:r w:rsidR="00127BEA" w:rsidRPr="000E0BDE">
        <w:rPr>
          <w:rFonts w:ascii="Liberation Serif" w:hAnsi="Liberation Serif"/>
          <w:sz w:val="28"/>
          <w:szCs w:val="28"/>
        </w:rPr>
        <w:t xml:space="preserve">             </w:t>
      </w:r>
      <w:r w:rsidRPr="000E0BDE">
        <w:rPr>
          <w:rFonts w:ascii="Liberation Serif" w:hAnsi="Liberation Serif"/>
          <w:sz w:val="28"/>
          <w:szCs w:val="28"/>
        </w:rPr>
        <w:t>от его лица на прием указанных заявлений.</w:t>
      </w:r>
    </w:p>
    <w:p w:rsidR="00907A91" w:rsidRPr="000E0BDE" w:rsidRDefault="00907A91" w:rsidP="00907A91">
      <w:pPr>
        <w:widowControl w:val="0"/>
        <w:tabs>
          <w:tab w:val="left" w:pos="426"/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Информация, предусмотренная подпунктами «а»-«з» настоящего пункта, при получении данного заявления направляется Уполномоченным органом </w:t>
      </w:r>
      <w:r w:rsidR="00127BEA" w:rsidRPr="000E0BDE">
        <w:rPr>
          <w:rFonts w:ascii="Liberation Serif" w:hAnsi="Liberation Serif"/>
          <w:sz w:val="28"/>
          <w:szCs w:val="28"/>
        </w:rPr>
        <w:t xml:space="preserve">                   </w:t>
      </w:r>
      <w:r w:rsidRPr="000E0BDE">
        <w:rPr>
          <w:rFonts w:ascii="Liberation Serif" w:hAnsi="Liberation Serif"/>
          <w:sz w:val="28"/>
          <w:szCs w:val="28"/>
        </w:rPr>
        <w:t xml:space="preserve">в адрес исполнителя услуг, указанного в заявлении о получении социального сертификата, посредством информационной системы. </w:t>
      </w:r>
    </w:p>
    <w:p w:rsidR="00907A91" w:rsidRPr="000E0BDE" w:rsidRDefault="00127BEA" w:rsidP="00127BEA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5" w:name="_Ref120283741"/>
      <w:bookmarkStart w:id="6" w:name="_Ref114174702"/>
      <w:r w:rsidRPr="000E0BDE">
        <w:rPr>
          <w:rFonts w:ascii="Liberation Serif" w:hAnsi="Liberation Serif"/>
          <w:sz w:val="28"/>
          <w:szCs w:val="28"/>
        </w:rPr>
        <w:t>2.2</w:t>
      </w:r>
      <w:r w:rsidR="00131013" w:rsidRPr="000E0BDE">
        <w:rPr>
          <w:rFonts w:ascii="Liberation Serif" w:hAnsi="Liberation Serif"/>
          <w:sz w:val="28"/>
          <w:szCs w:val="28"/>
        </w:rPr>
        <w:t>.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>В случае, если потребитель, которому не был выдан социальный сертификат, обращается к исполнителю услуг с заявлением о зачислении на дополнительную общеразвивающую программу, реализуемую в рамках социального заказа, то такое заявление признается также заявлением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зачислении, предусмотренным пунктом </w:t>
      </w:r>
      <w:r w:rsidR="00D900B9" w:rsidRPr="000E0BDE">
        <w:rPr>
          <w:rFonts w:ascii="Liberation Serif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Правил. Информация </w:t>
      </w:r>
      <w:r w:rsidRPr="000E0BDE">
        <w:rPr>
          <w:rFonts w:ascii="Liberation Serif" w:hAnsi="Liberation Serif"/>
          <w:sz w:val="28"/>
          <w:szCs w:val="28"/>
        </w:rPr>
        <w:t xml:space="preserve">                  </w:t>
      </w:r>
      <w:r w:rsidR="00907A91" w:rsidRPr="000E0BDE">
        <w:rPr>
          <w:rFonts w:ascii="Liberation Serif" w:hAnsi="Liberation Serif"/>
          <w:sz w:val="28"/>
          <w:szCs w:val="28"/>
        </w:rPr>
        <w:t>о поступившем заявлении в течение одного рабочего дня передается исполнителем услуг в уполномоченный орган посредством информационной системы.</w:t>
      </w:r>
      <w:bookmarkEnd w:id="5"/>
    </w:p>
    <w:p w:rsidR="00907A91" w:rsidRPr="000E0BDE" w:rsidRDefault="00907A91" w:rsidP="00907A91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В заявлении о зачислении на дополнительную общеразвивающую программу, реализуемую в рамках социального заказа, указывается </w:t>
      </w:r>
      <w:r w:rsidRPr="000E0BDE">
        <w:rPr>
          <w:rFonts w:ascii="Liberation Serif" w:hAnsi="Liberation Serif" w:cs="Times New Roman"/>
          <w:sz w:val="28"/>
          <w:szCs w:val="28"/>
        </w:rPr>
        <w:lastRenderedPageBreak/>
        <w:t xml:space="preserve">информация, предусмотренная подпунктами «а» - «з» пункта </w:t>
      </w:r>
      <w:r w:rsidR="00D900B9" w:rsidRPr="000E0BDE">
        <w:rPr>
          <w:rFonts w:ascii="Liberation Serif" w:hAnsi="Liberation Serif" w:cs="Times New Roman"/>
          <w:sz w:val="28"/>
          <w:szCs w:val="28"/>
        </w:rPr>
        <w:t>2.1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настоящих Правил.</w:t>
      </w:r>
      <w:bookmarkEnd w:id="6"/>
    </w:p>
    <w:p w:rsidR="00907A91" w:rsidRPr="000E0BDE" w:rsidRDefault="00127BEA" w:rsidP="00127BEA">
      <w:pPr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7" w:name="_Ref114175693"/>
      <w:r w:rsidRPr="000E0BDE">
        <w:rPr>
          <w:rFonts w:ascii="Liberation Serif" w:hAnsi="Liberation Serif"/>
          <w:sz w:val="28"/>
          <w:szCs w:val="28"/>
        </w:rPr>
        <w:t>2.3</w:t>
      </w:r>
      <w:r w:rsidR="00C97082" w:rsidRPr="000E0BDE">
        <w:rPr>
          <w:rFonts w:ascii="Liberation Serif" w:hAnsi="Liberation Serif"/>
          <w:sz w:val="28"/>
          <w:szCs w:val="28"/>
        </w:rPr>
        <w:t>.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>Правовым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основанием для обработки персональных данных </w:t>
      </w:r>
      <w:r w:rsidRPr="000E0BDE">
        <w:rPr>
          <w:rFonts w:ascii="Liberation Serif" w:eastAsia="Calibri" w:hAnsi="Liberation Serif"/>
          <w:sz w:val="28"/>
          <w:szCs w:val="28"/>
        </w:rPr>
        <w:t xml:space="preserve">                   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в информационной системе в соответствии с пунктом 1 части 1 статьи </w:t>
      </w:r>
      <w:r w:rsidRPr="000E0BDE">
        <w:rPr>
          <w:rFonts w:ascii="Liberation Serif" w:eastAsia="Calibri" w:hAnsi="Liberation Serif"/>
          <w:sz w:val="28"/>
          <w:szCs w:val="28"/>
        </w:rPr>
        <w:t xml:space="preserve">                   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>6 Федерального закона от 27</w:t>
      </w:r>
      <w:r w:rsidR="004934CA" w:rsidRPr="000E0BDE">
        <w:rPr>
          <w:rFonts w:ascii="Liberation Serif" w:eastAsia="Calibri" w:hAnsi="Liberation Serif"/>
          <w:sz w:val="28"/>
          <w:szCs w:val="28"/>
        </w:rPr>
        <w:t xml:space="preserve"> июля </w:t>
      </w:r>
      <w:r w:rsidR="00907A91" w:rsidRPr="000E0BDE">
        <w:rPr>
          <w:rFonts w:ascii="Liberation Serif" w:eastAsia="Calibri" w:hAnsi="Liberation Serif"/>
          <w:sz w:val="28"/>
          <w:szCs w:val="28"/>
        </w:rPr>
        <w:t>2006</w:t>
      </w:r>
      <w:r w:rsidR="004934CA" w:rsidRPr="000E0BDE">
        <w:rPr>
          <w:rFonts w:ascii="Liberation Serif" w:eastAsia="Calibri" w:hAnsi="Liberation Serif"/>
          <w:sz w:val="28"/>
          <w:szCs w:val="28"/>
        </w:rPr>
        <w:t xml:space="preserve"> года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№ 152-ФЗ «О персональных данных»</w:t>
      </w:r>
      <w:r w:rsidR="00EC0065" w:rsidRPr="000E0BDE">
        <w:rPr>
          <w:rFonts w:ascii="Liberation Serif" w:eastAsia="Calibri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является согласие субъектов персональных данных на обработку персональных данных операторами персональных данных. Согласие подается одновременно с заявлениями, предусмотренными пунктами </w:t>
      </w:r>
      <w:r w:rsidR="004934CA" w:rsidRPr="000E0BDE">
        <w:rPr>
          <w:rFonts w:ascii="Liberation Serif" w:eastAsia="Calibri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>-</w:t>
      </w:r>
      <w:r w:rsidR="004934CA" w:rsidRPr="000E0BDE">
        <w:rPr>
          <w:rFonts w:ascii="Liberation Serif" w:hAnsi="Liberation Serif"/>
          <w:sz w:val="28"/>
          <w:szCs w:val="28"/>
        </w:rPr>
        <w:t>2.2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в адрес </w:t>
      </w:r>
      <w:r w:rsidR="004934CA" w:rsidRPr="000E0BDE">
        <w:rPr>
          <w:rFonts w:ascii="Liberation Serif" w:eastAsia="Calibri" w:hAnsi="Liberation Serif"/>
          <w:sz w:val="28"/>
          <w:szCs w:val="28"/>
        </w:rPr>
        <w:t>У</w:t>
      </w:r>
      <w:r w:rsidR="00907A91" w:rsidRPr="000E0BDE">
        <w:rPr>
          <w:rFonts w:ascii="Liberation Serif" w:eastAsia="Calibri" w:hAnsi="Liberation Serif"/>
          <w:sz w:val="28"/>
          <w:szCs w:val="28"/>
        </w:rPr>
        <w:t>полномоченного органа и (или) исполнителя услуг в бумажной форме или в электронной форме посредством информационной системы. В случае предоставления получателем сертификата персональных данных, предусмотренных частью 1 статьи 10</w:t>
      </w:r>
      <w:r w:rsidR="004934CA" w:rsidRPr="000E0BDE">
        <w:rPr>
          <w:rFonts w:ascii="Liberation Serif" w:eastAsia="Calibri" w:hAnsi="Liberation Serif"/>
          <w:sz w:val="28"/>
          <w:szCs w:val="28"/>
        </w:rPr>
        <w:t xml:space="preserve"> </w:t>
      </w:r>
      <w:r w:rsidR="00EC0065" w:rsidRPr="000E0BDE">
        <w:rPr>
          <w:rFonts w:ascii="Liberation Serif" w:eastAsia="Calibri" w:hAnsi="Liberation Serif"/>
          <w:sz w:val="28"/>
          <w:szCs w:val="28"/>
        </w:rPr>
        <w:t>Федерального з</w:t>
      </w:r>
      <w:r w:rsidR="004934CA" w:rsidRPr="000E0BDE">
        <w:rPr>
          <w:rFonts w:ascii="Liberation Serif" w:eastAsia="Calibri" w:hAnsi="Liberation Serif"/>
          <w:sz w:val="28"/>
          <w:szCs w:val="28"/>
        </w:rPr>
        <w:t>акона</w:t>
      </w:r>
      <w:r w:rsidR="00EC0065" w:rsidRPr="000E0BDE">
        <w:rPr>
          <w:rFonts w:ascii="Liberation Serif" w:eastAsia="Calibri" w:hAnsi="Liberation Serif"/>
          <w:sz w:val="28"/>
          <w:szCs w:val="28"/>
        </w:rPr>
        <w:t xml:space="preserve"> от 27 июля 2026 года №</w:t>
      </w:r>
      <w:r w:rsidR="00907A91" w:rsidRPr="000E0BDE">
        <w:rPr>
          <w:rFonts w:ascii="Liberation Serif" w:eastAsia="Calibri" w:hAnsi="Liberation Serif"/>
          <w:sz w:val="28"/>
          <w:szCs w:val="28"/>
        </w:rPr>
        <w:t> 152-ФЗ</w:t>
      </w:r>
      <w:r w:rsidR="00EC0065" w:rsidRPr="000E0BDE">
        <w:rPr>
          <w:rFonts w:ascii="Liberation Serif" w:eastAsia="Calibri" w:hAnsi="Liberation Serif"/>
          <w:sz w:val="28"/>
          <w:szCs w:val="28"/>
        </w:rPr>
        <w:t xml:space="preserve"> «О персональных данных»</w:t>
      </w:r>
      <w:r w:rsidR="00907A91" w:rsidRPr="000E0BDE">
        <w:rPr>
          <w:rFonts w:ascii="Liberation Serif" w:eastAsia="Calibri" w:hAnsi="Liberation Serif"/>
          <w:sz w:val="28"/>
          <w:szCs w:val="28"/>
        </w:rPr>
        <w:t>, согласие на обработку персональных данных дается исключительно в бумажной форме.</w:t>
      </w:r>
      <w:bookmarkEnd w:id="7"/>
    </w:p>
    <w:p w:rsidR="00907A91" w:rsidRPr="000E0BDE" w:rsidRDefault="00127BEA" w:rsidP="00127BEA">
      <w:pPr>
        <w:tabs>
          <w:tab w:val="left" w:pos="709"/>
        </w:tabs>
        <w:jc w:val="both"/>
        <w:rPr>
          <w:rFonts w:ascii="Liberation Serif" w:eastAsia="Calibri" w:hAnsi="Liberation Serif"/>
          <w:sz w:val="28"/>
          <w:szCs w:val="28"/>
        </w:rPr>
      </w:pPr>
      <w:bookmarkStart w:id="8" w:name="_Ref114175421"/>
      <w:bookmarkStart w:id="9" w:name="_Ref8569274"/>
      <w:r w:rsidRPr="000E0BDE">
        <w:rPr>
          <w:rFonts w:ascii="Liberation Serif" w:hAnsi="Liberation Serif"/>
          <w:sz w:val="28"/>
          <w:szCs w:val="28"/>
        </w:rPr>
        <w:t xml:space="preserve">          2.4. </w:t>
      </w:r>
      <w:r w:rsidR="00907A91" w:rsidRPr="000E0BDE">
        <w:rPr>
          <w:rFonts w:ascii="Liberation Serif" w:hAnsi="Liberation Serif"/>
          <w:sz w:val="28"/>
          <w:szCs w:val="28"/>
        </w:rPr>
        <w:t xml:space="preserve">Социальный сертификат после его формирования или изменения информации, </w:t>
      </w:r>
      <w:r w:rsidR="00907A91" w:rsidRPr="000E0BDE">
        <w:rPr>
          <w:rFonts w:ascii="Liberation Serif" w:eastAsia="Calibri" w:hAnsi="Liberation Serif"/>
          <w:sz w:val="28"/>
          <w:szCs w:val="28"/>
        </w:rPr>
        <w:t>содержащейся</w:t>
      </w:r>
      <w:r w:rsidR="00907A91" w:rsidRPr="000E0BDE">
        <w:rPr>
          <w:rFonts w:ascii="Liberation Serif" w:hAnsi="Liberation Serif"/>
          <w:sz w:val="28"/>
          <w:szCs w:val="28"/>
        </w:rPr>
        <w:t xml:space="preserve"> в нем, подписывается электронной подписью лица, имеющего право действовать от имени Уполномоченного органа.</w:t>
      </w:r>
      <w:bookmarkEnd w:id="8"/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</w:p>
    <w:p w:rsidR="00907A91" w:rsidRPr="000E0BDE" w:rsidRDefault="00127BEA" w:rsidP="00127BEA">
      <w:pPr>
        <w:tabs>
          <w:tab w:val="left" w:pos="709"/>
        </w:tabs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          2.5.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В целях осуществления персонифицированного учета получателей социального </w:t>
      </w:r>
      <w:r w:rsidR="00907A91" w:rsidRPr="000E0BDE">
        <w:rPr>
          <w:rFonts w:ascii="Liberation Serif" w:hAnsi="Liberation Serif"/>
          <w:sz w:val="28"/>
          <w:szCs w:val="28"/>
        </w:rPr>
        <w:t xml:space="preserve">сертификата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оператором реестра получателей социального сертификата в информационной системе осуществляется ведение реестра получателей социального сертификата, </w:t>
      </w:r>
      <w:bookmarkStart w:id="10" w:name="_Ref21637376"/>
      <w:r w:rsidR="00907A91" w:rsidRPr="000E0BDE">
        <w:rPr>
          <w:rFonts w:ascii="Liberation Serif" w:eastAsia="Calibri" w:hAnsi="Liberation Serif"/>
          <w:sz w:val="28"/>
          <w:szCs w:val="28"/>
        </w:rPr>
        <w:t>содержащего следующие сведения:</w:t>
      </w:r>
      <w:bookmarkEnd w:id="9"/>
      <w:bookmarkEnd w:id="10"/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11" w:name="_Ref8570040"/>
      <w:r w:rsidRPr="000E0BDE">
        <w:rPr>
          <w:rFonts w:ascii="Liberation Serif" w:hAnsi="Liberation Serif"/>
          <w:sz w:val="28"/>
          <w:szCs w:val="28"/>
        </w:rPr>
        <w:t>номер реестровой записи;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фамилия, имя, отчество (последнее – при наличии) потребителя услуги;</w:t>
      </w:r>
      <w:bookmarkEnd w:id="11"/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вид документа, удостоверяющего личность потребителя услуги, его серия, номер и дата выдачи, а также наименование органа и код подразделения, выдавшего документ (при наличии);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пол потребителя услуги;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дата рождения потребителя услуги;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12" w:name="_Ref8570041"/>
      <w:r w:rsidRPr="000E0BDE">
        <w:rPr>
          <w:rFonts w:ascii="Liberation Serif" w:eastAsia="Calibri" w:hAnsi="Liberation Serif"/>
          <w:sz w:val="28"/>
          <w:szCs w:val="28"/>
        </w:rPr>
        <w:t>место (адрес) проживания потребителя услуги;</w:t>
      </w:r>
      <w:bookmarkEnd w:id="12"/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данные страхового номера индивидуального лицевого счета (СНИЛС) потребителя услуги;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13" w:name="_Ref17532171"/>
      <w:r w:rsidRPr="000E0BDE">
        <w:rPr>
          <w:rFonts w:ascii="Liberation Serif" w:eastAsia="Calibri" w:hAnsi="Liberation Serif"/>
          <w:sz w:val="28"/>
          <w:szCs w:val="28"/>
        </w:rPr>
        <w:t>фамилия, имя, отчество (последнее – при наличии) родителя (законного представителя) потребителя услуги;</w:t>
      </w:r>
      <w:bookmarkEnd w:id="13"/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вид документа, удостоверяющего личность </w:t>
      </w:r>
      <w:r w:rsidRPr="000E0BDE">
        <w:rPr>
          <w:rFonts w:ascii="Liberation Serif" w:eastAsia="Calibri" w:hAnsi="Liberation Serif"/>
          <w:sz w:val="28"/>
          <w:szCs w:val="28"/>
        </w:rPr>
        <w:t>родителя (законного представителя) потребителя</w:t>
      </w:r>
      <w:r w:rsidRPr="000E0BDE">
        <w:rPr>
          <w:rFonts w:ascii="Liberation Serif" w:hAnsi="Liberation Serif"/>
          <w:sz w:val="28"/>
          <w:szCs w:val="28"/>
        </w:rPr>
        <w:t xml:space="preserve"> услуги, его серия, номер и дата выдачи, а также наименование органа и код подразделения, выдавшего документ (при наличии);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14" w:name="_Ref21955484"/>
      <w:bookmarkStart w:id="15" w:name="_Ref17531899"/>
      <w:r w:rsidRPr="000E0BDE">
        <w:rPr>
          <w:rFonts w:ascii="Liberation Serif" w:eastAsia="Calibri" w:hAnsi="Liberation Serif"/>
          <w:sz w:val="28"/>
          <w:szCs w:val="28"/>
        </w:rPr>
        <w:t>контактная информация родителя (законного представителя) потребителя услуги (адрес электронной почты, телефон);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данные страхового номера индивидуального лицевого счета (СНИЛС) родителя (законного представителя) потребителя услуги;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идентификационный номер дополнительной общеразвивающей программы, включенной в реестр образовательных программ, по которой обучается или обучался потребитель услуги (в случае подачи заявления, предусмотренного пунктом </w:t>
      </w:r>
      <w:r w:rsidR="00D900B9" w:rsidRPr="000E0BDE">
        <w:rPr>
          <w:rFonts w:ascii="Liberation Serif" w:eastAsia="Calibri" w:hAnsi="Liberation Serif"/>
          <w:sz w:val="28"/>
          <w:szCs w:val="28"/>
        </w:rPr>
        <w:t>2.2</w:t>
      </w:r>
      <w:r w:rsidRPr="000E0BDE">
        <w:rPr>
          <w:rFonts w:ascii="Liberation Serif" w:eastAsia="Calibri" w:hAnsi="Liberation Serif"/>
          <w:sz w:val="28"/>
          <w:szCs w:val="28"/>
        </w:rPr>
        <w:t xml:space="preserve"> настоящих Правил);</w:t>
      </w:r>
    </w:p>
    <w:p w:rsidR="00907A91" w:rsidRPr="000E0BDE" w:rsidRDefault="00907A91" w:rsidP="00907A91">
      <w:pPr>
        <w:widowControl w:val="0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информация о социальном сертификате</w:t>
      </w:r>
      <w:bookmarkEnd w:id="14"/>
      <w:r w:rsidRPr="000E0BDE">
        <w:rPr>
          <w:rFonts w:ascii="Liberation Serif" w:eastAsia="Calibri" w:hAnsi="Liberation Serif"/>
          <w:sz w:val="28"/>
          <w:szCs w:val="28"/>
        </w:rPr>
        <w:t>.</w:t>
      </w:r>
      <w:bookmarkEnd w:id="15"/>
    </w:p>
    <w:p w:rsidR="00907A91" w:rsidRPr="000E0BDE" w:rsidRDefault="00127BEA" w:rsidP="00127BEA">
      <w:pPr>
        <w:jc w:val="both"/>
        <w:rPr>
          <w:rFonts w:ascii="Liberation Serif" w:eastAsia="Calibri" w:hAnsi="Liberation Serif"/>
          <w:sz w:val="28"/>
          <w:szCs w:val="28"/>
        </w:rPr>
      </w:pPr>
      <w:bookmarkStart w:id="16" w:name="_Ref17540954"/>
      <w:r w:rsidRPr="000E0BDE">
        <w:rPr>
          <w:rFonts w:ascii="Liberation Serif" w:eastAsia="Calibri" w:hAnsi="Liberation Serif"/>
          <w:sz w:val="28"/>
          <w:szCs w:val="28"/>
        </w:rPr>
        <w:lastRenderedPageBreak/>
        <w:t xml:space="preserve">          2.6.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Сведения, указанные в подпункте «а» пункта </w:t>
      </w:r>
      <w:r w:rsidR="00D900B9" w:rsidRPr="000E0BDE">
        <w:rPr>
          <w:rFonts w:ascii="Liberation Serif" w:eastAsia="Calibri" w:hAnsi="Liberation Serif"/>
          <w:sz w:val="28"/>
          <w:szCs w:val="28"/>
        </w:rPr>
        <w:t>2.5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формируется автоматически в информационной системе.</w:t>
      </w:r>
    </w:p>
    <w:p w:rsidR="00907A91" w:rsidRPr="000E0BDE" w:rsidRDefault="00907A91" w:rsidP="00907A91">
      <w:pPr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Сведения, указанные в подпунктах «б» – «м» пункта </w:t>
      </w:r>
      <w:r w:rsidR="00D900B9" w:rsidRPr="000E0BDE">
        <w:rPr>
          <w:rFonts w:ascii="Liberation Serif" w:eastAsia="Calibri" w:hAnsi="Liberation Serif"/>
          <w:sz w:val="28"/>
          <w:szCs w:val="28"/>
        </w:rPr>
        <w:t>2.5</w:t>
      </w:r>
      <w:r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формируются оператором реестра получателей социального сертификата на основании заявления получателя социального сертификата, его законного представителя, поданного в соответствии с пунктами </w:t>
      </w:r>
      <w:r w:rsidR="00D900B9" w:rsidRPr="000E0BDE">
        <w:rPr>
          <w:rFonts w:ascii="Liberation Serif" w:eastAsia="Calibri" w:hAnsi="Liberation Serif"/>
          <w:sz w:val="28"/>
          <w:szCs w:val="28"/>
        </w:rPr>
        <w:t>2.1</w:t>
      </w:r>
      <w:r w:rsidRPr="000E0BDE">
        <w:rPr>
          <w:rFonts w:ascii="Liberation Serif" w:eastAsia="Calibri" w:hAnsi="Liberation Serif"/>
          <w:sz w:val="28"/>
          <w:szCs w:val="28"/>
        </w:rPr>
        <w:t>-</w:t>
      </w:r>
      <w:r w:rsidR="00D900B9" w:rsidRPr="000E0BDE">
        <w:rPr>
          <w:rFonts w:ascii="Liberation Serif" w:eastAsia="Calibri" w:hAnsi="Liberation Serif"/>
          <w:sz w:val="28"/>
          <w:szCs w:val="28"/>
        </w:rPr>
        <w:t>2.2</w:t>
      </w:r>
      <w:r w:rsidRPr="000E0BDE">
        <w:rPr>
          <w:rFonts w:ascii="Liberation Serif" w:eastAsia="Calibri" w:hAnsi="Liberation Serif"/>
          <w:sz w:val="28"/>
          <w:szCs w:val="28"/>
        </w:rPr>
        <w:t xml:space="preserve"> настоящих Правил. </w:t>
      </w:r>
      <w:bookmarkStart w:id="17" w:name="_Ref17532039"/>
      <w:bookmarkEnd w:id="16"/>
    </w:p>
    <w:p w:rsidR="00907A91" w:rsidRPr="000E0BDE" w:rsidRDefault="00127BEA" w:rsidP="00127BEA">
      <w:pPr>
        <w:ind w:hanging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                      2.7.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Сведения, указанные в подпункте «н» пункта </w:t>
      </w:r>
      <w:r w:rsidR="00D900B9" w:rsidRPr="000E0BDE">
        <w:rPr>
          <w:rFonts w:ascii="Liberation Serif" w:eastAsia="Calibri" w:hAnsi="Liberation Serif"/>
          <w:sz w:val="28"/>
          <w:szCs w:val="28"/>
        </w:rPr>
        <w:t>2.5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формируются в соответствии с Общими требованиями.</w:t>
      </w:r>
    </w:p>
    <w:p w:rsidR="00907A91" w:rsidRPr="000E0BDE" w:rsidRDefault="00127BEA" w:rsidP="00127BE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8" w:name="_Ref114234408"/>
      <w:bookmarkStart w:id="19" w:name="_Ref21597482"/>
      <w:r w:rsidRPr="000E0BDE">
        <w:rPr>
          <w:rFonts w:ascii="Liberation Serif" w:hAnsi="Liberation Serif"/>
          <w:sz w:val="28"/>
          <w:szCs w:val="28"/>
        </w:rPr>
        <w:t xml:space="preserve">2.8. </w:t>
      </w:r>
      <w:r w:rsidR="00907A91" w:rsidRPr="000E0BDE">
        <w:rPr>
          <w:rFonts w:ascii="Liberation Serif" w:hAnsi="Liberation Serif"/>
          <w:sz w:val="28"/>
          <w:szCs w:val="28"/>
        </w:rPr>
        <w:t xml:space="preserve">Уполномоченный орган не позднее одного рабочего дня, следующего за днем формирования социального сертификата, направляет оператору реестра получателей социального сертификата информацию о социальном сертификате, предусмотренную пунктом </w:t>
      </w:r>
      <w:r w:rsidR="00DD78DB" w:rsidRPr="000E0BDE">
        <w:rPr>
          <w:rFonts w:ascii="Liberation Serif" w:hAnsi="Liberation Serif"/>
          <w:sz w:val="28"/>
          <w:szCs w:val="28"/>
        </w:rPr>
        <w:t>1.</w:t>
      </w:r>
      <w:r w:rsidR="004934CA" w:rsidRPr="000E0BDE">
        <w:rPr>
          <w:rFonts w:ascii="Liberation Serif" w:hAnsi="Liberation Serif"/>
          <w:sz w:val="28"/>
          <w:szCs w:val="28"/>
        </w:rPr>
        <w:t>5 и подпунктами «</w:t>
      </w:r>
      <w:r w:rsidR="00907A91" w:rsidRPr="000E0BDE">
        <w:rPr>
          <w:rFonts w:ascii="Liberation Serif" w:hAnsi="Liberation Serif"/>
          <w:sz w:val="28"/>
          <w:szCs w:val="28"/>
        </w:rPr>
        <w:t>а</w:t>
      </w:r>
      <w:r w:rsidR="004934CA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и </w:t>
      </w:r>
      <w:r w:rsidR="004934CA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б</w:t>
      </w:r>
      <w:r w:rsidR="004934CA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DD78DB" w:rsidRPr="000E0BDE">
        <w:rPr>
          <w:rFonts w:ascii="Liberation Serif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EC0065" w:rsidRPr="000E0BDE">
        <w:rPr>
          <w:rFonts w:ascii="Liberation Serif" w:hAnsi="Liberation Serif"/>
          <w:sz w:val="28"/>
          <w:szCs w:val="28"/>
        </w:rPr>
        <w:t>н</w:t>
      </w:r>
      <w:r w:rsidR="004934CA" w:rsidRPr="000E0BDE">
        <w:rPr>
          <w:rFonts w:ascii="Liberation Serif" w:hAnsi="Liberation Serif"/>
          <w:sz w:val="28"/>
          <w:szCs w:val="28"/>
        </w:rPr>
        <w:t>астоящих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EC0065" w:rsidRPr="000E0BDE">
        <w:rPr>
          <w:rFonts w:ascii="Liberation Serif" w:hAnsi="Liberation Serif"/>
          <w:sz w:val="28"/>
          <w:szCs w:val="28"/>
        </w:rPr>
        <w:t>П</w:t>
      </w:r>
      <w:r w:rsidR="004934CA" w:rsidRPr="000E0BDE">
        <w:rPr>
          <w:rFonts w:ascii="Liberation Serif" w:hAnsi="Liberation Serif"/>
          <w:sz w:val="28"/>
          <w:szCs w:val="28"/>
        </w:rPr>
        <w:t>равил.</w:t>
      </w:r>
    </w:p>
    <w:p w:rsidR="00907A91" w:rsidRPr="000E0BDE" w:rsidRDefault="00127BEA" w:rsidP="00127BE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2.9. </w:t>
      </w:r>
      <w:r w:rsidR="00907A91" w:rsidRPr="000E0BDE">
        <w:rPr>
          <w:rFonts w:ascii="Liberation Serif" w:hAnsi="Liberation Serif"/>
          <w:sz w:val="28"/>
          <w:szCs w:val="28"/>
        </w:rPr>
        <w:t>Оператор в течение одного рабочего дня, следующего за днем получения от Уполномоченного о</w:t>
      </w:r>
      <w:r w:rsidR="00DD78DB" w:rsidRPr="000E0BDE">
        <w:rPr>
          <w:rFonts w:ascii="Liberation Serif" w:hAnsi="Liberation Serif"/>
          <w:sz w:val="28"/>
          <w:szCs w:val="28"/>
        </w:rPr>
        <w:t>ргана в соответствии с пунктом 2.8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EC0065" w:rsidRPr="000E0BDE">
        <w:rPr>
          <w:rFonts w:ascii="Liberation Serif" w:hAnsi="Liberation Serif"/>
          <w:sz w:val="28"/>
          <w:szCs w:val="28"/>
        </w:rPr>
        <w:t>н</w:t>
      </w:r>
      <w:r w:rsidR="00907A91" w:rsidRPr="000E0BDE">
        <w:rPr>
          <w:rFonts w:ascii="Liberation Serif" w:hAnsi="Liberation Serif"/>
          <w:sz w:val="28"/>
          <w:szCs w:val="28"/>
        </w:rPr>
        <w:t xml:space="preserve">астоящих Правил информации о социальном сертификате, предусмотренной пунктом </w:t>
      </w:r>
      <w:r w:rsidR="00DD78DB" w:rsidRPr="000E0BDE">
        <w:rPr>
          <w:rFonts w:ascii="Liberation Serif" w:hAnsi="Liberation Serif"/>
          <w:sz w:val="28"/>
          <w:szCs w:val="28"/>
        </w:rPr>
        <w:t>1.</w:t>
      </w:r>
      <w:r w:rsidR="00907A91" w:rsidRPr="000E0BDE">
        <w:rPr>
          <w:rFonts w:ascii="Liberation Serif" w:hAnsi="Liberation Serif"/>
          <w:sz w:val="28"/>
          <w:szCs w:val="28"/>
        </w:rPr>
        <w:t xml:space="preserve">5 </w:t>
      </w:r>
      <w:r w:rsidR="00EC0065" w:rsidRPr="000E0BDE">
        <w:rPr>
          <w:rFonts w:ascii="Liberation Serif" w:hAnsi="Liberation Serif"/>
          <w:sz w:val="28"/>
          <w:szCs w:val="28"/>
        </w:rPr>
        <w:t>и подпунктами «</w:t>
      </w:r>
      <w:r w:rsidR="00907A91" w:rsidRPr="000E0BDE">
        <w:rPr>
          <w:rFonts w:ascii="Liberation Serif" w:hAnsi="Liberation Serif"/>
          <w:sz w:val="28"/>
          <w:szCs w:val="28"/>
        </w:rPr>
        <w:t>а</w:t>
      </w:r>
      <w:r w:rsidR="00EC0065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и </w:t>
      </w:r>
      <w:r w:rsidR="00EC0065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б</w:t>
      </w:r>
      <w:r w:rsidR="00EC0065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DD78DB" w:rsidRPr="000E0BDE">
        <w:rPr>
          <w:rFonts w:ascii="Liberation Serif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EC0065" w:rsidRPr="000E0BDE">
        <w:rPr>
          <w:rFonts w:ascii="Liberation Serif" w:hAnsi="Liberation Serif"/>
          <w:sz w:val="28"/>
          <w:szCs w:val="28"/>
        </w:rPr>
        <w:t>н</w:t>
      </w:r>
      <w:r w:rsidR="0086434C" w:rsidRPr="000E0BDE">
        <w:rPr>
          <w:rFonts w:ascii="Liberation Serif" w:hAnsi="Liberation Serif"/>
          <w:sz w:val="28"/>
          <w:szCs w:val="28"/>
        </w:rPr>
        <w:t xml:space="preserve">астоящих </w:t>
      </w:r>
      <w:r w:rsidR="00EC0065" w:rsidRPr="000E0BDE">
        <w:rPr>
          <w:rFonts w:ascii="Liberation Serif" w:hAnsi="Liberation Serif"/>
          <w:sz w:val="28"/>
          <w:szCs w:val="28"/>
        </w:rPr>
        <w:t>П</w:t>
      </w:r>
      <w:r w:rsidR="0086434C" w:rsidRPr="000E0BDE">
        <w:rPr>
          <w:rFonts w:ascii="Liberation Serif" w:hAnsi="Liberation Serif"/>
          <w:sz w:val="28"/>
          <w:szCs w:val="28"/>
        </w:rPr>
        <w:t>равил</w:t>
      </w:r>
      <w:r w:rsidR="00907A91" w:rsidRPr="000E0BDE">
        <w:rPr>
          <w:rFonts w:ascii="Liberation Serif" w:hAnsi="Liberation Serif"/>
          <w:sz w:val="28"/>
          <w:szCs w:val="28"/>
        </w:rPr>
        <w:t xml:space="preserve">, формирует ее в составе реестра </w:t>
      </w:r>
      <w:r w:rsidR="00907A91" w:rsidRPr="000E0BDE">
        <w:rPr>
          <w:rFonts w:ascii="Liberation Serif" w:eastAsia="Calibri" w:hAnsi="Liberation Serif"/>
          <w:sz w:val="28"/>
          <w:szCs w:val="28"/>
        </w:rPr>
        <w:t>получателей социального сертификата.</w:t>
      </w:r>
    </w:p>
    <w:p w:rsidR="00907A91" w:rsidRPr="000E0BDE" w:rsidRDefault="00127BEA" w:rsidP="00127BE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2.10. </w:t>
      </w:r>
      <w:r w:rsidR="00907A91" w:rsidRPr="000E0BDE">
        <w:rPr>
          <w:rFonts w:ascii="Liberation Serif" w:eastAsia="Calibri" w:hAnsi="Liberation Serif"/>
          <w:sz w:val="28"/>
          <w:szCs w:val="28"/>
        </w:rPr>
        <w:t>В случае, если получатель социального сертификата, его</w:t>
      </w:r>
      <w:r w:rsidR="00907A91" w:rsidRPr="000E0BDE" w:rsidDel="00C73DFB">
        <w:rPr>
          <w:rFonts w:ascii="Liberation Serif" w:eastAsia="Calibri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законный представитель при подаче одного из заявлений, предусмотренных пунктами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="00907A91" w:rsidRPr="000E0BDE">
        <w:rPr>
          <w:rFonts w:ascii="Liberation Serif" w:eastAsia="Calibri" w:hAnsi="Liberation Serif"/>
          <w:sz w:val="28"/>
          <w:szCs w:val="28"/>
        </w:rPr>
        <w:t>-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отказывается от обработки персональных данных (персональных данных получателя социального сертификата</w:t>
      </w:r>
      <w:r w:rsidR="00907A91" w:rsidRPr="000E0BDE" w:rsidDel="00C73DFB">
        <w:rPr>
          <w:rFonts w:ascii="Liberation Serif" w:eastAsia="Calibri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и его законного представителя) посредством информационной системы, реестровая запись </w:t>
      </w:r>
      <w:r w:rsidRPr="000E0BDE">
        <w:rPr>
          <w:rFonts w:ascii="Liberation Serif" w:eastAsia="Calibri" w:hAnsi="Liberation Serif"/>
          <w:sz w:val="28"/>
          <w:szCs w:val="28"/>
        </w:rPr>
        <w:t xml:space="preserve">     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>о получателе социального сертификата в реестре получателей социальных сертификатов в информационной системе обезличивается.</w:t>
      </w:r>
      <w:bookmarkEnd w:id="18"/>
      <w:r w:rsidR="00907A91" w:rsidRPr="000E0BDE">
        <w:rPr>
          <w:rFonts w:ascii="Liberation Serif" w:eastAsia="Calibri" w:hAnsi="Liberation Serif"/>
          <w:sz w:val="28"/>
          <w:szCs w:val="28"/>
        </w:rPr>
        <w:t xml:space="preserve"> </w:t>
      </w:r>
    </w:p>
    <w:p w:rsidR="00907A91" w:rsidRPr="000E0BDE" w:rsidRDefault="00127BEA" w:rsidP="00127BEA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eastAsia="Calibri" w:hAnsi="Liberation Serif"/>
          <w:sz w:val="28"/>
          <w:szCs w:val="28"/>
        </w:rPr>
      </w:pPr>
      <w:bookmarkStart w:id="20" w:name="_Ref114175468"/>
      <w:bookmarkStart w:id="21" w:name="_Ref25505937"/>
      <w:bookmarkEnd w:id="17"/>
      <w:bookmarkEnd w:id="19"/>
      <w:r w:rsidRPr="000E0BDE">
        <w:rPr>
          <w:rFonts w:ascii="Liberation Serif" w:eastAsia="Calibri" w:hAnsi="Liberation Serif"/>
          <w:sz w:val="28"/>
          <w:szCs w:val="28"/>
        </w:rPr>
        <w:t xml:space="preserve">2.11. </w:t>
      </w:r>
      <w:r w:rsidR="00907A91" w:rsidRPr="000E0BDE">
        <w:rPr>
          <w:rFonts w:ascii="Liberation Serif" w:eastAsia="Calibri" w:hAnsi="Liberation Serif"/>
          <w:sz w:val="28"/>
          <w:szCs w:val="28"/>
        </w:rPr>
        <w:t>Уполномоченный орган:</w:t>
      </w:r>
      <w:bookmarkEnd w:id="20"/>
    </w:p>
    <w:p w:rsidR="00907A91" w:rsidRPr="000E0BDE" w:rsidRDefault="00907A91" w:rsidP="00907A91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в течение пяти рабочих дней с даты получения </w:t>
      </w:r>
      <w:r w:rsidRPr="000E0BDE">
        <w:rPr>
          <w:rFonts w:ascii="Liberation Serif" w:eastAsia="Calibri" w:hAnsi="Liberation Serif"/>
          <w:sz w:val="28"/>
          <w:szCs w:val="28"/>
        </w:rPr>
        <w:t xml:space="preserve">одного из заявлений, предусмотренных пунктами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Pr="000E0BDE">
        <w:rPr>
          <w:rFonts w:ascii="Liberation Serif" w:eastAsia="Calibri" w:hAnsi="Liberation Serif"/>
          <w:sz w:val="28"/>
          <w:szCs w:val="28"/>
        </w:rPr>
        <w:t>-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Pr="000E0BDE">
        <w:rPr>
          <w:rFonts w:ascii="Liberation Serif" w:eastAsia="Calibri" w:hAnsi="Liberation Serif"/>
          <w:sz w:val="28"/>
          <w:szCs w:val="28"/>
        </w:rPr>
        <w:t xml:space="preserve"> настоящих Правил</w:t>
      </w:r>
      <w:r w:rsidRPr="000E0BDE">
        <w:rPr>
          <w:rFonts w:ascii="Liberation Serif" w:hAnsi="Liberation Serif"/>
          <w:sz w:val="28"/>
          <w:szCs w:val="28"/>
        </w:rPr>
        <w:t>, рассматривает полученное заявление, осуществляет проверку наличия (о</w:t>
      </w:r>
      <w:r w:rsidR="006E7C5A" w:rsidRPr="000E0BDE">
        <w:rPr>
          <w:rFonts w:ascii="Liberation Serif" w:hAnsi="Liberation Serif"/>
          <w:sz w:val="28"/>
          <w:szCs w:val="28"/>
        </w:rPr>
        <w:t xml:space="preserve">тсутствия) оснований для отказа </w:t>
      </w:r>
      <w:r w:rsidRPr="000E0BDE">
        <w:rPr>
          <w:rFonts w:ascii="Liberation Serif" w:hAnsi="Liberation Serif"/>
          <w:sz w:val="28"/>
          <w:szCs w:val="28"/>
        </w:rPr>
        <w:t xml:space="preserve">в формировании социального сертификата, предусмотренных </w:t>
      </w:r>
      <w:r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 xml:space="preserve">пунктом </w:t>
      </w:r>
      <w:r w:rsidR="00DD78DB" w:rsidRPr="000E0BDE">
        <w:rPr>
          <w:rStyle w:val="a7"/>
          <w:rFonts w:ascii="Liberation Serif" w:hAnsi="Liberation Serif"/>
          <w:color w:val="000000" w:themeColor="text1"/>
          <w:sz w:val="28"/>
          <w:szCs w:val="28"/>
        </w:rPr>
        <w:t>2.12</w:t>
      </w:r>
      <w:r w:rsidRPr="000E0B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E0BDE">
        <w:rPr>
          <w:rFonts w:ascii="Liberation Serif" w:hAnsi="Liberation Serif"/>
          <w:sz w:val="28"/>
          <w:szCs w:val="28"/>
        </w:rPr>
        <w:t>настоящих Правил и принимает решение о формировании социального сертификата, или об отказе в формировании социального сертификата;</w:t>
      </w:r>
    </w:p>
    <w:p w:rsidR="00907A91" w:rsidRPr="000E0BDE" w:rsidRDefault="00907A91" w:rsidP="00907A91">
      <w:pPr>
        <w:widowControl w:val="0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в день принятия решения о формировании социального сертификата, или об отказе в формировании социального сертификата, направляет получателю социального сертификата, его законному представителю и исполнителю услуги посредством информационной системы уведомление о формировании социального сертификата, или об отказе в формировании социального сертификата.</w:t>
      </w:r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22" w:name="_Ref25505939"/>
      <w:bookmarkStart w:id="23" w:name="_Ref36817919"/>
      <w:bookmarkEnd w:id="21"/>
      <w:r w:rsidRPr="000E0BDE">
        <w:rPr>
          <w:rFonts w:ascii="Liberation Serif" w:eastAsia="Calibri" w:hAnsi="Liberation Serif"/>
          <w:sz w:val="28"/>
          <w:szCs w:val="28"/>
        </w:rPr>
        <w:t xml:space="preserve">2.12.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Основаниями для отказа в </w:t>
      </w:r>
      <w:r w:rsidR="00907A91" w:rsidRPr="000E0BDE">
        <w:rPr>
          <w:rFonts w:ascii="Liberation Serif" w:hAnsi="Liberation Serif"/>
          <w:sz w:val="28"/>
          <w:szCs w:val="28"/>
        </w:rPr>
        <w:t>формировании социального сертификата</w:t>
      </w:r>
      <w:r w:rsidR="00907A91" w:rsidRPr="000E0BDE">
        <w:rPr>
          <w:rFonts w:ascii="Liberation Serif" w:eastAsia="Calibri" w:hAnsi="Liberation Serif"/>
          <w:sz w:val="28"/>
          <w:szCs w:val="28"/>
        </w:rPr>
        <w:t>, являются:</w:t>
      </w:r>
      <w:bookmarkEnd w:id="22"/>
      <w:bookmarkEnd w:id="23"/>
    </w:p>
    <w:p w:rsidR="00907A91" w:rsidRPr="000E0BDE" w:rsidRDefault="00907A91" w:rsidP="00907A91">
      <w:pPr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ранее осуществленное включение сведений о получателе социального сертификата </w:t>
      </w:r>
      <w:r w:rsidRPr="000E0BDE">
        <w:rPr>
          <w:rFonts w:ascii="Liberation Serif" w:hAnsi="Liberation Serif"/>
          <w:sz w:val="28"/>
          <w:szCs w:val="28"/>
        </w:rPr>
        <w:t>в реестр получателей социального сертификата</w:t>
      </w:r>
      <w:r w:rsidRPr="000E0BDE">
        <w:rPr>
          <w:rFonts w:ascii="Liberation Serif" w:eastAsia="Calibri" w:hAnsi="Liberation Serif"/>
          <w:sz w:val="28"/>
          <w:szCs w:val="28"/>
        </w:rPr>
        <w:t>;</w:t>
      </w:r>
    </w:p>
    <w:p w:rsidR="00907A91" w:rsidRPr="000E0BDE" w:rsidRDefault="00907A91" w:rsidP="00907A91">
      <w:pPr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предоставление </w:t>
      </w:r>
      <w:r w:rsidRPr="000E0BDE">
        <w:rPr>
          <w:rFonts w:ascii="Liberation Serif" w:hAnsi="Liberation Serif"/>
          <w:sz w:val="28"/>
          <w:szCs w:val="28"/>
        </w:rPr>
        <w:t xml:space="preserve">получателем социального сертификата, его законным </w:t>
      </w:r>
      <w:r w:rsidRPr="000E0BDE">
        <w:rPr>
          <w:rFonts w:ascii="Liberation Serif" w:hAnsi="Liberation Serif"/>
          <w:sz w:val="28"/>
          <w:szCs w:val="28"/>
        </w:rPr>
        <w:lastRenderedPageBreak/>
        <w:t xml:space="preserve">представителем </w:t>
      </w:r>
      <w:r w:rsidRPr="000E0BDE">
        <w:rPr>
          <w:rFonts w:ascii="Liberation Serif" w:eastAsia="Calibri" w:hAnsi="Liberation Serif"/>
          <w:sz w:val="28"/>
          <w:szCs w:val="28"/>
        </w:rPr>
        <w:t xml:space="preserve">неполных (недостоверных) сведений, указанных в заявлениях, предусмотренных пунктами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Pr="000E0BDE">
        <w:rPr>
          <w:rFonts w:ascii="Liberation Serif" w:eastAsia="Calibri" w:hAnsi="Liberation Serif"/>
          <w:sz w:val="28"/>
          <w:szCs w:val="28"/>
        </w:rPr>
        <w:t>-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Pr="000E0BDE">
        <w:rPr>
          <w:rFonts w:ascii="Liberation Serif" w:eastAsia="Calibri" w:hAnsi="Liberation Serif"/>
          <w:sz w:val="28"/>
          <w:szCs w:val="28"/>
        </w:rPr>
        <w:t xml:space="preserve"> настоящих Правил;</w:t>
      </w:r>
    </w:p>
    <w:p w:rsidR="00907A91" w:rsidRPr="000E0BDE" w:rsidRDefault="00907A91" w:rsidP="00907A91">
      <w:pPr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отсутствие согласия получателя социального сертификата на обработку персональных данных;</w:t>
      </w:r>
    </w:p>
    <w:p w:rsidR="00907A91" w:rsidRPr="000E0BDE" w:rsidRDefault="00907A91" w:rsidP="00907A91">
      <w:pPr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превышение общего объема оказания муниципальной услуги, установленного для социальных сертификатов, используемых получателями социальных сертификатов, социальным заказом на соответствующий календарный год</w:t>
      </w:r>
      <w:r w:rsidRPr="000E0BDE">
        <w:rPr>
          <w:rFonts w:ascii="Liberation Serif" w:eastAsia="Calibri" w:hAnsi="Liberation Serif"/>
          <w:sz w:val="28"/>
          <w:szCs w:val="28"/>
        </w:rPr>
        <w:t>.</w:t>
      </w:r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24" w:name="_Ref36817382"/>
      <w:r w:rsidRPr="000E0BDE">
        <w:rPr>
          <w:rFonts w:ascii="Liberation Serif" w:hAnsi="Liberation Serif"/>
          <w:sz w:val="28"/>
          <w:szCs w:val="28"/>
        </w:rPr>
        <w:t xml:space="preserve">2.13. </w:t>
      </w:r>
      <w:r w:rsidR="00907A91" w:rsidRPr="000E0BDE">
        <w:rPr>
          <w:rFonts w:ascii="Liberation Serif" w:hAnsi="Liberation Serif"/>
          <w:sz w:val="28"/>
          <w:szCs w:val="28"/>
        </w:rPr>
        <w:t>Получатель социального сертификата, его законный представитель</w:t>
      </w:r>
      <w:r w:rsidR="00907A91" w:rsidRPr="000E0BDE" w:rsidDel="00426434">
        <w:rPr>
          <w:rFonts w:ascii="Liberation Serif" w:eastAsia="Calibri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>вправе изменить сведения, указанные в подп</w:t>
      </w:r>
      <w:r w:rsidR="00DD78DB" w:rsidRPr="000E0BDE">
        <w:rPr>
          <w:rFonts w:ascii="Liberation Serif" w:eastAsia="Calibri" w:hAnsi="Liberation Serif"/>
          <w:sz w:val="28"/>
          <w:szCs w:val="28"/>
        </w:rPr>
        <w:t>унктах «б»-«в», «з»-«к» пункта 2.5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посредством подачи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заявления об изменении сведений </w:t>
      </w:r>
      <w:r w:rsidRPr="000E0BDE">
        <w:rPr>
          <w:rFonts w:ascii="Liberation Serif" w:eastAsia="Calibri" w:hAnsi="Liberation Serif"/>
          <w:sz w:val="28"/>
          <w:szCs w:val="28"/>
        </w:rPr>
        <w:t xml:space="preserve">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>о потребителе, содержащим:</w:t>
      </w:r>
      <w:bookmarkEnd w:id="24"/>
    </w:p>
    <w:p w:rsidR="00907A91" w:rsidRPr="000E0BDE" w:rsidRDefault="00907A91" w:rsidP="00907A91">
      <w:pPr>
        <w:widowControl w:val="0"/>
        <w:numPr>
          <w:ilvl w:val="1"/>
          <w:numId w:val="7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перечень сведений, подлежащих изменению;</w:t>
      </w:r>
    </w:p>
    <w:p w:rsidR="00907A91" w:rsidRPr="000E0BDE" w:rsidRDefault="00907A91" w:rsidP="00907A91">
      <w:pPr>
        <w:widowControl w:val="0"/>
        <w:numPr>
          <w:ilvl w:val="1"/>
          <w:numId w:val="7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причину либо причины изменения сведений.</w:t>
      </w:r>
    </w:p>
    <w:p w:rsidR="00907A91" w:rsidRPr="000E0BDE" w:rsidRDefault="00907A91" w:rsidP="00907A9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>Заявление может быть подано на бумажном носителе либо посредством информационной системы.</w:t>
      </w:r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</w:rPr>
      </w:pPr>
      <w:bookmarkStart w:id="25" w:name="_Ref21611687"/>
      <w:bookmarkStart w:id="26" w:name="_Ref114233772"/>
      <w:r w:rsidRPr="000E0BDE">
        <w:rPr>
          <w:rFonts w:ascii="Liberation Serif" w:hAnsi="Liberation Serif"/>
          <w:sz w:val="28"/>
          <w:szCs w:val="28"/>
        </w:rPr>
        <w:t xml:space="preserve">             2.14. </w:t>
      </w:r>
      <w:r w:rsidR="00907A91" w:rsidRPr="000E0BDE">
        <w:rPr>
          <w:rFonts w:ascii="Liberation Serif" w:hAnsi="Liberation Serif"/>
          <w:sz w:val="28"/>
          <w:szCs w:val="28"/>
        </w:rPr>
        <w:t xml:space="preserve">Исключение сведений о получателе социального сертификата из реестра получателей социального </w:t>
      </w:r>
      <w:r w:rsidR="00907A91" w:rsidRPr="000E0BDE">
        <w:rPr>
          <w:rFonts w:ascii="Liberation Serif" w:eastAsia="Calibri" w:hAnsi="Liberation Serif"/>
          <w:sz w:val="28"/>
          <w:szCs w:val="28"/>
        </w:rPr>
        <w:t>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осуществляется оператором реестра получателей </w:t>
      </w:r>
      <w:r w:rsidR="00907A91" w:rsidRPr="000E0BDE">
        <w:rPr>
          <w:rFonts w:ascii="Liberation Serif" w:eastAsia="Calibri" w:hAnsi="Liberation Serif"/>
          <w:sz w:val="28"/>
          <w:szCs w:val="28"/>
        </w:rPr>
        <w:t>социального</w:t>
      </w:r>
      <w:r w:rsidR="00907A91" w:rsidRPr="000E0BDE">
        <w:rPr>
          <w:rFonts w:ascii="Liberation Serif" w:hAnsi="Liberation Serif"/>
          <w:sz w:val="28"/>
          <w:szCs w:val="28"/>
        </w:rPr>
        <w:t xml:space="preserve"> сертификата в течение 2-х рабочих дней с даты</w:t>
      </w:r>
      <w:bookmarkStart w:id="27" w:name="_Ref21458283"/>
      <w:bookmarkEnd w:id="25"/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поступления заявления </w:t>
      </w:r>
      <w:r w:rsidR="00907A91" w:rsidRPr="000E0BDE">
        <w:rPr>
          <w:rFonts w:ascii="Liberation Serif" w:hAnsi="Liberation Serif"/>
          <w:sz w:val="28"/>
          <w:szCs w:val="28"/>
        </w:rPr>
        <w:t>получателя социального сертификата, его законного представителя</w:t>
      </w:r>
      <w:r w:rsidR="00907A91" w:rsidRPr="000E0BDE" w:rsidDel="0064037A">
        <w:rPr>
          <w:rFonts w:ascii="Liberation Serif" w:eastAsia="Calibri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об отказе от включения сведений о нем в реестр получателей </w:t>
      </w:r>
      <w:r w:rsidR="00907A91" w:rsidRPr="000E0BDE">
        <w:rPr>
          <w:rFonts w:ascii="Liberation Serif" w:hAnsi="Liberation Serif"/>
          <w:sz w:val="28"/>
          <w:szCs w:val="28"/>
        </w:rPr>
        <w:t>социального сертификата</w:t>
      </w:r>
      <w:r w:rsidR="00907A91" w:rsidRPr="000E0BDE">
        <w:rPr>
          <w:rFonts w:ascii="Liberation Serif" w:eastAsia="Calibri" w:hAnsi="Liberation Serif"/>
          <w:sz w:val="28"/>
          <w:szCs w:val="28"/>
        </w:rPr>
        <w:t>, поданное на бумажном носителе либо в электронном виде посредством информационной системы.</w:t>
      </w:r>
      <w:bookmarkEnd w:id="26"/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bookmarkStart w:id="28" w:name="_Ref25505947"/>
      <w:r w:rsidRPr="000E0BDE">
        <w:rPr>
          <w:rFonts w:ascii="Liberation Serif" w:eastAsia="Calibri" w:hAnsi="Liberation Serif"/>
          <w:sz w:val="28"/>
          <w:szCs w:val="28"/>
        </w:rPr>
        <w:t xml:space="preserve">2.15.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Оператор реестра получателей социального сертификата направляет получателю социального сертификата уведомление об исключении сведений </w:t>
      </w:r>
      <w:r w:rsidR="00C97082" w:rsidRPr="000E0BDE">
        <w:rPr>
          <w:rFonts w:ascii="Liberation Serif" w:eastAsia="Calibri" w:hAnsi="Liberation Serif"/>
          <w:sz w:val="28"/>
          <w:szCs w:val="28"/>
        </w:rPr>
        <w:t xml:space="preserve">  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о потребителе из реестра получателей </w:t>
      </w:r>
      <w:r w:rsidR="00907A91" w:rsidRPr="000E0BDE">
        <w:rPr>
          <w:rFonts w:ascii="Liberation Serif" w:hAnsi="Liberation Serif"/>
          <w:sz w:val="28"/>
          <w:szCs w:val="28"/>
        </w:rPr>
        <w:t>социального сертификата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в день исключения све</w:t>
      </w:r>
      <w:r w:rsidR="00DD78DB" w:rsidRPr="000E0BDE">
        <w:rPr>
          <w:rFonts w:ascii="Liberation Serif" w:eastAsia="Calibri" w:hAnsi="Liberation Serif"/>
          <w:sz w:val="28"/>
          <w:szCs w:val="28"/>
        </w:rPr>
        <w:t>дений в соответствии с пунктом 2.14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</w:t>
      </w:r>
      <w:r w:rsidR="00907A91" w:rsidRPr="000E0BDE">
        <w:rPr>
          <w:rFonts w:ascii="Liberation Serif" w:hAnsi="Liberation Serif"/>
          <w:sz w:val="28"/>
          <w:szCs w:val="28"/>
        </w:rPr>
        <w:t>посредством информационной системы</w:t>
      </w:r>
      <w:r w:rsidR="00907A91" w:rsidRPr="000E0BDE">
        <w:rPr>
          <w:rFonts w:ascii="Liberation Serif" w:eastAsia="Calibri" w:hAnsi="Liberation Serif"/>
          <w:sz w:val="28"/>
          <w:szCs w:val="28"/>
        </w:rPr>
        <w:t>.</w:t>
      </w:r>
    </w:p>
    <w:bookmarkEnd w:id="27"/>
    <w:bookmarkEnd w:id="28"/>
    <w:p w:rsidR="00907A91" w:rsidRPr="000E0BDE" w:rsidRDefault="00D14948" w:rsidP="00D14948">
      <w:pPr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           2.16.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Формы и порядок работы с заявлениями и согласиями на обработку персональных данных, указанными в пунктах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, 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, </w:t>
      </w:r>
      <w:r w:rsidR="00DD78DB" w:rsidRPr="000E0BDE">
        <w:rPr>
          <w:rFonts w:ascii="Liberation Serif" w:eastAsia="Calibri" w:hAnsi="Liberation Serif"/>
          <w:sz w:val="28"/>
          <w:szCs w:val="28"/>
        </w:rPr>
        <w:t>2.3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, </w:t>
      </w:r>
      <w:r w:rsidR="00DD78DB" w:rsidRPr="000E0BDE">
        <w:rPr>
          <w:rFonts w:ascii="Liberation Serif" w:eastAsia="Calibri" w:hAnsi="Liberation Serif"/>
          <w:sz w:val="28"/>
          <w:szCs w:val="28"/>
        </w:rPr>
        <w:t>2.13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2.14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устанавливаются уполномоченным органом.</w:t>
      </w:r>
    </w:p>
    <w:p w:rsidR="00907A91" w:rsidRPr="000E0BDE" w:rsidRDefault="00907A91" w:rsidP="00907A9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eastAsia="Calibri" w:hAnsi="Liberation Serif"/>
          <w:sz w:val="28"/>
          <w:szCs w:val="28"/>
        </w:rPr>
      </w:pPr>
    </w:p>
    <w:p w:rsidR="00907A91" w:rsidRPr="000E0BDE" w:rsidRDefault="00907A91" w:rsidP="00D14948">
      <w:pPr>
        <w:pStyle w:val="a8"/>
        <w:widowControl w:val="0"/>
        <w:numPr>
          <w:ilvl w:val="0"/>
          <w:numId w:val="3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E0BDE">
        <w:rPr>
          <w:rFonts w:ascii="Liberation Serif" w:eastAsia="Calibri" w:hAnsi="Liberation Serif"/>
          <w:b/>
          <w:bCs/>
          <w:sz w:val="28"/>
          <w:szCs w:val="28"/>
        </w:rPr>
        <w:t xml:space="preserve">Порядок заключения, изменения и расторжения договоров об оказании муниципальных услуг в социальной сфере </w:t>
      </w:r>
      <w:r w:rsidR="00D14948" w:rsidRPr="000E0BDE">
        <w:rPr>
          <w:rFonts w:ascii="Liberation Serif" w:eastAsia="Calibri" w:hAnsi="Liberation Serif"/>
          <w:b/>
          <w:bCs/>
          <w:sz w:val="28"/>
          <w:szCs w:val="28"/>
        </w:rPr>
        <w:t xml:space="preserve">                                       </w:t>
      </w:r>
      <w:r w:rsidRPr="000E0BDE">
        <w:rPr>
          <w:rFonts w:ascii="Liberation Serif" w:eastAsia="Calibri" w:hAnsi="Liberation Serif"/>
          <w:b/>
          <w:bCs/>
          <w:sz w:val="28"/>
          <w:szCs w:val="28"/>
        </w:rPr>
        <w:t>с использованием социального сертификата</w:t>
      </w:r>
    </w:p>
    <w:p w:rsidR="00D14948" w:rsidRPr="000E0BDE" w:rsidRDefault="00D14948" w:rsidP="00C97082">
      <w:pPr>
        <w:pStyle w:val="a8"/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1211"/>
        <w:rPr>
          <w:rFonts w:ascii="Liberation Serif" w:hAnsi="Liberation Serif"/>
          <w:b/>
          <w:bCs/>
          <w:sz w:val="28"/>
          <w:szCs w:val="28"/>
        </w:rPr>
      </w:pPr>
    </w:p>
    <w:p w:rsidR="00907A91" w:rsidRPr="000E0BDE" w:rsidRDefault="00D14948" w:rsidP="00D14948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29" w:name="_Ref114235157"/>
      <w:bookmarkStart w:id="30" w:name="_Ref113026726"/>
      <w:r w:rsidRPr="000E0BDE">
        <w:rPr>
          <w:rFonts w:ascii="Liberation Serif" w:hAnsi="Liberation Serif"/>
          <w:sz w:val="28"/>
          <w:szCs w:val="28"/>
        </w:rPr>
        <w:t xml:space="preserve">3.1. </w:t>
      </w:r>
      <w:r w:rsidR="00907A91" w:rsidRPr="000E0BDE">
        <w:rPr>
          <w:rFonts w:ascii="Liberation Serif" w:hAnsi="Liberation Serif"/>
          <w:sz w:val="28"/>
          <w:szCs w:val="28"/>
        </w:rPr>
        <w:t xml:space="preserve">Для заключения договора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в социальной сфере между получателем социального сертификата, его законным представителем и исполнителем услуг необходимо соблюдение для социального сертификата и дополнительной общеобразовательной программы следующих условий:</w:t>
      </w:r>
      <w:bookmarkEnd w:id="29"/>
    </w:p>
    <w:p w:rsidR="00907A91" w:rsidRPr="000E0BDE" w:rsidRDefault="00907A91" w:rsidP="00907A91">
      <w:pPr>
        <w:pStyle w:val="a8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для дополнительной общеобразовательной программы исполнителем услуг открыта возмо</w:t>
      </w:r>
      <w:r w:rsidR="001D33A9" w:rsidRPr="000E0BDE">
        <w:rPr>
          <w:rFonts w:ascii="Liberation Serif" w:hAnsi="Liberation Serif" w:cs="Times New Roman"/>
          <w:sz w:val="28"/>
          <w:szCs w:val="28"/>
        </w:rPr>
        <w:t>жность заключения договоров об оказании муниципальных услуг в социальной сфере</w:t>
      </w:r>
      <w:r w:rsidRPr="000E0BDE">
        <w:rPr>
          <w:rFonts w:ascii="Liberation Serif" w:hAnsi="Liberation Serif" w:cs="Times New Roman"/>
          <w:sz w:val="28"/>
          <w:szCs w:val="28"/>
        </w:rPr>
        <w:t>;</w:t>
      </w:r>
    </w:p>
    <w:p w:rsidR="00907A91" w:rsidRPr="000E0BDE" w:rsidRDefault="00907A91" w:rsidP="00907A91">
      <w:pPr>
        <w:pStyle w:val="a8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lastRenderedPageBreak/>
        <w:t>возможность использования социального сертификата для обучения по соответствующей направленности дополнительной общеобразовательной программы предусмотрена социальным заказом;</w:t>
      </w:r>
    </w:p>
    <w:p w:rsidR="00907A91" w:rsidRPr="000E0BDE" w:rsidRDefault="00907A91" w:rsidP="00907A91">
      <w:pPr>
        <w:pStyle w:val="a8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доступный объем оказания муниципальной услуги для социального сертификата в соответствующем периоде действия социального заказа больше или равен объему часов образовательной услуги по выбранной дополнительной общеобразовательной программе в соответствии с установленным расписанием. В случае, если доступный объем оказания муниципальной услуги для социального сертификата в соответствующем периоде действия социального заказа меньше объема часов образовательной услуги по выбранной дополнительной общеобразовательной программе в соответствии </w:t>
      </w:r>
      <w:r w:rsidR="00D14948" w:rsidRPr="000E0BDE">
        <w:rPr>
          <w:rFonts w:ascii="Liberation Serif" w:hAnsi="Liberation Serif" w:cs="Times New Roman"/>
          <w:sz w:val="28"/>
          <w:szCs w:val="28"/>
        </w:rPr>
        <w:t xml:space="preserve">                                          </w:t>
      </w:r>
      <w:r w:rsidRPr="000E0BDE">
        <w:rPr>
          <w:rFonts w:ascii="Liberation Serif" w:hAnsi="Liberation Serif" w:cs="Times New Roman"/>
          <w:sz w:val="28"/>
          <w:szCs w:val="28"/>
        </w:rPr>
        <w:t>с установленным расписанием необходимо включение в договор об оказании муниципальных услуг в социальной сфере условия о доплате за счет средств получателя социального сертификата, его законного представителя в части объема часов образовательной услуги, превышающей установленный объем социального сертификата.</w:t>
      </w:r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eastAsia="Calibri" w:hAnsi="Liberation Serif"/>
          <w:sz w:val="28"/>
          <w:szCs w:val="28"/>
        </w:rPr>
        <w:t xml:space="preserve">             3.2. </w:t>
      </w:r>
      <w:r w:rsidR="00907A91" w:rsidRPr="000E0BDE">
        <w:rPr>
          <w:rFonts w:ascii="Liberation Serif" w:eastAsia="Calibri" w:hAnsi="Liberation Serif"/>
          <w:sz w:val="28"/>
          <w:szCs w:val="28"/>
        </w:rPr>
        <w:t>Оператор реестра получателей социального сертификата в течение одного рабочего дня после формирования Уполномоченным органом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,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направляет в адрес исполнителя услуг, указанного </w:t>
      </w:r>
      <w:r w:rsidRPr="000E0BDE">
        <w:rPr>
          <w:rFonts w:ascii="Liberation Serif" w:eastAsia="Calibri" w:hAnsi="Liberation Serif"/>
          <w:sz w:val="28"/>
          <w:szCs w:val="28"/>
        </w:rPr>
        <w:t xml:space="preserve">                 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в заявлениях, предусмотренных пунктами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="00907A91" w:rsidRPr="000E0BDE">
        <w:rPr>
          <w:rFonts w:ascii="Liberation Serif" w:eastAsia="Calibri" w:hAnsi="Liberation Serif"/>
          <w:sz w:val="28"/>
          <w:szCs w:val="28"/>
        </w:rPr>
        <w:t>-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информацию о получателе социального сертиф</w:t>
      </w:r>
      <w:r w:rsidR="0086434C" w:rsidRPr="000E0BDE">
        <w:rPr>
          <w:rFonts w:ascii="Liberation Serif" w:eastAsia="Calibri" w:hAnsi="Liberation Serif"/>
          <w:sz w:val="28"/>
          <w:szCs w:val="28"/>
        </w:rPr>
        <w:t>иката, предусмотренную пунктом 2.5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Правил, и выбранной им образовательной программе, а также информацию об акцепте получателем социального сертификата, его законным представителем, сформированного в информационной системе на основании поданного в соответствии с пунктами </w:t>
      </w:r>
      <w:r w:rsidR="00DD78DB" w:rsidRPr="000E0BDE">
        <w:rPr>
          <w:rFonts w:ascii="Liberation Serif" w:eastAsia="Calibri" w:hAnsi="Liberation Serif"/>
          <w:sz w:val="28"/>
          <w:szCs w:val="28"/>
        </w:rPr>
        <w:t>2.1</w:t>
      </w:r>
      <w:r w:rsidR="00907A91" w:rsidRPr="000E0BDE">
        <w:rPr>
          <w:rFonts w:ascii="Liberation Serif" w:eastAsia="Calibri" w:hAnsi="Liberation Serif"/>
          <w:sz w:val="28"/>
          <w:szCs w:val="28"/>
        </w:rPr>
        <w:t>-</w:t>
      </w:r>
      <w:r w:rsidR="00DD78DB" w:rsidRPr="000E0BDE">
        <w:rPr>
          <w:rFonts w:ascii="Liberation Serif" w:eastAsia="Calibri" w:hAnsi="Liberation Serif"/>
          <w:sz w:val="28"/>
          <w:szCs w:val="28"/>
        </w:rPr>
        <w:t>2.2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 заявления о зачислении, договора </w:t>
      </w:r>
      <w:r w:rsidR="00907A91" w:rsidRPr="000E0BDE">
        <w:rPr>
          <w:rFonts w:ascii="Liberation Serif" w:hAnsi="Liberation Serif"/>
          <w:sz w:val="28"/>
          <w:szCs w:val="28"/>
        </w:rPr>
        <w:t>об оказании муниципальных услуг в социальной сфере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в случае выполнения всех условий, предусмотренных пунктом </w:t>
      </w:r>
      <w:r w:rsidR="00DD78DB" w:rsidRPr="000E0BDE">
        <w:rPr>
          <w:rFonts w:ascii="Liberation Serif" w:eastAsia="Calibri" w:hAnsi="Liberation Serif"/>
          <w:sz w:val="28"/>
          <w:szCs w:val="28"/>
        </w:rPr>
        <w:t>3.1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 настоящих Правил.</w:t>
      </w:r>
      <w:bookmarkEnd w:id="30"/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31" w:name="_Ref21458824"/>
      <w:r w:rsidRPr="000E0BDE">
        <w:rPr>
          <w:rFonts w:ascii="Liberation Serif" w:hAnsi="Liberation Serif"/>
          <w:sz w:val="28"/>
          <w:szCs w:val="28"/>
        </w:rPr>
        <w:t xml:space="preserve">  3.3. </w:t>
      </w:r>
      <w:r w:rsidR="00907A91" w:rsidRPr="000E0BDE">
        <w:rPr>
          <w:rFonts w:ascii="Liberation Serif" w:hAnsi="Liberation Serif"/>
          <w:sz w:val="28"/>
          <w:szCs w:val="28"/>
        </w:rPr>
        <w:t xml:space="preserve">Дата планируемого начала освоения дополнительной общеразвивающей программы устанавливается в договоре об оказании муниципальных услуг в социальной сфере как дата </w:t>
      </w:r>
      <w:r w:rsidR="00907A91" w:rsidRPr="000E0BDE">
        <w:rPr>
          <w:rFonts w:ascii="Liberation Serif" w:eastAsia="Calibri" w:hAnsi="Liberation Serif"/>
          <w:sz w:val="28"/>
          <w:szCs w:val="28"/>
        </w:rPr>
        <w:t>ближайшего занятия по программе согласно установленному исполнителем услуг расписанию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907A91" w:rsidRPr="000E0BDE" w:rsidRDefault="00D14948" w:rsidP="00D14948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32" w:name="_Ref114234579"/>
      <w:r w:rsidRPr="000E0BDE">
        <w:rPr>
          <w:rFonts w:ascii="Liberation Serif" w:hAnsi="Liberation Serif"/>
          <w:sz w:val="28"/>
          <w:szCs w:val="28"/>
        </w:rPr>
        <w:t xml:space="preserve">3.4. </w:t>
      </w:r>
      <w:r w:rsidR="00907A91" w:rsidRPr="000E0BDE">
        <w:rPr>
          <w:rFonts w:ascii="Liberation Serif" w:hAnsi="Liberation Serif"/>
          <w:sz w:val="28"/>
          <w:szCs w:val="28"/>
        </w:rPr>
        <w:t>В с</w:t>
      </w:r>
      <w:r w:rsidR="00DD78DB" w:rsidRPr="000E0BDE">
        <w:rPr>
          <w:rFonts w:ascii="Liberation Serif" w:hAnsi="Liberation Serif"/>
          <w:sz w:val="28"/>
          <w:szCs w:val="28"/>
        </w:rPr>
        <w:t>лучае, предусмотренном пунктом 2.10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получатель социального сертификата предъявляет исполнителю услуг номер социального сертификата, а также информацию, предусмотренную пунктом </w:t>
      </w:r>
      <w:r w:rsidR="00DD78DB" w:rsidRPr="000E0BDE">
        <w:rPr>
          <w:rFonts w:ascii="Liberation Serif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Правил. Исполнитель услуг после получения такой информации формирует в срок не более 2–х рабочих дней в адрес Уполномоченного органа запрос о возможности заключения договора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в социальной сфере посредством информационной системы, содержащий:</w:t>
      </w:r>
      <w:bookmarkEnd w:id="31"/>
      <w:bookmarkEnd w:id="32"/>
    </w:p>
    <w:p w:rsidR="00907A91" w:rsidRPr="000E0BDE" w:rsidRDefault="00907A91" w:rsidP="00907A91">
      <w:pPr>
        <w:widowControl w:val="0"/>
        <w:numPr>
          <w:ilvl w:val="1"/>
          <w:numId w:val="9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идентификатор (номер) реестровой записи о </w:t>
      </w:r>
      <w:r w:rsidRPr="000E0BDE">
        <w:rPr>
          <w:rFonts w:ascii="Liberation Serif" w:eastAsia="Calibri" w:hAnsi="Liberation Serif"/>
          <w:sz w:val="28"/>
          <w:szCs w:val="28"/>
        </w:rPr>
        <w:t>получателе социального сертификата</w:t>
      </w:r>
      <w:r w:rsidRPr="000E0BDE">
        <w:rPr>
          <w:rFonts w:ascii="Liberation Serif" w:hAnsi="Liberation Serif"/>
          <w:sz w:val="28"/>
          <w:szCs w:val="28"/>
        </w:rPr>
        <w:t xml:space="preserve"> в реестре </w:t>
      </w:r>
      <w:r w:rsidRPr="000E0BDE">
        <w:rPr>
          <w:rFonts w:ascii="Liberation Serif" w:eastAsia="Calibri" w:hAnsi="Liberation Serif"/>
          <w:sz w:val="28"/>
          <w:szCs w:val="28"/>
        </w:rPr>
        <w:t>получателей социального сертификата</w:t>
      </w:r>
      <w:r w:rsidRPr="000E0BDE">
        <w:rPr>
          <w:rFonts w:ascii="Liberation Serif" w:hAnsi="Liberation Serif"/>
          <w:sz w:val="28"/>
          <w:szCs w:val="28"/>
        </w:rPr>
        <w:t>;</w:t>
      </w:r>
    </w:p>
    <w:p w:rsidR="00907A91" w:rsidRPr="000E0BDE" w:rsidRDefault="00907A91" w:rsidP="00907A91">
      <w:pPr>
        <w:widowControl w:val="0"/>
        <w:numPr>
          <w:ilvl w:val="1"/>
          <w:numId w:val="9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идентификатор (номер) социального сертификата;</w:t>
      </w:r>
    </w:p>
    <w:p w:rsidR="00907A91" w:rsidRPr="000E0BDE" w:rsidRDefault="00907A91" w:rsidP="00907A91">
      <w:pPr>
        <w:widowControl w:val="0"/>
        <w:numPr>
          <w:ilvl w:val="1"/>
          <w:numId w:val="9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>идентификатор (номер) дополнительной общеобразовательной программы;</w:t>
      </w:r>
    </w:p>
    <w:p w:rsidR="00907A91" w:rsidRPr="000E0BDE" w:rsidRDefault="00907A91" w:rsidP="00907A91">
      <w:pPr>
        <w:widowControl w:val="0"/>
        <w:numPr>
          <w:ilvl w:val="1"/>
          <w:numId w:val="9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дату планируемого начала освоения </w:t>
      </w:r>
      <w:r w:rsidRPr="000E0BDE">
        <w:rPr>
          <w:rFonts w:ascii="Liberation Serif" w:eastAsia="Calibri" w:hAnsi="Liberation Serif"/>
          <w:sz w:val="28"/>
          <w:szCs w:val="28"/>
        </w:rPr>
        <w:t xml:space="preserve">получателем социального </w:t>
      </w:r>
      <w:r w:rsidRPr="000E0BDE">
        <w:rPr>
          <w:rFonts w:ascii="Liberation Serif" w:eastAsia="Calibri" w:hAnsi="Liberation Serif"/>
          <w:sz w:val="28"/>
          <w:szCs w:val="28"/>
        </w:rPr>
        <w:lastRenderedPageBreak/>
        <w:t>сертификата</w:t>
      </w:r>
      <w:r w:rsidRPr="000E0BDE">
        <w:rPr>
          <w:rFonts w:ascii="Liberation Serif" w:hAnsi="Liberation Serif"/>
          <w:sz w:val="28"/>
          <w:szCs w:val="28"/>
        </w:rPr>
        <w:t xml:space="preserve"> дополнительной общеобразовательной программы.</w:t>
      </w:r>
    </w:p>
    <w:p w:rsidR="00907A91" w:rsidRPr="000E0BDE" w:rsidRDefault="00D14948" w:rsidP="00D14948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33" w:name="_Ref113028493"/>
      <w:r w:rsidRPr="000E0BDE">
        <w:rPr>
          <w:rFonts w:ascii="Liberation Serif" w:hAnsi="Liberation Serif"/>
          <w:sz w:val="28"/>
          <w:szCs w:val="28"/>
        </w:rPr>
        <w:t xml:space="preserve">3.5. </w:t>
      </w:r>
      <w:r w:rsidR="00907A91" w:rsidRPr="000E0BDE">
        <w:rPr>
          <w:rFonts w:ascii="Liberation Serif" w:hAnsi="Liberation Serif"/>
          <w:sz w:val="28"/>
          <w:szCs w:val="28"/>
        </w:rPr>
        <w:t>Уполномоченный орган в день получения запроса исполнителя у</w:t>
      </w:r>
      <w:r w:rsidR="00DD78DB" w:rsidRPr="000E0BDE">
        <w:rPr>
          <w:rFonts w:ascii="Liberation Serif" w:hAnsi="Liberation Serif"/>
          <w:sz w:val="28"/>
          <w:szCs w:val="28"/>
        </w:rPr>
        <w:t>слуг, предусмотренного пунктом 3.4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проверяет соответствие номера реестровой записи о </w:t>
      </w:r>
      <w:r w:rsidR="00907A91" w:rsidRPr="000E0BDE">
        <w:rPr>
          <w:rFonts w:ascii="Liberation Serif" w:eastAsia="Calibri" w:hAnsi="Liberation Serif"/>
          <w:sz w:val="28"/>
          <w:szCs w:val="28"/>
        </w:rPr>
        <w:t>получателе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реестре </w:t>
      </w:r>
      <w:r w:rsidR="00907A91" w:rsidRPr="000E0BDE">
        <w:rPr>
          <w:rFonts w:ascii="Liberation Serif" w:eastAsia="Calibri" w:hAnsi="Liberation Serif"/>
          <w:sz w:val="28"/>
          <w:szCs w:val="28"/>
        </w:rPr>
        <w:t>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, номера социального сертификата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</w:t>
      </w:r>
      <w:r w:rsidR="00907A91" w:rsidRPr="000E0BDE">
        <w:rPr>
          <w:rFonts w:ascii="Liberation Serif" w:hAnsi="Liberation Serif"/>
          <w:sz w:val="28"/>
          <w:szCs w:val="28"/>
        </w:rPr>
        <w:t>и фамилии, имени, отчества (последнее – при наличии) получателя социального сертификата.</w:t>
      </w:r>
      <w:bookmarkStart w:id="34" w:name="_Ref17541109"/>
      <w:bookmarkEnd w:id="33"/>
    </w:p>
    <w:p w:rsidR="00907A91" w:rsidRPr="000E0BDE" w:rsidRDefault="00D14948" w:rsidP="00775E4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35" w:name="_Ref21458834"/>
      <w:r w:rsidRPr="000E0BDE">
        <w:rPr>
          <w:rFonts w:ascii="Liberation Serif" w:hAnsi="Liberation Serif"/>
          <w:sz w:val="28"/>
          <w:szCs w:val="28"/>
        </w:rPr>
        <w:t xml:space="preserve">3.6.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случае выявления несоответствия номера социального сертификата и фамилии, имени и отчества (последнее – при наличии) получателя социального сертификата с записью в реестре получателей социального сертификата </w:t>
      </w:r>
      <w:r w:rsidR="0086434C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полномоченный орган в день получения запроса исполнителя у</w:t>
      </w:r>
      <w:r w:rsidR="00DD78DB" w:rsidRPr="000E0BDE">
        <w:rPr>
          <w:rFonts w:ascii="Liberation Serif" w:hAnsi="Liberation Serif"/>
          <w:sz w:val="28"/>
          <w:szCs w:val="28"/>
        </w:rPr>
        <w:t>слуг, предусмотренного пунктом 3.4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направляет посредством информационной системы исполнителю услуг уведомление о необходимости уточнения сведений о номере социального сертификата.</w:t>
      </w:r>
      <w:bookmarkEnd w:id="34"/>
      <w:bookmarkEnd w:id="35"/>
    </w:p>
    <w:p w:rsidR="00907A91" w:rsidRPr="000E0BDE" w:rsidRDefault="00775E47" w:rsidP="00775E4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36" w:name="_Ref14618636"/>
      <w:bookmarkStart w:id="37" w:name="_Ref21458847"/>
      <w:r w:rsidRPr="000E0BDE">
        <w:rPr>
          <w:rFonts w:ascii="Liberation Serif" w:hAnsi="Liberation Serif"/>
          <w:sz w:val="28"/>
          <w:szCs w:val="28"/>
        </w:rPr>
        <w:t xml:space="preserve">3.7.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случае выполнения всех условий, указанных в пункте </w:t>
      </w:r>
      <w:r w:rsidR="00DD78DB" w:rsidRPr="000E0BDE">
        <w:rPr>
          <w:rFonts w:ascii="Liberation Serif" w:hAnsi="Liberation Serif"/>
          <w:sz w:val="28"/>
          <w:szCs w:val="28"/>
        </w:rPr>
        <w:t>3.1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</w:t>
      </w:r>
      <w:r w:rsidR="0086434C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полномоченный орган формирует и направляет посредством информационной системы исполнителю услуг договор об оказании муниципальных услуг в социальной сфере (проект договора об оказании муниципальных услуг в социальной сфере в с</w:t>
      </w:r>
      <w:r w:rsidR="00B4082A" w:rsidRPr="000E0BDE">
        <w:rPr>
          <w:rFonts w:ascii="Liberation Serif" w:hAnsi="Liberation Serif"/>
          <w:sz w:val="28"/>
          <w:szCs w:val="28"/>
        </w:rPr>
        <w:t>лучае, предусмотренном пунктом 2.10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Правил), а также предоставляет исполнителю услуг сведения об </w:t>
      </w:r>
      <w:bookmarkStart w:id="38" w:name="_Ref8587360"/>
      <w:r w:rsidR="00907A91" w:rsidRPr="000E0BDE">
        <w:rPr>
          <w:rFonts w:ascii="Liberation Serif" w:hAnsi="Liberation Serif"/>
          <w:sz w:val="28"/>
          <w:szCs w:val="28"/>
        </w:rPr>
        <w:t>объеме оказания муниципальной услуги для социального сертификата, направляемом на оплату образовательной услуги, в пределах нормативных затрат на реализацию дополнительной общеобразовательной программы в расчете на человеко-час умноженных на количество человеко-часов реализации дополнительной общеобразовательной программы.</w:t>
      </w:r>
      <w:bookmarkStart w:id="39" w:name="_Ref8586085"/>
      <w:bookmarkEnd w:id="36"/>
      <w:bookmarkEnd w:id="37"/>
      <w:bookmarkEnd w:id="38"/>
    </w:p>
    <w:p w:rsidR="00907A91" w:rsidRPr="000E0BDE" w:rsidRDefault="00775E47" w:rsidP="00775E4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40" w:name="_Ref113030093"/>
      <w:bookmarkStart w:id="41" w:name="_Ref64285873"/>
      <w:bookmarkEnd w:id="39"/>
      <w:r w:rsidRPr="000E0BDE">
        <w:rPr>
          <w:rFonts w:ascii="Liberation Serif" w:hAnsi="Liberation Serif"/>
          <w:sz w:val="28"/>
          <w:szCs w:val="28"/>
        </w:rPr>
        <w:t xml:space="preserve">3.8. </w:t>
      </w:r>
      <w:r w:rsidR="00907A91" w:rsidRPr="000E0BDE">
        <w:rPr>
          <w:rFonts w:ascii="Liberation Serif" w:hAnsi="Liberation Serif"/>
          <w:sz w:val="28"/>
          <w:szCs w:val="28"/>
        </w:rPr>
        <w:t xml:space="preserve">Получатель социального сертификата вправе получить образовательную услугу в объеме, превышающем установленный социальным сертификатом объем оказания муниципальной услуги, при этом получатель социального сертификата либо его законный представитель возмещает разницу за счет собственных средств в соответствии с заключаемым договором об оказании муниципальных услуг в социальной сфере. В указанный договор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</w:t>
      </w:r>
      <w:r w:rsidR="00907A91" w:rsidRPr="000E0BDE">
        <w:rPr>
          <w:rFonts w:ascii="Liberation Serif" w:hAnsi="Liberation Serif"/>
          <w:sz w:val="28"/>
          <w:szCs w:val="28"/>
        </w:rPr>
        <w:t>в качестве приложения включается размер оплаты, осуществляемой получателем социального сертификата либо его законным представителем за счет собственных средств, а также не менее одного из следующих показателей:</w:t>
      </w:r>
      <w:bookmarkEnd w:id="40"/>
    </w:p>
    <w:p w:rsidR="00907A91" w:rsidRPr="000E0BDE" w:rsidRDefault="00907A91" w:rsidP="00907A91">
      <w:pPr>
        <w:pStyle w:val="a8"/>
        <w:numPr>
          <w:ilvl w:val="0"/>
          <w:numId w:val="10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показатели, характеризующие качество оказания муниципальной услуги, превышающие соответствующие показатели, определенные социальным сертификатом;</w:t>
      </w:r>
    </w:p>
    <w:p w:rsidR="00907A91" w:rsidRPr="000E0BDE" w:rsidRDefault="00907A91" w:rsidP="00907A91">
      <w:pPr>
        <w:pStyle w:val="a8"/>
        <w:numPr>
          <w:ilvl w:val="0"/>
          <w:numId w:val="10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показатели, характеризующие объем оказания муниципальной услуги, превышающие соответствующие показатели, определенные социальным сертификатом</w:t>
      </w:r>
      <w:bookmarkEnd w:id="41"/>
      <w:r w:rsidR="0086434C" w:rsidRPr="000E0BDE">
        <w:rPr>
          <w:rFonts w:ascii="Liberation Serif" w:hAnsi="Liberation Serif" w:cs="Times New Roman"/>
          <w:sz w:val="28"/>
          <w:szCs w:val="28"/>
        </w:rPr>
        <w:t>.</w:t>
      </w:r>
    </w:p>
    <w:p w:rsidR="00907A91" w:rsidRPr="000E0BDE" w:rsidRDefault="00775E47" w:rsidP="00775E4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42" w:name="_Ref8586178"/>
      <w:bookmarkStart w:id="43" w:name="_Ref21458760"/>
      <w:r w:rsidRPr="000E0BDE">
        <w:rPr>
          <w:rFonts w:ascii="Liberation Serif" w:hAnsi="Liberation Serif"/>
          <w:sz w:val="28"/>
          <w:szCs w:val="28"/>
        </w:rPr>
        <w:t xml:space="preserve">3.9. </w:t>
      </w:r>
      <w:r w:rsidR="00907A91" w:rsidRPr="000E0BDE">
        <w:rPr>
          <w:rFonts w:ascii="Liberation Serif" w:hAnsi="Liberation Serif"/>
          <w:sz w:val="28"/>
          <w:szCs w:val="28"/>
        </w:rPr>
        <w:t>Договор об оказании муниципальных услуг в социальной сфере может быть заключен (акцептирован) в бумажной форме или в электронной форме посредством информационной системы и содержит следующие условия:</w:t>
      </w:r>
      <w:bookmarkEnd w:id="42"/>
      <w:bookmarkEnd w:id="43"/>
    </w:p>
    <w:p w:rsidR="00907A91" w:rsidRPr="000E0BDE" w:rsidRDefault="00907A91" w:rsidP="00907A91">
      <w:pPr>
        <w:pStyle w:val="a8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оплата образовательных услуг, оказываемых получателю социального сертификата в соответствии с социальным сертификатом, производится за счет </w:t>
      </w:r>
      <w:r w:rsidRPr="000E0BDE">
        <w:rPr>
          <w:rFonts w:ascii="Liberation Serif" w:hAnsi="Liberation Serif" w:cs="Times New Roman"/>
          <w:sz w:val="28"/>
          <w:szCs w:val="28"/>
        </w:rPr>
        <w:lastRenderedPageBreak/>
        <w:t>средств местного бюджета Каменск-Уральского городского округа, осуществляющего финансовое обеспечение социального сертификата;</w:t>
      </w:r>
    </w:p>
    <w:p w:rsidR="00907A91" w:rsidRPr="000E0BDE" w:rsidRDefault="00907A91" w:rsidP="00907A91">
      <w:pPr>
        <w:pStyle w:val="a8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 xml:space="preserve">образовательная услуга признается оказанной в полном объеме в случае фактической реализации образовательной услуги в установленном объеме в группе обучающихся независимо от числа фактических посещений получателем социального сертификата учебных занятий в соответствующем месяце; </w:t>
      </w:r>
    </w:p>
    <w:p w:rsidR="00907A91" w:rsidRPr="000E0BDE" w:rsidRDefault="00907A91" w:rsidP="00907A91">
      <w:pPr>
        <w:pStyle w:val="a8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bookmarkStart w:id="44" w:name="_Hlk25571309"/>
      <w:r w:rsidRPr="000E0BDE">
        <w:rPr>
          <w:rFonts w:ascii="Liberation Serif" w:hAnsi="Liberation Serif" w:cs="Times New Roman"/>
          <w:sz w:val="28"/>
          <w:szCs w:val="28"/>
        </w:rPr>
        <w:t xml:space="preserve">согласие получателя социального сертификата, его законного представителя на продление исполнителем услуг договора об оказании муниципальных услуг в социальной сфере для обучения по выбранной дополнительной общеобразовательной программе в случае, если договор об оказании муниципальных услуг в социальной сфере не расторгнут </w:t>
      </w:r>
      <w:r w:rsidR="00775E47" w:rsidRPr="000E0BDE">
        <w:rPr>
          <w:rFonts w:ascii="Liberation Serif" w:hAnsi="Liberation Serif" w:cs="Times New Roman"/>
          <w:sz w:val="28"/>
          <w:szCs w:val="28"/>
        </w:rPr>
        <w:t xml:space="preserve">                                         </w:t>
      </w:r>
      <w:r w:rsidRPr="000E0BDE">
        <w:rPr>
          <w:rFonts w:ascii="Liberation Serif" w:hAnsi="Liberation Serif" w:cs="Times New Roman"/>
          <w:sz w:val="28"/>
          <w:szCs w:val="28"/>
        </w:rPr>
        <w:t>в соответствии с пунктом 3</w:t>
      </w:r>
      <w:r w:rsidR="00B4082A" w:rsidRPr="000E0BDE">
        <w:rPr>
          <w:rFonts w:ascii="Liberation Serif" w:hAnsi="Liberation Serif" w:cs="Times New Roman"/>
          <w:sz w:val="28"/>
          <w:szCs w:val="28"/>
        </w:rPr>
        <w:t>.1</w:t>
      </w:r>
      <w:r w:rsidRPr="000E0BDE">
        <w:rPr>
          <w:rFonts w:ascii="Liberation Serif" w:hAnsi="Liberation Serif" w:cs="Times New Roman"/>
          <w:sz w:val="28"/>
          <w:szCs w:val="28"/>
        </w:rPr>
        <w:t xml:space="preserve">7 настоящих Правил по состоянию на 20 день до момента окончания срока действия договора </w:t>
      </w:r>
      <w:r w:rsidR="0086434C" w:rsidRPr="000E0BDE">
        <w:rPr>
          <w:rFonts w:ascii="Liberation Serif" w:hAnsi="Liberation Serif" w:cs="Times New Roman"/>
          <w:sz w:val="28"/>
          <w:szCs w:val="28"/>
        </w:rPr>
        <w:t xml:space="preserve">об </w:t>
      </w:r>
      <w:bookmarkEnd w:id="44"/>
      <w:r w:rsidR="006E7C5A" w:rsidRPr="000E0BDE">
        <w:rPr>
          <w:rFonts w:ascii="Liberation Serif" w:hAnsi="Liberation Serif" w:cs="Times New Roman"/>
          <w:sz w:val="28"/>
          <w:szCs w:val="28"/>
        </w:rPr>
        <w:t>оказании муниципальных услуг в социальной сфере</w:t>
      </w:r>
      <w:r w:rsidR="002E0E0E" w:rsidRPr="000E0BDE">
        <w:rPr>
          <w:rFonts w:ascii="Liberation Serif" w:hAnsi="Liberation Serif" w:cs="Times New Roman"/>
          <w:sz w:val="28"/>
          <w:szCs w:val="28"/>
        </w:rPr>
        <w:t>,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при условии продолжения реализации дополнительной общеобразовательной программы;</w:t>
      </w:r>
    </w:p>
    <w:p w:rsidR="00907A91" w:rsidRPr="000E0BDE" w:rsidRDefault="00907A91" w:rsidP="00907A91">
      <w:pPr>
        <w:pStyle w:val="a8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срок, установленный исполнителем услуг для акцепта договора об оказании муниципальных услуг в социальной сфере;</w:t>
      </w:r>
    </w:p>
    <w:p w:rsidR="00907A91" w:rsidRPr="000E0BDE" w:rsidRDefault="00907A91" w:rsidP="00907A91">
      <w:pPr>
        <w:pStyle w:val="a8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E0BDE">
        <w:rPr>
          <w:rFonts w:ascii="Liberation Serif" w:hAnsi="Liberation Serif" w:cs="Times New Roman"/>
          <w:sz w:val="28"/>
          <w:szCs w:val="28"/>
        </w:rPr>
        <w:t>в с</w:t>
      </w:r>
      <w:r w:rsidR="00B4082A" w:rsidRPr="000E0BDE">
        <w:rPr>
          <w:rFonts w:ascii="Liberation Serif" w:hAnsi="Liberation Serif" w:cs="Times New Roman"/>
          <w:sz w:val="28"/>
          <w:szCs w:val="28"/>
        </w:rPr>
        <w:t>лучае, предусмотренном пунктом 3.8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настоящих Правил, в договор об оказании муниципальных услуг в социальной сфере включается как минимум одно из условий, предусмотренны</w:t>
      </w:r>
      <w:r w:rsidR="00B4082A" w:rsidRPr="000E0BDE">
        <w:rPr>
          <w:rFonts w:ascii="Liberation Serif" w:hAnsi="Liberation Serif" w:cs="Times New Roman"/>
          <w:sz w:val="28"/>
          <w:szCs w:val="28"/>
        </w:rPr>
        <w:t>х подпунктами «а» – «б» пункта 3.8</w:t>
      </w:r>
      <w:r w:rsidRPr="000E0BDE">
        <w:rPr>
          <w:rFonts w:ascii="Liberation Serif" w:hAnsi="Liberation Serif" w:cs="Times New Roman"/>
          <w:sz w:val="28"/>
          <w:szCs w:val="28"/>
        </w:rPr>
        <w:t xml:space="preserve"> настоящих Правил.</w:t>
      </w:r>
    </w:p>
    <w:p w:rsidR="00907A91" w:rsidRPr="000E0BDE" w:rsidRDefault="00775E47" w:rsidP="00775E4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3.10. </w:t>
      </w:r>
      <w:r w:rsidR="00907A91" w:rsidRPr="000E0BDE">
        <w:rPr>
          <w:rFonts w:ascii="Liberation Serif" w:hAnsi="Liberation Serif"/>
          <w:sz w:val="28"/>
          <w:szCs w:val="28"/>
        </w:rPr>
        <w:t xml:space="preserve">Договор об оказании муниципальных услуг в социальной сфере считается заключенным (акцептованным) с момента подписания получателем социального сертификата, его законным представителем договора об оказании муниципальных услуг в социальной сфере посредством информационной системы при подаче одного из заявлений, предусмотренных пунктами </w:t>
      </w:r>
      <w:r w:rsidR="00B4082A" w:rsidRPr="000E0BDE">
        <w:rPr>
          <w:rFonts w:ascii="Liberation Serif" w:hAnsi="Liberation Serif"/>
          <w:sz w:val="28"/>
          <w:szCs w:val="28"/>
        </w:rPr>
        <w:t>2.1</w:t>
      </w:r>
      <w:r w:rsidR="00907A91" w:rsidRPr="000E0BDE">
        <w:rPr>
          <w:rFonts w:ascii="Liberation Serif" w:hAnsi="Liberation Serif"/>
          <w:sz w:val="28"/>
          <w:szCs w:val="28"/>
        </w:rPr>
        <w:t>-</w:t>
      </w:r>
      <w:r w:rsidR="00B4082A" w:rsidRPr="000E0BDE">
        <w:rPr>
          <w:rFonts w:ascii="Liberation Serif" w:hAnsi="Liberation Serif"/>
          <w:sz w:val="28"/>
          <w:szCs w:val="28"/>
        </w:rPr>
        <w:t>2.2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после проверки соблюдения ус</w:t>
      </w:r>
      <w:r w:rsidR="00B4082A" w:rsidRPr="000E0BDE">
        <w:rPr>
          <w:rFonts w:ascii="Liberation Serif" w:hAnsi="Liberation Serif"/>
          <w:sz w:val="28"/>
          <w:szCs w:val="28"/>
        </w:rPr>
        <w:t>ловий, предусмотренных пунктом 3.1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или совершения исполнителем услуг отметки </w:t>
      </w:r>
      <w:r w:rsidR="00C97082" w:rsidRPr="000E0BDE">
        <w:rPr>
          <w:rFonts w:ascii="Liberation Serif" w:hAnsi="Liberation Serif"/>
          <w:sz w:val="28"/>
          <w:szCs w:val="28"/>
        </w:rPr>
        <w:t xml:space="preserve">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подписании договора об оказании муниципальных услуг в социальной сфере </w:t>
      </w:r>
      <w:r w:rsidR="00C97082" w:rsidRPr="000E0BDE">
        <w:rPr>
          <w:rFonts w:ascii="Liberation Serif" w:hAnsi="Liberation Serif"/>
          <w:sz w:val="28"/>
          <w:szCs w:val="28"/>
        </w:rPr>
        <w:t xml:space="preserve">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в бумажной форме не позднее 14 календарных дней после подачи получателем социального сертификата, его законным </w:t>
      </w:r>
      <w:r w:rsidR="00907A91" w:rsidRPr="000E0BDE">
        <w:rPr>
          <w:rFonts w:ascii="Liberation Serif" w:hAnsi="Liberation Serif"/>
          <w:sz w:val="28"/>
          <w:szCs w:val="28"/>
          <w:shd w:val="clear" w:color="auto" w:fill="FFFFFF" w:themeFill="background1"/>
        </w:rPr>
        <w:t xml:space="preserve">представителем одного из заявлений, предусмотренных пунктами </w:t>
      </w:r>
      <w:r w:rsidR="00B4082A" w:rsidRPr="000E0BDE">
        <w:rPr>
          <w:rFonts w:ascii="Liberation Serif" w:hAnsi="Liberation Serif"/>
          <w:sz w:val="28"/>
          <w:szCs w:val="28"/>
          <w:shd w:val="clear" w:color="auto" w:fill="FFFFFF" w:themeFill="background1"/>
        </w:rPr>
        <w:t>2.1</w:t>
      </w:r>
      <w:r w:rsidR="00907A91" w:rsidRPr="000E0BDE">
        <w:rPr>
          <w:rFonts w:ascii="Liberation Serif" w:hAnsi="Liberation Serif"/>
          <w:sz w:val="28"/>
          <w:szCs w:val="28"/>
          <w:shd w:val="clear" w:color="auto" w:fill="FFFFFF" w:themeFill="background1"/>
        </w:rPr>
        <w:t>-</w:t>
      </w:r>
      <w:r w:rsidR="00B4082A" w:rsidRPr="000E0BDE">
        <w:rPr>
          <w:rFonts w:ascii="Liberation Serif" w:hAnsi="Liberation Serif"/>
          <w:sz w:val="28"/>
          <w:szCs w:val="28"/>
          <w:shd w:val="clear" w:color="auto" w:fill="FFFFFF" w:themeFill="background1"/>
        </w:rPr>
        <w:t>2.2</w:t>
      </w:r>
      <w:r w:rsidR="00907A91" w:rsidRPr="000E0BDE">
        <w:rPr>
          <w:rFonts w:ascii="Liberation Serif" w:hAnsi="Liberation Serif"/>
          <w:sz w:val="28"/>
          <w:szCs w:val="28"/>
          <w:shd w:val="clear" w:color="auto" w:fill="FFFFFF" w:themeFill="background1"/>
        </w:rPr>
        <w:t xml:space="preserve"> настоящих Правил, в</w:t>
      </w:r>
      <w:r w:rsidR="00907A91" w:rsidRPr="000E0BDE">
        <w:rPr>
          <w:rFonts w:ascii="Liberation Serif" w:hAnsi="Liberation Serif"/>
          <w:sz w:val="28"/>
          <w:szCs w:val="28"/>
        </w:rPr>
        <w:t xml:space="preserve"> бумажной форме. </w:t>
      </w:r>
      <w:bookmarkStart w:id="45" w:name="_Ref8572330"/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3.11. </w:t>
      </w:r>
      <w:r w:rsidR="00907A91" w:rsidRPr="000E0BDE">
        <w:rPr>
          <w:rFonts w:ascii="Liberation Serif" w:hAnsi="Liberation Serif"/>
          <w:sz w:val="28"/>
          <w:szCs w:val="28"/>
        </w:rPr>
        <w:t xml:space="preserve">Уполномоченный орган не позднее одного рабочего дня, следующего за днем получения от исполнителя услуг электронной копии договора об оказании муниципальных услуг в социальной сфере либо подписания указанных документов в электронном виде в информационной системе, направляет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информацию о социальном сертификат</w:t>
      </w:r>
      <w:r w:rsidR="0086434C" w:rsidRPr="000E0BDE">
        <w:rPr>
          <w:rFonts w:ascii="Liberation Serif" w:hAnsi="Liberation Serif"/>
          <w:sz w:val="28"/>
          <w:szCs w:val="28"/>
        </w:rPr>
        <w:t>е, предусмотренную подпунктами «</w:t>
      </w:r>
      <w:r w:rsidR="00907A91" w:rsidRPr="000E0BDE">
        <w:rPr>
          <w:rFonts w:ascii="Liberation Serif" w:hAnsi="Liberation Serif"/>
          <w:sz w:val="28"/>
          <w:szCs w:val="28"/>
        </w:rPr>
        <w:t>а</w:t>
      </w:r>
      <w:r w:rsidR="0086434C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и </w:t>
      </w:r>
      <w:r w:rsidR="0086434C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б</w:t>
      </w:r>
      <w:r w:rsidR="0086434C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B4082A" w:rsidRPr="000E0BDE">
        <w:rPr>
          <w:rFonts w:ascii="Liberation Serif" w:hAnsi="Liberation Serif"/>
          <w:sz w:val="28"/>
          <w:szCs w:val="28"/>
        </w:rPr>
        <w:t xml:space="preserve">пункта </w:t>
      </w:r>
      <w:r w:rsidR="00AE382E" w:rsidRPr="000E0BDE">
        <w:rPr>
          <w:rFonts w:ascii="Liberation Serif" w:hAnsi="Liberation Serif"/>
          <w:sz w:val="28"/>
          <w:szCs w:val="28"/>
        </w:rPr>
        <w:t>7</w:t>
      </w:r>
      <w:r w:rsidR="00907A91" w:rsidRPr="000E0BDE">
        <w:rPr>
          <w:rFonts w:ascii="Liberation Serif" w:hAnsi="Liberation Serif"/>
          <w:sz w:val="28"/>
          <w:szCs w:val="28"/>
        </w:rPr>
        <w:t xml:space="preserve"> Общих требований.</w:t>
      </w:r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3.12. </w:t>
      </w:r>
      <w:r w:rsidR="00907A91" w:rsidRPr="000E0BDE">
        <w:rPr>
          <w:rFonts w:ascii="Liberation Serif" w:hAnsi="Liberation Serif"/>
          <w:sz w:val="28"/>
          <w:szCs w:val="28"/>
        </w:rPr>
        <w:t xml:space="preserve">Оператор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течение одного рабочего дня, следующего за днем получения от </w:t>
      </w:r>
      <w:r w:rsidR="002E0E0E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полномоченного органа информации в соответствии с пунктом 3</w:t>
      </w:r>
      <w:r w:rsidR="00B4082A" w:rsidRPr="000E0BDE">
        <w:rPr>
          <w:rFonts w:ascii="Liberation Serif" w:hAnsi="Liberation Serif"/>
          <w:sz w:val="28"/>
          <w:szCs w:val="28"/>
        </w:rPr>
        <w:t>.11</w:t>
      </w:r>
      <w:r w:rsidR="002E0E0E" w:rsidRPr="000E0BDE">
        <w:rPr>
          <w:rFonts w:ascii="Liberation Serif" w:hAnsi="Liberation Serif"/>
          <w:sz w:val="28"/>
          <w:szCs w:val="28"/>
        </w:rPr>
        <w:t xml:space="preserve"> настоящих Правил, формирует ее</w:t>
      </w:r>
      <w:r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, а также присваивает информации о социальном сертификате, предусмотренной </w:t>
      </w:r>
      <w:r w:rsidR="00907A91" w:rsidRPr="000E0BDE">
        <w:rPr>
          <w:rFonts w:ascii="Liberation Serif" w:hAnsi="Liberation Serif"/>
          <w:sz w:val="28"/>
          <w:szCs w:val="28"/>
        </w:rPr>
        <w:lastRenderedPageBreak/>
        <w:t xml:space="preserve">абзацами девятым </w:t>
      </w:r>
      <w:r w:rsidR="002E0E0E" w:rsidRPr="000E0BDE">
        <w:rPr>
          <w:rFonts w:ascii="Liberation Serif" w:hAnsi="Liberation Serif"/>
          <w:sz w:val="28"/>
          <w:szCs w:val="28"/>
        </w:rPr>
        <w:t>и десятым подпункта «</w:t>
      </w:r>
      <w:r w:rsidR="00907A91" w:rsidRPr="000E0BDE">
        <w:rPr>
          <w:rFonts w:ascii="Liberation Serif" w:hAnsi="Liberation Serif"/>
          <w:sz w:val="28"/>
          <w:szCs w:val="28"/>
        </w:rPr>
        <w:t>а</w:t>
      </w:r>
      <w:r w:rsidR="002E0E0E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и подпунктом </w:t>
      </w:r>
      <w:r w:rsidR="002E0E0E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б</w:t>
      </w:r>
      <w:r w:rsidR="002E0E0E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AE382E" w:rsidRPr="000E0BDE">
        <w:rPr>
          <w:rFonts w:ascii="Liberation Serif" w:hAnsi="Liberation Serif"/>
          <w:sz w:val="28"/>
          <w:szCs w:val="28"/>
        </w:rPr>
        <w:t>6</w:t>
      </w:r>
      <w:r w:rsidR="00907A91" w:rsidRPr="000E0BDE">
        <w:rPr>
          <w:rFonts w:ascii="Liberation Serif" w:hAnsi="Liberation Serif"/>
          <w:sz w:val="28"/>
          <w:szCs w:val="28"/>
        </w:rPr>
        <w:t xml:space="preserve"> Общих требований,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 xml:space="preserve">реестра получателей социального сертификата </w:t>
      </w:r>
      <w:r w:rsidR="002E0E0E" w:rsidRPr="000E0BDE">
        <w:rPr>
          <w:rFonts w:ascii="Liberation Serif" w:hAnsi="Liberation Serif"/>
          <w:sz w:val="28"/>
          <w:szCs w:val="28"/>
        </w:rPr>
        <w:t>статус «</w:t>
      </w:r>
      <w:r w:rsidR="00907A91" w:rsidRPr="000E0BDE">
        <w:rPr>
          <w:rFonts w:ascii="Liberation Serif" w:hAnsi="Liberation Serif"/>
          <w:sz w:val="28"/>
          <w:szCs w:val="28"/>
        </w:rPr>
        <w:t>утверждена</w:t>
      </w:r>
      <w:r w:rsidR="002E0E0E" w:rsidRPr="000E0BDE">
        <w:rPr>
          <w:rFonts w:ascii="Liberation Serif" w:hAnsi="Liberation Serif"/>
          <w:sz w:val="28"/>
          <w:szCs w:val="28"/>
        </w:rPr>
        <w:t>».</w:t>
      </w:r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3.13. </w:t>
      </w:r>
      <w:r w:rsidR="00907A91" w:rsidRPr="000E0BDE">
        <w:rPr>
          <w:rFonts w:ascii="Liberation Serif" w:hAnsi="Liberation Serif"/>
          <w:sz w:val="28"/>
          <w:szCs w:val="28"/>
        </w:rPr>
        <w:t xml:space="preserve">Исполнитель услуг имеет право установить минимальное число предложений со стороны получателей социального сертификата, их законных представителей о заключении договоров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социальной сфере, необходимое для заключения таких договоров (минимальный размер группы). При поступлении со стороны получателей социального сертификата, их законных представителей меньшего количества предложений о заключении договоров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       </w:t>
      </w:r>
      <w:r w:rsidR="00907A91" w:rsidRPr="000E0BDE">
        <w:rPr>
          <w:rFonts w:ascii="Liberation Serif" w:hAnsi="Liberation Serif"/>
          <w:sz w:val="28"/>
          <w:szCs w:val="28"/>
        </w:rPr>
        <w:t>в социальной сфере, чем указанное минимальное число, исполнитель услуг имеет право отклонить указанные предложения.</w:t>
      </w:r>
      <w:bookmarkStart w:id="46" w:name="_Ref8586590"/>
      <w:bookmarkEnd w:id="45"/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47" w:name="_Ref31625823"/>
      <w:r w:rsidRPr="000E0BDE">
        <w:rPr>
          <w:rFonts w:ascii="Liberation Serif" w:hAnsi="Liberation Serif"/>
          <w:sz w:val="28"/>
          <w:szCs w:val="28"/>
        </w:rPr>
        <w:t xml:space="preserve">3.14.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случае необходимости предоставления получателем социального сертификата, его законным представителем документов о состоянии здоровья получателя социального сертификата (иных документов, предусмотренных правилами приема на обучение по дополнительной общеразвивающей программе), исполнитель услуг направляет посредством информационной системы получателю социального сертификата, его законному представителю сведения о необходимости предоставления соответствующих документов </w:t>
      </w:r>
      <w:r w:rsidRPr="000E0BDE">
        <w:rPr>
          <w:rFonts w:ascii="Liberation Serif" w:hAnsi="Liberation Serif"/>
          <w:sz w:val="28"/>
          <w:szCs w:val="28"/>
        </w:rPr>
        <w:t xml:space="preserve">                </w:t>
      </w:r>
      <w:r w:rsidR="00907A91" w:rsidRPr="000E0BDE">
        <w:rPr>
          <w:rFonts w:ascii="Liberation Serif" w:hAnsi="Liberation Serif"/>
          <w:sz w:val="28"/>
          <w:szCs w:val="28"/>
        </w:rPr>
        <w:t>с указанием срока предоставления соответствующих документов.</w:t>
      </w:r>
      <w:bookmarkEnd w:id="47"/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3.15. </w:t>
      </w:r>
      <w:r w:rsidR="00907A91" w:rsidRPr="000E0BDE">
        <w:rPr>
          <w:rFonts w:ascii="Liberation Serif" w:hAnsi="Liberation Serif"/>
          <w:sz w:val="28"/>
          <w:szCs w:val="28"/>
        </w:rPr>
        <w:t>В случае, если в срок, указанный в соответствии с пунктом 3</w:t>
      </w:r>
      <w:r w:rsidR="00B4082A" w:rsidRPr="000E0BDE">
        <w:rPr>
          <w:rFonts w:ascii="Liberation Serif" w:hAnsi="Liberation Serif"/>
          <w:sz w:val="28"/>
          <w:szCs w:val="28"/>
        </w:rPr>
        <w:t>.14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 исполнителем услуг, получатель социального сертификата, его законный представитель не предоставил соответствующие документы, то получатель социального сертификата, его законный представитель считается отклонившимся от заключения договора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социальной сфере. В случае состоявшегося акцепта договора об оказании муниципальных услуг в социальной сфере он расторгается в одностороннем порядке на основании уведомления исполнителя услуг, направленного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в </w:t>
      </w:r>
      <w:r w:rsidR="0086434C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полномоченный орган.</w:t>
      </w:r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48" w:name="_Ref25499742"/>
      <w:bookmarkEnd w:id="46"/>
      <w:r w:rsidRPr="000E0BDE">
        <w:rPr>
          <w:rFonts w:ascii="Liberation Serif" w:hAnsi="Liberation Serif"/>
          <w:sz w:val="28"/>
          <w:szCs w:val="28"/>
        </w:rPr>
        <w:t xml:space="preserve">3.16. </w:t>
      </w:r>
      <w:r w:rsidR="00907A91" w:rsidRPr="000E0BDE">
        <w:rPr>
          <w:rFonts w:ascii="Liberation Serif" w:hAnsi="Liberation Serif"/>
          <w:sz w:val="28"/>
          <w:szCs w:val="28"/>
        </w:rPr>
        <w:t>Договор об оказании муниципальных услуг в социальной сфере может быть расторгнут в соответствии с законодательством Российской Федерации по инициативе получателя социального сертификата, его законного представителя, по соглашению сторон не ранее чем с первого числа месяца, следующего за месяцем направления уведомления о его расторжении.</w:t>
      </w:r>
      <w:bookmarkStart w:id="49" w:name="_Ref8586895"/>
      <w:bookmarkEnd w:id="48"/>
      <w:r w:rsidR="00907A91" w:rsidRPr="000E0BDE">
        <w:rPr>
          <w:rFonts w:ascii="Liberation Serif" w:hAnsi="Liberation Serif"/>
          <w:sz w:val="28"/>
          <w:szCs w:val="28"/>
        </w:rPr>
        <w:t xml:space="preserve"> Получатель социального сертификата может направить уведомление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расторжении договора </w:t>
      </w:r>
      <w:r w:rsidR="002E0E0E" w:rsidRPr="000E0BDE">
        <w:rPr>
          <w:rFonts w:ascii="Liberation Serif" w:hAnsi="Liberation Serif"/>
          <w:sz w:val="28"/>
          <w:szCs w:val="28"/>
        </w:rPr>
        <w:t xml:space="preserve">об оказании муниципальных услуг в социальной сфере </w:t>
      </w:r>
      <w:r w:rsidR="00907A91" w:rsidRPr="000E0BDE">
        <w:rPr>
          <w:rFonts w:ascii="Liberation Serif" w:hAnsi="Liberation Serif"/>
          <w:sz w:val="28"/>
          <w:szCs w:val="28"/>
        </w:rPr>
        <w:t>посредством информационной системы.</w:t>
      </w:r>
      <w:bookmarkStart w:id="50" w:name="_Ref21458807"/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3.17. </w:t>
      </w:r>
      <w:r w:rsidR="00907A91" w:rsidRPr="000E0BDE">
        <w:rPr>
          <w:rFonts w:ascii="Liberation Serif" w:hAnsi="Liberation Serif"/>
          <w:sz w:val="28"/>
          <w:szCs w:val="28"/>
        </w:rPr>
        <w:t xml:space="preserve">В случае расторжения договора об оказании муниципальных услуг </w:t>
      </w:r>
      <w:r w:rsidR="00C97082" w:rsidRPr="000E0BDE">
        <w:rPr>
          <w:rFonts w:ascii="Liberation Serif" w:hAnsi="Liberation Serif"/>
          <w:sz w:val="28"/>
          <w:szCs w:val="28"/>
        </w:rPr>
        <w:t xml:space="preserve">           </w:t>
      </w:r>
      <w:r w:rsidR="00907A91" w:rsidRPr="000E0BDE">
        <w:rPr>
          <w:rFonts w:ascii="Liberation Serif" w:hAnsi="Liberation Serif"/>
          <w:sz w:val="28"/>
          <w:szCs w:val="28"/>
        </w:rPr>
        <w:t>в социальной сфере исполнитель услуг направляет посред</w:t>
      </w:r>
      <w:r w:rsidR="002E0E0E" w:rsidRPr="000E0BDE">
        <w:rPr>
          <w:rFonts w:ascii="Liberation Serif" w:hAnsi="Liberation Serif"/>
          <w:sz w:val="28"/>
          <w:szCs w:val="28"/>
        </w:rPr>
        <w:t>ством информационной системы в У</w:t>
      </w:r>
      <w:r w:rsidR="00907A91" w:rsidRPr="000E0BDE">
        <w:rPr>
          <w:rFonts w:ascii="Liberation Serif" w:hAnsi="Liberation Serif"/>
          <w:sz w:val="28"/>
          <w:szCs w:val="28"/>
        </w:rPr>
        <w:t xml:space="preserve">полномоченный орган уведомление </w:t>
      </w:r>
      <w:r w:rsidR="000E0BDE">
        <w:rPr>
          <w:rFonts w:ascii="Liberation Serif" w:hAnsi="Liberation Serif"/>
          <w:sz w:val="28"/>
          <w:szCs w:val="28"/>
        </w:rPr>
        <w:t xml:space="preserve">      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расторжении указанного договора, внося информацию в сведения </w:t>
      </w:r>
      <w:r w:rsidR="000E0BDE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социальном сертификате, формируемые в соответствии с Общими требованиями. По окончании срока действия договора об оказании муниципальных услуг в социальной сфере действие такого договора продлевается до момента окончания периода обучения по дополнительной </w:t>
      </w:r>
      <w:r w:rsidR="00907A91" w:rsidRPr="000E0BDE">
        <w:rPr>
          <w:rFonts w:ascii="Liberation Serif" w:hAnsi="Liberation Serif"/>
          <w:sz w:val="28"/>
          <w:szCs w:val="28"/>
        </w:rPr>
        <w:lastRenderedPageBreak/>
        <w:t>общеразвивающей программе, но не более чем до окончания периода действия социального заказа, в соответствии с которой определен номинал социального сертификата, и одновременно не более чем до достижения получателем социального сертификата возраста 18 лет, в случае, если договор об образовании не расторгнут в соответствии с пунктом 3</w:t>
      </w:r>
      <w:r w:rsidR="00B4082A" w:rsidRPr="000E0BDE">
        <w:rPr>
          <w:rFonts w:ascii="Liberation Serif" w:hAnsi="Liberation Serif"/>
          <w:sz w:val="28"/>
          <w:szCs w:val="28"/>
        </w:rPr>
        <w:t>.16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 по состоянию на 20 день до момента окончания срока действия договора об </w:t>
      </w:r>
      <w:r w:rsidR="002E0E0E" w:rsidRPr="000E0BDE">
        <w:rPr>
          <w:rFonts w:ascii="Liberation Serif" w:hAnsi="Liberation Serif"/>
          <w:sz w:val="28"/>
          <w:szCs w:val="28"/>
        </w:rPr>
        <w:t>оказании муниципальных услуг в социальной сфере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907A91" w:rsidRPr="000E0BDE" w:rsidRDefault="00A50923" w:rsidP="00A50923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3.18. </w:t>
      </w:r>
      <w:r w:rsidR="00907A91" w:rsidRPr="000E0BDE">
        <w:rPr>
          <w:rFonts w:ascii="Liberation Serif" w:hAnsi="Liberation Serif"/>
          <w:sz w:val="28"/>
          <w:szCs w:val="28"/>
        </w:rPr>
        <w:t xml:space="preserve">Типовая форма договора об оказании муниципальных услуг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в социальной сфере, формы и порядок направления запросов и ув</w:t>
      </w:r>
      <w:r w:rsidR="00B4082A" w:rsidRPr="000E0BDE">
        <w:rPr>
          <w:rFonts w:ascii="Liberation Serif" w:hAnsi="Liberation Serif"/>
          <w:sz w:val="28"/>
          <w:szCs w:val="28"/>
        </w:rPr>
        <w:t>едомлений, указанных в пунктах 3.4, 3.6</w:t>
      </w:r>
      <w:r w:rsidR="00907A91" w:rsidRPr="000E0BDE">
        <w:rPr>
          <w:rFonts w:ascii="Liberation Serif" w:hAnsi="Liberation Serif"/>
          <w:sz w:val="28"/>
          <w:szCs w:val="28"/>
        </w:rPr>
        <w:t>-</w:t>
      </w:r>
      <w:r w:rsidR="00B4082A" w:rsidRPr="000E0BDE">
        <w:rPr>
          <w:rFonts w:ascii="Liberation Serif" w:hAnsi="Liberation Serif"/>
          <w:sz w:val="28"/>
          <w:szCs w:val="28"/>
        </w:rPr>
        <w:t>3.7</w:t>
      </w:r>
      <w:r w:rsidR="00907A91" w:rsidRPr="000E0BDE">
        <w:rPr>
          <w:rFonts w:ascii="Liberation Serif" w:hAnsi="Liberation Serif"/>
          <w:sz w:val="28"/>
          <w:szCs w:val="28"/>
        </w:rPr>
        <w:t>, настоящих Правил, устанавливаются Уполномоченным органом.</w:t>
      </w:r>
    </w:p>
    <w:p w:rsidR="00907A91" w:rsidRPr="000E0BDE" w:rsidRDefault="00A50923" w:rsidP="00A50923">
      <w:pPr>
        <w:widowControl w:val="0"/>
        <w:tabs>
          <w:tab w:val="left" w:pos="284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3.19. </w:t>
      </w:r>
      <w:r w:rsidR="00907A91" w:rsidRPr="000E0BDE">
        <w:rPr>
          <w:rFonts w:ascii="Liberation Serif" w:hAnsi="Liberation Serif"/>
          <w:sz w:val="28"/>
          <w:szCs w:val="28"/>
        </w:rPr>
        <w:t xml:space="preserve">Если с исполнителем услуг в случаях, предусмотренных частью 1 статьи 24 Федерального закона № 189-ФЗ, расторгнуто соглашение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>о финансовом обеспечении (возмещении) затрат, связанных с оказанием муниципальных услуг в социальной сфере в соответствии с социальным сертификатом (далее - соглашение о финансовом обе</w:t>
      </w:r>
      <w:r w:rsidR="002E0E0E" w:rsidRPr="000E0BDE">
        <w:rPr>
          <w:rFonts w:ascii="Liberation Serif" w:hAnsi="Liberation Serif"/>
          <w:sz w:val="28"/>
          <w:szCs w:val="28"/>
        </w:rPr>
        <w:t>спечении (возмещении) затрат), У</w:t>
      </w:r>
      <w:r w:rsidR="00907A91" w:rsidRPr="000E0BDE">
        <w:rPr>
          <w:rFonts w:ascii="Liberation Serif" w:hAnsi="Liberation Serif"/>
          <w:sz w:val="28"/>
          <w:szCs w:val="28"/>
        </w:rPr>
        <w:t xml:space="preserve">полномоченный орган не позднее 3 рабочих дней со дня, следующего за днем включения информации о расторжении соглашения о финансовом обеспечении (возмещении) затрат в реестр соглашений (договоров) </w:t>
      </w:r>
      <w:r w:rsidRPr="000E0BDE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формируемый в соответствии с абзацем четырнадцатым пункта 1 статьи 166.1 Бюджетного кодекса Российской Федерации, направляет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сведения о расторжении соглашения о финансовом обеспечении (возмещении) затрат, а также об объеме оказания муниципальной услуги и (или) объеме финансового обеспечения (возмещения) затрат, связанных с оказанием соответствующей муниципальной услуги, указанные в отчетах исполнителя услуг об исполнении соглашения о финансовом обеспечении (возмещении) затрат.</w:t>
      </w:r>
    </w:p>
    <w:p w:rsidR="00907A91" w:rsidRPr="000E0BDE" w:rsidRDefault="00A50923" w:rsidP="00A5092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3.20. </w:t>
      </w:r>
      <w:r w:rsidR="00907A91" w:rsidRPr="000E0BDE">
        <w:rPr>
          <w:rFonts w:ascii="Liberation Serif" w:hAnsi="Liberation Serif"/>
          <w:sz w:val="28"/>
          <w:szCs w:val="28"/>
        </w:rPr>
        <w:t xml:space="preserve">Оператор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течение одного рабочего дня, с</w:t>
      </w:r>
      <w:r w:rsidR="002E0E0E" w:rsidRPr="000E0BDE">
        <w:rPr>
          <w:rFonts w:ascii="Liberation Serif" w:hAnsi="Liberation Serif"/>
          <w:sz w:val="28"/>
          <w:szCs w:val="28"/>
        </w:rPr>
        <w:t>ледующего за днем получения от 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полномоченного органа све</w:t>
      </w:r>
      <w:r w:rsidR="00B4082A" w:rsidRPr="000E0BDE">
        <w:rPr>
          <w:rFonts w:ascii="Liberation Serif" w:hAnsi="Liberation Serif"/>
          <w:sz w:val="28"/>
          <w:szCs w:val="28"/>
        </w:rPr>
        <w:t>дений в соответствии с пунктом 3.19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присваивает информации о социальном сертификате, предусмотренной подпунктом </w:t>
      </w:r>
      <w:r w:rsidR="0086434C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б</w:t>
      </w:r>
      <w:r w:rsidR="002E0E0E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AE382E" w:rsidRPr="000E0BDE">
        <w:rPr>
          <w:rFonts w:ascii="Liberation Serif" w:hAnsi="Liberation Serif"/>
          <w:sz w:val="28"/>
          <w:szCs w:val="28"/>
        </w:rPr>
        <w:t>6</w:t>
      </w:r>
      <w:r w:rsidR="00907A91" w:rsidRPr="000E0BDE">
        <w:rPr>
          <w:rFonts w:ascii="Liberation Serif" w:hAnsi="Liberation Serif"/>
          <w:sz w:val="28"/>
          <w:szCs w:val="28"/>
        </w:rPr>
        <w:t xml:space="preserve"> Общих требований,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статус </w:t>
      </w:r>
      <w:r w:rsidR="002E0E0E" w:rsidRPr="000E0BDE">
        <w:rPr>
          <w:rFonts w:ascii="Liberation Serif" w:hAnsi="Liberation Serif"/>
          <w:sz w:val="28"/>
          <w:szCs w:val="28"/>
        </w:rPr>
        <w:t>«</w:t>
      </w:r>
      <w:r w:rsidR="00907A91" w:rsidRPr="000E0BDE">
        <w:rPr>
          <w:rFonts w:ascii="Liberation Serif" w:hAnsi="Liberation Serif"/>
          <w:sz w:val="28"/>
          <w:szCs w:val="28"/>
        </w:rPr>
        <w:t>приостановлено</w:t>
      </w:r>
      <w:r w:rsidR="002E0E0E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>, а также вносит соответствующие изменения в информацию о социальном сертификате, предусмотренную абзаца</w:t>
      </w:r>
      <w:r w:rsidR="002E0E0E" w:rsidRPr="000E0BDE">
        <w:rPr>
          <w:rFonts w:ascii="Liberation Serif" w:hAnsi="Liberation Serif"/>
          <w:sz w:val="28"/>
          <w:szCs w:val="28"/>
        </w:rPr>
        <w:t>ми девятым и десятым подпункта «</w:t>
      </w:r>
      <w:r w:rsidR="00907A91" w:rsidRPr="000E0BDE">
        <w:rPr>
          <w:rFonts w:ascii="Liberation Serif" w:hAnsi="Liberation Serif"/>
          <w:sz w:val="28"/>
          <w:szCs w:val="28"/>
        </w:rPr>
        <w:t>а</w:t>
      </w:r>
      <w:r w:rsidR="002E0E0E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AE382E" w:rsidRPr="000E0BDE">
        <w:rPr>
          <w:rFonts w:ascii="Liberation Serif" w:hAnsi="Liberation Serif"/>
          <w:sz w:val="28"/>
          <w:szCs w:val="28"/>
        </w:rPr>
        <w:t>6</w:t>
      </w:r>
      <w:r w:rsidR="00907A91" w:rsidRPr="000E0BDE">
        <w:rPr>
          <w:rFonts w:ascii="Liberation Serif" w:hAnsi="Liberation Serif"/>
          <w:sz w:val="28"/>
          <w:szCs w:val="28"/>
        </w:rPr>
        <w:t xml:space="preserve"> Общих требований, включенную в состав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907A91" w:rsidRPr="000E0BDE" w:rsidRDefault="00131013" w:rsidP="00131013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3.21. </w:t>
      </w:r>
      <w:r w:rsidR="00907A91" w:rsidRPr="000E0BDE">
        <w:rPr>
          <w:rFonts w:ascii="Liberation Serif" w:hAnsi="Liberation Serif"/>
          <w:sz w:val="28"/>
          <w:szCs w:val="28"/>
        </w:rPr>
        <w:t>Уполномоченный орган не позднее 3 рабочих дней, следующих за днем формирования заключения о соответствии или несоответствии включенных в договор об оказании муниципальных услуг</w:t>
      </w:r>
      <w:r w:rsidR="00990D63" w:rsidRPr="000E0BDE">
        <w:rPr>
          <w:rFonts w:ascii="Liberation Serif" w:hAnsi="Liberation Serif"/>
          <w:sz w:val="28"/>
          <w:szCs w:val="28"/>
        </w:rPr>
        <w:t xml:space="preserve"> в социальной сфере</w:t>
      </w:r>
      <w:r w:rsidR="00907A91" w:rsidRPr="000E0BDE">
        <w:rPr>
          <w:rFonts w:ascii="Liberation Serif" w:hAnsi="Liberation Serif"/>
          <w:sz w:val="28"/>
          <w:szCs w:val="28"/>
        </w:rPr>
        <w:t xml:space="preserve"> показателей, характеризующих качество оказания муниципальной услуги </w:t>
      </w:r>
      <w:r w:rsidR="000E0BDE">
        <w:rPr>
          <w:rFonts w:ascii="Liberation Serif" w:hAnsi="Liberation Serif"/>
          <w:sz w:val="28"/>
          <w:szCs w:val="28"/>
        </w:rPr>
        <w:t xml:space="preserve">                      </w:t>
      </w:r>
      <w:r w:rsidR="00907A91" w:rsidRPr="000E0BDE">
        <w:rPr>
          <w:rFonts w:ascii="Liberation Serif" w:hAnsi="Liberation Serif"/>
          <w:sz w:val="28"/>
          <w:szCs w:val="28"/>
        </w:rPr>
        <w:t xml:space="preserve">и (или) объем оказания такой услуги, и размера оплаты условиям оказания этой </w:t>
      </w:r>
      <w:r w:rsidR="00907A91" w:rsidRPr="000E0BDE">
        <w:rPr>
          <w:rFonts w:ascii="Liberation Serif" w:hAnsi="Liberation Serif"/>
          <w:sz w:val="28"/>
          <w:szCs w:val="28"/>
        </w:rPr>
        <w:lastRenderedPageBreak/>
        <w:t>услуги по договору об оказании услуг</w:t>
      </w:r>
      <w:r w:rsidR="00990D63" w:rsidRPr="000E0BDE">
        <w:rPr>
          <w:rFonts w:ascii="Liberation Serif" w:hAnsi="Liberation Serif"/>
          <w:sz w:val="28"/>
          <w:szCs w:val="28"/>
        </w:rPr>
        <w:t xml:space="preserve"> в социальной сфере</w:t>
      </w:r>
      <w:r w:rsidR="00907A91" w:rsidRPr="000E0BDE">
        <w:rPr>
          <w:rFonts w:ascii="Liberation Serif" w:hAnsi="Liberation Serif"/>
          <w:sz w:val="28"/>
          <w:szCs w:val="28"/>
        </w:rPr>
        <w:t xml:space="preserve">, направляет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информацию о социальном сертифика</w:t>
      </w:r>
      <w:r w:rsidR="00990D63" w:rsidRPr="000E0BDE">
        <w:rPr>
          <w:rFonts w:ascii="Liberation Serif" w:hAnsi="Liberation Serif"/>
          <w:sz w:val="28"/>
          <w:szCs w:val="28"/>
        </w:rPr>
        <w:t>те, предусмотренную подпунктом «</w:t>
      </w:r>
      <w:r w:rsidR="00907A91" w:rsidRPr="000E0BDE">
        <w:rPr>
          <w:rFonts w:ascii="Liberation Serif" w:hAnsi="Liberation Serif"/>
          <w:sz w:val="28"/>
          <w:szCs w:val="28"/>
        </w:rPr>
        <w:t>в</w:t>
      </w:r>
      <w:r w:rsidR="00990D63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</w:t>
      </w:r>
      <w:r w:rsidR="00AE382E" w:rsidRPr="000E0BDE">
        <w:rPr>
          <w:rFonts w:ascii="Liberation Serif" w:hAnsi="Liberation Serif"/>
          <w:sz w:val="28"/>
          <w:szCs w:val="28"/>
        </w:rPr>
        <w:t>7</w:t>
      </w:r>
      <w:r w:rsidR="00907A91" w:rsidRPr="000E0BDE">
        <w:rPr>
          <w:rFonts w:ascii="Liberation Serif" w:hAnsi="Liberation Serif"/>
          <w:sz w:val="28"/>
          <w:szCs w:val="28"/>
        </w:rPr>
        <w:t xml:space="preserve"> Общих требований.</w:t>
      </w:r>
    </w:p>
    <w:p w:rsidR="00907A91" w:rsidRPr="000E0BDE" w:rsidRDefault="00131013" w:rsidP="00131013">
      <w:pPr>
        <w:tabs>
          <w:tab w:val="left" w:pos="0"/>
          <w:tab w:val="left" w:pos="993"/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           3.22. </w:t>
      </w:r>
      <w:r w:rsidR="00907A91" w:rsidRPr="000E0BDE">
        <w:rPr>
          <w:rFonts w:ascii="Liberation Serif" w:hAnsi="Liberation Serif"/>
          <w:sz w:val="28"/>
          <w:szCs w:val="28"/>
        </w:rPr>
        <w:t xml:space="preserve">Оператор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течение одного рабочего дня, следующего за днем получения от </w:t>
      </w:r>
      <w:r w:rsidR="0086434C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полномоченного органа инфор</w:t>
      </w:r>
      <w:r w:rsidR="00B4082A" w:rsidRPr="000E0BDE">
        <w:rPr>
          <w:rFonts w:ascii="Liberation Serif" w:hAnsi="Liberation Serif"/>
          <w:sz w:val="28"/>
          <w:szCs w:val="28"/>
        </w:rPr>
        <w:t>мации в соответствии с пунктом 3.21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формирует ее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907A91" w:rsidRPr="000E0BDE" w:rsidRDefault="00907A91" w:rsidP="00131013">
      <w:pPr>
        <w:pStyle w:val="a8"/>
        <w:tabs>
          <w:tab w:val="left" w:pos="0"/>
          <w:tab w:val="left" w:pos="993"/>
          <w:tab w:val="left" w:pos="1134"/>
        </w:tabs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907A91" w:rsidRPr="000E0BDE" w:rsidRDefault="00131013" w:rsidP="00131013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ind w:left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E0BDE">
        <w:rPr>
          <w:rFonts w:ascii="Liberation Serif" w:eastAsia="Calibri" w:hAnsi="Liberation Serif"/>
          <w:b/>
          <w:bCs/>
          <w:sz w:val="28"/>
          <w:szCs w:val="28"/>
        </w:rPr>
        <w:t xml:space="preserve">4. </w:t>
      </w:r>
      <w:r w:rsidR="00907A91" w:rsidRPr="000E0BDE">
        <w:rPr>
          <w:rFonts w:ascii="Liberation Serif" w:eastAsia="Calibri" w:hAnsi="Liberation Serif"/>
          <w:b/>
          <w:bCs/>
          <w:sz w:val="28"/>
          <w:szCs w:val="28"/>
        </w:rPr>
        <w:t xml:space="preserve">Порядок информирования получателя социального сертификата, его законного представителя об объеме фактически оказанной </w:t>
      </w:r>
      <w:r w:rsidRPr="000E0BDE">
        <w:rPr>
          <w:rFonts w:ascii="Liberation Serif" w:eastAsia="Calibri" w:hAnsi="Liberation Serif"/>
          <w:b/>
          <w:bCs/>
          <w:sz w:val="28"/>
          <w:szCs w:val="28"/>
        </w:rPr>
        <w:t xml:space="preserve">                </w:t>
      </w:r>
      <w:r w:rsidR="00907A91" w:rsidRPr="000E0BDE">
        <w:rPr>
          <w:rFonts w:ascii="Liberation Serif" w:eastAsia="Calibri" w:hAnsi="Liberation Serif"/>
          <w:b/>
          <w:bCs/>
          <w:sz w:val="28"/>
          <w:szCs w:val="28"/>
        </w:rPr>
        <w:t>ему муниципальной услуги</w:t>
      </w:r>
    </w:p>
    <w:p w:rsidR="00907A91" w:rsidRPr="000E0BDE" w:rsidRDefault="00907A91" w:rsidP="00131013">
      <w:pPr>
        <w:pStyle w:val="a8"/>
        <w:tabs>
          <w:tab w:val="left" w:pos="0"/>
          <w:tab w:val="left" w:pos="993"/>
          <w:tab w:val="left" w:pos="1134"/>
        </w:tabs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bookmarkEnd w:id="49"/>
    <w:bookmarkEnd w:id="50"/>
    <w:p w:rsidR="00907A91" w:rsidRPr="000E0BDE" w:rsidRDefault="00131013" w:rsidP="00131013">
      <w:pPr>
        <w:tabs>
          <w:tab w:val="left" w:pos="426"/>
          <w:tab w:val="left" w:pos="993"/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4.1. </w:t>
      </w:r>
      <w:r w:rsidR="00907A91" w:rsidRPr="000E0BDE">
        <w:rPr>
          <w:rFonts w:ascii="Liberation Serif" w:hAnsi="Liberation Serif"/>
          <w:sz w:val="28"/>
          <w:szCs w:val="28"/>
        </w:rPr>
        <w:t xml:space="preserve">Уполномоченный орган не позднее одного рабочего дня, следующего за днем получения от исполнителя услуг сведений о фактическом значении объема оказания муниципальной услуги и (или) объема финансового обеспечения (возмещения) затрат, связанных с оказанием соответствующей муниципальной услуги, на последнюю отчетную дату, направляет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информацию о социальном сертифика</w:t>
      </w:r>
      <w:r w:rsidR="00990D63" w:rsidRPr="000E0BDE">
        <w:rPr>
          <w:rFonts w:ascii="Liberation Serif" w:hAnsi="Liberation Serif"/>
          <w:sz w:val="28"/>
          <w:szCs w:val="28"/>
        </w:rPr>
        <w:t>те, предусмотренную подпунктом «</w:t>
      </w:r>
      <w:r w:rsidR="00907A91" w:rsidRPr="000E0BDE">
        <w:rPr>
          <w:rFonts w:ascii="Liberation Serif" w:hAnsi="Liberation Serif"/>
          <w:sz w:val="28"/>
          <w:szCs w:val="28"/>
        </w:rPr>
        <w:t>г</w:t>
      </w:r>
      <w:r w:rsidR="00990D63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 xml:space="preserve"> пункта 7 Общих требований.</w:t>
      </w:r>
    </w:p>
    <w:p w:rsidR="00907A91" w:rsidRPr="000E0BDE" w:rsidRDefault="00131013" w:rsidP="00131013">
      <w:pPr>
        <w:widowControl w:val="0"/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4.2. </w:t>
      </w:r>
      <w:r w:rsidR="00907A91" w:rsidRPr="000E0BDE">
        <w:rPr>
          <w:rFonts w:ascii="Liberation Serif" w:hAnsi="Liberation Serif"/>
          <w:sz w:val="28"/>
          <w:szCs w:val="28"/>
        </w:rPr>
        <w:t xml:space="preserve">Оператор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течение одного рабочего дня, следующего за днем получения от </w:t>
      </w:r>
      <w:r w:rsidR="00990D63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полномоченного органа информации в соответствии с пунктом 4</w:t>
      </w:r>
      <w:r w:rsidR="00AE382E" w:rsidRPr="000E0BDE">
        <w:rPr>
          <w:rFonts w:ascii="Liberation Serif" w:hAnsi="Liberation Serif"/>
          <w:sz w:val="28"/>
          <w:szCs w:val="28"/>
        </w:rPr>
        <w:t>.1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формирует ее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907A91" w:rsidRPr="000E0BDE" w:rsidRDefault="00131013" w:rsidP="00131013">
      <w:pPr>
        <w:widowControl w:val="0"/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4.3. </w:t>
      </w:r>
      <w:r w:rsidR="00C030E9" w:rsidRPr="000E0BDE">
        <w:rPr>
          <w:rFonts w:ascii="Liberation Serif" w:hAnsi="Liberation Serif"/>
          <w:sz w:val="28"/>
          <w:szCs w:val="28"/>
        </w:rPr>
        <w:t>Уполномоченн</w:t>
      </w:r>
      <w:r w:rsidR="00C4509D" w:rsidRPr="000E0BDE">
        <w:rPr>
          <w:rFonts w:ascii="Liberation Serif" w:hAnsi="Liberation Serif"/>
          <w:sz w:val="28"/>
          <w:szCs w:val="28"/>
        </w:rPr>
        <w:t>ый</w:t>
      </w:r>
      <w:r w:rsidR="00907A91" w:rsidRPr="000E0BDE">
        <w:rPr>
          <w:rFonts w:ascii="Liberation Serif" w:hAnsi="Liberation Serif"/>
          <w:sz w:val="28"/>
          <w:szCs w:val="28"/>
        </w:rPr>
        <w:t xml:space="preserve"> орган, </w:t>
      </w:r>
      <w:r w:rsidR="0073073B" w:rsidRPr="000E0BDE">
        <w:rPr>
          <w:rFonts w:eastAsia="Calibri"/>
          <w:sz w:val="28"/>
          <w:szCs w:val="28"/>
          <w:lang w:eastAsia="en-US"/>
        </w:rPr>
        <w:t>органы местного самоуправления,</w:t>
      </w:r>
      <w:r w:rsidR="000E0BDE" w:rsidRPr="000E0BDE">
        <w:rPr>
          <w:rFonts w:ascii="Liberation Serif" w:hAnsi="Liberation Serif"/>
          <w:sz w:val="28"/>
          <w:szCs w:val="28"/>
        </w:rPr>
        <w:t xml:space="preserve"> </w:t>
      </w:r>
      <w:r w:rsidR="00907A91" w:rsidRPr="000E0BDE">
        <w:rPr>
          <w:rFonts w:ascii="Liberation Serif" w:hAnsi="Liberation Serif"/>
          <w:sz w:val="28"/>
          <w:szCs w:val="28"/>
        </w:rPr>
        <w:t>уполномоченны</w:t>
      </w:r>
      <w:r w:rsidR="000E0BDE">
        <w:rPr>
          <w:rFonts w:ascii="Liberation Serif" w:hAnsi="Liberation Serif"/>
          <w:sz w:val="28"/>
          <w:szCs w:val="28"/>
        </w:rPr>
        <w:t>е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 формирование муниципальн</w:t>
      </w:r>
      <w:r w:rsidR="00C4509D" w:rsidRPr="000E0BDE">
        <w:rPr>
          <w:rFonts w:ascii="Liberation Serif" w:hAnsi="Liberation Serif"/>
          <w:sz w:val="28"/>
          <w:szCs w:val="28"/>
        </w:rPr>
        <w:t>ого</w:t>
      </w:r>
      <w:r w:rsidR="00907A91" w:rsidRPr="000E0BDE">
        <w:rPr>
          <w:rFonts w:ascii="Liberation Serif" w:hAnsi="Liberation Serif"/>
          <w:sz w:val="28"/>
          <w:szCs w:val="28"/>
        </w:rPr>
        <w:t xml:space="preserve"> социальн</w:t>
      </w:r>
      <w:r w:rsidR="00C4509D" w:rsidRPr="000E0BDE">
        <w:rPr>
          <w:rFonts w:ascii="Liberation Serif" w:hAnsi="Liberation Serif"/>
          <w:sz w:val="28"/>
          <w:szCs w:val="28"/>
        </w:rPr>
        <w:t>ого</w:t>
      </w:r>
      <w:r w:rsidR="00907A91" w:rsidRPr="000E0BDE">
        <w:rPr>
          <w:rFonts w:ascii="Liberation Serif" w:hAnsi="Liberation Serif"/>
          <w:sz w:val="28"/>
          <w:szCs w:val="28"/>
        </w:rPr>
        <w:t xml:space="preserve"> заказ</w:t>
      </w:r>
      <w:r w:rsidR="00C4509D" w:rsidRPr="000E0BDE">
        <w:rPr>
          <w:rFonts w:ascii="Liberation Serif" w:hAnsi="Liberation Serif"/>
          <w:sz w:val="28"/>
          <w:szCs w:val="28"/>
        </w:rPr>
        <w:t>а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 оказание муниципальных услуг в социальной сфере, и иные организации при направлении информации о социальных сертификатах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несут ответственность за ее соответствие информации, включенной в сформированные социальные сертификаты.</w:t>
      </w:r>
    </w:p>
    <w:p w:rsidR="00907A91" w:rsidRPr="000E0BDE" w:rsidRDefault="00131013" w:rsidP="00131013">
      <w:pPr>
        <w:widowControl w:val="0"/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4.4. </w:t>
      </w:r>
      <w:r w:rsidR="00907A91" w:rsidRPr="000E0BDE">
        <w:rPr>
          <w:rFonts w:ascii="Liberation Serif" w:hAnsi="Liberation Serif"/>
          <w:sz w:val="28"/>
          <w:szCs w:val="28"/>
        </w:rPr>
        <w:t>В случае утраты в соответствии с законодательством Российской Федерации получателем социального сертификата права на получение муниципальной услуги в соответствии с социальным сертификатом</w:t>
      </w:r>
      <w:r w:rsidR="0086434C" w:rsidRPr="000E0BDE">
        <w:rPr>
          <w:rFonts w:ascii="Liberation Serif" w:hAnsi="Liberation Serif"/>
          <w:sz w:val="28"/>
          <w:szCs w:val="28"/>
        </w:rPr>
        <w:t>,</w:t>
      </w:r>
      <w:r w:rsidR="00907A91" w:rsidRPr="000E0BDE">
        <w:rPr>
          <w:rFonts w:ascii="Liberation Serif" w:hAnsi="Liberation Serif"/>
          <w:sz w:val="28"/>
          <w:szCs w:val="28"/>
        </w:rPr>
        <w:t xml:space="preserve"> </w:t>
      </w:r>
      <w:r w:rsidR="0086434C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 xml:space="preserve">полномоченный орган не позднее одного рабочего дня, следующего за днем получения информации о такой утрате, направляет оператору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информацию о необходимости присвоения информации о социальном сертификате такого получателя социального сертификата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5C2661" w:rsidRPr="000E0BDE">
        <w:rPr>
          <w:rFonts w:ascii="Liberation Serif" w:hAnsi="Liberation Serif"/>
          <w:sz w:val="28"/>
          <w:szCs w:val="28"/>
        </w:rPr>
        <w:t xml:space="preserve"> статуса «</w:t>
      </w:r>
      <w:r w:rsidR="00907A91" w:rsidRPr="000E0BDE">
        <w:rPr>
          <w:rFonts w:ascii="Liberation Serif" w:hAnsi="Liberation Serif"/>
          <w:sz w:val="28"/>
          <w:szCs w:val="28"/>
        </w:rPr>
        <w:t>недействительная</w:t>
      </w:r>
      <w:r w:rsidR="005C2661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3A126E" w:rsidRPr="00131013" w:rsidRDefault="00131013" w:rsidP="00131013">
      <w:pPr>
        <w:widowControl w:val="0"/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ascii="Liberation Serif" w:hAnsi="Liberation Serif"/>
          <w:sz w:val="28"/>
          <w:szCs w:val="28"/>
        </w:rPr>
      </w:pPr>
      <w:r w:rsidRPr="000E0BDE">
        <w:rPr>
          <w:rFonts w:ascii="Liberation Serif" w:hAnsi="Liberation Serif"/>
          <w:sz w:val="28"/>
          <w:szCs w:val="28"/>
        </w:rPr>
        <w:t xml:space="preserve">4.5. </w:t>
      </w:r>
      <w:r w:rsidR="00907A91" w:rsidRPr="000E0BDE">
        <w:rPr>
          <w:rFonts w:ascii="Liberation Serif" w:hAnsi="Liberation Serif"/>
          <w:sz w:val="28"/>
          <w:szCs w:val="28"/>
        </w:rPr>
        <w:t xml:space="preserve">Оператор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907A91" w:rsidRPr="000E0BDE">
        <w:rPr>
          <w:rFonts w:ascii="Liberation Serif" w:hAnsi="Liberation Serif"/>
          <w:sz w:val="28"/>
          <w:szCs w:val="28"/>
        </w:rPr>
        <w:t xml:space="preserve"> в течение одного рабочего дня, следующего за днем получения от </w:t>
      </w:r>
      <w:r w:rsidR="005C2661" w:rsidRPr="000E0BDE">
        <w:rPr>
          <w:rFonts w:ascii="Liberation Serif" w:hAnsi="Liberation Serif"/>
          <w:sz w:val="28"/>
          <w:szCs w:val="28"/>
        </w:rPr>
        <w:t>У</w:t>
      </w:r>
      <w:r w:rsidR="00907A91" w:rsidRPr="000E0BDE">
        <w:rPr>
          <w:rFonts w:ascii="Liberation Serif" w:hAnsi="Liberation Serif"/>
          <w:sz w:val="28"/>
          <w:szCs w:val="28"/>
        </w:rPr>
        <w:t>полномоченного органа информации в соответствии с пунктом 4</w:t>
      </w:r>
      <w:r w:rsidR="00AE382E" w:rsidRPr="000E0BDE">
        <w:rPr>
          <w:rFonts w:ascii="Liberation Serif" w:hAnsi="Liberation Serif"/>
          <w:sz w:val="28"/>
          <w:szCs w:val="28"/>
        </w:rPr>
        <w:t>.4</w:t>
      </w:r>
      <w:r w:rsidR="00907A91" w:rsidRPr="000E0BDE">
        <w:rPr>
          <w:rFonts w:ascii="Liberation Serif" w:hAnsi="Liberation Serif"/>
          <w:sz w:val="28"/>
          <w:szCs w:val="28"/>
        </w:rPr>
        <w:t xml:space="preserve"> настоящих Правил, присваивает информации о социальном сертификате в составе </w:t>
      </w:r>
      <w:r w:rsidR="00907A91" w:rsidRPr="000E0BDE">
        <w:rPr>
          <w:rFonts w:ascii="Liberation Serif" w:eastAsia="Calibri" w:hAnsi="Liberation Serif"/>
          <w:sz w:val="28"/>
          <w:szCs w:val="28"/>
        </w:rPr>
        <w:t>реестра получателей социального сертификата</w:t>
      </w:r>
      <w:r w:rsidR="005C2661" w:rsidRPr="000E0BDE">
        <w:rPr>
          <w:rFonts w:ascii="Liberation Serif" w:hAnsi="Liberation Serif"/>
          <w:sz w:val="28"/>
          <w:szCs w:val="28"/>
        </w:rPr>
        <w:t xml:space="preserve"> статус «</w:t>
      </w:r>
      <w:r w:rsidR="00907A91" w:rsidRPr="000E0BDE">
        <w:rPr>
          <w:rFonts w:ascii="Liberation Serif" w:hAnsi="Liberation Serif"/>
          <w:sz w:val="28"/>
          <w:szCs w:val="28"/>
        </w:rPr>
        <w:t>недействительная</w:t>
      </w:r>
      <w:r w:rsidR="005C2661" w:rsidRPr="000E0BDE">
        <w:rPr>
          <w:rFonts w:ascii="Liberation Serif" w:hAnsi="Liberation Serif"/>
          <w:sz w:val="28"/>
          <w:szCs w:val="28"/>
        </w:rPr>
        <w:t>»</w:t>
      </w:r>
      <w:r w:rsidR="00907A91" w:rsidRPr="000E0BDE">
        <w:rPr>
          <w:rFonts w:ascii="Liberation Serif" w:hAnsi="Liberation Serif"/>
          <w:sz w:val="28"/>
          <w:szCs w:val="28"/>
        </w:rPr>
        <w:t>.</w:t>
      </w:r>
    </w:p>
    <w:p w:rsidR="003A126E" w:rsidRPr="00274BD3" w:rsidRDefault="003A126E" w:rsidP="003A126E">
      <w:pPr>
        <w:rPr>
          <w:rFonts w:ascii="Liberation Serif" w:hAnsi="Liberation Serif"/>
          <w:lang w:eastAsia="en-US"/>
        </w:rPr>
      </w:pPr>
    </w:p>
    <w:sectPr w:rsidR="003A126E" w:rsidRPr="00274BD3" w:rsidSect="00570FE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7DD" w:rsidRDefault="003D07DD" w:rsidP="00FA684A">
      <w:r>
        <w:separator/>
      </w:r>
    </w:p>
  </w:endnote>
  <w:endnote w:type="continuationSeparator" w:id="0">
    <w:p w:rsidR="003D07DD" w:rsidRDefault="003D07DD" w:rsidP="00FA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7DD" w:rsidRDefault="003D07DD" w:rsidP="00FA684A">
      <w:r>
        <w:separator/>
      </w:r>
    </w:p>
  </w:footnote>
  <w:footnote w:type="continuationSeparator" w:id="0">
    <w:p w:rsidR="003D07DD" w:rsidRDefault="003D07DD" w:rsidP="00FA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8808439"/>
      <w:docPartObj>
        <w:docPartGallery w:val="Page Numbers (Top of Page)"/>
        <w:docPartUnique/>
      </w:docPartObj>
    </w:sdtPr>
    <w:sdtEndPr/>
    <w:sdtContent>
      <w:p w:rsidR="00FA684A" w:rsidRDefault="00FA68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6C6">
          <w:rPr>
            <w:noProof/>
          </w:rPr>
          <w:t>2</w:t>
        </w:r>
        <w:r>
          <w:fldChar w:fldCharType="end"/>
        </w:r>
      </w:p>
    </w:sdtContent>
  </w:sdt>
  <w:p w:rsidR="00FA684A" w:rsidRDefault="00FA684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8CF"/>
    <w:multiLevelType w:val="hybridMultilevel"/>
    <w:tmpl w:val="6FCA0A86"/>
    <w:lvl w:ilvl="0" w:tplc="B1DE1D9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7874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94306"/>
    <w:multiLevelType w:val="hybridMultilevel"/>
    <w:tmpl w:val="F744B86E"/>
    <w:lvl w:ilvl="0" w:tplc="11425C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324AB"/>
    <w:multiLevelType w:val="hybridMultilevel"/>
    <w:tmpl w:val="61B62148"/>
    <w:lvl w:ilvl="0" w:tplc="04190011">
      <w:start w:val="1"/>
      <w:numFmt w:val="decimal"/>
      <w:lvlText w:val="%1)"/>
      <w:lvlJc w:val="left"/>
      <w:pPr>
        <w:ind w:left="7874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25B4267D"/>
    <w:multiLevelType w:val="multilevel"/>
    <w:tmpl w:val="77A452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7330B31"/>
    <w:multiLevelType w:val="hybridMultilevel"/>
    <w:tmpl w:val="677675CA"/>
    <w:lvl w:ilvl="0" w:tplc="11425C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8075CC2"/>
    <w:multiLevelType w:val="hybridMultilevel"/>
    <w:tmpl w:val="A65E05D8"/>
    <w:lvl w:ilvl="0" w:tplc="EAC6394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6F340D4"/>
    <w:multiLevelType w:val="hybridMultilevel"/>
    <w:tmpl w:val="23F031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11425C40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573DC"/>
    <w:multiLevelType w:val="hybridMultilevel"/>
    <w:tmpl w:val="E094147A"/>
    <w:lvl w:ilvl="0" w:tplc="0860A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8494BDB"/>
    <w:multiLevelType w:val="hybridMultilevel"/>
    <w:tmpl w:val="59E4E980"/>
    <w:lvl w:ilvl="0" w:tplc="D2EE6E28">
      <w:start w:val="11"/>
      <w:numFmt w:val="decimal"/>
      <w:lvlText w:val="%1."/>
      <w:lvlJc w:val="left"/>
      <w:pPr>
        <w:ind w:left="601" w:hanging="61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20951"/>
    <w:multiLevelType w:val="hybridMultilevel"/>
    <w:tmpl w:val="6C767160"/>
    <w:lvl w:ilvl="0" w:tplc="185E0FDC">
      <w:start w:val="11"/>
      <w:numFmt w:val="decimal"/>
      <w:lvlText w:val="%1."/>
      <w:lvlJc w:val="left"/>
      <w:pPr>
        <w:ind w:left="-60" w:hanging="61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1425C40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D1DBC"/>
    <w:multiLevelType w:val="multilevel"/>
    <w:tmpl w:val="0E448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09" w:hanging="369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15B2F74"/>
    <w:multiLevelType w:val="hybridMultilevel"/>
    <w:tmpl w:val="ADB217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3B736D8"/>
    <w:multiLevelType w:val="hybridMultilevel"/>
    <w:tmpl w:val="F676C776"/>
    <w:lvl w:ilvl="0" w:tplc="FFFFFFFF">
      <w:start w:val="1"/>
      <w:numFmt w:val="decimal"/>
      <w:lvlText w:val="%1."/>
      <w:lvlJc w:val="left"/>
      <w:pPr>
        <w:ind w:left="629" w:hanging="61"/>
      </w:pPr>
      <w:rPr>
        <w:rFonts w:cs="Times New Roman" w:hint="default"/>
        <w:b w:val="0"/>
        <w:strike w:val="0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0"/>
  </w:num>
  <w:num w:numId="5">
    <w:abstractNumId w:val="9"/>
  </w:num>
  <w:num w:numId="6">
    <w:abstractNumId w:val="12"/>
  </w:num>
  <w:num w:numId="7">
    <w:abstractNumId w:val="13"/>
  </w:num>
  <w:num w:numId="8">
    <w:abstractNumId w:val="1"/>
  </w:num>
  <w:num w:numId="9">
    <w:abstractNumId w:val="7"/>
  </w:num>
  <w:num w:numId="10">
    <w:abstractNumId w:val="5"/>
  </w:num>
  <w:num w:numId="11">
    <w:abstractNumId w:val="4"/>
  </w:num>
  <w:num w:numId="12">
    <w:abstractNumId w:val="6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81"/>
    <w:rsid w:val="00010608"/>
    <w:rsid w:val="00017163"/>
    <w:rsid w:val="0009333A"/>
    <w:rsid w:val="000E0BDE"/>
    <w:rsid w:val="00114D29"/>
    <w:rsid w:val="00127BEA"/>
    <w:rsid w:val="00131013"/>
    <w:rsid w:val="00133698"/>
    <w:rsid w:val="001517F3"/>
    <w:rsid w:val="001D33A9"/>
    <w:rsid w:val="0023226A"/>
    <w:rsid w:val="00262FEE"/>
    <w:rsid w:val="00274BD3"/>
    <w:rsid w:val="002E0E0E"/>
    <w:rsid w:val="00301773"/>
    <w:rsid w:val="00311136"/>
    <w:rsid w:val="00317029"/>
    <w:rsid w:val="00350880"/>
    <w:rsid w:val="00352B7E"/>
    <w:rsid w:val="00374C89"/>
    <w:rsid w:val="00385CC7"/>
    <w:rsid w:val="003A11CD"/>
    <w:rsid w:val="003A126E"/>
    <w:rsid w:val="003D07DD"/>
    <w:rsid w:val="003F6459"/>
    <w:rsid w:val="00410E8B"/>
    <w:rsid w:val="00440860"/>
    <w:rsid w:val="00442879"/>
    <w:rsid w:val="004934CA"/>
    <w:rsid w:val="004C3D72"/>
    <w:rsid w:val="004F1BF0"/>
    <w:rsid w:val="004F4246"/>
    <w:rsid w:val="00536788"/>
    <w:rsid w:val="00542D9F"/>
    <w:rsid w:val="00570FE5"/>
    <w:rsid w:val="005C2661"/>
    <w:rsid w:val="00653ACC"/>
    <w:rsid w:val="006C6C5E"/>
    <w:rsid w:val="006E2BE1"/>
    <w:rsid w:val="006E7C5A"/>
    <w:rsid w:val="00702165"/>
    <w:rsid w:val="00720985"/>
    <w:rsid w:val="0073073B"/>
    <w:rsid w:val="0073607D"/>
    <w:rsid w:val="00761552"/>
    <w:rsid w:val="00775E47"/>
    <w:rsid w:val="00786055"/>
    <w:rsid w:val="007C7D93"/>
    <w:rsid w:val="007F36CC"/>
    <w:rsid w:val="008021F6"/>
    <w:rsid w:val="00811059"/>
    <w:rsid w:val="008334F9"/>
    <w:rsid w:val="0083594B"/>
    <w:rsid w:val="008556E0"/>
    <w:rsid w:val="0086434C"/>
    <w:rsid w:val="00871148"/>
    <w:rsid w:val="00896CBC"/>
    <w:rsid w:val="008A71E1"/>
    <w:rsid w:val="008C0639"/>
    <w:rsid w:val="008C0E41"/>
    <w:rsid w:val="00907A91"/>
    <w:rsid w:val="00956960"/>
    <w:rsid w:val="00975A1C"/>
    <w:rsid w:val="00990D63"/>
    <w:rsid w:val="009A0569"/>
    <w:rsid w:val="009D2CDF"/>
    <w:rsid w:val="00A1076A"/>
    <w:rsid w:val="00A26589"/>
    <w:rsid w:val="00A50923"/>
    <w:rsid w:val="00AE382E"/>
    <w:rsid w:val="00AF06C6"/>
    <w:rsid w:val="00B207DC"/>
    <w:rsid w:val="00B4082A"/>
    <w:rsid w:val="00B44585"/>
    <w:rsid w:val="00B91D93"/>
    <w:rsid w:val="00B95DBC"/>
    <w:rsid w:val="00BA7870"/>
    <w:rsid w:val="00BC3D37"/>
    <w:rsid w:val="00BC77AC"/>
    <w:rsid w:val="00BF6E52"/>
    <w:rsid w:val="00C030E9"/>
    <w:rsid w:val="00C25181"/>
    <w:rsid w:val="00C4509D"/>
    <w:rsid w:val="00C55198"/>
    <w:rsid w:val="00C8290F"/>
    <w:rsid w:val="00C97082"/>
    <w:rsid w:val="00CA14D7"/>
    <w:rsid w:val="00CB4373"/>
    <w:rsid w:val="00CD11A6"/>
    <w:rsid w:val="00CF3040"/>
    <w:rsid w:val="00CF7251"/>
    <w:rsid w:val="00D14948"/>
    <w:rsid w:val="00D46873"/>
    <w:rsid w:val="00D602EE"/>
    <w:rsid w:val="00D800D0"/>
    <w:rsid w:val="00D900B9"/>
    <w:rsid w:val="00D921D5"/>
    <w:rsid w:val="00DB2A16"/>
    <w:rsid w:val="00DD78DB"/>
    <w:rsid w:val="00DE4BE7"/>
    <w:rsid w:val="00E12179"/>
    <w:rsid w:val="00E3650E"/>
    <w:rsid w:val="00E4264A"/>
    <w:rsid w:val="00E463F0"/>
    <w:rsid w:val="00EC0065"/>
    <w:rsid w:val="00ED4DA5"/>
    <w:rsid w:val="00ED745E"/>
    <w:rsid w:val="00EE4587"/>
    <w:rsid w:val="00F129BF"/>
    <w:rsid w:val="00FA194B"/>
    <w:rsid w:val="00FA3C20"/>
    <w:rsid w:val="00FA684A"/>
    <w:rsid w:val="00FC42F3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0CB30E"/>
  <w15:docId w15:val="{506A3DB0-D381-438A-B208-6A0FE0FF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907A91"/>
    <w:rPr>
      <w:rFonts w:cs="Times New Roman"/>
      <w:b w:val="0"/>
      <w:color w:val="106BBE"/>
    </w:rPr>
  </w:style>
  <w:style w:type="paragraph" w:styleId="a8">
    <w:name w:val="List Paragraph"/>
    <w:aliases w:val="мой"/>
    <w:basedOn w:val="a"/>
    <w:link w:val="a9"/>
    <w:uiPriority w:val="34"/>
    <w:qFormat/>
    <w:rsid w:val="00907A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мой Знак"/>
    <w:basedOn w:val="a0"/>
    <w:link w:val="a8"/>
    <w:locked/>
    <w:rsid w:val="00907A9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FA684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A684A"/>
  </w:style>
  <w:style w:type="paragraph" w:styleId="ac">
    <w:name w:val="footer"/>
    <w:basedOn w:val="a"/>
    <w:link w:val="ad"/>
    <w:rsid w:val="00FA684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A6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54;&#1063;&#1053;&#1045;&#1042;&#1040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51830-C1F2-4040-BCA0-D74705A4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723</TotalTime>
  <Pages>1</Pages>
  <Words>6018</Words>
  <Characters>34303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28</cp:revision>
  <cp:lastPrinted>2025-06-24T10:51:00Z</cp:lastPrinted>
  <dcterms:created xsi:type="dcterms:W3CDTF">2025-06-05T03:32:00Z</dcterms:created>
  <dcterms:modified xsi:type="dcterms:W3CDTF">2025-06-24T11:47:00Z</dcterms:modified>
</cp:coreProperties>
</file>