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96D" w:rsidRDefault="003F696D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Отчет</w:t>
      </w:r>
    </w:p>
    <w:p w:rsidR="003F696D" w:rsidRDefault="003F696D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о достижении к</w:t>
      </w:r>
      <w:r w:rsidR="007D55AA">
        <w:rPr>
          <w:rFonts w:ascii="Liberation Serif" w:hAnsi="Liberation Serif"/>
          <w:bCs/>
          <w:sz w:val="28"/>
          <w:szCs w:val="28"/>
        </w:rPr>
        <w:t>онтрольны</w:t>
      </w:r>
      <w:r>
        <w:rPr>
          <w:rFonts w:ascii="Liberation Serif" w:hAnsi="Liberation Serif"/>
          <w:bCs/>
          <w:sz w:val="28"/>
          <w:szCs w:val="28"/>
        </w:rPr>
        <w:t xml:space="preserve">х значений </w:t>
      </w:r>
      <w:r w:rsidR="007D55AA">
        <w:rPr>
          <w:rFonts w:ascii="Liberation Serif" w:hAnsi="Liberation Serif"/>
          <w:bCs/>
          <w:sz w:val="28"/>
          <w:szCs w:val="28"/>
        </w:rPr>
        <w:t>ключевых показателей</w:t>
      </w:r>
    </w:p>
    <w:p w:rsidR="007F7F22" w:rsidRDefault="007D55AA">
      <w:pPr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 xml:space="preserve"> социально-экономического развития</w:t>
      </w:r>
      <w:r w:rsidR="003F696D">
        <w:rPr>
          <w:rFonts w:ascii="Liberation Serif" w:hAnsi="Liberation Serif"/>
          <w:bCs/>
          <w:sz w:val="28"/>
          <w:szCs w:val="28"/>
        </w:rPr>
        <w:t xml:space="preserve"> </w:t>
      </w:r>
      <w:r>
        <w:rPr>
          <w:rFonts w:ascii="Liberation Serif" w:hAnsi="Liberation Serif"/>
          <w:bCs/>
          <w:sz w:val="28"/>
          <w:szCs w:val="28"/>
        </w:rPr>
        <w:t xml:space="preserve">Каменск-Уральского городского округа </w:t>
      </w:r>
    </w:p>
    <w:p w:rsidR="007F7F22" w:rsidRDefault="003F696D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з</w:t>
      </w:r>
      <w:r w:rsidR="007D55AA">
        <w:rPr>
          <w:rFonts w:ascii="Liberation Serif" w:hAnsi="Liberation Serif"/>
          <w:bCs/>
          <w:sz w:val="28"/>
          <w:szCs w:val="28"/>
        </w:rPr>
        <w:t>а</w:t>
      </w:r>
      <w:r>
        <w:rPr>
          <w:rFonts w:ascii="Liberation Serif" w:hAnsi="Liberation Serif"/>
          <w:bCs/>
          <w:sz w:val="28"/>
          <w:szCs w:val="28"/>
        </w:rPr>
        <w:t xml:space="preserve"> </w:t>
      </w:r>
      <w:bookmarkStart w:id="0" w:name="_GoBack"/>
      <w:r w:rsidR="005F4541">
        <w:rPr>
          <w:rFonts w:ascii="Liberation Serif" w:hAnsi="Liberation Serif"/>
          <w:bCs/>
          <w:sz w:val="28"/>
          <w:szCs w:val="28"/>
        </w:rPr>
        <w:t>9 месяцев</w:t>
      </w:r>
      <w:r>
        <w:rPr>
          <w:rFonts w:ascii="Liberation Serif" w:hAnsi="Liberation Serif"/>
          <w:bCs/>
          <w:sz w:val="28"/>
          <w:szCs w:val="28"/>
        </w:rPr>
        <w:t xml:space="preserve"> </w:t>
      </w:r>
      <w:bookmarkEnd w:id="0"/>
      <w:r w:rsidR="007D55AA">
        <w:rPr>
          <w:rFonts w:ascii="Liberation Serif" w:hAnsi="Liberation Serif"/>
          <w:bCs/>
          <w:sz w:val="28"/>
          <w:szCs w:val="28"/>
        </w:rPr>
        <w:t>2024 год</w:t>
      </w:r>
      <w:r>
        <w:rPr>
          <w:rFonts w:ascii="Liberation Serif" w:hAnsi="Liberation Serif"/>
          <w:bCs/>
          <w:sz w:val="28"/>
          <w:szCs w:val="28"/>
        </w:rPr>
        <w:t>а</w:t>
      </w:r>
    </w:p>
    <w:p w:rsidR="007F7F22" w:rsidRDefault="007F7F22">
      <w:pPr>
        <w:jc w:val="center"/>
        <w:rPr>
          <w:rFonts w:ascii="Liberation Serif" w:hAnsi="Liberation Serif"/>
          <w:bCs/>
          <w:sz w:val="28"/>
          <w:szCs w:val="28"/>
        </w:rPr>
      </w:pPr>
    </w:p>
    <w:tbl>
      <w:tblPr>
        <w:tblStyle w:val="ac"/>
        <w:tblW w:w="9862" w:type="dxa"/>
        <w:jc w:val="center"/>
        <w:tblLayout w:type="fixed"/>
        <w:tblLook w:val="04A0" w:firstRow="1" w:lastRow="0" w:firstColumn="1" w:lastColumn="0" w:noHBand="0" w:noVBand="1"/>
      </w:tblPr>
      <w:tblGrid>
        <w:gridCol w:w="674"/>
        <w:gridCol w:w="4015"/>
        <w:gridCol w:w="1484"/>
        <w:gridCol w:w="1460"/>
        <w:gridCol w:w="1418"/>
        <w:gridCol w:w="811"/>
      </w:tblGrid>
      <w:tr w:rsidR="0024468D" w:rsidTr="0054516E">
        <w:trPr>
          <w:tblHeader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Default="0024468D" w:rsidP="0024468D">
            <w:pPr>
              <w:jc w:val="center"/>
              <w:rPr>
                <w:rFonts w:ascii="Liberation Serif" w:hAnsi="Liberation Serif" w:cs="Times New Roman CYR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№ стр.</w:t>
            </w:r>
          </w:p>
        </w:tc>
        <w:tc>
          <w:tcPr>
            <w:tcW w:w="4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Default="0024468D" w:rsidP="0024468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Показатель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Default="0024468D" w:rsidP="0024468D">
            <w:pPr>
              <w:ind w:left="-74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Единицы измерения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Default="0024468D" w:rsidP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Контрольное значение</w:t>
            </w:r>
          </w:p>
          <w:p w:rsidR="0024468D" w:rsidRDefault="0024468D" w:rsidP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на 2024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41B0" w:rsidRPr="00DD13B3" w:rsidRDefault="0024468D" w:rsidP="000041B0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D13B3">
              <w:rPr>
                <w:rFonts w:ascii="Liberation Serif" w:hAnsi="Liberation Serif"/>
                <w:sz w:val="24"/>
                <w:szCs w:val="24"/>
              </w:rPr>
              <w:t>Факт</w:t>
            </w:r>
            <w:r w:rsidR="000041B0" w:rsidRPr="00DD13B3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proofErr w:type="gramStart"/>
            <w:r w:rsidRPr="00DD13B3">
              <w:rPr>
                <w:rFonts w:ascii="Liberation Serif" w:hAnsi="Liberation Serif"/>
                <w:sz w:val="24"/>
                <w:szCs w:val="24"/>
              </w:rPr>
              <w:t>за</w:t>
            </w:r>
            <w:proofErr w:type="gramEnd"/>
            <w:r w:rsidRPr="00DD13B3"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  <w:p w:rsidR="0024468D" w:rsidRPr="00DD13B3" w:rsidRDefault="00DD13B3" w:rsidP="00DD13B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D13B3">
              <w:rPr>
                <w:rFonts w:ascii="Liberation Serif" w:hAnsi="Liberation Serif"/>
                <w:sz w:val="24"/>
                <w:szCs w:val="24"/>
              </w:rPr>
              <w:t>9 месяцев</w:t>
            </w:r>
            <w:r w:rsidR="000041B0" w:rsidRPr="00DD13B3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24468D" w:rsidRPr="00DD13B3">
              <w:rPr>
                <w:rFonts w:ascii="Liberation Serif" w:hAnsi="Liberation Serif"/>
                <w:sz w:val="24"/>
                <w:szCs w:val="24"/>
              </w:rPr>
              <w:t>2024 года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Pr="0009496F" w:rsidRDefault="0024468D" w:rsidP="000041B0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proofErr w:type="spellStart"/>
            <w:r w:rsidRPr="00DD13B3">
              <w:rPr>
                <w:rFonts w:ascii="Liberation Serif" w:hAnsi="Liberation Serif"/>
                <w:sz w:val="24"/>
                <w:szCs w:val="24"/>
              </w:rPr>
              <w:t>Откл</w:t>
            </w:r>
            <w:proofErr w:type="spellEnd"/>
            <w:r w:rsidR="000041B0" w:rsidRPr="00DD13B3">
              <w:rPr>
                <w:rFonts w:ascii="Liberation Serif" w:hAnsi="Liberation Serif"/>
                <w:sz w:val="24"/>
                <w:szCs w:val="24"/>
              </w:rPr>
              <w:t>.</w:t>
            </w:r>
            <w:r w:rsidRPr="00DD13B3">
              <w:rPr>
                <w:rFonts w:ascii="Liberation Serif" w:hAnsi="Liberation Serif"/>
                <w:sz w:val="24"/>
                <w:szCs w:val="24"/>
              </w:rPr>
              <w:t>, %</w:t>
            </w:r>
          </w:p>
        </w:tc>
      </w:tr>
      <w:tr w:rsidR="0024468D" w:rsidTr="0054516E">
        <w:trPr>
          <w:jc w:val="center"/>
        </w:trPr>
        <w:tc>
          <w:tcPr>
            <w:tcW w:w="674" w:type="dxa"/>
            <w:tcBorders>
              <w:top w:val="single" w:sz="4" w:space="0" w:color="auto"/>
            </w:tcBorders>
          </w:tcPr>
          <w:p w:rsidR="0024468D" w:rsidRDefault="0024468D">
            <w:pPr>
              <w:pStyle w:val="ae"/>
              <w:numPr>
                <w:ilvl w:val="0"/>
                <w:numId w:val="1"/>
              </w:numPr>
              <w:tabs>
                <w:tab w:val="left" w:pos="0"/>
              </w:tabs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  <w:tcBorders>
              <w:top w:val="single" w:sz="4" w:space="0" w:color="auto"/>
            </w:tcBorders>
          </w:tcPr>
          <w:p w:rsidR="0024468D" w:rsidRPr="00DD13B3" w:rsidRDefault="0024468D" w:rsidP="005855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D13B3">
              <w:rPr>
                <w:rFonts w:ascii="Liberation Serif" w:hAnsi="Liberation Serif"/>
                <w:b/>
                <w:sz w:val="24"/>
                <w:szCs w:val="24"/>
              </w:rPr>
              <w:t>1. Развитие человеческого потенциала</w:t>
            </w:r>
          </w:p>
        </w:tc>
      </w:tr>
      <w:tr w:rsidR="0024468D" w:rsidTr="0054516E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DD13B3" w:rsidRDefault="0024468D" w:rsidP="00B44F1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D13B3">
              <w:rPr>
                <w:rFonts w:ascii="Liberation Serif" w:hAnsi="Liberation Serif"/>
                <w:b/>
                <w:sz w:val="24"/>
                <w:szCs w:val="24"/>
              </w:rPr>
              <w:t>1.1. Демографическая ситуация, семья</w:t>
            </w:r>
          </w:p>
        </w:tc>
      </w:tr>
      <w:tr w:rsidR="0024468D" w:rsidTr="0054516E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DD13B3" w:rsidRDefault="0024468D" w:rsidP="00B44F1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D13B3">
              <w:rPr>
                <w:rFonts w:ascii="Liberation Serif" w:hAnsi="Liberation Serif"/>
                <w:b/>
                <w:sz w:val="24"/>
                <w:szCs w:val="24"/>
              </w:rPr>
              <w:t>1.1.1. Показатели демографического развития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 w:rsidRPr="0054516E">
              <w:rPr>
                <w:rFonts w:ascii="Liberation Serif" w:hAnsi="Liberation Serif"/>
                <w:sz w:val="24"/>
                <w:szCs w:val="24"/>
              </w:rPr>
              <w:t>родившихся</w:t>
            </w:r>
            <w:proofErr w:type="gramEnd"/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1 362</w:t>
            </w:r>
          </w:p>
        </w:tc>
        <w:tc>
          <w:tcPr>
            <w:tcW w:w="1418" w:type="dxa"/>
          </w:tcPr>
          <w:p w:rsidR="0024468D" w:rsidRPr="00807744" w:rsidRDefault="00807744" w:rsidP="0080774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07744">
              <w:rPr>
                <w:rFonts w:ascii="Liberation Serif" w:hAnsi="Liberation Serif"/>
                <w:sz w:val="24"/>
                <w:szCs w:val="24"/>
              </w:rPr>
              <w:t>857</w:t>
            </w:r>
          </w:p>
        </w:tc>
        <w:tc>
          <w:tcPr>
            <w:tcW w:w="811" w:type="dxa"/>
          </w:tcPr>
          <w:p w:rsidR="0024468D" w:rsidRPr="00807744" w:rsidRDefault="0080774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07744">
              <w:rPr>
                <w:rFonts w:ascii="Liberation Serif" w:hAnsi="Liberation Serif"/>
                <w:sz w:val="24"/>
                <w:szCs w:val="24"/>
              </w:rPr>
              <w:t>62</w:t>
            </w:r>
            <w:r w:rsidR="007B7F34" w:rsidRPr="00807744">
              <w:rPr>
                <w:rFonts w:ascii="Liberation Serif" w:hAnsi="Liberation Serif"/>
                <w:sz w:val="24"/>
                <w:szCs w:val="24"/>
              </w:rPr>
              <w:t>,9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Число родившихся на 1000 человек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8,3</w:t>
            </w:r>
          </w:p>
        </w:tc>
        <w:tc>
          <w:tcPr>
            <w:tcW w:w="1418" w:type="dxa"/>
          </w:tcPr>
          <w:p w:rsidR="0024468D" w:rsidRPr="00DB20C2" w:rsidRDefault="00807744" w:rsidP="0080774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5</w:t>
            </w:r>
            <w:r w:rsidR="002D72E8" w:rsidRPr="00DB20C2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20C2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811" w:type="dxa"/>
          </w:tcPr>
          <w:p w:rsidR="0024468D" w:rsidRPr="00DB20C2" w:rsidRDefault="00DB20C2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62</w:t>
            </w:r>
            <w:r w:rsidR="002D72E8" w:rsidRPr="00DB20C2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20C2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 w:rsidRPr="0054516E">
              <w:rPr>
                <w:rFonts w:ascii="Liberation Serif" w:hAnsi="Liberation Serif"/>
                <w:sz w:val="24"/>
                <w:szCs w:val="24"/>
              </w:rPr>
              <w:t>умерших</w:t>
            </w:r>
            <w:proofErr w:type="gramEnd"/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2 338</w:t>
            </w:r>
          </w:p>
        </w:tc>
        <w:tc>
          <w:tcPr>
            <w:tcW w:w="1418" w:type="dxa"/>
          </w:tcPr>
          <w:p w:rsidR="0024468D" w:rsidRPr="00807744" w:rsidRDefault="00317828" w:rsidP="0080774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07744">
              <w:rPr>
                <w:rFonts w:ascii="Liberation Serif" w:hAnsi="Liberation Serif"/>
                <w:sz w:val="24"/>
                <w:szCs w:val="24"/>
              </w:rPr>
              <w:t xml:space="preserve">1 </w:t>
            </w:r>
            <w:r w:rsidR="00807744" w:rsidRPr="00807744">
              <w:rPr>
                <w:rFonts w:ascii="Liberation Serif" w:hAnsi="Liberation Serif"/>
                <w:sz w:val="24"/>
                <w:szCs w:val="24"/>
              </w:rPr>
              <w:t>805</w:t>
            </w:r>
          </w:p>
        </w:tc>
        <w:tc>
          <w:tcPr>
            <w:tcW w:w="811" w:type="dxa"/>
          </w:tcPr>
          <w:p w:rsidR="0024468D" w:rsidRPr="00807744" w:rsidRDefault="00807744" w:rsidP="0080774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07744">
              <w:rPr>
                <w:rFonts w:ascii="Liberation Serif" w:hAnsi="Liberation Serif"/>
                <w:sz w:val="24"/>
                <w:szCs w:val="24"/>
              </w:rPr>
              <w:t>77</w:t>
            </w:r>
            <w:r w:rsidR="007B7F34" w:rsidRPr="00807744">
              <w:rPr>
                <w:rFonts w:ascii="Liberation Serif" w:hAnsi="Liberation Serif"/>
                <w:sz w:val="24"/>
                <w:szCs w:val="24"/>
              </w:rPr>
              <w:t>,</w:t>
            </w:r>
            <w:r w:rsidRPr="00807744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Число умерших на 1000 человек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14,3</w:t>
            </w:r>
          </w:p>
        </w:tc>
        <w:tc>
          <w:tcPr>
            <w:tcW w:w="1418" w:type="dxa"/>
          </w:tcPr>
          <w:p w:rsidR="0024468D" w:rsidRPr="00DB20C2" w:rsidRDefault="00807744" w:rsidP="0080774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11</w:t>
            </w:r>
            <w:r w:rsidR="0036141C" w:rsidRPr="00DB20C2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20C2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811" w:type="dxa"/>
          </w:tcPr>
          <w:p w:rsidR="0024468D" w:rsidRPr="00DB20C2" w:rsidRDefault="00DB20C2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76,9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Естественный прирост (убыль) населения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-976</w:t>
            </w:r>
          </w:p>
        </w:tc>
        <w:tc>
          <w:tcPr>
            <w:tcW w:w="1418" w:type="dxa"/>
          </w:tcPr>
          <w:p w:rsidR="0024468D" w:rsidRPr="00DB20C2" w:rsidRDefault="007B7F34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-</w:t>
            </w:r>
            <w:r w:rsidR="00DB20C2" w:rsidRPr="00DB20C2">
              <w:rPr>
                <w:rFonts w:ascii="Liberation Serif" w:hAnsi="Liberation Serif"/>
                <w:sz w:val="24"/>
                <w:szCs w:val="24"/>
              </w:rPr>
              <w:t>948</w:t>
            </w:r>
          </w:p>
        </w:tc>
        <w:tc>
          <w:tcPr>
            <w:tcW w:w="811" w:type="dxa"/>
          </w:tcPr>
          <w:p w:rsidR="0024468D" w:rsidRPr="00DB20C2" w:rsidRDefault="00DB20C2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9</w:t>
            </w:r>
            <w:r w:rsidR="00317828" w:rsidRPr="00DB20C2">
              <w:rPr>
                <w:rFonts w:ascii="Liberation Serif" w:hAnsi="Liberation Serif"/>
                <w:sz w:val="24"/>
                <w:szCs w:val="24"/>
              </w:rPr>
              <w:t>7</w:t>
            </w:r>
            <w:r w:rsidR="007B7F34" w:rsidRPr="00DB20C2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20C2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Естественный прирост (убыль) населения на 1000 человек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-6,0</w:t>
            </w:r>
          </w:p>
        </w:tc>
        <w:tc>
          <w:tcPr>
            <w:tcW w:w="1418" w:type="dxa"/>
          </w:tcPr>
          <w:p w:rsidR="0024468D" w:rsidRPr="00DB20C2" w:rsidRDefault="002D72E8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-</w:t>
            </w:r>
            <w:r w:rsidR="00DB20C2" w:rsidRPr="00DB20C2">
              <w:rPr>
                <w:rFonts w:ascii="Liberation Serif" w:hAnsi="Liberation Serif"/>
                <w:sz w:val="24"/>
                <w:szCs w:val="24"/>
              </w:rPr>
              <w:t>5</w:t>
            </w:r>
            <w:r w:rsidRPr="00DB20C2">
              <w:rPr>
                <w:rFonts w:ascii="Liberation Serif" w:hAnsi="Liberation Serif"/>
                <w:sz w:val="24"/>
                <w:szCs w:val="24"/>
              </w:rPr>
              <w:t>,</w:t>
            </w:r>
            <w:r w:rsidR="00DB20C2" w:rsidRPr="00DB20C2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  <w:tc>
          <w:tcPr>
            <w:tcW w:w="811" w:type="dxa"/>
          </w:tcPr>
          <w:p w:rsidR="0024468D" w:rsidRPr="00DB20C2" w:rsidRDefault="00DB20C2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96</w:t>
            </w:r>
            <w:r w:rsidR="002D72E8" w:rsidRPr="00DB20C2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20C2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</w:tr>
      <w:tr w:rsidR="00735AFF" w:rsidRPr="000041B0" w:rsidTr="00735AFF">
        <w:trPr>
          <w:jc w:val="center"/>
        </w:trPr>
        <w:tc>
          <w:tcPr>
            <w:tcW w:w="674" w:type="dxa"/>
          </w:tcPr>
          <w:p w:rsidR="00735AFF" w:rsidRPr="0054516E" w:rsidRDefault="00735A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735AFF" w:rsidRPr="0054516E" w:rsidRDefault="00735AFF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Миграционный прирост (убыль) населения</w:t>
            </w:r>
          </w:p>
        </w:tc>
        <w:tc>
          <w:tcPr>
            <w:tcW w:w="1484" w:type="dxa"/>
          </w:tcPr>
          <w:p w:rsidR="00735AFF" w:rsidRPr="0054516E" w:rsidRDefault="00735A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735AFF" w:rsidRPr="0054516E" w:rsidRDefault="00735A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485</w:t>
            </w:r>
          </w:p>
        </w:tc>
        <w:tc>
          <w:tcPr>
            <w:tcW w:w="2229" w:type="dxa"/>
            <w:gridSpan w:val="2"/>
            <w:vMerge w:val="restart"/>
            <w:vAlign w:val="center"/>
          </w:tcPr>
          <w:p w:rsidR="00735AFF" w:rsidRPr="00735AFF" w:rsidRDefault="00735AFF" w:rsidP="00735AF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5AFF">
              <w:rPr>
                <w:rFonts w:ascii="Liberation Serif" w:hAnsi="Liberation Serif"/>
                <w:sz w:val="24"/>
                <w:szCs w:val="24"/>
              </w:rPr>
              <w:t>Данные отсутствуют</w:t>
            </w:r>
          </w:p>
        </w:tc>
      </w:tr>
      <w:tr w:rsidR="00735AFF" w:rsidRPr="000041B0" w:rsidTr="00735AFF">
        <w:trPr>
          <w:jc w:val="center"/>
        </w:trPr>
        <w:tc>
          <w:tcPr>
            <w:tcW w:w="674" w:type="dxa"/>
          </w:tcPr>
          <w:p w:rsidR="00735AFF" w:rsidRPr="0054516E" w:rsidRDefault="00735A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735AFF" w:rsidRPr="0054516E" w:rsidRDefault="00735AFF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 w:rsidRPr="0054516E">
              <w:rPr>
                <w:rFonts w:ascii="Liberation Serif" w:hAnsi="Liberation Serif"/>
                <w:sz w:val="24"/>
                <w:szCs w:val="24"/>
              </w:rPr>
              <w:t>прибывших</w:t>
            </w:r>
            <w:proofErr w:type="gramEnd"/>
          </w:p>
        </w:tc>
        <w:tc>
          <w:tcPr>
            <w:tcW w:w="1484" w:type="dxa"/>
          </w:tcPr>
          <w:p w:rsidR="00735AFF" w:rsidRPr="0054516E" w:rsidRDefault="00735A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735AFF" w:rsidRPr="0054516E" w:rsidRDefault="00735A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2 537</w:t>
            </w:r>
          </w:p>
        </w:tc>
        <w:tc>
          <w:tcPr>
            <w:tcW w:w="2229" w:type="dxa"/>
            <w:gridSpan w:val="2"/>
            <w:vMerge/>
          </w:tcPr>
          <w:p w:rsidR="00735AFF" w:rsidRPr="0009496F" w:rsidRDefault="00735AFF" w:rsidP="00317828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</w:tr>
      <w:tr w:rsidR="00735AFF" w:rsidRPr="000041B0" w:rsidTr="00735AFF">
        <w:trPr>
          <w:jc w:val="center"/>
        </w:trPr>
        <w:tc>
          <w:tcPr>
            <w:tcW w:w="674" w:type="dxa"/>
          </w:tcPr>
          <w:p w:rsidR="00735AFF" w:rsidRPr="0054516E" w:rsidRDefault="00735AFF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735AFF" w:rsidRPr="0054516E" w:rsidRDefault="00735AFF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 w:rsidRPr="0054516E">
              <w:rPr>
                <w:rFonts w:ascii="Liberation Serif" w:hAnsi="Liberation Serif"/>
                <w:sz w:val="24"/>
                <w:szCs w:val="24"/>
              </w:rPr>
              <w:t>выбывших</w:t>
            </w:r>
            <w:proofErr w:type="gramEnd"/>
          </w:p>
        </w:tc>
        <w:tc>
          <w:tcPr>
            <w:tcW w:w="1484" w:type="dxa"/>
          </w:tcPr>
          <w:p w:rsidR="00735AFF" w:rsidRPr="0054516E" w:rsidRDefault="00735AFF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735AFF" w:rsidRPr="0054516E" w:rsidRDefault="00735AF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2 052</w:t>
            </w:r>
          </w:p>
        </w:tc>
        <w:tc>
          <w:tcPr>
            <w:tcW w:w="2229" w:type="dxa"/>
            <w:gridSpan w:val="2"/>
            <w:vMerge/>
          </w:tcPr>
          <w:p w:rsidR="00735AFF" w:rsidRPr="0009496F" w:rsidRDefault="00735AFF" w:rsidP="00317828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Число зарегистрированных браков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1 160</w:t>
            </w:r>
          </w:p>
        </w:tc>
        <w:tc>
          <w:tcPr>
            <w:tcW w:w="1418" w:type="dxa"/>
          </w:tcPr>
          <w:p w:rsidR="0024468D" w:rsidRPr="00DB20C2" w:rsidRDefault="00DB20C2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876</w:t>
            </w:r>
          </w:p>
        </w:tc>
        <w:tc>
          <w:tcPr>
            <w:tcW w:w="811" w:type="dxa"/>
          </w:tcPr>
          <w:p w:rsidR="0024468D" w:rsidRPr="00DB20C2" w:rsidRDefault="00DB20C2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75</w:t>
            </w:r>
            <w:r w:rsidR="007B7F34" w:rsidRPr="00DB20C2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20C2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Число зарегистрированных браков на 1000 человек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7,1</w:t>
            </w:r>
          </w:p>
        </w:tc>
        <w:tc>
          <w:tcPr>
            <w:tcW w:w="1418" w:type="dxa"/>
          </w:tcPr>
          <w:p w:rsidR="0024468D" w:rsidRPr="00DB20C2" w:rsidRDefault="00DB20C2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5</w:t>
            </w:r>
            <w:r w:rsidR="002D72E8" w:rsidRPr="00DB20C2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20C2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811" w:type="dxa"/>
          </w:tcPr>
          <w:p w:rsidR="0024468D" w:rsidRPr="00DB20C2" w:rsidRDefault="00DB20C2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76</w:t>
            </w:r>
            <w:r w:rsidR="002D72E8" w:rsidRPr="00DB20C2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20C2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Число зарегистрированных разводов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835</w:t>
            </w:r>
          </w:p>
        </w:tc>
        <w:tc>
          <w:tcPr>
            <w:tcW w:w="1418" w:type="dxa"/>
          </w:tcPr>
          <w:p w:rsidR="0024468D" w:rsidRPr="00DB20C2" w:rsidRDefault="00DB20C2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569</w:t>
            </w:r>
          </w:p>
        </w:tc>
        <w:tc>
          <w:tcPr>
            <w:tcW w:w="811" w:type="dxa"/>
          </w:tcPr>
          <w:p w:rsidR="0024468D" w:rsidRPr="00DB20C2" w:rsidRDefault="00DB20C2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68</w:t>
            </w:r>
            <w:r w:rsidR="007B7F34" w:rsidRPr="00DB20C2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20C2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Число зарегистрированных разводов на 1000 человек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5,1</w:t>
            </w:r>
          </w:p>
        </w:tc>
        <w:tc>
          <w:tcPr>
            <w:tcW w:w="1418" w:type="dxa"/>
          </w:tcPr>
          <w:p w:rsidR="0024468D" w:rsidRPr="00DB20C2" w:rsidRDefault="00DB20C2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3</w:t>
            </w:r>
            <w:r w:rsidR="002D72E8" w:rsidRPr="00DB20C2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20C2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811" w:type="dxa"/>
          </w:tcPr>
          <w:p w:rsidR="0024468D" w:rsidRPr="00DB20C2" w:rsidRDefault="00DB20C2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68</w:t>
            </w:r>
            <w:r w:rsidR="002D72E8" w:rsidRPr="00DB20C2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20C2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Отношение числа браков к числу разводов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1,39</w:t>
            </w:r>
          </w:p>
        </w:tc>
        <w:tc>
          <w:tcPr>
            <w:tcW w:w="1418" w:type="dxa"/>
          </w:tcPr>
          <w:p w:rsidR="0024468D" w:rsidRPr="00DB20C2" w:rsidRDefault="008F0C8D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1</w:t>
            </w:r>
            <w:r w:rsidR="002E3BA2" w:rsidRPr="00DB20C2">
              <w:rPr>
                <w:rFonts w:ascii="Liberation Serif" w:hAnsi="Liberation Serif"/>
                <w:sz w:val="24"/>
                <w:szCs w:val="24"/>
              </w:rPr>
              <w:t>,</w:t>
            </w:r>
            <w:r w:rsidR="00DB20C2" w:rsidRPr="00DB20C2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811" w:type="dxa"/>
          </w:tcPr>
          <w:p w:rsidR="0024468D" w:rsidRPr="00DB20C2" w:rsidRDefault="00DB20C2" w:rsidP="00DB20C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20C2">
              <w:rPr>
                <w:rFonts w:ascii="Liberation Serif" w:hAnsi="Liberation Serif"/>
                <w:sz w:val="24"/>
                <w:szCs w:val="24"/>
              </w:rPr>
              <w:t>107,9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09496F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496F">
              <w:rPr>
                <w:rFonts w:ascii="Liberation Serif" w:hAnsi="Liberation Serif"/>
                <w:b/>
                <w:sz w:val="24"/>
                <w:szCs w:val="24"/>
              </w:rPr>
              <w:t>1.5. Физическая культура и спорт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09496F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496F">
              <w:rPr>
                <w:rFonts w:ascii="Liberation Serif" w:hAnsi="Liberation Serif"/>
                <w:b/>
                <w:sz w:val="24"/>
                <w:szCs w:val="24"/>
              </w:rPr>
              <w:t>1.5.1. Показатели развития физической культуры и спорта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tabs>
                <w:tab w:val="left" w:pos="0"/>
              </w:tabs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Проведение городских физкультурно-массовых мероприятий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80</w:t>
            </w:r>
          </w:p>
        </w:tc>
        <w:tc>
          <w:tcPr>
            <w:tcW w:w="1418" w:type="dxa"/>
          </w:tcPr>
          <w:p w:rsidR="0024468D" w:rsidRPr="0009496F" w:rsidRDefault="0009496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496F">
              <w:rPr>
                <w:rFonts w:ascii="Liberation Serif" w:hAnsi="Liberation Serif"/>
                <w:sz w:val="24"/>
                <w:szCs w:val="24"/>
              </w:rPr>
              <w:t>76</w:t>
            </w:r>
          </w:p>
        </w:tc>
        <w:tc>
          <w:tcPr>
            <w:tcW w:w="811" w:type="dxa"/>
          </w:tcPr>
          <w:p w:rsidR="0024468D" w:rsidRPr="0009496F" w:rsidRDefault="0009496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496F">
              <w:rPr>
                <w:rFonts w:ascii="Liberation Serif" w:hAnsi="Liberation Serif"/>
                <w:sz w:val="24"/>
                <w:szCs w:val="24"/>
              </w:rPr>
              <w:t>95,0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Проведение городских спортивных соревнований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340</w:t>
            </w:r>
          </w:p>
        </w:tc>
        <w:tc>
          <w:tcPr>
            <w:tcW w:w="1418" w:type="dxa"/>
          </w:tcPr>
          <w:p w:rsidR="0024468D" w:rsidRPr="0009496F" w:rsidRDefault="0009496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496F">
              <w:rPr>
                <w:rFonts w:ascii="Liberation Serif" w:hAnsi="Liberation Serif"/>
                <w:sz w:val="24"/>
                <w:szCs w:val="24"/>
              </w:rPr>
              <w:t>233</w:t>
            </w:r>
          </w:p>
        </w:tc>
        <w:tc>
          <w:tcPr>
            <w:tcW w:w="811" w:type="dxa"/>
          </w:tcPr>
          <w:p w:rsidR="0024468D" w:rsidRPr="0009496F" w:rsidRDefault="0009496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9496F">
              <w:rPr>
                <w:rFonts w:ascii="Liberation Serif" w:hAnsi="Liberation Serif"/>
                <w:sz w:val="24"/>
                <w:szCs w:val="24"/>
              </w:rPr>
              <w:t>68,6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5F4541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b/>
                <w:sz w:val="24"/>
                <w:szCs w:val="24"/>
              </w:rPr>
              <w:t>2. Развитие экономического потенциала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5F4541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b/>
                <w:sz w:val="24"/>
                <w:szCs w:val="24"/>
              </w:rPr>
              <w:t>2.1. Общеэкономические показатели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5F4541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 w:cs="Times New Roman CYR"/>
                <w:b/>
                <w:sz w:val="24"/>
                <w:szCs w:val="24"/>
              </w:rPr>
              <w:t>2.1.1. Основные показатели экономического развития</w:t>
            </w:r>
          </w:p>
        </w:tc>
      </w:tr>
      <w:tr w:rsidR="0024468D" w:rsidRPr="000041B0" w:rsidTr="0073727D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Оборот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360 312,9</w:t>
            </w:r>
          </w:p>
        </w:tc>
        <w:tc>
          <w:tcPr>
            <w:tcW w:w="1418" w:type="dxa"/>
            <w:shd w:val="clear" w:color="auto" w:fill="auto"/>
          </w:tcPr>
          <w:p w:rsidR="0024468D" w:rsidRPr="0073727D" w:rsidRDefault="0073727D" w:rsidP="00A65E2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300 468,2</w:t>
            </w:r>
          </w:p>
        </w:tc>
        <w:tc>
          <w:tcPr>
            <w:tcW w:w="811" w:type="dxa"/>
            <w:shd w:val="clear" w:color="auto" w:fill="auto"/>
          </w:tcPr>
          <w:p w:rsidR="0024468D" w:rsidRPr="0073727D" w:rsidRDefault="0073727D" w:rsidP="00A65E2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83,4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205 397,7</w:t>
            </w:r>
          </w:p>
        </w:tc>
        <w:tc>
          <w:tcPr>
            <w:tcW w:w="1418" w:type="dxa"/>
          </w:tcPr>
          <w:p w:rsidR="0024468D" w:rsidRPr="0073727D" w:rsidRDefault="0073727D" w:rsidP="00A65E2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172 853,6</w:t>
            </w:r>
          </w:p>
        </w:tc>
        <w:tc>
          <w:tcPr>
            <w:tcW w:w="811" w:type="dxa"/>
          </w:tcPr>
          <w:p w:rsidR="0024468D" w:rsidRPr="0073727D" w:rsidRDefault="0073727D" w:rsidP="00A65E2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84,2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3 733,4</w:t>
            </w:r>
          </w:p>
        </w:tc>
        <w:tc>
          <w:tcPr>
            <w:tcW w:w="1418" w:type="dxa"/>
          </w:tcPr>
          <w:p w:rsidR="0024468D" w:rsidRPr="0073727D" w:rsidRDefault="00A65E21" w:rsidP="0073727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2</w:t>
            </w:r>
            <w:r w:rsidR="0073727D" w:rsidRPr="0073727D">
              <w:rPr>
                <w:rFonts w:ascii="Liberation Serif" w:hAnsi="Liberation Serif"/>
                <w:sz w:val="24"/>
                <w:szCs w:val="24"/>
              </w:rPr>
              <w:t> 860,8</w:t>
            </w:r>
          </w:p>
        </w:tc>
        <w:tc>
          <w:tcPr>
            <w:tcW w:w="811" w:type="dxa"/>
          </w:tcPr>
          <w:p w:rsidR="0024468D" w:rsidRPr="0073727D" w:rsidRDefault="0073727D" w:rsidP="00A65E2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76,6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строительство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284,0</w:t>
            </w:r>
          </w:p>
        </w:tc>
        <w:tc>
          <w:tcPr>
            <w:tcW w:w="1418" w:type="dxa"/>
          </w:tcPr>
          <w:p w:rsidR="0024468D" w:rsidRPr="0073727D" w:rsidRDefault="001B1CC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  <w:tc>
          <w:tcPr>
            <w:tcW w:w="811" w:type="dxa"/>
          </w:tcPr>
          <w:p w:rsidR="0024468D" w:rsidRPr="0073727D" w:rsidRDefault="00EA5176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торговля оптовая и розничная; ремонт автотранспортных средств и мотоциклов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124 249,5</w:t>
            </w:r>
          </w:p>
        </w:tc>
        <w:tc>
          <w:tcPr>
            <w:tcW w:w="1418" w:type="dxa"/>
          </w:tcPr>
          <w:p w:rsidR="0024468D" w:rsidRPr="0073727D" w:rsidRDefault="0073727D" w:rsidP="00753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104 031,4</w:t>
            </w:r>
          </w:p>
        </w:tc>
        <w:tc>
          <w:tcPr>
            <w:tcW w:w="811" w:type="dxa"/>
          </w:tcPr>
          <w:p w:rsidR="0024468D" w:rsidRPr="0073727D" w:rsidRDefault="0073727D" w:rsidP="00753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83,7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транспортировка и хранение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382,3</w:t>
            </w:r>
          </w:p>
        </w:tc>
        <w:tc>
          <w:tcPr>
            <w:tcW w:w="1418" w:type="dxa"/>
          </w:tcPr>
          <w:p w:rsidR="0024468D" w:rsidRPr="0073727D" w:rsidRDefault="0073727D" w:rsidP="00753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337,2</w:t>
            </w:r>
          </w:p>
        </w:tc>
        <w:tc>
          <w:tcPr>
            <w:tcW w:w="811" w:type="dxa"/>
          </w:tcPr>
          <w:p w:rsidR="0024468D" w:rsidRPr="0073727D" w:rsidRDefault="0073727D" w:rsidP="00753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88,2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Оборот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103,8</w:t>
            </w:r>
          </w:p>
        </w:tc>
        <w:tc>
          <w:tcPr>
            <w:tcW w:w="1418" w:type="dxa"/>
          </w:tcPr>
          <w:p w:rsidR="0024468D" w:rsidRPr="0073727D" w:rsidRDefault="0073727D" w:rsidP="00CE731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115,4</w:t>
            </w:r>
          </w:p>
        </w:tc>
        <w:tc>
          <w:tcPr>
            <w:tcW w:w="811" w:type="dxa"/>
          </w:tcPr>
          <w:p w:rsidR="0024468D" w:rsidRPr="0073727D" w:rsidRDefault="0073727D" w:rsidP="00CE731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111,2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104,0</w:t>
            </w:r>
          </w:p>
        </w:tc>
        <w:tc>
          <w:tcPr>
            <w:tcW w:w="1418" w:type="dxa"/>
          </w:tcPr>
          <w:p w:rsidR="0024468D" w:rsidRPr="0073727D" w:rsidRDefault="0073727D" w:rsidP="00CE731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116,9</w:t>
            </w:r>
          </w:p>
        </w:tc>
        <w:tc>
          <w:tcPr>
            <w:tcW w:w="811" w:type="dxa"/>
          </w:tcPr>
          <w:p w:rsidR="0024468D" w:rsidRPr="0073727D" w:rsidRDefault="0073727D" w:rsidP="00CE731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112,4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102,1</w:t>
            </w:r>
          </w:p>
        </w:tc>
        <w:tc>
          <w:tcPr>
            <w:tcW w:w="1418" w:type="dxa"/>
          </w:tcPr>
          <w:p w:rsidR="0024468D" w:rsidRPr="0073727D" w:rsidRDefault="0073727D" w:rsidP="00CE731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121,3</w:t>
            </w:r>
          </w:p>
        </w:tc>
        <w:tc>
          <w:tcPr>
            <w:tcW w:w="811" w:type="dxa"/>
          </w:tcPr>
          <w:p w:rsidR="0024468D" w:rsidRPr="0073727D" w:rsidRDefault="0073727D" w:rsidP="00CE731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118,8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строительство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102,7</w:t>
            </w:r>
          </w:p>
        </w:tc>
        <w:tc>
          <w:tcPr>
            <w:tcW w:w="1418" w:type="dxa"/>
          </w:tcPr>
          <w:p w:rsidR="0024468D" w:rsidRPr="0073727D" w:rsidRDefault="0073727D" w:rsidP="00753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117,0</w:t>
            </w:r>
          </w:p>
        </w:tc>
        <w:tc>
          <w:tcPr>
            <w:tcW w:w="811" w:type="dxa"/>
          </w:tcPr>
          <w:p w:rsidR="0024468D" w:rsidRPr="0073727D" w:rsidRDefault="0073727D" w:rsidP="00753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113,9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торговля оптовая и розничная; ремонт автотранспортных средств и мотоциклов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104,6</w:t>
            </w:r>
          </w:p>
        </w:tc>
        <w:tc>
          <w:tcPr>
            <w:tcW w:w="1418" w:type="dxa"/>
          </w:tcPr>
          <w:p w:rsidR="0024468D" w:rsidRPr="0073727D" w:rsidRDefault="0073727D" w:rsidP="00753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112,6</w:t>
            </w:r>
          </w:p>
        </w:tc>
        <w:tc>
          <w:tcPr>
            <w:tcW w:w="811" w:type="dxa"/>
          </w:tcPr>
          <w:p w:rsidR="0024468D" w:rsidRPr="0073727D" w:rsidRDefault="0073727D" w:rsidP="00753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107,6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транспортировка и хранение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101,9</w:t>
            </w:r>
          </w:p>
        </w:tc>
        <w:tc>
          <w:tcPr>
            <w:tcW w:w="1418" w:type="dxa"/>
          </w:tcPr>
          <w:p w:rsidR="0024468D" w:rsidRPr="0073727D" w:rsidRDefault="0073727D" w:rsidP="00753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120,6</w:t>
            </w:r>
          </w:p>
        </w:tc>
        <w:tc>
          <w:tcPr>
            <w:tcW w:w="811" w:type="dxa"/>
          </w:tcPr>
          <w:p w:rsidR="0024468D" w:rsidRPr="0073727D" w:rsidRDefault="0073727D" w:rsidP="00753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27D">
              <w:rPr>
                <w:rFonts w:ascii="Liberation Serif" w:hAnsi="Liberation Serif"/>
                <w:sz w:val="24"/>
                <w:szCs w:val="24"/>
              </w:rPr>
              <w:t>118,4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  <w:vMerge w:val="restart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  <w:vMerge w:val="restart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Инвестиции в основной капитал организаций 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12 022,0</w:t>
            </w:r>
          </w:p>
        </w:tc>
        <w:tc>
          <w:tcPr>
            <w:tcW w:w="1418" w:type="dxa"/>
          </w:tcPr>
          <w:p w:rsidR="0024468D" w:rsidRPr="001C4ACB" w:rsidRDefault="001C4ACB" w:rsidP="001C4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C4ACB">
              <w:rPr>
                <w:rFonts w:ascii="Liberation Serif" w:hAnsi="Liberation Serif"/>
                <w:sz w:val="24"/>
                <w:szCs w:val="24"/>
              </w:rPr>
              <w:t>11 590,9</w:t>
            </w:r>
          </w:p>
        </w:tc>
        <w:tc>
          <w:tcPr>
            <w:tcW w:w="811" w:type="dxa"/>
          </w:tcPr>
          <w:p w:rsidR="0024468D" w:rsidRPr="001C4ACB" w:rsidRDefault="001C4ACB" w:rsidP="001C4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C4ACB">
              <w:rPr>
                <w:rFonts w:ascii="Liberation Serif" w:hAnsi="Liberation Serif"/>
                <w:sz w:val="24"/>
                <w:szCs w:val="24"/>
              </w:rPr>
              <w:t>96</w:t>
            </w:r>
            <w:r w:rsidR="00F82FA3" w:rsidRPr="001C4ACB">
              <w:rPr>
                <w:rFonts w:ascii="Liberation Serif" w:hAnsi="Liberation Serif"/>
                <w:sz w:val="24"/>
                <w:szCs w:val="24"/>
              </w:rPr>
              <w:t>,</w:t>
            </w:r>
            <w:r w:rsidRPr="001C4ACB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  <w:vMerge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  <w:vMerge/>
            <w:vAlign w:val="center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% к предыдущему году 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104,6</w:t>
            </w:r>
          </w:p>
        </w:tc>
        <w:tc>
          <w:tcPr>
            <w:tcW w:w="1418" w:type="dxa"/>
          </w:tcPr>
          <w:p w:rsidR="0024468D" w:rsidRPr="001C4ACB" w:rsidRDefault="006F1E0C" w:rsidP="001C4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C4ACB">
              <w:rPr>
                <w:rFonts w:ascii="Liberation Serif" w:hAnsi="Liberation Serif"/>
                <w:sz w:val="24"/>
                <w:szCs w:val="24"/>
              </w:rPr>
              <w:t>1</w:t>
            </w:r>
            <w:r w:rsidR="001C4ACB" w:rsidRPr="001C4ACB">
              <w:rPr>
                <w:rFonts w:ascii="Liberation Serif" w:hAnsi="Liberation Serif"/>
                <w:sz w:val="24"/>
                <w:szCs w:val="24"/>
              </w:rPr>
              <w:t>30</w:t>
            </w:r>
            <w:r w:rsidRPr="001C4ACB">
              <w:rPr>
                <w:rFonts w:ascii="Liberation Serif" w:hAnsi="Liberation Serif"/>
                <w:sz w:val="24"/>
                <w:szCs w:val="24"/>
              </w:rPr>
              <w:t>,</w:t>
            </w:r>
            <w:r w:rsidR="001C4ACB" w:rsidRPr="001C4ACB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811" w:type="dxa"/>
          </w:tcPr>
          <w:p w:rsidR="0024468D" w:rsidRPr="001C4ACB" w:rsidRDefault="006F1E0C" w:rsidP="001C4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C4ACB">
              <w:rPr>
                <w:rFonts w:ascii="Liberation Serif" w:hAnsi="Liberation Serif"/>
                <w:sz w:val="24"/>
                <w:szCs w:val="24"/>
              </w:rPr>
              <w:t>1</w:t>
            </w:r>
            <w:r w:rsidR="001C4ACB" w:rsidRPr="001C4ACB">
              <w:rPr>
                <w:rFonts w:ascii="Liberation Serif" w:hAnsi="Liberation Serif"/>
                <w:sz w:val="24"/>
                <w:szCs w:val="24"/>
              </w:rPr>
              <w:t>24</w:t>
            </w:r>
            <w:r w:rsidRPr="001C4ACB">
              <w:rPr>
                <w:rFonts w:ascii="Liberation Serif" w:hAnsi="Liberation Serif"/>
                <w:sz w:val="24"/>
                <w:szCs w:val="24"/>
              </w:rPr>
              <w:t>,</w:t>
            </w:r>
            <w:r w:rsidR="001C4ACB" w:rsidRPr="001C4ACB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Сальдированный финансовый результат (прибыль минус убыток)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30 016,0</w:t>
            </w:r>
          </w:p>
        </w:tc>
        <w:tc>
          <w:tcPr>
            <w:tcW w:w="1418" w:type="dxa"/>
          </w:tcPr>
          <w:p w:rsidR="0024468D" w:rsidRPr="001C4ACB" w:rsidRDefault="004652AB" w:rsidP="001C4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C4ACB">
              <w:rPr>
                <w:rFonts w:ascii="Liberation Serif" w:hAnsi="Liberation Serif"/>
                <w:sz w:val="24"/>
                <w:szCs w:val="24"/>
              </w:rPr>
              <w:t>1</w:t>
            </w:r>
            <w:r w:rsidR="001C4ACB" w:rsidRPr="001C4ACB">
              <w:rPr>
                <w:rFonts w:ascii="Liberation Serif" w:hAnsi="Liberation Serif"/>
                <w:sz w:val="24"/>
                <w:szCs w:val="24"/>
              </w:rPr>
              <w:t>4</w:t>
            </w:r>
            <w:r w:rsidRPr="001C4ACB">
              <w:rPr>
                <w:rFonts w:ascii="Liberation Serif" w:hAnsi="Liberation Serif"/>
                <w:sz w:val="24"/>
                <w:szCs w:val="24"/>
              </w:rPr>
              <w:t> </w:t>
            </w:r>
            <w:r w:rsidR="001C4ACB" w:rsidRPr="001C4ACB">
              <w:rPr>
                <w:rFonts w:ascii="Liberation Serif" w:hAnsi="Liberation Serif"/>
                <w:sz w:val="24"/>
                <w:szCs w:val="24"/>
              </w:rPr>
              <w:t>244</w:t>
            </w:r>
            <w:r w:rsidRPr="001C4ACB">
              <w:rPr>
                <w:rFonts w:ascii="Liberation Serif" w:hAnsi="Liberation Serif"/>
                <w:sz w:val="24"/>
                <w:szCs w:val="24"/>
              </w:rPr>
              <w:t>,</w:t>
            </w:r>
            <w:r w:rsidR="001C4ACB" w:rsidRPr="001C4ACB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  <w:tc>
          <w:tcPr>
            <w:tcW w:w="811" w:type="dxa"/>
          </w:tcPr>
          <w:p w:rsidR="0024468D" w:rsidRPr="001C4ACB" w:rsidRDefault="001C4ACB" w:rsidP="001C4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C4ACB">
              <w:rPr>
                <w:rFonts w:ascii="Liberation Serif" w:hAnsi="Liberation Serif"/>
                <w:sz w:val="24"/>
                <w:szCs w:val="24"/>
              </w:rPr>
              <w:t>47</w:t>
            </w:r>
            <w:r w:rsidR="00EA4999" w:rsidRPr="001C4ACB">
              <w:rPr>
                <w:rFonts w:ascii="Liberation Serif" w:hAnsi="Liberation Serif"/>
                <w:sz w:val="24"/>
                <w:szCs w:val="24"/>
              </w:rPr>
              <w:t>,</w:t>
            </w:r>
            <w:r w:rsidRPr="001C4ACB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Количество субъектов малого и среднего предпринимательства, включая индивидуальных предпринимателей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4 750</w:t>
            </w:r>
          </w:p>
        </w:tc>
        <w:tc>
          <w:tcPr>
            <w:tcW w:w="1418" w:type="dxa"/>
          </w:tcPr>
          <w:p w:rsidR="0024468D" w:rsidRPr="00F940CE" w:rsidRDefault="00A335F2" w:rsidP="00F940C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40CE">
              <w:rPr>
                <w:rFonts w:ascii="Liberation Serif" w:hAnsi="Liberation Serif"/>
                <w:sz w:val="24"/>
                <w:szCs w:val="24"/>
              </w:rPr>
              <w:t xml:space="preserve">4 </w:t>
            </w:r>
            <w:r w:rsidR="00F940CE" w:rsidRPr="00F940CE">
              <w:rPr>
                <w:rFonts w:ascii="Liberation Serif" w:hAnsi="Liberation Serif"/>
                <w:sz w:val="24"/>
                <w:szCs w:val="24"/>
              </w:rPr>
              <w:t>758</w:t>
            </w:r>
          </w:p>
        </w:tc>
        <w:tc>
          <w:tcPr>
            <w:tcW w:w="811" w:type="dxa"/>
          </w:tcPr>
          <w:p w:rsidR="0024468D" w:rsidRPr="00F940CE" w:rsidRDefault="00F940CE" w:rsidP="00521F5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940CE">
              <w:rPr>
                <w:rFonts w:ascii="Liberation Serif" w:hAnsi="Liberation Serif"/>
                <w:sz w:val="24"/>
                <w:szCs w:val="24"/>
              </w:rPr>
              <w:t>100,2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5F4541" w:rsidRDefault="0024468D" w:rsidP="000C4143">
            <w:pPr>
              <w:ind w:firstLine="34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b/>
                <w:sz w:val="24"/>
                <w:szCs w:val="24"/>
              </w:rPr>
              <w:t>2.2. Потребительский рынок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5F4541" w:rsidRDefault="0024468D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b/>
                <w:sz w:val="24"/>
                <w:szCs w:val="24"/>
              </w:rPr>
              <w:t>2.2.1. Основные показатели развития потребительского рынка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5F4541" w:rsidRDefault="0024468D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b/>
                <w:sz w:val="24"/>
                <w:szCs w:val="24"/>
              </w:rPr>
              <w:t>2.2.1.1. Розничная торговля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  <w:vMerge w:val="restart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  <w:vMerge w:val="restart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Оборот розничной торговли в действующих ценах 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25 093,0</w:t>
            </w:r>
          </w:p>
        </w:tc>
        <w:tc>
          <w:tcPr>
            <w:tcW w:w="1418" w:type="dxa"/>
          </w:tcPr>
          <w:p w:rsidR="0024468D" w:rsidRPr="001C4ACB" w:rsidRDefault="001C4ACB" w:rsidP="001C4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C4ACB">
              <w:rPr>
                <w:rFonts w:ascii="Liberation Serif" w:hAnsi="Liberation Serif"/>
                <w:sz w:val="24"/>
                <w:szCs w:val="24"/>
              </w:rPr>
              <w:t>20</w:t>
            </w:r>
            <w:r w:rsidR="009B7A4A" w:rsidRPr="001C4ACB">
              <w:rPr>
                <w:rFonts w:ascii="Liberation Serif" w:hAnsi="Liberation Serif"/>
                <w:sz w:val="24"/>
                <w:szCs w:val="24"/>
              </w:rPr>
              <w:t> </w:t>
            </w:r>
            <w:r w:rsidRPr="001C4ACB">
              <w:rPr>
                <w:rFonts w:ascii="Liberation Serif" w:hAnsi="Liberation Serif"/>
                <w:sz w:val="24"/>
                <w:szCs w:val="24"/>
              </w:rPr>
              <w:t>274</w:t>
            </w:r>
            <w:r w:rsidR="009B7A4A" w:rsidRPr="001C4ACB">
              <w:rPr>
                <w:rFonts w:ascii="Liberation Serif" w:hAnsi="Liberation Serif"/>
                <w:sz w:val="24"/>
                <w:szCs w:val="24"/>
              </w:rPr>
              <w:t>,</w:t>
            </w:r>
            <w:r w:rsidRPr="001C4ACB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811" w:type="dxa"/>
          </w:tcPr>
          <w:p w:rsidR="0024468D" w:rsidRPr="001C4ACB" w:rsidRDefault="001C4ACB" w:rsidP="001C4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80</w:t>
            </w:r>
            <w:r w:rsidR="009B7A4A" w:rsidRPr="001C4ACB">
              <w:rPr>
                <w:rFonts w:ascii="Liberation Serif" w:hAnsi="Liberation Serif"/>
                <w:sz w:val="24"/>
                <w:szCs w:val="24"/>
              </w:rPr>
              <w:t>,</w:t>
            </w:r>
            <w:r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  <w:vMerge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  <w:vMerge/>
            <w:vAlign w:val="center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105,2</w:t>
            </w:r>
          </w:p>
        </w:tc>
        <w:tc>
          <w:tcPr>
            <w:tcW w:w="1418" w:type="dxa"/>
          </w:tcPr>
          <w:p w:rsidR="0024468D" w:rsidRPr="001C4ACB" w:rsidRDefault="009B7A4A" w:rsidP="001C4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C4ACB">
              <w:rPr>
                <w:rFonts w:ascii="Liberation Serif" w:hAnsi="Liberation Serif"/>
                <w:sz w:val="24"/>
                <w:szCs w:val="24"/>
              </w:rPr>
              <w:t>1</w:t>
            </w:r>
            <w:r w:rsidR="008218B8" w:rsidRPr="001C4ACB">
              <w:rPr>
                <w:rFonts w:ascii="Liberation Serif" w:hAnsi="Liberation Serif"/>
                <w:sz w:val="24"/>
                <w:szCs w:val="24"/>
              </w:rPr>
              <w:t>1</w:t>
            </w:r>
            <w:r w:rsidR="001C4ACB" w:rsidRPr="001C4ACB">
              <w:rPr>
                <w:rFonts w:ascii="Liberation Serif" w:hAnsi="Liberation Serif"/>
                <w:sz w:val="24"/>
                <w:szCs w:val="24"/>
              </w:rPr>
              <w:t>3</w:t>
            </w:r>
            <w:r w:rsidRPr="001C4ACB">
              <w:rPr>
                <w:rFonts w:ascii="Liberation Serif" w:hAnsi="Liberation Serif"/>
                <w:sz w:val="24"/>
                <w:szCs w:val="24"/>
              </w:rPr>
              <w:t>,</w:t>
            </w:r>
            <w:r w:rsidR="001C4ACB" w:rsidRPr="001C4ACB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811" w:type="dxa"/>
          </w:tcPr>
          <w:p w:rsidR="0024468D" w:rsidRPr="001C4ACB" w:rsidRDefault="009B7A4A" w:rsidP="001C4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C4ACB">
              <w:rPr>
                <w:rFonts w:ascii="Liberation Serif" w:hAnsi="Liberation Serif"/>
                <w:sz w:val="24"/>
                <w:szCs w:val="24"/>
              </w:rPr>
              <w:t>1</w:t>
            </w:r>
            <w:r w:rsidR="008218B8" w:rsidRPr="001C4ACB">
              <w:rPr>
                <w:rFonts w:ascii="Liberation Serif" w:hAnsi="Liberation Serif"/>
                <w:sz w:val="24"/>
                <w:szCs w:val="24"/>
              </w:rPr>
              <w:t>0</w:t>
            </w:r>
            <w:r w:rsidR="001C4ACB" w:rsidRPr="001C4ACB">
              <w:rPr>
                <w:rFonts w:ascii="Liberation Serif" w:hAnsi="Liberation Serif"/>
                <w:sz w:val="24"/>
                <w:szCs w:val="24"/>
              </w:rPr>
              <w:t>7</w:t>
            </w:r>
            <w:r w:rsidRPr="001C4ACB">
              <w:rPr>
                <w:rFonts w:ascii="Liberation Serif" w:hAnsi="Liberation Serif"/>
                <w:sz w:val="24"/>
                <w:szCs w:val="24"/>
              </w:rPr>
              <w:t>,</w:t>
            </w:r>
            <w:r w:rsidR="001C4ACB" w:rsidRPr="001C4ACB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09496F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5F4541">
              <w:rPr>
                <w:rFonts w:ascii="Liberation Serif" w:hAnsi="Liberation Serif"/>
                <w:b/>
                <w:sz w:val="24"/>
                <w:szCs w:val="24"/>
              </w:rPr>
              <w:t>2.2.1.2. Общественное питание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Оборот общественного питания в действующих ценах 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282</w:t>
            </w:r>
          </w:p>
        </w:tc>
        <w:tc>
          <w:tcPr>
            <w:tcW w:w="1418" w:type="dxa"/>
          </w:tcPr>
          <w:p w:rsidR="0024468D" w:rsidRPr="001C4ACB" w:rsidRDefault="001C4ACB" w:rsidP="001C4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C4ACB">
              <w:rPr>
                <w:rFonts w:ascii="Liberation Serif" w:hAnsi="Liberation Serif"/>
                <w:sz w:val="24"/>
                <w:szCs w:val="24"/>
              </w:rPr>
              <w:t>221,9</w:t>
            </w:r>
          </w:p>
        </w:tc>
        <w:tc>
          <w:tcPr>
            <w:tcW w:w="811" w:type="dxa"/>
          </w:tcPr>
          <w:p w:rsidR="0024468D" w:rsidRPr="001C4ACB" w:rsidRDefault="001C4ACB" w:rsidP="001C4AC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78</w:t>
            </w:r>
            <w:r w:rsidR="009B7A4A" w:rsidRPr="001C4ACB">
              <w:rPr>
                <w:rFonts w:ascii="Liberation Serif" w:hAnsi="Liberation Serif"/>
                <w:sz w:val="24"/>
                <w:szCs w:val="24"/>
              </w:rPr>
              <w:t>,</w:t>
            </w:r>
            <w:r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5F4541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b/>
                <w:sz w:val="24"/>
                <w:szCs w:val="24"/>
              </w:rPr>
              <w:t>2.3. Базовые отрасли материального производства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5F4541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b/>
                <w:sz w:val="24"/>
                <w:szCs w:val="24"/>
              </w:rPr>
              <w:t>2.3.1. Промышленное производство и сельское хозяйство</w:t>
            </w:r>
          </w:p>
        </w:tc>
      </w:tr>
      <w:tr w:rsidR="00532681" w:rsidRPr="000041B0" w:rsidTr="0054516E">
        <w:trPr>
          <w:jc w:val="center"/>
        </w:trPr>
        <w:tc>
          <w:tcPr>
            <w:tcW w:w="674" w:type="dxa"/>
          </w:tcPr>
          <w:p w:rsidR="00532681" w:rsidRPr="0054516E" w:rsidRDefault="0053268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32681" w:rsidRPr="0054516E" w:rsidRDefault="00532681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Объем отгруженных товаров собственного производства, выполненных работ и услуг по промышленным видам экономической деятельности, в том числе по видам экономической деятельности: </w:t>
            </w:r>
          </w:p>
        </w:tc>
        <w:tc>
          <w:tcPr>
            <w:tcW w:w="1484" w:type="dxa"/>
          </w:tcPr>
          <w:p w:rsidR="00532681" w:rsidRPr="0054516E" w:rsidRDefault="0053268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32681" w:rsidRPr="0054516E" w:rsidRDefault="00532681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194 771,0</w:t>
            </w:r>
          </w:p>
        </w:tc>
        <w:tc>
          <w:tcPr>
            <w:tcW w:w="1418" w:type="dxa"/>
          </w:tcPr>
          <w:p w:rsidR="00532681" w:rsidRPr="00C4554A" w:rsidRDefault="00532681" w:rsidP="00F940C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54A">
              <w:rPr>
                <w:rFonts w:ascii="Liberation Serif" w:hAnsi="Liberation Serif"/>
                <w:sz w:val="24"/>
                <w:szCs w:val="24"/>
              </w:rPr>
              <w:t>150 124,4</w:t>
            </w:r>
          </w:p>
        </w:tc>
        <w:tc>
          <w:tcPr>
            <w:tcW w:w="811" w:type="dxa"/>
          </w:tcPr>
          <w:p w:rsidR="00532681" w:rsidRPr="00C4554A" w:rsidRDefault="00532681" w:rsidP="00F940C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54A">
              <w:rPr>
                <w:rFonts w:ascii="Liberation Serif" w:hAnsi="Liberation Serif"/>
                <w:sz w:val="24"/>
                <w:szCs w:val="24"/>
              </w:rPr>
              <w:t>77,1</w:t>
            </w:r>
          </w:p>
        </w:tc>
      </w:tr>
      <w:tr w:rsidR="00532681" w:rsidRPr="000041B0" w:rsidTr="0054516E">
        <w:trPr>
          <w:jc w:val="center"/>
        </w:trPr>
        <w:tc>
          <w:tcPr>
            <w:tcW w:w="674" w:type="dxa"/>
          </w:tcPr>
          <w:p w:rsidR="00532681" w:rsidRPr="0054516E" w:rsidRDefault="0053268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32681" w:rsidRPr="0054516E" w:rsidRDefault="00532681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532681" w:rsidRPr="0054516E" w:rsidRDefault="0053268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32681" w:rsidRPr="0054516E" w:rsidRDefault="00532681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191 635,6</w:t>
            </w:r>
          </w:p>
        </w:tc>
        <w:tc>
          <w:tcPr>
            <w:tcW w:w="1418" w:type="dxa"/>
          </w:tcPr>
          <w:p w:rsidR="00532681" w:rsidRPr="00C4554A" w:rsidRDefault="00532681" w:rsidP="00F940C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54A">
              <w:rPr>
                <w:rFonts w:ascii="Liberation Serif" w:hAnsi="Liberation Serif"/>
                <w:sz w:val="24"/>
                <w:szCs w:val="24"/>
              </w:rPr>
              <w:t>147 457,1</w:t>
            </w:r>
          </w:p>
        </w:tc>
        <w:tc>
          <w:tcPr>
            <w:tcW w:w="811" w:type="dxa"/>
          </w:tcPr>
          <w:p w:rsidR="00532681" w:rsidRPr="00C4554A" w:rsidRDefault="00532681" w:rsidP="00F940C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54A">
              <w:rPr>
                <w:rFonts w:ascii="Liberation Serif" w:hAnsi="Liberation Serif"/>
                <w:sz w:val="24"/>
                <w:szCs w:val="24"/>
              </w:rPr>
              <w:t>76,9</w:t>
            </w:r>
          </w:p>
        </w:tc>
      </w:tr>
      <w:tr w:rsidR="00532681" w:rsidRPr="000041B0" w:rsidTr="0054516E">
        <w:trPr>
          <w:jc w:val="center"/>
        </w:trPr>
        <w:tc>
          <w:tcPr>
            <w:tcW w:w="674" w:type="dxa"/>
          </w:tcPr>
          <w:p w:rsidR="00532681" w:rsidRPr="0054516E" w:rsidRDefault="0053268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32681" w:rsidRPr="0054516E" w:rsidRDefault="00532681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обеспечение электрической энергией, газом и паром; </w:t>
            </w:r>
            <w:r w:rsidRPr="0054516E">
              <w:rPr>
                <w:rFonts w:ascii="Liberation Serif" w:hAnsi="Liberation Serif"/>
                <w:sz w:val="24"/>
                <w:szCs w:val="24"/>
              </w:rPr>
              <w:lastRenderedPageBreak/>
              <w:t>кондиционирование воздуха</w:t>
            </w:r>
          </w:p>
        </w:tc>
        <w:tc>
          <w:tcPr>
            <w:tcW w:w="1484" w:type="dxa"/>
          </w:tcPr>
          <w:p w:rsidR="00532681" w:rsidRPr="0054516E" w:rsidRDefault="0053268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lastRenderedPageBreak/>
              <w:t>млн. руб.</w:t>
            </w:r>
          </w:p>
        </w:tc>
        <w:tc>
          <w:tcPr>
            <w:tcW w:w="1460" w:type="dxa"/>
          </w:tcPr>
          <w:p w:rsidR="00532681" w:rsidRPr="0054516E" w:rsidRDefault="00532681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3 135,4</w:t>
            </w:r>
          </w:p>
        </w:tc>
        <w:tc>
          <w:tcPr>
            <w:tcW w:w="1418" w:type="dxa"/>
          </w:tcPr>
          <w:p w:rsidR="00532681" w:rsidRPr="00C4554A" w:rsidRDefault="00532681" w:rsidP="00F940C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54A">
              <w:rPr>
                <w:rFonts w:ascii="Liberation Serif" w:hAnsi="Liberation Serif"/>
                <w:sz w:val="24"/>
                <w:szCs w:val="24"/>
              </w:rPr>
              <w:t>2 667,3</w:t>
            </w:r>
          </w:p>
        </w:tc>
        <w:tc>
          <w:tcPr>
            <w:tcW w:w="811" w:type="dxa"/>
          </w:tcPr>
          <w:p w:rsidR="00532681" w:rsidRPr="00C4554A" w:rsidRDefault="00532681" w:rsidP="00F940C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54A">
              <w:rPr>
                <w:rFonts w:ascii="Liberation Serif" w:hAnsi="Liberation Serif"/>
                <w:sz w:val="24"/>
                <w:szCs w:val="24"/>
              </w:rPr>
              <w:t>85,1</w:t>
            </w:r>
          </w:p>
        </w:tc>
      </w:tr>
      <w:tr w:rsidR="00532681" w:rsidRPr="000041B0" w:rsidTr="0054516E">
        <w:trPr>
          <w:jc w:val="center"/>
        </w:trPr>
        <w:tc>
          <w:tcPr>
            <w:tcW w:w="674" w:type="dxa"/>
          </w:tcPr>
          <w:p w:rsidR="00532681" w:rsidRPr="0054516E" w:rsidRDefault="0053268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32681" w:rsidRPr="0054516E" w:rsidRDefault="00532681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Объем отгруженных товаров собственного производства, выполненных работ и услуг по промышленным видам экономической деятельности, в том числе по видам экономической деятельности:</w:t>
            </w:r>
          </w:p>
        </w:tc>
        <w:tc>
          <w:tcPr>
            <w:tcW w:w="1484" w:type="dxa"/>
          </w:tcPr>
          <w:p w:rsidR="00532681" w:rsidRPr="0054516E" w:rsidRDefault="0053268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460" w:type="dxa"/>
          </w:tcPr>
          <w:p w:rsidR="00532681" w:rsidRPr="0054516E" w:rsidRDefault="00532681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104,2</w:t>
            </w:r>
          </w:p>
        </w:tc>
        <w:tc>
          <w:tcPr>
            <w:tcW w:w="1418" w:type="dxa"/>
          </w:tcPr>
          <w:p w:rsidR="00532681" w:rsidRPr="00C4554A" w:rsidRDefault="00532681" w:rsidP="00F940C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54A">
              <w:rPr>
                <w:rFonts w:ascii="Liberation Serif" w:hAnsi="Liberation Serif"/>
                <w:sz w:val="24"/>
                <w:szCs w:val="24"/>
              </w:rPr>
              <w:t>108,9</w:t>
            </w:r>
          </w:p>
        </w:tc>
        <w:tc>
          <w:tcPr>
            <w:tcW w:w="811" w:type="dxa"/>
          </w:tcPr>
          <w:p w:rsidR="00532681" w:rsidRPr="00C4554A" w:rsidRDefault="00532681" w:rsidP="00F940C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54A">
              <w:rPr>
                <w:rFonts w:ascii="Liberation Serif" w:hAnsi="Liberation Serif"/>
                <w:sz w:val="24"/>
                <w:szCs w:val="24"/>
              </w:rPr>
              <w:t>104,5</w:t>
            </w:r>
          </w:p>
        </w:tc>
      </w:tr>
      <w:tr w:rsidR="00532681" w:rsidRPr="000041B0" w:rsidTr="0054516E">
        <w:trPr>
          <w:jc w:val="center"/>
        </w:trPr>
        <w:tc>
          <w:tcPr>
            <w:tcW w:w="674" w:type="dxa"/>
          </w:tcPr>
          <w:p w:rsidR="00532681" w:rsidRPr="0054516E" w:rsidRDefault="0053268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32681" w:rsidRPr="0054516E" w:rsidRDefault="00532681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532681" w:rsidRPr="0054516E" w:rsidRDefault="0053268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460" w:type="dxa"/>
          </w:tcPr>
          <w:p w:rsidR="00532681" w:rsidRPr="0054516E" w:rsidRDefault="00532681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104,2</w:t>
            </w:r>
          </w:p>
        </w:tc>
        <w:tc>
          <w:tcPr>
            <w:tcW w:w="1418" w:type="dxa"/>
          </w:tcPr>
          <w:p w:rsidR="00532681" w:rsidRPr="00C4554A" w:rsidRDefault="00532681" w:rsidP="00F940C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54A">
              <w:rPr>
                <w:rFonts w:ascii="Liberation Serif" w:hAnsi="Liberation Serif"/>
                <w:sz w:val="24"/>
                <w:szCs w:val="24"/>
              </w:rPr>
              <w:t>108,6</w:t>
            </w:r>
          </w:p>
        </w:tc>
        <w:tc>
          <w:tcPr>
            <w:tcW w:w="811" w:type="dxa"/>
          </w:tcPr>
          <w:p w:rsidR="00532681" w:rsidRPr="00C4554A" w:rsidRDefault="00532681" w:rsidP="00F940C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54A">
              <w:rPr>
                <w:rFonts w:ascii="Liberation Serif" w:hAnsi="Liberation Serif"/>
                <w:sz w:val="24"/>
                <w:szCs w:val="24"/>
              </w:rPr>
              <w:t>104,2</w:t>
            </w:r>
          </w:p>
        </w:tc>
      </w:tr>
      <w:tr w:rsidR="00532681" w:rsidRPr="000041B0" w:rsidTr="0054516E">
        <w:trPr>
          <w:jc w:val="center"/>
        </w:trPr>
        <w:tc>
          <w:tcPr>
            <w:tcW w:w="674" w:type="dxa"/>
          </w:tcPr>
          <w:p w:rsidR="00532681" w:rsidRPr="0054516E" w:rsidRDefault="00532681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32681" w:rsidRPr="0054516E" w:rsidRDefault="00532681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532681" w:rsidRPr="0054516E" w:rsidRDefault="00532681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460" w:type="dxa"/>
          </w:tcPr>
          <w:p w:rsidR="00532681" w:rsidRPr="0054516E" w:rsidRDefault="00532681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101,2</w:t>
            </w:r>
          </w:p>
        </w:tc>
        <w:tc>
          <w:tcPr>
            <w:tcW w:w="1418" w:type="dxa"/>
          </w:tcPr>
          <w:p w:rsidR="00532681" w:rsidRPr="00C4554A" w:rsidRDefault="00532681" w:rsidP="00F940C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54A">
              <w:rPr>
                <w:rFonts w:ascii="Liberation Serif" w:hAnsi="Liberation Serif"/>
                <w:sz w:val="24"/>
                <w:szCs w:val="24"/>
              </w:rPr>
              <w:t>125,3</w:t>
            </w:r>
          </w:p>
        </w:tc>
        <w:tc>
          <w:tcPr>
            <w:tcW w:w="811" w:type="dxa"/>
          </w:tcPr>
          <w:p w:rsidR="00532681" w:rsidRPr="00C4554A" w:rsidRDefault="00532681" w:rsidP="00F940C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54A">
              <w:rPr>
                <w:rFonts w:ascii="Liberation Serif" w:hAnsi="Liberation Serif"/>
                <w:sz w:val="24"/>
                <w:szCs w:val="24"/>
              </w:rPr>
              <w:t>123,8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5F4541" w:rsidRDefault="0024468D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b/>
                <w:sz w:val="24"/>
                <w:szCs w:val="24"/>
              </w:rPr>
              <w:t>2.4. Рынок труда и безработица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24468D" w:rsidRPr="005F4541" w:rsidRDefault="0024468D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b/>
                <w:sz w:val="24"/>
                <w:szCs w:val="24"/>
              </w:rPr>
              <w:t>2.4.1. Основные показатели, характеризующие рынок труда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Численность работников крупных и средних предприятий с распределением по видам экономической деятельности: 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49 017</w:t>
            </w:r>
          </w:p>
        </w:tc>
        <w:tc>
          <w:tcPr>
            <w:tcW w:w="1418" w:type="dxa"/>
          </w:tcPr>
          <w:p w:rsidR="0024468D" w:rsidRPr="002E689F" w:rsidRDefault="009B7A4A" w:rsidP="002E689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689F">
              <w:rPr>
                <w:rFonts w:ascii="Liberation Serif" w:hAnsi="Liberation Serif"/>
                <w:sz w:val="24"/>
                <w:szCs w:val="24"/>
              </w:rPr>
              <w:t>4</w:t>
            </w:r>
            <w:r w:rsidR="00C11D2F" w:rsidRPr="002E689F">
              <w:rPr>
                <w:rFonts w:ascii="Liberation Serif" w:hAnsi="Liberation Serif"/>
                <w:sz w:val="24"/>
                <w:szCs w:val="24"/>
              </w:rPr>
              <w:t>8</w:t>
            </w:r>
            <w:r w:rsidRPr="002E689F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2E689F" w:rsidRPr="002E689F">
              <w:rPr>
                <w:rFonts w:ascii="Liberation Serif" w:hAnsi="Liberation Serif"/>
                <w:sz w:val="24"/>
                <w:szCs w:val="24"/>
              </w:rPr>
              <w:t>693</w:t>
            </w:r>
          </w:p>
        </w:tc>
        <w:tc>
          <w:tcPr>
            <w:tcW w:w="811" w:type="dxa"/>
          </w:tcPr>
          <w:p w:rsidR="0024468D" w:rsidRPr="0087677E" w:rsidRDefault="00C340B9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99,</w:t>
            </w:r>
            <w:r w:rsidR="0087677E" w:rsidRPr="0087677E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23 306</w:t>
            </w:r>
          </w:p>
        </w:tc>
        <w:tc>
          <w:tcPr>
            <w:tcW w:w="1418" w:type="dxa"/>
          </w:tcPr>
          <w:p w:rsidR="0024468D" w:rsidRPr="002E689F" w:rsidRDefault="009B7A4A" w:rsidP="002E689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689F">
              <w:rPr>
                <w:rFonts w:ascii="Liberation Serif" w:hAnsi="Liberation Serif"/>
                <w:sz w:val="24"/>
                <w:szCs w:val="24"/>
              </w:rPr>
              <w:t xml:space="preserve">23 </w:t>
            </w:r>
            <w:r w:rsidR="002E689F" w:rsidRPr="002E689F">
              <w:rPr>
                <w:rFonts w:ascii="Liberation Serif" w:hAnsi="Liberation Serif"/>
                <w:sz w:val="24"/>
                <w:szCs w:val="24"/>
              </w:rPr>
              <w:t>564</w:t>
            </w:r>
          </w:p>
        </w:tc>
        <w:tc>
          <w:tcPr>
            <w:tcW w:w="811" w:type="dxa"/>
          </w:tcPr>
          <w:p w:rsidR="0024468D" w:rsidRPr="0087677E" w:rsidRDefault="00C340B9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101</w:t>
            </w:r>
            <w:r w:rsidR="00C11D2F" w:rsidRPr="0087677E">
              <w:rPr>
                <w:rFonts w:ascii="Liberation Serif" w:hAnsi="Liberation Serif"/>
                <w:sz w:val="24"/>
                <w:szCs w:val="24"/>
              </w:rPr>
              <w:t>,</w:t>
            </w:r>
            <w:r w:rsidR="0087677E" w:rsidRPr="0087677E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1 337</w:t>
            </w:r>
          </w:p>
        </w:tc>
        <w:tc>
          <w:tcPr>
            <w:tcW w:w="1418" w:type="dxa"/>
          </w:tcPr>
          <w:p w:rsidR="0024468D" w:rsidRPr="002E689F" w:rsidRDefault="009B7A4A" w:rsidP="002E689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689F">
              <w:rPr>
                <w:rFonts w:ascii="Liberation Serif" w:hAnsi="Liberation Serif"/>
                <w:sz w:val="24"/>
                <w:szCs w:val="24"/>
              </w:rPr>
              <w:t xml:space="preserve">1 </w:t>
            </w:r>
            <w:r w:rsidR="002E689F" w:rsidRPr="002E689F">
              <w:rPr>
                <w:rFonts w:ascii="Liberation Serif" w:hAnsi="Liberation Serif"/>
                <w:sz w:val="24"/>
                <w:szCs w:val="24"/>
              </w:rPr>
              <w:t>386</w:t>
            </w:r>
          </w:p>
        </w:tc>
        <w:tc>
          <w:tcPr>
            <w:tcW w:w="811" w:type="dxa"/>
          </w:tcPr>
          <w:p w:rsidR="0024468D" w:rsidRPr="0087677E" w:rsidRDefault="0087677E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103,7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водоснабжение; водоотведение, организация сбора и утилизации отходов, деятельность по ликвидации загрязнений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1 103</w:t>
            </w:r>
          </w:p>
        </w:tc>
        <w:tc>
          <w:tcPr>
            <w:tcW w:w="1418" w:type="dxa"/>
          </w:tcPr>
          <w:p w:rsidR="0024468D" w:rsidRPr="002E689F" w:rsidRDefault="002E689F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689F">
              <w:rPr>
                <w:rFonts w:ascii="Liberation Serif" w:hAnsi="Liberation Serif"/>
                <w:sz w:val="24"/>
                <w:szCs w:val="24"/>
              </w:rPr>
              <w:t>992</w:t>
            </w:r>
          </w:p>
        </w:tc>
        <w:tc>
          <w:tcPr>
            <w:tcW w:w="811" w:type="dxa"/>
          </w:tcPr>
          <w:p w:rsidR="0024468D" w:rsidRPr="0087677E" w:rsidRDefault="0087677E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89,9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торговля розничная, кроме торговли автотранспортными средствами и мотоциклами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2 737</w:t>
            </w:r>
          </w:p>
        </w:tc>
        <w:tc>
          <w:tcPr>
            <w:tcW w:w="1418" w:type="dxa"/>
          </w:tcPr>
          <w:p w:rsidR="0024468D" w:rsidRPr="002E689F" w:rsidRDefault="009B7A4A" w:rsidP="002E689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689F">
              <w:rPr>
                <w:rFonts w:ascii="Liberation Serif" w:hAnsi="Liberation Serif"/>
                <w:sz w:val="24"/>
                <w:szCs w:val="24"/>
              </w:rPr>
              <w:t>2 5</w:t>
            </w:r>
            <w:r w:rsidR="002E689F" w:rsidRPr="002E689F">
              <w:rPr>
                <w:rFonts w:ascii="Liberation Serif" w:hAnsi="Liberation Serif"/>
                <w:sz w:val="24"/>
                <w:szCs w:val="24"/>
              </w:rPr>
              <w:t>37</w:t>
            </w:r>
          </w:p>
        </w:tc>
        <w:tc>
          <w:tcPr>
            <w:tcW w:w="811" w:type="dxa"/>
          </w:tcPr>
          <w:p w:rsidR="0024468D" w:rsidRPr="0087677E" w:rsidRDefault="0087677E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92,7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в области здравоохранения и социальных услуг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4 463</w:t>
            </w:r>
          </w:p>
        </w:tc>
        <w:tc>
          <w:tcPr>
            <w:tcW w:w="1418" w:type="dxa"/>
          </w:tcPr>
          <w:p w:rsidR="0024468D" w:rsidRPr="002E689F" w:rsidRDefault="009B7A4A" w:rsidP="002E689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689F">
              <w:rPr>
                <w:rFonts w:ascii="Liberation Serif" w:hAnsi="Liberation Serif"/>
                <w:sz w:val="24"/>
                <w:szCs w:val="24"/>
              </w:rPr>
              <w:t>4 2</w:t>
            </w:r>
            <w:r w:rsidR="002E689F" w:rsidRPr="002E689F">
              <w:rPr>
                <w:rFonts w:ascii="Liberation Serif" w:hAnsi="Liberation Serif"/>
                <w:sz w:val="24"/>
                <w:szCs w:val="24"/>
              </w:rPr>
              <w:t>28</w:t>
            </w:r>
          </w:p>
        </w:tc>
        <w:tc>
          <w:tcPr>
            <w:tcW w:w="811" w:type="dxa"/>
          </w:tcPr>
          <w:p w:rsidR="0024468D" w:rsidRPr="0087677E" w:rsidRDefault="0087677E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94,7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образование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5 643</w:t>
            </w:r>
          </w:p>
        </w:tc>
        <w:tc>
          <w:tcPr>
            <w:tcW w:w="1418" w:type="dxa"/>
          </w:tcPr>
          <w:p w:rsidR="0024468D" w:rsidRPr="002E689F" w:rsidRDefault="00C340B9" w:rsidP="002E689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689F">
              <w:rPr>
                <w:rFonts w:ascii="Liberation Serif" w:hAnsi="Liberation Serif"/>
                <w:sz w:val="24"/>
                <w:szCs w:val="24"/>
              </w:rPr>
              <w:t xml:space="preserve">5 </w:t>
            </w:r>
            <w:r w:rsidR="002E689F" w:rsidRPr="002E689F">
              <w:rPr>
                <w:rFonts w:ascii="Liberation Serif" w:hAnsi="Liberation Serif"/>
                <w:sz w:val="24"/>
                <w:szCs w:val="24"/>
              </w:rPr>
              <w:t>469</w:t>
            </w:r>
          </w:p>
        </w:tc>
        <w:tc>
          <w:tcPr>
            <w:tcW w:w="811" w:type="dxa"/>
          </w:tcPr>
          <w:p w:rsidR="0024468D" w:rsidRPr="0087677E" w:rsidRDefault="0087677E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96,9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в области культуры, спорта, организации досуга и развлечений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650</w:t>
            </w:r>
          </w:p>
        </w:tc>
        <w:tc>
          <w:tcPr>
            <w:tcW w:w="1418" w:type="dxa"/>
          </w:tcPr>
          <w:p w:rsidR="0024468D" w:rsidRPr="002E689F" w:rsidRDefault="00C340B9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689F">
              <w:rPr>
                <w:rFonts w:ascii="Liberation Serif" w:hAnsi="Liberation Serif"/>
                <w:sz w:val="24"/>
                <w:szCs w:val="24"/>
              </w:rPr>
              <w:t>6</w:t>
            </w:r>
            <w:r w:rsidR="00C11D2F" w:rsidRPr="002E689F">
              <w:rPr>
                <w:rFonts w:ascii="Liberation Serif" w:hAnsi="Liberation Serif"/>
                <w:sz w:val="24"/>
                <w:szCs w:val="24"/>
              </w:rPr>
              <w:t>90</w:t>
            </w:r>
          </w:p>
        </w:tc>
        <w:tc>
          <w:tcPr>
            <w:tcW w:w="811" w:type="dxa"/>
          </w:tcPr>
          <w:p w:rsidR="0024468D" w:rsidRPr="0087677E" w:rsidRDefault="00C340B9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10</w:t>
            </w:r>
            <w:r w:rsidR="00C11D2F" w:rsidRPr="0087677E">
              <w:rPr>
                <w:rFonts w:ascii="Liberation Serif" w:hAnsi="Liberation Serif"/>
                <w:sz w:val="24"/>
                <w:szCs w:val="24"/>
              </w:rPr>
              <w:t>6</w:t>
            </w:r>
            <w:r w:rsidRPr="0087677E">
              <w:rPr>
                <w:rFonts w:ascii="Liberation Serif" w:hAnsi="Liberation Serif"/>
                <w:sz w:val="24"/>
                <w:szCs w:val="24"/>
              </w:rPr>
              <w:t>,</w:t>
            </w:r>
            <w:r w:rsidR="00C11D2F" w:rsidRPr="0087677E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Среднемесячная номинальная начисленная заработная плата работников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69 786,3</w:t>
            </w:r>
          </w:p>
        </w:tc>
        <w:tc>
          <w:tcPr>
            <w:tcW w:w="1418" w:type="dxa"/>
          </w:tcPr>
          <w:p w:rsidR="0024468D" w:rsidRPr="002E689F" w:rsidRDefault="002E689F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689F">
              <w:rPr>
                <w:rFonts w:ascii="Liberation Serif" w:hAnsi="Liberation Serif"/>
                <w:sz w:val="24"/>
                <w:szCs w:val="24"/>
              </w:rPr>
              <w:t>75 582,0</w:t>
            </w:r>
          </w:p>
        </w:tc>
        <w:tc>
          <w:tcPr>
            <w:tcW w:w="811" w:type="dxa"/>
          </w:tcPr>
          <w:p w:rsidR="0024468D" w:rsidRPr="0087677E" w:rsidRDefault="0087677E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108,3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77 131,2</w:t>
            </w:r>
          </w:p>
        </w:tc>
        <w:tc>
          <w:tcPr>
            <w:tcW w:w="1418" w:type="dxa"/>
          </w:tcPr>
          <w:p w:rsidR="0024468D" w:rsidRPr="002E689F" w:rsidRDefault="002E689F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689F">
              <w:rPr>
                <w:rFonts w:ascii="Liberation Serif" w:hAnsi="Liberation Serif"/>
                <w:sz w:val="24"/>
                <w:szCs w:val="24"/>
              </w:rPr>
              <w:t>83 326,0</w:t>
            </w:r>
          </w:p>
        </w:tc>
        <w:tc>
          <w:tcPr>
            <w:tcW w:w="811" w:type="dxa"/>
          </w:tcPr>
          <w:p w:rsidR="0024468D" w:rsidRPr="0087677E" w:rsidRDefault="0087677E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108,0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64 702,4</w:t>
            </w:r>
          </w:p>
        </w:tc>
        <w:tc>
          <w:tcPr>
            <w:tcW w:w="1418" w:type="dxa"/>
          </w:tcPr>
          <w:p w:rsidR="0024468D" w:rsidRPr="002E689F" w:rsidRDefault="002E689F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689F">
              <w:rPr>
                <w:rFonts w:ascii="Liberation Serif" w:hAnsi="Liberation Serif"/>
                <w:sz w:val="24"/>
                <w:szCs w:val="24"/>
              </w:rPr>
              <w:t>68 462,6</w:t>
            </w:r>
          </w:p>
        </w:tc>
        <w:tc>
          <w:tcPr>
            <w:tcW w:w="811" w:type="dxa"/>
          </w:tcPr>
          <w:p w:rsidR="0024468D" w:rsidRPr="0087677E" w:rsidRDefault="0087677E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105,8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водоснабжение; водоотведение, </w:t>
            </w:r>
            <w:r w:rsidRPr="0054516E">
              <w:rPr>
                <w:rFonts w:ascii="Liberation Serif" w:hAnsi="Liberation Serif"/>
                <w:sz w:val="24"/>
                <w:szCs w:val="24"/>
              </w:rPr>
              <w:lastRenderedPageBreak/>
              <w:t>организация сбора и утилизации отходов, деятельность по ликвидации загрязнений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lastRenderedPageBreak/>
              <w:t>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60 535,9</w:t>
            </w:r>
          </w:p>
        </w:tc>
        <w:tc>
          <w:tcPr>
            <w:tcW w:w="1418" w:type="dxa"/>
          </w:tcPr>
          <w:p w:rsidR="0024468D" w:rsidRPr="002E689F" w:rsidRDefault="002E689F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689F">
              <w:rPr>
                <w:rFonts w:ascii="Liberation Serif" w:hAnsi="Liberation Serif"/>
                <w:sz w:val="24"/>
                <w:szCs w:val="24"/>
              </w:rPr>
              <w:t>66 887,3</w:t>
            </w:r>
          </w:p>
        </w:tc>
        <w:tc>
          <w:tcPr>
            <w:tcW w:w="811" w:type="dxa"/>
          </w:tcPr>
          <w:p w:rsidR="0024468D" w:rsidRPr="0087677E" w:rsidRDefault="0087677E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110,5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торговля розничная, кроме торговли автотранспортными средствами и мотоциклами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54 105,8</w:t>
            </w:r>
          </w:p>
        </w:tc>
        <w:tc>
          <w:tcPr>
            <w:tcW w:w="1418" w:type="dxa"/>
          </w:tcPr>
          <w:p w:rsidR="0024468D" w:rsidRPr="00C95342" w:rsidRDefault="00C11D2F" w:rsidP="00C9534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5342">
              <w:rPr>
                <w:rFonts w:ascii="Liberation Serif" w:hAnsi="Liberation Serif"/>
                <w:sz w:val="24"/>
                <w:szCs w:val="24"/>
              </w:rPr>
              <w:t>60</w:t>
            </w:r>
            <w:r w:rsidR="00C95342" w:rsidRPr="00C95342">
              <w:rPr>
                <w:rFonts w:ascii="Liberation Serif" w:hAnsi="Liberation Serif"/>
                <w:sz w:val="24"/>
                <w:szCs w:val="24"/>
              </w:rPr>
              <w:t> 692,0</w:t>
            </w:r>
          </w:p>
        </w:tc>
        <w:tc>
          <w:tcPr>
            <w:tcW w:w="811" w:type="dxa"/>
          </w:tcPr>
          <w:p w:rsidR="0024468D" w:rsidRPr="0087677E" w:rsidRDefault="0087677E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112,2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в области здравоохранения и социальных услуг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52 070,6</w:t>
            </w:r>
          </w:p>
        </w:tc>
        <w:tc>
          <w:tcPr>
            <w:tcW w:w="1418" w:type="dxa"/>
          </w:tcPr>
          <w:p w:rsidR="0024468D" w:rsidRPr="00C95342" w:rsidRDefault="00C95342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5342">
              <w:rPr>
                <w:rFonts w:ascii="Liberation Serif" w:hAnsi="Liberation Serif"/>
                <w:sz w:val="24"/>
                <w:szCs w:val="24"/>
              </w:rPr>
              <w:t>58 913,8</w:t>
            </w:r>
          </w:p>
        </w:tc>
        <w:tc>
          <w:tcPr>
            <w:tcW w:w="811" w:type="dxa"/>
          </w:tcPr>
          <w:p w:rsidR="0024468D" w:rsidRPr="0087677E" w:rsidRDefault="0087677E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113,1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образование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48 481,7</w:t>
            </w:r>
          </w:p>
        </w:tc>
        <w:tc>
          <w:tcPr>
            <w:tcW w:w="1418" w:type="dxa"/>
          </w:tcPr>
          <w:p w:rsidR="0024468D" w:rsidRPr="00C95342" w:rsidRDefault="00C95342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5342">
              <w:rPr>
                <w:rFonts w:ascii="Liberation Serif" w:hAnsi="Liberation Serif"/>
                <w:sz w:val="24"/>
                <w:szCs w:val="24"/>
              </w:rPr>
              <w:t>56 387,5</w:t>
            </w:r>
          </w:p>
        </w:tc>
        <w:tc>
          <w:tcPr>
            <w:tcW w:w="811" w:type="dxa"/>
          </w:tcPr>
          <w:p w:rsidR="0024468D" w:rsidRPr="0087677E" w:rsidRDefault="0087677E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116,3</w:t>
            </w:r>
          </w:p>
        </w:tc>
      </w:tr>
      <w:tr w:rsidR="0024468D" w:rsidRPr="000041B0" w:rsidTr="0054516E">
        <w:trPr>
          <w:jc w:val="center"/>
        </w:trPr>
        <w:tc>
          <w:tcPr>
            <w:tcW w:w="674" w:type="dxa"/>
          </w:tcPr>
          <w:p w:rsidR="0024468D" w:rsidRPr="0054516E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24468D" w:rsidRPr="0054516E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в области культуры, спорта, организации досуга и развлечений</w:t>
            </w:r>
          </w:p>
        </w:tc>
        <w:tc>
          <w:tcPr>
            <w:tcW w:w="1484" w:type="dxa"/>
          </w:tcPr>
          <w:p w:rsidR="0024468D" w:rsidRPr="0054516E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24468D" w:rsidRPr="0054516E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49 267,3</w:t>
            </w:r>
          </w:p>
        </w:tc>
        <w:tc>
          <w:tcPr>
            <w:tcW w:w="1418" w:type="dxa"/>
          </w:tcPr>
          <w:p w:rsidR="0024468D" w:rsidRPr="00C95342" w:rsidRDefault="00C95342" w:rsidP="00C11D2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95342">
              <w:rPr>
                <w:rFonts w:ascii="Liberation Serif" w:hAnsi="Liberation Serif"/>
                <w:sz w:val="24"/>
                <w:szCs w:val="24"/>
              </w:rPr>
              <w:t>57 982,3</w:t>
            </w:r>
          </w:p>
        </w:tc>
        <w:tc>
          <w:tcPr>
            <w:tcW w:w="811" w:type="dxa"/>
          </w:tcPr>
          <w:p w:rsidR="0024468D" w:rsidRPr="0087677E" w:rsidRDefault="0087677E" w:rsidP="006D183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7677E">
              <w:rPr>
                <w:rFonts w:ascii="Liberation Serif" w:hAnsi="Liberation Serif"/>
                <w:sz w:val="24"/>
                <w:szCs w:val="24"/>
              </w:rPr>
              <w:t>117,7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Численность безработных граждан </w:t>
            </w:r>
            <w:r w:rsidRPr="0054516E"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54516E" w:rsidRPr="0055433E" w:rsidRDefault="0054516E" w:rsidP="00632E5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433E">
              <w:rPr>
                <w:rFonts w:ascii="Liberation Serif" w:hAnsi="Liberation Serif"/>
                <w:sz w:val="24"/>
                <w:szCs w:val="24"/>
              </w:rPr>
              <w:t>1 000</w:t>
            </w:r>
          </w:p>
          <w:p w:rsidR="0054516E" w:rsidRPr="0055433E" w:rsidRDefault="0054516E" w:rsidP="00632E50">
            <w:pPr>
              <w:jc w:val="center"/>
              <w:rPr>
                <w:rFonts w:ascii="Liberation Serif" w:hAnsi="Liberation Serif"/>
              </w:rPr>
            </w:pPr>
          </w:p>
        </w:tc>
        <w:tc>
          <w:tcPr>
            <w:tcW w:w="1418" w:type="dxa"/>
          </w:tcPr>
          <w:p w:rsidR="0054516E" w:rsidRPr="005F4541" w:rsidRDefault="005F4541" w:rsidP="00632E50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853</w:t>
            </w:r>
          </w:p>
          <w:p w:rsidR="0054516E" w:rsidRPr="005F4541" w:rsidRDefault="0054516E" w:rsidP="005F454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sz w:val="18"/>
                <w:szCs w:val="18"/>
              </w:rPr>
              <w:t>на 01.</w:t>
            </w:r>
            <w:r w:rsidR="005F4541">
              <w:rPr>
                <w:rFonts w:ascii="Liberation Serif" w:hAnsi="Liberation Serif"/>
                <w:sz w:val="18"/>
                <w:szCs w:val="18"/>
              </w:rPr>
              <w:t>1</w:t>
            </w:r>
            <w:r w:rsidRPr="005F4541">
              <w:rPr>
                <w:rFonts w:ascii="Liberation Serif" w:hAnsi="Liberation Serif"/>
                <w:sz w:val="18"/>
                <w:szCs w:val="18"/>
              </w:rPr>
              <w:t>0.2024</w:t>
            </w:r>
          </w:p>
        </w:tc>
        <w:tc>
          <w:tcPr>
            <w:tcW w:w="811" w:type="dxa"/>
          </w:tcPr>
          <w:p w:rsidR="0054516E" w:rsidRPr="005F4541" w:rsidRDefault="0054516E" w:rsidP="005F454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sz w:val="24"/>
                <w:szCs w:val="24"/>
              </w:rPr>
              <w:t>1</w:t>
            </w:r>
            <w:r w:rsidR="005F4541">
              <w:rPr>
                <w:rFonts w:ascii="Liberation Serif" w:hAnsi="Liberation Serif"/>
                <w:sz w:val="24"/>
                <w:szCs w:val="24"/>
              </w:rPr>
              <w:t>17</w:t>
            </w:r>
            <w:r w:rsidRPr="005F4541">
              <w:rPr>
                <w:rFonts w:ascii="Liberation Serif" w:hAnsi="Liberation Serif"/>
                <w:sz w:val="24"/>
                <w:szCs w:val="24"/>
              </w:rPr>
              <w:t>,</w:t>
            </w:r>
            <w:r w:rsidR="005F4541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Уровень зарегистрированной безработицы </w:t>
            </w:r>
            <w:r w:rsidRPr="0054516E"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460" w:type="dxa"/>
          </w:tcPr>
          <w:p w:rsidR="0054516E" w:rsidRPr="0055433E" w:rsidRDefault="0054516E" w:rsidP="00632E5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433E">
              <w:rPr>
                <w:rFonts w:ascii="Liberation Serif" w:hAnsi="Liberation Serif"/>
                <w:sz w:val="24"/>
                <w:szCs w:val="24"/>
              </w:rPr>
              <w:t>1,23</w:t>
            </w:r>
          </w:p>
        </w:tc>
        <w:tc>
          <w:tcPr>
            <w:tcW w:w="1418" w:type="dxa"/>
          </w:tcPr>
          <w:p w:rsidR="0054516E" w:rsidRPr="005F4541" w:rsidRDefault="0054516E" w:rsidP="00632E5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sz w:val="24"/>
                <w:szCs w:val="24"/>
              </w:rPr>
              <w:t>1,</w:t>
            </w:r>
            <w:r w:rsidR="005F4541">
              <w:rPr>
                <w:rFonts w:ascii="Liberation Serif" w:hAnsi="Liberation Serif"/>
                <w:sz w:val="24"/>
                <w:szCs w:val="24"/>
              </w:rPr>
              <w:t>04</w:t>
            </w:r>
          </w:p>
          <w:p w:rsidR="0054516E" w:rsidRPr="005F4541" w:rsidRDefault="0054516E" w:rsidP="005F454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sz w:val="18"/>
                <w:szCs w:val="18"/>
              </w:rPr>
              <w:t>на 01.</w:t>
            </w:r>
            <w:r w:rsidR="005F4541">
              <w:rPr>
                <w:rFonts w:ascii="Liberation Serif" w:hAnsi="Liberation Serif"/>
                <w:sz w:val="18"/>
                <w:szCs w:val="18"/>
              </w:rPr>
              <w:t>1</w:t>
            </w:r>
            <w:r w:rsidRPr="005F4541">
              <w:rPr>
                <w:rFonts w:ascii="Liberation Serif" w:hAnsi="Liberation Serif"/>
                <w:sz w:val="18"/>
                <w:szCs w:val="18"/>
              </w:rPr>
              <w:t>0.2024</w:t>
            </w:r>
          </w:p>
        </w:tc>
        <w:tc>
          <w:tcPr>
            <w:tcW w:w="811" w:type="dxa"/>
          </w:tcPr>
          <w:p w:rsidR="0054516E" w:rsidRPr="005F4541" w:rsidRDefault="0054516E" w:rsidP="005F454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sz w:val="24"/>
                <w:szCs w:val="24"/>
              </w:rPr>
              <w:t>1</w:t>
            </w:r>
            <w:r w:rsidR="005F4541">
              <w:rPr>
                <w:rFonts w:ascii="Liberation Serif" w:hAnsi="Liberation Serif"/>
                <w:sz w:val="24"/>
                <w:szCs w:val="24"/>
              </w:rPr>
              <w:t>18</w:t>
            </w:r>
            <w:r w:rsidRPr="005F4541">
              <w:rPr>
                <w:rFonts w:ascii="Liberation Serif" w:hAnsi="Liberation Serif"/>
                <w:sz w:val="24"/>
                <w:szCs w:val="24"/>
              </w:rPr>
              <w:t>,</w:t>
            </w:r>
            <w:r w:rsidR="005F4541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Число вакансий </w:t>
            </w:r>
          </w:p>
          <w:p w:rsidR="0054516E" w:rsidRPr="0054516E" w:rsidRDefault="0054516E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54516E" w:rsidRPr="0055433E" w:rsidRDefault="0054516E" w:rsidP="00632E5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433E">
              <w:rPr>
                <w:rFonts w:ascii="Liberation Serif" w:hAnsi="Liberation Serif"/>
                <w:sz w:val="24"/>
                <w:szCs w:val="24"/>
              </w:rPr>
              <w:t>3 436</w:t>
            </w:r>
          </w:p>
        </w:tc>
        <w:tc>
          <w:tcPr>
            <w:tcW w:w="1418" w:type="dxa"/>
          </w:tcPr>
          <w:p w:rsidR="0054516E" w:rsidRPr="005F4541" w:rsidRDefault="0054516E" w:rsidP="00632E5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sz w:val="24"/>
                <w:szCs w:val="24"/>
              </w:rPr>
              <w:t>3 </w:t>
            </w:r>
            <w:r w:rsidR="00617A1E">
              <w:rPr>
                <w:rFonts w:ascii="Liberation Serif" w:hAnsi="Liberation Serif"/>
                <w:sz w:val="24"/>
                <w:szCs w:val="24"/>
              </w:rPr>
              <w:t>053</w:t>
            </w:r>
          </w:p>
          <w:p w:rsidR="0054516E" w:rsidRPr="005F4541" w:rsidRDefault="0054516E" w:rsidP="005F454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sz w:val="18"/>
                <w:szCs w:val="18"/>
              </w:rPr>
              <w:t>на 01.</w:t>
            </w:r>
            <w:r w:rsidR="005F4541">
              <w:rPr>
                <w:rFonts w:ascii="Liberation Serif" w:hAnsi="Liberation Serif"/>
                <w:sz w:val="18"/>
                <w:szCs w:val="18"/>
              </w:rPr>
              <w:t>1</w:t>
            </w:r>
            <w:r w:rsidRPr="005F4541">
              <w:rPr>
                <w:rFonts w:ascii="Liberation Serif" w:hAnsi="Liberation Serif"/>
                <w:sz w:val="18"/>
                <w:szCs w:val="18"/>
              </w:rPr>
              <w:t>0.2024</w:t>
            </w:r>
          </w:p>
        </w:tc>
        <w:tc>
          <w:tcPr>
            <w:tcW w:w="811" w:type="dxa"/>
          </w:tcPr>
          <w:p w:rsidR="0054516E" w:rsidRPr="005F4541" w:rsidRDefault="00617A1E" w:rsidP="00617A1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112</w:t>
            </w:r>
            <w:r w:rsidR="0054516E" w:rsidRPr="005F4541">
              <w:rPr>
                <w:rFonts w:ascii="Liberation Serif" w:hAnsi="Liberation Serif"/>
                <w:sz w:val="24"/>
                <w:szCs w:val="24"/>
              </w:rPr>
              <w:t>,</w:t>
            </w:r>
            <w:r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Количество лиц, обратившихся за содействием в поисках подходящей работы в государственные учреждения службы занятости населения Свердловской области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54516E" w:rsidRPr="0055433E" w:rsidRDefault="0054516E" w:rsidP="00632E5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433E">
              <w:rPr>
                <w:rFonts w:ascii="Liberation Serif" w:hAnsi="Liberation Serif"/>
                <w:sz w:val="24"/>
                <w:szCs w:val="24"/>
              </w:rPr>
              <w:t>3 400</w:t>
            </w:r>
          </w:p>
        </w:tc>
        <w:tc>
          <w:tcPr>
            <w:tcW w:w="1418" w:type="dxa"/>
          </w:tcPr>
          <w:p w:rsidR="0054516E" w:rsidRPr="005F4541" w:rsidRDefault="00617A1E" w:rsidP="00632E5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</w:t>
            </w:r>
            <w:r w:rsidR="0054516E" w:rsidRPr="005F4541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sz w:val="24"/>
                <w:szCs w:val="24"/>
              </w:rPr>
              <w:t>320</w:t>
            </w:r>
          </w:p>
          <w:p w:rsidR="0054516E" w:rsidRPr="005F4541" w:rsidRDefault="0054516E" w:rsidP="005F454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sz w:val="18"/>
                <w:szCs w:val="18"/>
              </w:rPr>
              <w:t>на 01.</w:t>
            </w:r>
            <w:r w:rsidR="005F4541">
              <w:rPr>
                <w:rFonts w:ascii="Liberation Serif" w:hAnsi="Liberation Serif"/>
                <w:sz w:val="18"/>
                <w:szCs w:val="18"/>
              </w:rPr>
              <w:t>1</w:t>
            </w:r>
            <w:r w:rsidRPr="005F4541">
              <w:rPr>
                <w:rFonts w:ascii="Liberation Serif" w:hAnsi="Liberation Serif"/>
                <w:sz w:val="18"/>
                <w:szCs w:val="18"/>
              </w:rPr>
              <w:t>0.2024</w:t>
            </w:r>
          </w:p>
        </w:tc>
        <w:tc>
          <w:tcPr>
            <w:tcW w:w="811" w:type="dxa"/>
          </w:tcPr>
          <w:p w:rsidR="0054516E" w:rsidRPr="005F4541" w:rsidRDefault="00617A1E" w:rsidP="00617A1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68</w:t>
            </w:r>
            <w:r w:rsidR="0054516E" w:rsidRPr="005F4541">
              <w:rPr>
                <w:rFonts w:ascii="Liberation Serif" w:hAnsi="Liberation Serif"/>
                <w:sz w:val="24"/>
                <w:szCs w:val="24"/>
              </w:rPr>
              <w:t>,</w:t>
            </w:r>
            <w:r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Количество </w:t>
            </w:r>
            <w:proofErr w:type="gramStart"/>
            <w:r w:rsidRPr="0054516E">
              <w:rPr>
                <w:rFonts w:ascii="Liberation Serif" w:hAnsi="Liberation Serif"/>
                <w:sz w:val="24"/>
                <w:szCs w:val="24"/>
              </w:rPr>
              <w:t>трудоустроенных</w:t>
            </w:r>
            <w:proofErr w:type="gramEnd"/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54516E" w:rsidRPr="0055433E" w:rsidRDefault="0054516E" w:rsidP="00632E5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433E">
              <w:rPr>
                <w:rFonts w:ascii="Liberation Serif" w:hAnsi="Liberation Serif"/>
                <w:sz w:val="24"/>
                <w:szCs w:val="24"/>
              </w:rPr>
              <w:t>1 938</w:t>
            </w:r>
          </w:p>
        </w:tc>
        <w:tc>
          <w:tcPr>
            <w:tcW w:w="1418" w:type="dxa"/>
          </w:tcPr>
          <w:p w:rsidR="0054516E" w:rsidRPr="005F4541" w:rsidRDefault="00617A1E" w:rsidP="00632E5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994</w:t>
            </w:r>
          </w:p>
          <w:p w:rsidR="0054516E" w:rsidRPr="005F4541" w:rsidRDefault="0054516E" w:rsidP="005F454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sz w:val="18"/>
                <w:szCs w:val="18"/>
              </w:rPr>
              <w:t>на 01.</w:t>
            </w:r>
            <w:r w:rsidR="005F4541">
              <w:rPr>
                <w:rFonts w:ascii="Liberation Serif" w:hAnsi="Liberation Serif"/>
                <w:sz w:val="18"/>
                <w:szCs w:val="18"/>
              </w:rPr>
              <w:t>1</w:t>
            </w:r>
            <w:r w:rsidRPr="005F4541">
              <w:rPr>
                <w:rFonts w:ascii="Liberation Serif" w:hAnsi="Liberation Serif"/>
                <w:sz w:val="18"/>
                <w:szCs w:val="18"/>
              </w:rPr>
              <w:t>0.2024</w:t>
            </w:r>
          </w:p>
        </w:tc>
        <w:tc>
          <w:tcPr>
            <w:tcW w:w="811" w:type="dxa"/>
          </w:tcPr>
          <w:p w:rsidR="0054516E" w:rsidRPr="005F4541" w:rsidRDefault="00617A1E" w:rsidP="00617A1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51</w:t>
            </w:r>
            <w:r w:rsidR="0054516E" w:rsidRPr="005F4541">
              <w:rPr>
                <w:rFonts w:ascii="Liberation Serif" w:hAnsi="Liberation Serif"/>
                <w:sz w:val="24"/>
                <w:szCs w:val="24"/>
              </w:rPr>
              <w:t>,</w:t>
            </w:r>
            <w:r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Коэффициент напряженности рынка труда (количество лиц, не занятых трудовой деятельностью, на одну вакансию)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чел. на </w:t>
            </w:r>
            <w:proofErr w:type="spellStart"/>
            <w:proofErr w:type="gramStart"/>
            <w:r w:rsidRPr="0054516E">
              <w:rPr>
                <w:rFonts w:ascii="Liberation Serif" w:hAnsi="Liberation Serif"/>
                <w:sz w:val="24"/>
                <w:szCs w:val="24"/>
              </w:rPr>
              <w:t>вакан</w:t>
            </w:r>
            <w:proofErr w:type="spellEnd"/>
            <w:r w:rsidRPr="0054516E">
              <w:rPr>
                <w:rFonts w:ascii="Liberation Serif" w:hAnsi="Liberation Serif"/>
                <w:sz w:val="24"/>
                <w:szCs w:val="24"/>
              </w:rPr>
              <w:t>-сию</w:t>
            </w:r>
            <w:proofErr w:type="gramEnd"/>
          </w:p>
        </w:tc>
        <w:tc>
          <w:tcPr>
            <w:tcW w:w="1460" w:type="dxa"/>
          </w:tcPr>
          <w:p w:rsidR="0054516E" w:rsidRPr="0055433E" w:rsidRDefault="0054516E" w:rsidP="00632E5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5433E">
              <w:rPr>
                <w:rFonts w:ascii="Liberation Serif" w:hAnsi="Liberation Serif"/>
                <w:sz w:val="24"/>
                <w:szCs w:val="24"/>
              </w:rPr>
              <w:t>0,4</w:t>
            </w:r>
          </w:p>
        </w:tc>
        <w:tc>
          <w:tcPr>
            <w:tcW w:w="1418" w:type="dxa"/>
          </w:tcPr>
          <w:p w:rsidR="0054516E" w:rsidRPr="005F4541" w:rsidRDefault="0054516E" w:rsidP="00632E5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sz w:val="24"/>
                <w:szCs w:val="24"/>
              </w:rPr>
              <w:t>0,3</w:t>
            </w:r>
            <w:r w:rsidR="00617A1E">
              <w:rPr>
                <w:rFonts w:ascii="Liberation Serif" w:hAnsi="Liberation Serif"/>
                <w:sz w:val="24"/>
                <w:szCs w:val="24"/>
              </w:rPr>
              <w:t>2</w:t>
            </w:r>
          </w:p>
          <w:p w:rsidR="0054516E" w:rsidRPr="005F4541" w:rsidRDefault="0054516E" w:rsidP="005F454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sz w:val="18"/>
                <w:szCs w:val="18"/>
              </w:rPr>
              <w:t>на 01.</w:t>
            </w:r>
            <w:r w:rsidR="005F4541">
              <w:rPr>
                <w:rFonts w:ascii="Liberation Serif" w:hAnsi="Liberation Serif"/>
                <w:sz w:val="18"/>
                <w:szCs w:val="18"/>
              </w:rPr>
              <w:t>1</w:t>
            </w:r>
            <w:r w:rsidRPr="005F4541">
              <w:rPr>
                <w:rFonts w:ascii="Liberation Serif" w:hAnsi="Liberation Serif"/>
                <w:sz w:val="18"/>
                <w:szCs w:val="18"/>
              </w:rPr>
              <w:t>0.2024</w:t>
            </w:r>
          </w:p>
        </w:tc>
        <w:tc>
          <w:tcPr>
            <w:tcW w:w="811" w:type="dxa"/>
          </w:tcPr>
          <w:p w:rsidR="0054516E" w:rsidRPr="005F4541" w:rsidRDefault="0054516E" w:rsidP="00617A1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F4541">
              <w:rPr>
                <w:rFonts w:ascii="Liberation Serif" w:hAnsi="Liberation Serif"/>
                <w:sz w:val="24"/>
                <w:szCs w:val="24"/>
              </w:rPr>
              <w:t>1</w:t>
            </w:r>
            <w:r w:rsidR="00617A1E">
              <w:rPr>
                <w:rFonts w:ascii="Liberation Serif" w:hAnsi="Liberation Serif"/>
                <w:sz w:val="24"/>
                <w:szCs w:val="24"/>
              </w:rPr>
              <w:t>25</w:t>
            </w:r>
            <w:r w:rsidRPr="005F4541">
              <w:rPr>
                <w:rFonts w:ascii="Liberation Serif" w:hAnsi="Liberation Serif"/>
                <w:sz w:val="24"/>
                <w:szCs w:val="24"/>
              </w:rPr>
              <w:t>,</w:t>
            </w:r>
            <w:r w:rsidR="00617A1E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54516E" w:rsidRPr="00617A1E" w:rsidRDefault="0054516E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17A1E">
              <w:rPr>
                <w:rFonts w:ascii="Liberation Serif" w:hAnsi="Liberation Serif"/>
                <w:b/>
                <w:sz w:val="24"/>
                <w:szCs w:val="24"/>
              </w:rPr>
              <w:t>2.5. Бюджет муниципального образования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54516E" w:rsidRPr="00617A1E" w:rsidRDefault="0054516E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17A1E">
              <w:rPr>
                <w:rFonts w:ascii="Liberation Serif" w:hAnsi="Liberation Serif"/>
                <w:b/>
                <w:sz w:val="24"/>
                <w:szCs w:val="24"/>
              </w:rPr>
              <w:t>2.5.1. Исполнение бюджета муниципального образования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 w:rsidP="003B7897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Все доходы, в том числе: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  <w:lang w:val="en-US"/>
              </w:rPr>
              <w:t>8</w:t>
            </w:r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54516E">
              <w:rPr>
                <w:rFonts w:ascii="Liberation Serif" w:hAnsi="Liberation Serif"/>
                <w:sz w:val="24"/>
                <w:szCs w:val="24"/>
                <w:lang w:val="en-US"/>
              </w:rPr>
              <w:t>933</w:t>
            </w:r>
            <w:r w:rsidRPr="0054516E">
              <w:rPr>
                <w:rFonts w:ascii="Liberation Serif" w:hAnsi="Liberation Serif"/>
                <w:sz w:val="24"/>
                <w:szCs w:val="24"/>
              </w:rPr>
              <w:t>,</w:t>
            </w:r>
            <w:r w:rsidRPr="0054516E">
              <w:rPr>
                <w:rFonts w:ascii="Liberation Serif" w:hAnsi="Liberation Serif"/>
                <w:sz w:val="24"/>
                <w:szCs w:val="24"/>
                <w:lang w:val="en-US"/>
              </w:rPr>
              <w:t>8</w:t>
            </w:r>
          </w:p>
        </w:tc>
        <w:tc>
          <w:tcPr>
            <w:tcW w:w="1418" w:type="dxa"/>
          </w:tcPr>
          <w:p w:rsidR="0054516E" w:rsidRPr="003E5AB3" w:rsidRDefault="00617A1E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7</w:t>
            </w:r>
            <w:r w:rsidR="00632E50" w:rsidRPr="003E5AB3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001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="003E5AB3" w:rsidRPr="003E5AB3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811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78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1) налоговые доходы: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2 660,2</w:t>
            </w:r>
          </w:p>
        </w:tc>
        <w:tc>
          <w:tcPr>
            <w:tcW w:w="1418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2</w:t>
            </w:r>
            <w:r w:rsidR="00632E50" w:rsidRPr="003E5AB3">
              <w:rPr>
                <w:rFonts w:ascii="Liberation Serif" w:hAnsi="Liberation Serif"/>
                <w:sz w:val="24"/>
                <w:szCs w:val="24"/>
              </w:rPr>
              <w:t> 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087</w:t>
            </w:r>
            <w:r w:rsidR="00632E50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  <w:tc>
          <w:tcPr>
            <w:tcW w:w="811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78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налоги на прибыль, доходы,</w:t>
            </w:r>
          </w:p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из них: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1 943,1</w:t>
            </w:r>
          </w:p>
        </w:tc>
        <w:tc>
          <w:tcPr>
            <w:tcW w:w="1418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1 559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811" w:type="dxa"/>
          </w:tcPr>
          <w:p w:rsidR="0054516E" w:rsidRPr="003E5AB3" w:rsidRDefault="000C272E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8</w:t>
            </w:r>
            <w:r w:rsidR="003E5AB3">
              <w:rPr>
                <w:rFonts w:ascii="Liberation Serif" w:hAnsi="Liberation Serif"/>
                <w:sz w:val="24"/>
                <w:szCs w:val="24"/>
              </w:rPr>
              <w:t>0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="003E5AB3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 на доходы физических лиц 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1 943,1</w:t>
            </w:r>
          </w:p>
        </w:tc>
        <w:tc>
          <w:tcPr>
            <w:tcW w:w="1418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1 559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811" w:type="dxa"/>
          </w:tcPr>
          <w:p w:rsidR="0054516E" w:rsidRPr="003E5AB3" w:rsidRDefault="000C272E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8</w:t>
            </w:r>
            <w:r w:rsidR="003E5AB3">
              <w:rPr>
                <w:rFonts w:ascii="Liberation Serif" w:hAnsi="Liberation Serif"/>
                <w:sz w:val="24"/>
                <w:szCs w:val="24"/>
              </w:rPr>
              <w:t>0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="003E5AB3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налоги на товары (работы, услуги), реализуемые на территории Российской Федерации 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55,9</w:t>
            </w:r>
          </w:p>
        </w:tc>
        <w:tc>
          <w:tcPr>
            <w:tcW w:w="1418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39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811" w:type="dxa"/>
          </w:tcPr>
          <w:p w:rsidR="0054516E" w:rsidRPr="003E5AB3" w:rsidRDefault="000C272E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7</w:t>
            </w:r>
            <w:r w:rsidR="003E5AB3" w:rsidRPr="003E5AB3">
              <w:rPr>
                <w:rFonts w:ascii="Liberation Serif" w:hAnsi="Liberation Serif"/>
                <w:sz w:val="24"/>
                <w:szCs w:val="24"/>
              </w:rPr>
              <w:t>0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="003E5AB3" w:rsidRPr="003E5AB3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 w:rsidP="006F6F8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налоги на совокупный доход, из них: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440,3</w:t>
            </w:r>
          </w:p>
        </w:tc>
        <w:tc>
          <w:tcPr>
            <w:tcW w:w="1418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378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811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86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налог, взимаемый в связи с применением упрощенной системы налогообложения 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417,2</w:t>
            </w:r>
          </w:p>
        </w:tc>
        <w:tc>
          <w:tcPr>
            <w:tcW w:w="1418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352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811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84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единый налог на вмененный доход для отдельных видов деятельности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418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1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811" w:type="dxa"/>
          </w:tcPr>
          <w:p w:rsidR="0054516E" w:rsidRPr="003E5AB3" w:rsidRDefault="0054516E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единый сельскохозяйственный налог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1,8</w:t>
            </w:r>
          </w:p>
        </w:tc>
        <w:tc>
          <w:tcPr>
            <w:tcW w:w="1418" w:type="dxa"/>
          </w:tcPr>
          <w:p w:rsidR="0054516E" w:rsidRPr="003E5AB3" w:rsidRDefault="0054516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0,</w:t>
            </w:r>
            <w:r w:rsidR="003E5AB3" w:rsidRPr="003E5AB3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811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5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налог, взимаемый в связи с применением патентной системы налогообложения 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21,3</w:t>
            </w:r>
          </w:p>
        </w:tc>
        <w:tc>
          <w:tcPr>
            <w:tcW w:w="1418" w:type="dxa"/>
          </w:tcPr>
          <w:p w:rsidR="0054516E" w:rsidRPr="003E5AB3" w:rsidRDefault="000C272E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2</w:t>
            </w:r>
            <w:r w:rsidR="003E5AB3" w:rsidRPr="003E5AB3">
              <w:rPr>
                <w:rFonts w:ascii="Liberation Serif" w:hAnsi="Liberation Serif"/>
                <w:sz w:val="24"/>
                <w:szCs w:val="24"/>
              </w:rPr>
              <w:t>5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="003E5AB3" w:rsidRPr="003E5AB3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811" w:type="dxa"/>
          </w:tcPr>
          <w:p w:rsidR="0054516E" w:rsidRPr="003E5AB3" w:rsidRDefault="000C272E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1</w:t>
            </w:r>
            <w:r w:rsidR="003E5AB3" w:rsidRPr="003E5AB3">
              <w:rPr>
                <w:rFonts w:ascii="Liberation Serif" w:hAnsi="Liberation Serif"/>
                <w:sz w:val="24"/>
                <w:szCs w:val="24"/>
              </w:rPr>
              <w:t>1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8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="003E5AB3" w:rsidRPr="003E5AB3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налоги на имущество, из них: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186,9</w:t>
            </w:r>
          </w:p>
        </w:tc>
        <w:tc>
          <w:tcPr>
            <w:tcW w:w="1418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78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811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42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 на имущество физических лиц 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79,4</w:t>
            </w:r>
          </w:p>
        </w:tc>
        <w:tc>
          <w:tcPr>
            <w:tcW w:w="1418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23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811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29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земельный налог 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107,5</w:t>
            </w:r>
          </w:p>
        </w:tc>
        <w:tc>
          <w:tcPr>
            <w:tcW w:w="1418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55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811" w:type="dxa"/>
          </w:tcPr>
          <w:p w:rsidR="0054516E" w:rsidRPr="003E5AB3" w:rsidRDefault="003E5AB3" w:rsidP="000C272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5</w:t>
            </w:r>
            <w:r w:rsidR="000C272E" w:rsidRPr="003E5AB3">
              <w:rPr>
                <w:rFonts w:ascii="Liberation Serif" w:hAnsi="Liberation Serif"/>
                <w:sz w:val="24"/>
                <w:szCs w:val="24"/>
              </w:rPr>
              <w:t>1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="000C272E" w:rsidRPr="003E5AB3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государственная пошлина 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34,0</w:t>
            </w:r>
          </w:p>
        </w:tc>
        <w:tc>
          <w:tcPr>
            <w:tcW w:w="1418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30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811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89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2) неналоговые доходы: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245,7</w:t>
            </w:r>
          </w:p>
        </w:tc>
        <w:tc>
          <w:tcPr>
            <w:tcW w:w="1418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209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811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85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160,1</w:t>
            </w:r>
          </w:p>
        </w:tc>
        <w:tc>
          <w:tcPr>
            <w:tcW w:w="1418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132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811" w:type="dxa"/>
          </w:tcPr>
          <w:p w:rsidR="0054516E" w:rsidRPr="003E5AB3" w:rsidRDefault="003E5AB3" w:rsidP="003E5AB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E5AB3">
              <w:rPr>
                <w:rFonts w:ascii="Liberation Serif" w:hAnsi="Liberation Serif"/>
                <w:sz w:val="24"/>
                <w:szCs w:val="24"/>
              </w:rPr>
              <w:t>82</w:t>
            </w:r>
            <w:r w:rsidR="0054516E" w:rsidRPr="003E5AB3">
              <w:rPr>
                <w:rFonts w:ascii="Liberation Serif" w:hAnsi="Liberation Serif"/>
                <w:sz w:val="24"/>
                <w:szCs w:val="24"/>
              </w:rPr>
              <w:t>,</w:t>
            </w:r>
            <w:r w:rsidRPr="003E5AB3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платежи при пользовании природными ресурсами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28,3</w:t>
            </w:r>
          </w:p>
        </w:tc>
        <w:tc>
          <w:tcPr>
            <w:tcW w:w="1418" w:type="dxa"/>
          </w:tcPr>
          <w:p w:rsidR="0054516E" w:rsidRPr="00DB6F14" w:rsidRDefault="000C272E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1</w:t>
            </w:r>
            <w:r w:rsidR="00DB6F14" w:rsidRPr="00DB6F14">
              <w:rPr>
                <w:rFonts w:ascii="Liberation Serif" w:hAnsi="Liberation Serif"/>
                <w:sz w:val="24"/>
                <w:szCs w:val="24"/>
              </w:rPr>
              <w:t>9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811" w:type="dxa"/>
          </w:tcPr>
          <w:p w:rsidR="0054516E" w:rsidRPr="00DB6F14" w:rsidRDefault="00DB6F14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70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оказания платных услуг (работ) и компенсации затрат государства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16,1</w:t>
            </w:r>
          </w:p>
        </w:tc>
        <w:tc>
          <w:tcPr>
            <w:tcW w:w="1418" w:type="dxa"/>
          </w:tcPr>
          <w:p w:rsidR="0054516E" w:rsidRPr="00DB6F14" w:rsidRDefault="00DB6F14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3</w:t>
            </w:r>
            <w:r w:rsidR="000C272E" w:rsidRPr="00DB6F14">
              <w:rPr>
                <w:rFonts w:ascii="Liberation Serif" w:hAnsi="Liberation Serif"/>
                <w:sz w:val="24"/>
                <w:szCs w:val="24"/>
              </w:rPr>
              <w:t>1,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811" w:type="dxa"/>
          </w:tcPr>
          <w:p w:rsidR="0054516E" w:rsidRPr="00DB6F14" w:rsidRDefault="000C272E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1</w:t>
            </w:r>
            <w:r w:rsidR="00DB6F14" w:rsidRPr="00DB6F14">
              <w:rPr>
                <w:rFonts w:ascii="Liberation Serif" w:hAnsi="Liberation Serif"/>
                <w:sz w:val="24"/>
                <w:szCs w:val="24"/>
              </w:rPr>
              <w:t>9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5,</w:t>
            </w:r>
            <w:r w:rsidR="00DB6F14" w:rsidRPr="00DB6F14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продажи материальных и нематериальных активов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35,4</w:t>
            </w:r>
          </w:p>
        </w:tc>
        <w:tc>
          <w:tcPr>
            <w:tcW w:w="1418" w:type="dxa"/>
          </w:tcPr>
          <w:p w:rsidR="0054516E" w:rsidRPr="00DB6F14" w:rsidRDefault="00DB6F14" w:rsidP="000C272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15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="000C272E" w:rsidRPr="00DB6F14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811" w:type="dxa"/>
          </w:tcPr>
          <w:p w:rsidR="0054516E" w:rsidRPr="00DB6F14" w:rsidRDefault="00DB6F14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44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штрафы, санкции, возмещение ущерба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5,7</w:t>
            </w:r>
          </w:p>
        </w:tc>
        <w:tc>
          <w:tcPr>
            <w:tcW w:w="1418" w:type="dxa"/>
          </w:tcPr>
          <w:p w:rsidR="0054516E" w:rsidRPr="00DB6F14" w:rsidRDefault="00DB6F14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4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811" w:type="dxa"/>
          </w:tcPr>
          <w:p w:rsidR="0054516E" w:rsidRPr="00DB6F14" w:rsidRDefault="000C272E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7</w:t>
            </w:r>
            <w:r w:rsidR="00DB6F14" w:rsidRPr="00DB6F14">
              <w:rPr>
                <w:rFonts w:ascii="Liberation Serif" w:hAnsi="Liberation Serif"/>
                <w:sz w:val="24"/>
                <w:szCs w:val="24"/>
              </w:rPr>
              <w:t>3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="00DB6F14" w:rsidRPr="00DB6F14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418" w:type="dxa"/>
          </w:tcPr>
          <w:p w:rsidR="0054516E" w:rsidRPr="00DB6F14" w:rsidRDefault="00DB6F14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-2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  <w:tc>
          <w:tcPr>
            <w:tcW w:w="811" w:type="dxa"/>
          </w:tcPr>
          <w:p w:rsidR="0054516E" w:rsidRPr="00DB6F14" w:rsidRDefault="0054516E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безвозмездные поступления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6 027,9</w:t>
            </w:r>
          </w:p>
        </w:tc>
        <w:tc>
          <w:tcPr>
            <w:tcW w:w="1418" w:type="dxa"/>
          </w:tcPr>
          <w:p w:rsidR="0054516E" w:rsidRPr="00DB6F14" w:rsidRDefault="00DB6F14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4</w:t>
            </w:r>
            <w:r w:rsidR="000C272E" w:rsidRPr="00DB6F14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704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811" w:type="dxa"/>
          </w:tcPr>
          <w:p w:rsidR="0054516E" w:rsidRPr="00DB6F14" w:rsidRDefault="00DB6F14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78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субсидии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789,9</w:t>
            </w:r>
          </w:p>
        </w:tc>
        <w:tc>
          <w:tcPr>
            <w:tcW w:w="1418" w:type="dxa"/>
          </w:tcPr>
          <w:p w:rsidR="0054516E" w:rsidRPr="00DB6F14" w:rsidRDefault="00502F2F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6</w:t>
            </w:r>
            <w:r w:rsidR="00DB6F14" w:rsidRPr="00DB6F14">
              <w:rPr>
                <w:rFonts w:ascii="Liberation Serif" w:hAnsi="Liberation Serif"/>
                <w:sz w:val="24"/>
                <w:szCs w:val="24"/>
              </w:rPr>
              <w:t>15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="00DB6F14" w:rsidRPr="00DB6F14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  <w:tc>
          <w:tcPr>
            <w:tcW w:w="811" w:type="dxa"/>
          </w:tcPr>
          <w:p w:rsidR="0054516E" w:rsidRPr="00DB6F14" w:rsidRDefault="00DB6F14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78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субвенции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3 552,3</w:t>
            </w:r>
          </w:p>
        </w:tc>
        <w:tc>
          <w:tcPr>
            <w:tcW w:w="1418" w:type="dxa"/>
          </w:tcPr>
          <w:p w:rsidR="0054516E" w:rsidRPr="00DB6F14" w:rsidRDefault="00502F2F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 xml:space="preserve">2 </w:t>
            </w:r>
            <w:r w:rsidR="00DB6F14" w:rsidRPr="00DB6F14">
              <w:rPr>
                <w:rFonts w:ascii="Liberation Serif" w:hAnsi="Liberation Serif"/>
                <w:sz w:val="24"/>
                <w:szCs w:val="24"/>
              </w:rPr>
              <w:t>816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="00DB6F14" w:rsidRPr="00DB6F14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811" w:type="dxa"/>
          </w:tcPr>
          <w:p w:rsidR="0054516E" w:rsidRPr="00DB6F14" w:rsidRDefault="00502F2F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7</w:t>
            </w:r>
            <w:r w:rsidR="00DB6F14" w:rsidRPr="00DB6F14">
              <w:rPr>
                <w:rFonts w:ascii="Liberation Serif" w:hAnsi="Liberation Serif"/>
                <w:sz w:val="24"/>
                <w:szCs w:val="24"/>
              </w:rPr>
              <w:t>9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="00DB6F14" w:rsidRPr="00DB6F14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дотации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1 685,0</w:t>
            </w:r>
          </w:p>
        </w:tc>
        <w:tc>
          <w:tcPr>
            <w:tcW w:w="1418" w:type="dxa"/>
          </w:tcPr>
          <w:p w:rsidR="0054516E" w:rsidRPr="00DB6F14" w:rsidRDefault="00DB6F14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702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811" w:type="dxa"/>
          </w:tcPr>
          <w:p w:rsidR="0054516E" w:rsidRPr="00DB6F14" w:rsidRDefault="00DB6F14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41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0,65</w:t>
            </w:r>
          </w:p>
        </w:tc>
        <w:tc>
          <w:tcPr>
            <w:tcW w:w="1418" w:type="dxa"/>
          </w:tcPr>
          <w:p w:rsidR="0054516E" w:rsidRPr="00DB6F14" w:rsidRDefault="00DB6F14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542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811" w:type="dxa"/>
          </w:tcPr>
          <w:p w:rsidR="0054516E" w:rsidRPr="00DB6F14" w:rsidRDefault="0054516E" w:rsidP="00DB6F14">
            <w:pPr>
              <w:ind w:left="-116" w:right="-14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 xml:space="preserve">в </w:t>
            </w:r>
            <w:r w:rsidR="00DB6F14" w:rsidRPr="00DB6F14">
              <w:rPr>
                <w:rFonts w:ascii="Liberation Serif" w:hAnsi="Liberation Serif"/>
                <w:sz w:val="24"/>
                <w:szCs w:val="24"/>
              </w:rPr>
              <w:t>835,</w:t>
            </w:r>
            <w:r w:rsidR="00502F2F" w:rsidRPr="00DB6F14">
              <w:rPr>
                <w:rFonts w:ascii="Liberation Serif" w:hAnsi="Liberation Serif"/>
                <w:sz w:val="24"/>
                <w:szCs w:val="24"/>
              </w:rPr>
              <w:t>2</w:t>
            </w:r>
            <w:r w:rsidRPr="00DB6F14">
              <w:rPr>
                <w:rFonts w:ascii="Liberation Serif" w:hAnsi="Liberation Serif"/>
                <w:sz w:val="24"/>
                <w:szCs w:val="24"/>
              </w:rPr>
              <w:t xml:space="preserve"> р.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Расходы, в том числе по основным статьям расходов,</w:t>
            </w:r>
          </w:p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из них: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9 076,9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6 836,6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75,3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431,4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310,8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72,0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64,0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28,0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43,8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национальная экономика,</w:t>
            </w:r>
          </w:p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447,3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579,6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129,6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сельское хозяйство и рыболовство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4,2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1,2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28,6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транспорт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44,8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24,9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55,6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307,4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470,9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153,2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связь и информатика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6,0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5,3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88,3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82,9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75,9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91,6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жилищно-коммунальное хозяйство,</w:t>
            </w:r>
          </w:p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1 490,6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861,0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57,8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жилищное хозяйство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88,3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60,5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68,5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коммунальное хозяйство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725,9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472,0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65,0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благоустройство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560,6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260,4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46,5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охрана окружающей среды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8,6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5,7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66,3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образование,</w:t>
            </w:r>
          </w:p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4 672,2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3 637,9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77,9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дошкольное образование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2 244,8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1 662,2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74,0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общее образование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2 048,4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1 681,9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82,1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613,5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467,0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76,1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8,0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6,8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85,0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здравоохранение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физическая культура и спорт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513,6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364,3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70,9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социальная политика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757,7</w:t>
            </w:r>
          </w:p>
        </w:tc>
        <w:tc>
          <w:tcPr>
            <w:tcW w:w="1418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575,5</w:t>
            </w:r>
          </w:p>
        </w:tc>
        <w:tc>
          <w:tcPr>
            <w:tcW w:w="811" w:type="dxa"/>
          </w:tcPr>
          <w:p w:rsidR="0054516E" w:rsidRPr="00E53622" w:rsidRDefault="00E53622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53622">
              <w:rPr>
                <w:rFonts w:ascii="Liberation Serif" w:hAnsi="Liberation Serif"/>
                <w:sz w:val="24"/>
                <w:szCs w:val="24"/>
              </w:rPr>
              <w:t>76,0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Дефицит</w:t>
            </w:r>
            <w:proofErr w:type="gramStart"/>
            <w:r w:rsidRPr="0054516E">
              <w:rPr>
                <w:rFonts w:ascii="Liberation Serif" w:hAnsi="Liberation Serif"/>
                <w:sz w:val="24"/>
                <w:szCs w:val="24"/>
              </w:rPr>
              <w:t xml:space="preserve"> (-), </w:t>
            </w:r>
            <w:proofErr w:type="gramEnd"/>
            <w:r w:rsidRPr="0054516E">
              <w:rPr>
                <w:rFonts w:ascii="Liberation Serif" w:hAnsi="Liberation Serif"/>
                <w:sz w:val="24"/>
                <w:szCs w:val="24"/>
              </w:rPr>
              <w:t>профицит (+)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-143,1</w:t>
            </w:r>
          </w:p>
        </w:tc>
        <w:tc>
          <w:tcPr>
            <w:tcW w:w="1418" w:type="dxa"/>
          </w:tcPr>
          <w:p w:rsidR="0054516E" w:rsidRPr="00DB6F14" w:rsidRDefault="00816C2C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-164</w:t>
            </w:r>
            <w:r w:rsidR="0054516E" w:rsidRPr="00DB6F14">
              <w:rPr>
                <w:rFonts w:ascii="Liberation Serif" w:hAnsi="Liberation Serif"/>
                <w:sz w:val="24"/>
                <w:szCs w:val="24"/>
              </w:rPr>
              <w:t>,</w:t>
            </w:r>
            <w:r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811" w:type="dxa"/>
          </w:tcPr>
          <w:p w:rsidR="0054516E" w:rsidRPr="00DB6F14" w:rsidRDefault="0054516E" w:rsidP="00DB6F1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6F1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54516E" w:rsidRPr="0009496F" w:rsidRDefault="0054516E" w:rsidP="000C4143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617A1E">
              <w:rPr>
                <w:rFonts w:ascii="Liberation Serif" w:hAnsi="Liberation Serif"/>
                <w:b/>
                <w:color w:val="000000"/>
                <w:sz w:val="24"/>
                <w:szCs w:val="24"/>
              </w:rPr>
              <w:t>3.4. Жилищное хозяйство и жилищная политика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0041B0" w:rsidRDefault="0054516E" w:rsidP="008E1C99">
            <w:pPr>
              <w:rPr>
                <w:rFonts w:ascii="Liberation Serif" w:hAnsi="Liberation Serif"/>
                <w:sz w:val="24"/>
                <w:szCs w:val="24"/>
              </w:rPr>
            </w:pPr>
            <w:r w:rsidRPr="000041B0">
              <w:rPr>
                <w:rFonts w:ascii="Liberation Serif" w:hAnsi="Liberation Serif"/>
                <w:sz w:val="24"/>
                <w:szCs w:val="24"/>
              </w:rPr>
              <w:t xml:space="preserve">Просроченная задолженность потребителей за жилищно-коммунальные услуги </w:t>
            </w:r>
          </w:p>
        </w:tc>
        <w:tc>
          <w:tcPr>
            <w:tcW w:w="1484" w:type="dxa"/>
          </w:tcPr>
          <w:p w:rsidR="0054516E" w:rsidRPr="000041B0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041B0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0041B0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041B0">
              <w:rPr>
                <w:rFonts w:ascii="Liberation Serif" w:hAnsi="Liberation Serif"/>
                <w:sz w:val="24"/>
                <w:szCs w:val="24"/>
              </w:rPr>
              <w:t>126,8</w:t>
            </w:r>
          </w:p>
        </w:tc>
        <w:tc>
          <w:tcPr>
            <w:tcW w:w="1418" w:type="dxa"/>
          </w:tcPr>
          <w:p w:rsidR="0054516E" w:rsidRPr="00571976" w:rsidRDefault="00571976" w:rsidP="004B0C72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71976">
              <w:rPr>
                <w:rFonts w:ascii="Liberation Serif" w:hAnsi="Liberation Serif"/>
                <w:sz w:val="24"/>
                <w:szCs w:val="24"/>
              </w:rPr>
              <w:t>136,7</w:t>
            </w:r>
          </w:p>
          <w:p w:rsidR="0059279D" w:rsidRPr="00571976" w:rsidRDefault="0059279D" w:rsidP="00571976">
            <w:pPr>
              <w:jc w:val="center"/>
              <w:rPr>
                <w:rFonts w:ascii="Liberation Serif" w:hAnsi="Liberation Serif"/>
                <w:sz w:val="18"/>
                <w:szCs w:val="18"/>
              </w:rPr>
            </w:pPr>
            <w:r w:rsidRPr="00571976">
              <w:rPr>
                <w:rFonts w:ascii="Liberation Serif" w:hAnsi="Liberation Serif"/>
                <w:sz w:val="18"/>
                <w:szCs w:val="18"/>
              </w:rPr>
              <w:t>на 01.</w:t>
            </w:r>
            <w:r w:rsidR="00571976" w:rsidRPr="00571976">
              <w:rPr>
                <w:rFonts w:ascii="Liberation Serif" w:hAnsi="Liberation Serif"/>
                <w:sz w:val="18"/>
                <w:szCs w:val="18"/>
              </w:rPr>
              <w:t>10</w:t>
            </w:r>
            <w:r w:rsidRPr="00571976">
              <w:rPr>
                <w:rFonts w:ascii="Liberation Serif" w:hAnsi="Liberation Serif"/>
                <w:sz w:val="18"/>
                <w:szCs w:val="18"/>
              </w:rPr>
              <w:t>.2024</w:t>
            </w:r>
          </w:p>
        </w:tc>
        <w:tc>
          <w:tcPr>
            <w:tcW w:w="811" w:type="dxa"/>
          </w:tcPr>
          <w:p w:rsidR="0054516E" w:rsidRPr="00571976" w:rsidRDefault="00571976" w:rsidP="000041B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71976">
              <w:rPr>
                <w:rFonts w:ascii="Liberation Serif" w:hAnsi="Liberation Serif"/>
                <w:sz w:val="24"/>
                <w:szCs w:val="24"/>
              </w:rPr>
              <w:t>107,8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Число семей, получивших субсидии на оплату жилого помещения и коммунальных услуг, по состоянию на конец отчетного периода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тыс. семей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5,1</w:t>
            </w:r>
          </w:p>
        </w:tc>
        <w:tc>
          <w:tcPr>
            <w:tcW w:w="1418" w:type="dxa"/>
          </w:tcPr>
          <w:p w:rsidR="0044576F" w:rsidRPr="0044576F" w:rsidRDefault="0044576F" w:rsidP="00173EF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4576F">
              <w:rPr>
                <w:rFonts w:ascii="Liberation Serif" w:hAnsi="Liberation Serif"/>
                <w:sz w:val="24"/>
                <w:szCs w:val="24"/>
              </w:rPr>
              <w:t>4,774</w:t>
            </w:r>
          </w:p>
        </w:tc>
        <w:tc>
          <w:tcPr>
            <w:tcW w:w="811" w:type="dxa"/>
          </w:tcPr>
          <w:p w:rsidR="0054516E" w:rsidRPr="0044576F" w:rsidRDefault="0044576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4576F">
              <w:rPr>
                <w:rFonts w:ascii="Liberation Serif" w:hAnsi="Liberation Serif"/>
                <w:sz w:val="24"/>
                <w:szCs w:val="24"/>
              </w:rPr>
              <w:t>93,6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Объем начисленных субсидий на оплату жилого помещения и коммунальных услуг 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color w:val="000000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164,6</w:t>
            </w:r>
          </w:p>
        </w:tc>
        <w:tc>
          <w:tcPr>
            <w:tcW w:w="1418" w:type="dxa"/>
          </w:tcPr>
          <w:p w:rsidR="0044576F" w:rsidRPr="0044576F" w:rsidRDefault="0044576F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4576F">
              <w:rPr>
                <w:rFonts w:ascii="Liberation Serif" w:hAnsi="Liberation Serif"/>
                <w:sz w:val="24"/>
                <w:szCs w:val="24"/>
              </w:rPr>
              <w:t>82,7</w:t>
            </w:r>
          </w:p>
        </w:tc>
        <w:tc>
          <w:tcPr>
            <w:tcW w:w="811" w:type="dxa"/>
          </w:tcPr>
          <w:p w:rsidR="0054516E" w:rsidRPr="0044576F" w:rsidRDefault="0044576F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44576F">
              <w:rPr>
                <w:rFonts w:ascii="Liberation Serif" w:hAnsi="Liberation Serif"/>
                <w:sz w:val="24"/>
                <w:szCs w:val="24"/>
              </w:rPr>
              <w:t>50,2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54516E" w:rsidRPr="00617A1E" w:rsidRDefault="0054516E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17A1E">
              <w:rPr>
                <w:rFonts w:ascii="Liberation Serif" w:hAnsi="Liberation Serif"/>
                <w:b/>
                <w:sz w:val="24"/>
                <w:szCs w:val="24"/>
              </w:rPr>
              <w:t>8. Градостроительство, землепользование</w:t>
            </w:r>
          </w:p>
        </w:tc>
      </w:tr>
      <w:tr w:rsidR="0054516E" w:rsidRPr="000041B0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188" w:type="dxa"/>
            <w:gridSpan w:val="5"/>
          </w:tcPr>
          <w:p w:rsidR="0054516E" w:rsidRPr="00617A1E" w:rsidRDefault="0054516E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617A1E">
              <w:rPr>
                <w:rFonts w:ascii="Liberation Serif" w:hAnsi="Liberation Serif"/>
                <w:b/>
                <w:sz w:val="24"/>
                <w:szCs w:val="24"/>
              </w:rPr>
              <w:t xml:space="preserve">8.1. Ввод в эксплуатацию объектов жилого </w:t>
            </w:r>
            <w:r w:rsidRPr="00617A1E">
              <w:rPr>
                <w:rFonts w:ascii="Liberation Serif" w:hAnsi="Liberation Serif" w:cs="Times New Roman CYR"/>
                <w:b/>
                <w:sz w:val="24"/>
                <w:szCs w:val="24"/>
              </w:rPr>
              <w:t>и нежилого назначения</w:t>
            </w:r>
          </w:p>
        </w:tc>
      </w:tr>
      <w:tr w:rsidR="0054516E" w:rsidTr="0054516E">
        <w:trPr>
          <w:jc w:val="center"/>
        </w:trPr>
        <w:tc>
          <w:tcPr>
            <w:tcW w:w="674" w:type="dxa"/>
          </w:tcPr>
          <w:p w:rsidR="0054516E" w:rsidRPr="0054516E" w:rsidRDefault="0054516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4015" w:type="dxa"/>
          </w:tcPr>
          <w:p w:rsidR="0054516E" w:rsidRPr="0054516E" w:rsidRDefault="0054516E">
            <w:pPr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Ввод жилья</w:t>
            </w:r>
          </w:p>
        </w:tc>
        <w:tc>
          <w:tcPr>
            <w:tcW w:w="1484" w:type="dxa"/>
          </w:tcPr>
          <w:p w:rsidR="0054516E" w:rsidRPr="0054516E" w:rsidRDefault="0054516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тыс. м</w:t>
            </w:r>
            <w:proofErr w:type="gramStart"/>
            <w:r w:rsidRPr="0054516E"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460" w:type="dxa"/>
          </w:tcPr>
          <w:p w:rsidR="0054516E" w:rsidRPr="0054516E" w:rsidRDefault="0054516E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4516E">
              <w:rPr>
                <w:rFonts w:ascii="Liberation Serif" w:hAnsi="Liberation Serif"/>
                <w:sz w:val="24"/>
                <w:szCs w:val="24"/>
              </w:rPr>
              <w:t>36,2</w:t>
            </w:r>
          </w:p>
        </w:tc>
        <w:tc>
          <w:tcPr>
            <w:tcW w:w="1418" w:type="dxa"/>
          </w:tcPr>
          <w:p w:rsidR="0054516E" w:rsidRPr="008930DB" w:rsidRDefault="00816C2C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930DB">
              <w:rPr>
                <w:rFonts w:ascii="Liberation Serif" w:hAnsi="Liberation Serif"/>
                <w:sz w:val="24"/>
                <w:szCs w:val="24"/>
              </w:rPr>
              <w:t>47</w:t>
            </w:r>
            <w:r w:rsidR="0054516E" w:rsidRPr="008930DB">
              <w:rPr>
                <w:rFonts w:ascii="Liberation Serif" w:hAnsi="Liberation Serif"/>
                <w:sz w:val="24"/>
                <w:szCs w:val="24"/>
              </w:rPr>
              <w:t>,</w:t>
            </w:r>
            <w:r w:rsidRPr="008930DB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811" w:type="dxa"/>
          </w:tcPr>
          <w:p w:rsidR="0054516E" w:rsidRPr="008930DB" w:rsidRDefault="00816C2C" w:rsidP="00816C2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8930DB">
              <w:rPr>
                <w:rFonts w:ascii="Liberation Serif" w:hAnsi="Liberation Serif"/>
                <w:sz w:val="24"/>
                <w:szCs w:val="24"/>
              </w:rPr>
              <w:t>130</w:t>
            </w:r>
            <w:r w:rsidR="0054516E" w:rsidRPr="008930DB">
              <w:rPr>
                <w:rFonts w:ascii="Liberation Serif" w:hAnsi="Liberation Serif"/>
                <w:sz w:val="24"/>
                <w:szCs w:val="24"/>
              </w:rPr>
              <w:t>,</w:t>
            </w:r>
            <w:r w:rsidR="008930DB" w:rsidRPr="008930DB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</w:tr>
    </w:tbl>
    <w:p w:rsidR="007F7F22" w:rsidRDefault="007F7F22" w:rsidP="0023484B">
      <w:pPr>
        <w:jc w:val="both"/>
        <w:rPr>
          <w:rFonts w:ascii="Liberation Serif" w:hAnsi="Liberation Serif"/>
          <w:sz w:val="24"/>
          <w:szCs w:val="24"/>
          <w:u w:val="single"/>
        </w:rPr>
      </w:pPr>
    </w:p>
    <w:sectPr w:rsidR="007F7F22" w:rsidSect="000C4143">
      <w:headerReference w:type="default" r:id="rId10"/>
      <w:footerReference w:type="first" r:id="rId11"/>
      <w:pgSz w:w="11906" w:h="16838"/>
      <w:pgMar w:top="567" w:right="567" w:bottom="993" w:left="1418" w:header="284" w:footer="87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AFF" w:rsidRDefault="00735AFF">
      <w:r>
        <w:separator/>
      </w:r>
    </w:p>
  </w:endnote>
  <w:endnote w:type="continuationSeparator" w:id="0">
    <w:p w:rsidR="00735AFF" w:rsidRDefault="00735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AAF" w:usb1="500078FB" w:usb2="00000000" w:usb3="00000000" w:csb0="000001B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5AFF" w:rsidRDefault="00735AFF" w:rsidP="00113143">
    <w:pPr>
      <w:pStyle w:val="a9"/>
      <w:tabs>
        <w:tab w:val="clear" w:pos="4677"/>
        <w:tab w:val="clear" w:pos="9355"/>
        <w:tab w:val="left" w:pos="3045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AFF" w:rsidRDefault="00735AFF">
      <w:r>
        <w:separator/>
      </w:r>
    </w:p>
  </w:footnote>
  <w:footnote w:type="continuationSeparator" w:id="0">
    <w:p w:rsidR="00735AFF" w:rsidRDefault="00735A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8510328"/>
    </w:sdtPr>
    <w:sdtEndPr/>
    <w:sdtContent>
      <w:p w:rsidR="00735AFF" w:rsidRDefault="00735AF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2249">
          <w:rPr>
            <w:noProof/>
          </w:rPr>
          <w:t>2</w:t>
        </w:r>
        <w:r>
          <w:fldChar w:fldCharType="end"/>
        </w:r>
      </w:p>
    </w:sdtContent>
  </w:sdt>
  <w:p w:rsidR="00735AFF" w:rsidRDefault="00735AF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BA5A2C"/>
    <w:multiLevelType w:val="multilevel"/>
    <w:tmpl w:val="44BA5A2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8E5"/>
    <w:rsid w:val="00003DA8"/>
    <w:rsid w:val="000041B0"/>
    <w:rsid w:val="00016266"/>
    <w:rsid w:val="000255C3"/>
    <w:rsid w:val="00031CD9"/>
    <w:rsid w:val="00050EDC"/>
    <w:rsid w:val="0009496F"/>
    <w:rsid w:val="000C272E"/>
    <w:rsid w:val="000C2F85"/>
    <w:rsid w:val="000C4143"/>
    <w:rsid w:val="000C499D"/>
    <w:rsid w:val="000D051C"/>
    <w:rsid w:val="000D09EC"/>
    <w:rsid w:val="000D4E88"/>
    <w:rsid w:val="000D4EAF"/>
    <w:rsid w:val="000D6759"/>
    <w:rsid w:val="00103906"/>
    <w:rsid w:val="0011021D"/>
    <w:rsid w:val="00113143"/>
    <w:rsid w:val="00133698"/>
    <w:rsid w:val="00142208"/>
    <w:rsid w:val="00162DD2"/>
    <w:rsid w:val="00173830"/>
    <w:rsid w:val="00173EF5"/>
    <w:rsid w:val="0018610A"/>
    <w:rsid w:val="0019100E"/>
    <w:rsid w:val="001B1CC7"/>
    <w:rsid w:val="001C4ACB"/>
    <w:rsid w:val="001D0AC0"/>
    <w:rsid w:val="00220CE8"/>
    <w:rsid w:val="00221551"/>
    <w:rsid w:val="00223FD2"/>
    <w:rsid w:val="0023226A"/>
    <w:rsid w:val="0023484B"/>
    <w:rsid w:val="00243A4E"/>
    <w:rsid w:val="0024468D"/>
    <w:rsid w:val="002643D8"/>
    <w:rsid w:val="00272400"/>
    <w:rsid w:val="00293D7A"/>
    <w:rsid w:val="002944A1"/>
    <w:rsid w:val="0029799A"/>
    <w:rsid w:val="002A5555"/>
    <w:rsid w:val="002C4B98"/>
    <w:rsid w:val="002C6DF2"/>
    <w:rsid w:val="002D72E8"/>
    <w:rsid w:val="002E3BA2"/>
    <w:rsid w:val="002E689F"/>
    <w:rsid w:val="00301773"/>
    <w:rsid w:val="00311136"/>
    <w:rsid w:val="00317828"/>
    <w:rsid w:val="00324625"/>
    <w:rsid w:val="00352B7E"/>
    <w:rsid w:val="003534F7"/>
    <w:rsid w:val="00355344"/>
    <w:rsid w:val="0036141C"/>
    <w:rsid w:val="00374C89"/>
    <w:rsid w:val="00381B69"/>
    <w:rsid w:val="00384A48"/>
    <w:rsid w:val="00393B5B"/>
    <w:rsid w:val="0039609F"/>
    <w:rsid w:val="003B4F08"/>
    <w:rsid w:val="003B5AF9"/>
    <w:rsid w:val="003B71A0"/>
    <w:rsid w:val="003B7897"/>
    <w:rsid w:val="003D586B"/>
    <w:rsid w:val="003E5AB3"/>
    <w:rsid w:val="003F6459"/>
    <w:rsid w:val="003F696D"/>
    <w:rsid w:val="004369BA"/>
    <w:rsid w:val="0044576F"/>
    <w:rsid w:val="00452002"/>
    <w:rsid w:val="00464728"/>
    <w:rsid w:val="004652AB"/>
    <w:rsid w:val="0047561E"/>
    <w:rsid w:val="00486769"/>
    <w:rsid w:val="00486BD7"/>
    <w:rsid w:val="004B0C72"/>
    <w:rsid w:val="004B101D"/>
    <w:rsid w:val="004C3D72"/>
    <w:rsid w:val="004C59A6"/>
    <w:rsid w:val="004F3C6D"/>
    <w:rsid w:val="004F4246"/>
    <w:rsid w:val="00502F2F"/>
    <w:rsid w:val="00513164"/>
    <w:rsid w:val="00517BA3"/>
    <w:rsid w:val="00521F5B"/>
    <w:rsid w:val="00532681"/>
    <w:rsid w:val="00536788"/>
    <w:rsid w:val="00536BFE"/>
    <w:rsid w:val="0054516E"/>
    <w:rsid w:val="0055371D"/>
    <w:rsid w:val="00571976"/>
    <w:rsid w:val="0058551A"/>
    <w:rsid w:val="0059279D"/>
    <w:rsid w:val="00593AF0"/>
    <w:rsid w:val="005D1127"/>
    <w:rsid w:val="005D41DA"/>
    <w:rsid w:val="005D5319"/>
    <w:rsid w:val="005F4541"/>
    <w:rsid w:val="005F59C7"/>
    <w:rsid w:val="00604E43"/>
    <w:rsid w:val="006167C7"/>
    <w:rsid w:val="00617A1E"/>
    <w:rsid w:val="0062638E"/>
    <w:rsid w:val="00632E50"/>
    <w:rsid w:val="00643F74"/>
    <w:rsid w:val="00656DC2"/>
    <w:rsid w:val="0069439C"/>
    <w:rsid w:val="006A13FD"/>
    <w:rsid w:val="006B38AD"/>
    <w:rsid w:val="006B6C8B"/>
    <w:rsid w:val="006C2378"/>
    <w:rsid w:val="006C6C5E"/>
    <w:rsid w:val="006D1837"/>
    <w:rsid w:val="006D78BB"/>
    <w:rsid w:val="006F1E0C"/>
    <w:rsid w:val="006F594C"/>
    <w:rsid w:val="006F6F8E"/>
    <w:rsid w:val="00702165"/>
    <w:rsid w:val="007163E7"/>
    <w:rsid w:val="00720985"/>
    <w:rsid w:val="00735AFF"/>
    <w:rsid w:val="0073727D"/>
    <w:rsid w:val="00753ACB"/>
    <w:rsid w:val="00754585"/>
    <w:rsid w:val="00757633"/>
    <w:rsid w:val="00782C9D"/>
    <w:rsid w:val="00795B29"/>
    <w:rsid w:val="007A3F0D"/>
    <w:rsid w:val="007B7F34"/>
    <w:rsid w:val="007C254C"/>
    <w:rsid w:val="007D2E90"/>
    <w:rsid w:val="007D55AA"/>
    <w:rsid w:val="007F7F22"/>
    <w:rsid w:val="00807744"/>
    <w:rsid w:val="00816C2C"/>
    <w:rsid w:val="008218B8"/>
    <w:rsid w:val="0085424A"/>
    <w:rsid w:val="00871148"/>
    <w:rsid w:val="0087677E"/>
    <w:rsid w:val="008930DB"/>
    <w:rsid w:val="00896CBC"/>
    <w:rsid w:val="008B0D7C"/>
    <w:rsid w:val="008B4FB4"/>
    <w:rsid w:val="008C0E41"/>
    <w:rsid w:val="008D0347"/>
    <w:rsid w:val="008E1C99"/>
    <w:rsid w:val="008E664E"/>
    <w:rsid w:val="008F0C8D"/>
    <w:rsid w:val="008F4068"/>
    <w:rsid w:val="008F4288"/>
    <w:rsid w:val="00907688"/>
    <w:rsid w:val="00911341"/>
    <w:rsid w:val="00914B22"/>
    <w:rsid w:val="0092041A"/>
    <w:rsid w:val="009228E5"/>
    <w:rsid w:val="00927160"/>
    <w:rsid w:val="00927472"/>
    <w:rsid w:val="00932092"/>
    <w:rsid w:val="00936777"/>
    <w:rsid w:val="0093780E"/>
    <w:rsid w:val="00953A66"/>
    <w:rsid w:val="00956960"/>
    <w:rsid w:val="00972EB2"/>
    <w:rsid w:val="00973BB8"/>
    <w:rsid w:val="00975A1C"/>
    <w:rsid w:val="009A47BB"/>
    <w:rsid w:val="009B7A4A"/>
    <w:rsid w:val="009D42D7"/>
    <w:rsid w:val="009F5AF4"/>
    <w:rsid w:val="00A07AC3"/>
    <w:rsid w:val="00A1076A"/>
    <w:rsid w:val="00A25ABB"/>
    <w:rsid w:val="00A26589"/>
    <w:rsid w:val="00A26F0F"/>
    <w:rsid w:val="00A335F2"/>
    <w:rsid w:val="00A33C26"/>
    <w:rsid w:val="00A51C66"/>
    <w:rsid w:val="00A54939"/>
    <w:rsid w:val="00A65E21"/>
    <w:rsid w:val="00AA3679"/>
    <w:rsid w:val="00AB6B52"/>
    <w:rsid w:val="00B02795"/>
    <w:rsid w:val="00B4025F"/>
    <w:rsid w:val="00B42BCF"/>
    <w:rsid w:val="00B44F1C"/>
    <w:rsid w:val="00B5262E"/>
    <w:rsid w:val="00B755A3"/>
    <w:rsid w:val="00B8669B"/>
    <w:rsid w:val="00B94DEF"/>
    <w:rsid w:val="00B95DBC"/>
    <w:rsid w:val="00B966CC"/>
    <w:rsid w:val="00B97D46"/>
    <w:rsid w:val="00BA7870"/>
    <w:rsid w:val="00BB62F4"/>
    <w:rsid w:val="00BC77AC"/>
    <w:rsid w:val="00BF6E52"/>
    <w:rsid w:val="00C11D2F"/>
    <w:rsid w:val="00C25210"/>
    <w:rsid w:val="00C340B9"/>
    <w:rsid w:val="00C362EC"/>
    <w:rsid w:val="00C55198"/>
    <w:rsid w:val="00C72547"/>
    <w:rsid w:val="00C74764"/>
    <w:rsid w:val="00C8290F"/>
    <w:rsid w:val="00C8722F"/>
    <w:rsid w:val="00C95342"/>
    <w:rsid w:val="00CA14D7"/>
    <w:rsid w:val="00CB599D"/>
    <w:rsid w:val="00CC3FC9"/>
    <w:rsid w:val="00CE2F76"/>
    <w:rsid w:val="00CE7319"/>
    <w:rsid w:val="00CF2249"/>
    <w:rsid w:val="00CF7251"/>
    <w:rsid w:val="00D05675"/>
    <w:rsid w:val="00D43DF6"/>
    <w:rsid w:val="00D46873"/>
    <w:rsid w:val="00D870D9"/>
    <w:rsid w:val="00D921D5"/>
    <w:rsid w:val="00D92E25"/>
    <w:rsid w:val="00DB20C2"/>
    <w:rsid w:val="00DB6F14"/>
    <w:rsid w:val="00DD13B3"/>
    <w:rsid w:val="00DE4BE7"/>
    <w:rsid w:val="00E07B06"/>
    <w:rsid w:val="00E35180"/>
    <w:rsid w:val="00E53622"/>
    <w:rsid w:val="00E633CF"/>
    <w:rsid w:val="00E77858"/>
    <w:rsid w:val="00E95FD9"/>
    <w:rsid w:val="00EA4999"/>
    <w:rsid w:val="00EA5176"/>
    <w:rsid w:val="00ED666C"/>
    <w:rsid w:val="00EE4587"/>
    <w:rsid w:val="00F0287C"/>
    <w:rsid w:val="00F2492E"/>
    <w:rsid w:val="00F26FDE"/>
    <w:rsid w:val="00F34BD2"/>
    <w:rsid w:val="00F378B6"/>
    <w:rsid w:val="00F52A12"/>
    <w:rsid w:val="00F530A1"/>
    <w:rsid w:val="00F53E91"/>
    <w:rsid w:val="00F55ADB"/>
    <w:rsid w:val="00F61DAA"/>
    <w:rsid w:val="00F6507B"/>
    <w:rsid w:val="00F82FA3"/>
    <w:rsid w:val="00F940CE"/>
    <w:rsid w:val="00FA194B"/>
    <w:rsid w:val="00FA3C20"/>
    <w:rsid w:val="00FC05C8"/>
    <w:rsid w:val="00FC1DC1"/>
    <w:rsid w:val="00FD34F3"/>
    <w:rsid w:val="00FD7DEC"/>
    <w:rsid w:val="00FE224B"/>
    <w:rsid w:val="00FE7AC4"/>
    <w:rsid w:val="08510E74"/>
    <w:rsid w:val="19710F96"/>
    <w:rsid w:val="322D6E5A"/>
    <w:rsid w:val="33FC3143"/>
    <w:rsid w:val="6B11720A"/>
    <w:rsid w:val="764D0952"/>
    <w:rsid w:val="7C623940"/>
    <w:rsid w:val="7DB9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qFormat/>
  </w:style>
  <w:style w:type="paragraph" w:styleId="a4">
    <w:name w:val="Balloon Text"/>
    <w:basedOn w:val="a"/>
    <w:link w:val="a5"/>
    <w:qFormat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Body Text Indent"/>
    <w:basedOn w:val="a"/>
    <w:qFormat/>
    <w:pPr>
      <w:ind w:firstLine="709"/>
      <w:jc w:val="both"/>
    </w:pPr>
    <w:rPr>
      <w:sz w:val="25"/>
      <w:szCs w:val="24"/>
    </w:rPr>
  </w:style>
  <w:style w:type="paragraph" w:styleId="a9">
    <w:name w:val="footer"/>
    <w:basedOn w:val="a"/>
    <w:link w:val="aa"/>
    <w:qFormat/>
    <w:pPr>
      <w:tabs>
        <w:tab w:val="center" w:pos="4677"/>
        <w:tab w:val="right" w:pos="9355"/>
      </w:tabs>
    </w:pPr>
  </w:style>
  <w:style w:type="paragraph" w:styleId="ab">
    <w:name w:val="Normal (Web)"/>
    <w:basedOn w:val="a"/>
    <w:uiPriority w:val="99"/>
    <w:unhideWhenUsed/>
    <w:qFormat/>
    <w:pPr>
      <w:spacing w:before="100" w:beforeAutospacing="1" w:after="119"/>
    </w:pPr>
    <w:rPr>
      <w:sz w:val="24"/>
      <w:szCs w:val="24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Обычный РАБОТЫ"/>
    <w:basedOn w:val="a"/>
    <w:qFormat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qFormat/>
    <w:pPr>
      <w:spacing w:after="160" w:line="240" w:lineRule="exact"/>
    </w:pPr>
    <w:rPr>
      <w:rFonts w:ascii="Arial" w:hAnsi="Arial" w:cs="Arial"/>
      <w:lang w:val="en-US" w:eastAsia="en-US"/>
    </w:rPr>
  </w:style>
  <w:style w:type="character" w:customStyle="1" w:styleId="a5">
    <w:name w:val="Текст выноски Знак"/>
    <w:link w:val="a4"/>
    <w:qFormat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qFormat/>
  </w:style>
  <w:style w:type="character" w:customStyle="1" w:styleId="aa">
    <w:name w:val="Нижний колонтитул Знак"/>
    <w:basedOn w:val="a0"/>
    <w:link w:val="a9"/>
    <w:qFormat/>
  </w:style>
  <w:style w:type="paragraph" w:customStyle="1" w:styleId="ConsNormal">
    <w:name w:val="ConsNormal"/>
    <w:qFormat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qFormat/>
  </w:style>
  <w:style w:type="paragraph" w:styleId="a4">
    <w:name w:val="Balloon Text"/>
    <w:basedOn w:val="a"/>
    <w:link w:val="a5"/>
    <w:qFormat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Body Text Indent"/>
    <w:basedOn w:val="a"/>
    <w:qFormat/>
    <w:pPr>
      <w:ind w:firstLine="709"/>
      <w:jc w:val="both"/>
    </w:pPr>
    <w:rPr>
      <w:sz w:val="25"/>
      <w:szCs w:val="24"/>
    </w:rPr>
  </w:style>
  <w:style w:type="paragraph" w:styleId="a9">
    <w:name w:val="footer"/>
    <w:basedOn w:val="a"/>
    <w:link w:val="aa"/>
    <w:qFormat/>
    <w:pPr>
      <w:tabs>
        <w:tab w:val="center" w:pos="4677"/>
        <w:tab w:val="right" w:pos="9355"/>
      </w:tabs>
    </w:pPr>
  </w:style>
  <w:style w:type="paragraph" w:styleId="ab">
    <w:name w:val="Normal (Web)"/>
    <w:basedOn w:val="a"/>
    <w:uiPriority w:val="99"/>
    <w:unhideWhenUsed/>
    <w:qFormat/>
    <w:pPr>
      <w:spacing w:before="100" w:beforeAutospacing="1" w:after="119"/>
    </w:pPr>
    <w:rPr>
      <w:sz w:val="24"/>
      <w:szCs w:val="24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Обычный РАБОТЫ"/>
    <w:basedOn w:val="a"/>
    <w:qFormat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qFormat/>
    <w:pPr>
      <w:spacing w:after="160" w:line="240" w:lineRule="exact"/>
    </w:pPr>
    <w:rPr>
      <w:rFonts w:ascii="Arial" w:hAnsi="Arial" w:cs="Arial"/>
      <w:lang w:val="en-US" w:eastAsia="en-US"/>
    </w:rPr>
  </w:style>
  <w:style w:type="character" w:customStyle="1" w:styleId="a5">
    <w:name w:val="Текст выноски Знак"/>
    <w:link w:val="a4"/>
    <w:qFormat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qFormat/>
  </w:style>
  <w:style w:type="character" w:customStyle="1" w:styleId="aa">
    <w:name w:val="Нижний колонтитул Знак"/>
    <w:basedOn w:val="a0"/>
    <w:link w:val="a9"/>
    <w:qFormat/>
  </w:style>
  <w:style w:type="paragraph" w:customStyle="1" w:styleId="ConsNormal">
    <w:name w:val="ConsNormal"/>
    <w:qFormat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major2\DATA\safe\shablon\&#1064;&#1072;&#1073;&#1083;&#1086;&#1085;&#1099;%20&#1074;&#1089;&#1077;&#1093;%20&#1076;&#1086;&#1082;&#1091;&#1084;&#1077;&#1085;&#1090;&#1086;&#1074;\rasp_admin_kam_ur_gor_okrug_27072020_gost_gerasimov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4688A9-EC4D-4274-AB7F-3753560E8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rasp_admin_kam_ur_gor_okrug_27072020_gost_gerasimov</Template>
  <TotalTime>258</TotalTime>
  <Pages>6</Pages>
  <Words>1568</Words>
  <Characters>8605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10153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YMV</dc:creator>
  <cp:lastModifiedBy>YMV</cp:lastModifiedBy>
  <cp:revision>18</cp:revision>
  <cp:lastPrinted>2024-11-21T04:54:00Z</cp:lastPrinted>
  <dcterms:created xsi:type="dcterms:W3CDTF">2024-10-11T06:05:00Z</dcterms:created>
  <dcterms:modified xsi:type="dcterms:W3CDTF">2025-01-17T06:00:00Z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1124D7BFA5E84AE7BADA5A7711FBD8D5_12</vt:lpwstr>
  </property>
</Properties>
</file>