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3C" w:rsidRPr="00BD3388" w:rsidRDefault="0055113C" w:rsidP="0055113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207"/>
      <w:bookmarkEnd w:id="0"/>
      <w:r w:rsidRPr="00BD3388">
        <w:rPr>
          <w:rFonts w:ascii="Liberation Serif" w:hAnsi="Liberation Serif"/>
          <w:sz w:val="28"/>
          <w:szCs w:val="28"/>
        </w:rPr>
        <w:t xml:space="preserve">ЗАЯВКА </w:t>
      </w:r>
    </w:p>
    <w:p w:rsidR="0055113C" w:rsidRPr="00BD3388" w:rsidRDefault="0055113C" w:rsidP="0055113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на участие в конкурсе</w:t>
      </w:r>
    </w:p>
    <w:p w:rsidR="0055113C" w:rsidRPr="00BD3388" w:rsidRDefault="0055113C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  <w:szCs w:val="28"/>
        </w:rPr>
        <w:t>«</w:t>
      </w:r>
      <w:r w:rsidRPr="00BD3388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BD3388">
        <w:rPr>
          <w:rFonts w:ascii="Liberation Serif" w:hAnsi="Liberation Serif"/>
          <w:sz w:val="28"/>
          <w:szCs w:val="28"/>
        </w:rPr>
        <w:t xml:space="preserve">» 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>по итогам 20</w:t>
      </w:r>
      <w:r w:rsidR="00337D1E">
        <w:rPr>
          <w:rFonts w:ascii="Liberation Serif" w:hAnsi="Liberation Serif"/>
          <w:sz w:val="28"/>
        </w:rPr>
        <w:t>2</w:t>
      </w:r>
      <w:r w:rsidR="007A2016">
        <w:rPr>
          <w:rFonts w:ascii="Liberation Serif" w:hAnsi="Liberation Serif"/>
          <w:sz w:val="28"/>
        </w:rPr>
        <w:t>4</w:t>
      </w:r>
      <w:r w:rsidRPr="00BD3388">
        <w:rPr>
          <w:rFonts w:ascii="Liberation Serif" w:hAnsi="Liberation Serif"/>
          <w:sz w:val="28"/>
        </w:rPr>
        <w:t xml:space="preserve"> года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 xml:space="preserve">по </w:t>
      </w:r>
      <w:r w:rsidRPr="00BD3388">
        <w:rPr>
          <w:rFonts w:ascii="Liberation Serif" w:hAnsi="Liberation Serif"/>
          <w:sz w:val="28"/>
          <w:lang w:val="en-US"/>
        </w:rPr>
        <w:t>IV</w:t>
      </w:r>
      <w:r w:rsidRPr="00BD3388">
        <w:rPr>
          <w:rFonts w:ascii="Liberation Serif" w:hAnsi="Liberation Serif"/>
          <w:sz w:val="28"/>
        </w:rPr>
        <w:t xml:space="preserve"> группе организаций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>от ______________________________</w:t>
      </w:r>
    </w:p>
    <w:p w:rsidR="000609D2" w:rsidRPr="00BD3388" w:rsidRDefault="000609D2" w:rsidP="000609D2">
      <w:pPr>
        <w:pStyle w:val="3"/>
        <w:tabs>
          <w:tab w:val="left" w:pos="142"/>
        </w:tabs>
        <w:jc w:val="center"/>
        <w:rPr>
          <w:rFonts w:ascii="Liberation Serif" w:hAnsi="Liberation Serif"/>
          <w:sz w:val="20"/>
        </w:rPr>
      </w:pPr>
      <w:r w:rsidRPr="00BD3388">
        <w:rPr>
          <w:rFonts w:ascii="Liberation Serif" w:hAnsi="Liberation Serif"/>
          <w:sz w:val="20"/>
        </w:rPr>
        <w:t>(полное наименование организации)</w:t>
      </w: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Полное наименование организации 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Сокращенное наименование организации 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ИНН 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Вид экономической деятельности (</w:t>
      </w:r>
      <w:r w:rsidR="00097E7F" w:rsidRPr="00BD3388">
        <w:rPr>
          <w:rFonts w:ascii="Liberation Serif" w:hAnsi="Liberation Serif"/>
          <w:sz w:val="28"/>
          <w:szCs w:val="28"/>
        </w:rPr>
        <w:t>по ОКВЭД, ОКВЭД 2) 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Контактная информация: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Адрес _________________________________________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Телефон, факс  __________________________________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Адрес электронной почты  ________________________</w:t>
      </w: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55113C" w:rsidRPr="00BD3388" w:rsidRDefault="0055113C" w:rsidP="0055113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Изучив </w:t>
      </w:r>
      <w:r w:rsidRPr="00BD3388">
        <w:rPr>
          <w:rFonts w:ascii="Liberation Serif" w:hAnsi="Liberation Serif"/>
          <w:bCs/>
          <w:sz w:val="28"/>
          <w:szCs w:val="28"/>
        </w:rPr>
        <w:t>Положение о порядке проведения конкурса «Лучшее предприятие Каменск-Уральского городского округа»</w:t>
      </w:r>
    </w:p>
    <w:p w:rsidR="0055113C" w:rsidRPr="00BD3388" w:rsidRDefault="0055113C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_____________________________________________________________</w:t>
      </w:r>
      <w:r w:rsidR="008723CB">
        <w:rPr>
          <w:rFonts w:ascii="Liberation Serif" w:hAnsi="Liberation Serif"/>
          <w:sz w:val="28"/>
          <w:szCs w:val="28"/>
        </w:rPr>
        <w:t>___</w:t>
      </w:r>
      <w:r w:rsidRPr="00BD3388">
        <w:rPr>
          <w:rFonts w:ascii="Liberation Serif" w:hAnsi="Liberation Serif"/>
          <w:sz w:val="28"/>
          <w:szCs w:val="28"/>
        </w:rPr>
        <w:t>__</w:t>
      </w:r>
    </w:p>
    <w:p w:rsidR="0055113C" w:rsidRPr="00BD3388" w:rsidRDefault="0055113C" w:rsidP="0055113C">
      <w:pPr>
        <w:widowControl w:val="0"/>
        <w:tabs>
          <w:tab w:val="left" w:pos="0"/>
        </w:tabs>
        <w:autoSpaceDE w:val="0"/>
        <w:autoSpaceDN w:val="0"/>
        <w:adjustRightInd w:val="0"/>
        <w:ind w:firstLine="2694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55113C" w:rsidRPr="00BD3388" w:rsidRDefault="0055113C" w:rsidP="0055113C">
      <w:pPr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в лице __________________________________ заявляет  о согласии участвовать</w:t>
      </w:r>
    </w:p>
    <w:p w:rsidR="0055113C" w:rsidRPr="00BD3388" w:rsidRDefault="0055113C" w:rsidP="0055113C">
      <w:pPr>
        <w:rPr>
          <w:rFonts w:ascii="Liberation Serif" w:hAnsi="Liberation Serif"/>
          <w:sz w:val="28"/>
          <w:szCs w:val="28"/>
          <w:vertAlign w:val="superscript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(наименование должности, Ф.И.О. руководителя)</w:t>
      </w:r>
    </w:p>
    <w:p w:rsidR="0055113C" w:rsidRPr="00BD3388" w:rsidRDefault="008723CB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55113C" w:rsidRPr="00BD3388">
        <w:rPr>
          <w:rFonts w:ascii="Liberation Serif" w:hAnsi="Liberation Serif"/>
          <w:sz w:val="28"/>
          <w:szCs w:val="28"/>
        </w:rPr>
        <w:t>конкурсе «</w:t>
      </w:r>
      <w:r w:rsidR="0055113C" w:rsidRPr="00BD3388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="0055113C" w:rsidRPr="00BD3388">
        <w:rPr>
          <w:rFonts w:ascii="Liberation Serif" w:hAnsi="Liberation Serif"/>
          <w:sz w:val="28"/>
          <w:szCs w:val="28"/>
        </w:rPr>
        <w:t>» по итогам 20</w:t>
      </w:r>
      <w:r>
        <w:rPr>
          <w:rFonts w:ascii="Liberation Serif" w:hAnsi="Liberation Serif"/>
          <w:sz w:val="28"/>
          <w:szCs w:val="28"/>
        </w:rPr>
        <w:t>2</w:t>
      </w:r>
      <w:r w:rsidR="007A2016">
        <w:rPr>
          <w:rFonts w:ascii="Liberation Serif" w:hAnsi="Liberation Serif"/>
          <w:sz w:val="28"/>
          <w:szCs w:val="28"/>
        </w:rPr>
        <w:t>4</w:t>
      </w:r>
      <w:r w:rsidR="0055113C" w:rsidRPr="00BD3388">
        <w:rPr>
          <w:rFonts w:ascii="Liberation Serif" w:hAnsi="Liberation Serif"/>
          <w:sz w:val="28"/>
          <w:szCs w:val="28"/>
        </w:rPr>
        <w:t xml:space="preserve"> года и просит принять настоящую заявку. Настоящей заявкой на участие в конкурсе подтверждаем, что __________________________</w:t>
      </w:r>
      <w:r>
        <w:rPr>
          <w:rFonts w:ascii="Liberation Serif" w:hAnsi="Liberation Serif"/>
          <w:sz w:val="28"/>
          <w:szCs w:val="28"/>
        </w:rPr>
        <w:t>____</w:t>
      </w:r>
      <w:r w:rsidR="0055113C" w:rsidRPr="00BD3388">
        <w:rPr>
          <w:rFonts w:ascii="Liberation Serif" w:hAnsi="Liberation Serif"/>
          <w:sz w:val="28"/>
          <w:szCs w:val="28"/>
        </w:rPr>
        <w:t xml:space="preserve">____                                                                            </w:t>
      </w:r>
    </w:p>
    <w:p w:rsidR="0055113C" w:rsidRPr="00BD3388" w:rsidRDefault="00AC40C5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</w:t>
      </w:r>
      <w:r w:rsidR="0055113C" w:rsidRPr="00BD3388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55113C" w:rsidRDefault="0055113C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не находятся в процессе ликвидации, не признано по решению суда несостоятельным</w:t>
      </w:r>
      <w:r w:rsidR="000609D2" w:rsidRPr="00BD3388">
        <w:rPr>
          <w:rFonts w:ascii="Liberation Serif" w:hAnsi="Liberation Serif"/>
          <w:sz w:val="28"/>
          <w:szCs w:val="28"/>
        </w:rPr>
        <w:t xml:space="preserve"> (банкротом), не имеет убытков по результатам финансово-хозяйственной деятельности за два последних года по данным бухгалтерского и налогового учета, задолженности перед работниками по выплате заработной платы и иных выплат, просроченной задолженности по уплате налогов, сборов и других обязательных платежей в бюджеты всех уровней и внебюджетные фонды. Полноту и достоверность представленной информации гарантируем и подтверждаем готовность представить по запросу организатора конкурса (Администрации</w:t>
      </w:r>
      <w:r w:rsidRPr="00BD3388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0609D2" w:rsidRPr="00BD3388">
        <w:rPr>
          <w:rFonts w:ascii="Liberation Serif" w:hAnsi="Liberation Serif"/>
          <w:sz w:val="28"/>
          <w:szCs w:val="28"/>
        </w:rPr>
        <w:t xml:space="preserve"> город</w:t>
      </w:r>
      <w:r w:rsidRPr="00BD3388">
        <w:rPr>
          <w:rFonts w:ascii="Liberation Serif" w:hAnsi="Liberation Serif"/>
          <w:sz w:val="28"/>
          <w:szCs w:val="28"/>
        </w:rPr>
        <w:t>ского округа</w:t>
      </w:r>
      <w:r w:rsidR="000609D2" w:rsidRPr="00BD3388">
        <w:rPr>
          <w:rFonts w:ascii="Liberation Serif" w:hAnsi="Liberation Serif"/>
          <w:sz w:val="28"/>
          <w:szCs w:val="28"/>
        </w:rPr>
        <w:t>) уточняющие данные.</w:t>
      </w:r>
    </w:p>
    <w:p w:rsidR="008723CB" w:rsidRPr="00BD3388" w:rsidRDefault="008723CB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696"/>
        <w:gridCol w:w="1730"/>
        <w:gridCol w:w="1022"/>
        <w:gridCol w:w="1041"/>
      </w:tblGrid>
      <w:tr w:rsidR="000609D2" w:rsidRPr="00BD3388" w:rsidTr="008723CB">
        <w:trPr>
          <w:cantSplit/>
          <w:jc w:val="center"/>
        </w:trPr>
        <w:tc>
          <w:tcPr>
            <w:tcW w:w="534" w:type="dxa"/>
            <w:vAlign w:val="center"/>
          </w:tcPr>
          <w:p w:rsidR="000609D2" w:rsidRPr="00BD3388" w:rsidRDefault="0055113C" w:rsidP="000609D2">
            <w:pPr>
              <w:pStyle w:val="3"/>
              <w:tabs>
                <w:tab w:val="left" w:pos="-142"/>
              </w:tabs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8"/>
                <w:szCs w:val="28"/>
              </w:rPr>
              <w:br w:type="page"/>
            </w:r>
            <w:r w:rsidR="000609D2" w:rsidRPr="00BD338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="000609D2" w:rsidRPr="00BD3388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="000609D2" w:rsidRPr="00BD3388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696" w:type="dxa"/>
            <w:vAlign w:val="center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30" w:type="dxa"/>
            <w:vAlign w:val="center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 изм.</w:t>
            </w:r>
          </w:p>
        </w:tc>
        <w:tc>
          <w:tcPr>
            <w:tcW w:w="1022" w:type="dxa"/>
            <w:vAlign w:val="center"/>
          </w:tcPr>
          <w:p w:rsidR="000609D2" w:rsidRPr="008723CB" w:rsidRDefault="007A2016" w:rsidP="000609D2">
            <w:pPr>
              <w:widowControl w:val="0"/>
              <w:autoSpaceDE w:val="0"/>
              <w:autoSpaceDN w:val="0"/>
              <w:adjustRightInd w:val="0"/>
              <w:ind w:left="-116" w:right="-167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2024</w:t>
            </w:r>
            <w:r w:rsidR="008723CB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041" w:type="dxa"/>
            <w:vAlign w:val="center"/>
          </w:tcPr>
          <w:p w:rsidR="000609D2" w:rsidRPr="008723CB" w:rsidRDefault="007A2016" w:rsidP="000609D2">
            <w:pPr>
              <w:widowControl w:val="0"/>
              <w:autoSpaceDE w:val="0"/>
              <w:autoSpaceDN w:val="0"/>
              <w:adjustRightInd w:val="0"/>
              <w:ind w:left="-116" w:right="-167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2023</w:t>
            </w:r>
            <w:bookmarkStart w:id="1" w:name="_GoBack"/>
            <w:bookmarkEnd w:id="1"/>
            <w:r w:rsidR="008723CB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Выручка от продажи товаров, работ, услуг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Рентабельность продукции</w:t>
            </w:r>
          </w:p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(отношение прибыли до налогообложения к затратам на производство и реализацию продукции)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4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08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Сумма налогов и платежей во все уровни бюджетов и внебюджетные фонды: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всего:</w:t>
            </w:r>
          </w:p>
          <w:p w:rsidR="000609D2" w:rsidRPr="00BD3388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начислено (за год);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8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перечислено (из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начисленного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 за год); 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тыс. руб. 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8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начислено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созданных рабочих мест: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5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модернизированных рабочих мест: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Численность работников, уволенных по сокращению штата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89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Объем инвестиций, направленных на реконструкцию и модернизацию производства: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1730" w:type="dxa"/>
          </w:tcPr>
          <w:p w:rsidR="000609D2" w:rsidRPr="00BD3388" w:rsidRDefault="000609D2" w:rsidP="008723CB">
            <w:pPr>
              <w:pStyle w:val="3"/>
              <w:ind w:left="-79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руб./руб.</w:t>
            </w:r>
            <w:r w:rsidR="008723C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выручки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Доля прибыли, направленной на развитие производства, от общего объема полученной прибыли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147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96" w:type="dxa"/>
          </w:tcPr>
          <w:p w:rsidR="000609D2" w:rsidRPr="00BD3388" w:rsidRDefault="000609D2" w:rsidP="00097E7F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Годовой экономический эффект от реализации мероприятий по реконструкции и модернизации производства:</w:t>
            </w:r>
          </w:p>
          <w:p w:rsidR="000609D2" w:rsidRPr="00BD3388" w:rsidRDefault="000609D2" w:rsidP="00097E7F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>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06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4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Среднесписочная численность персонала, в т.ч.: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1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Среднемесячная заработная плата работников предприятия, в т.ч.: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55"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Объем средств, направленных на обеспечение дополнительных социальных обязательств (сверх установленных законодательством) перед работниками предприятия (с расшифровкой):</w:t>
            </w:r>
            <w:proofErr w:type="gramEnd"/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39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поддержку инициатив </w:t>
            </w:r>
            <w:r w:rsidR="00097E7F" w:rsidRPr="00BD3388">
              <w:rPr>
                <w:rFonts w:ascii="Liberation Serif" w:hAnsi="Liberation Serif"/>
                <w:sz w:val="24"/>
                <w:szCs w:val="24"/>
              </w:rPr>
              <w:t xml:space="preserve">городского округа 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(с указанием проектов), благотворительность, другие мероприятия (с расшифровкой)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AA1" w:rsidRPr="00BD3388" w:rsidRDefault="005B2AA1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5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84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Затраты на мероприятия по улучшению условий и охране труда;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несчастных случаев на производстве:</w:t>
            </w:r>
          </w:p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ед./ 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81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Численность пострадавших при несчастных случаях на производстве: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общее количество;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0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чел./ 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Наличие заключенного коллективного договора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3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Организация работы с ветеранами предприятия (</w:t>
            </w:r>
            <w:r w:rsidRPr="00BD3388">
              <w:rPr>
                <w:rFonts w:ascii="Liberation Serif" w:hAnsi="Liberation Serif"/>
                <w:i/>
                <w:sz w:val="24"/>
                <w:szCs w:val="24"/>
              </w:rPr>
              <w:t>с расшифровкой данного направления деятельности в пояснительной записке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):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1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т.ч. объем средств, направленных на данную деятельность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Организация работы с молодежью на предприятии, в т.ч.: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объем средств, направленных на работу с молодежью, всего;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из них на поддержку молодых специалистов </w:t>
            </w:r>
            <w:r w:rsidRPr="00BD3388">
              <w:rPr>
                <w:rFonts w:ascii="Liberation Serif" w:hAnsi="Liberation Serif"/>
                <w:i/>
                <w:sz w:val="24"/>
                <w:szCs w:val="24"/>
              </w:rPr>
              <w:t>(с обязательным указанием мер поддержки)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>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получивших материальную поддержку от предприятия;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работающих на предприятии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609D2" w:rsidRPr="00BD3388" w:rsidRDefault="000609D2" w:rsidP="000609D2">
      <w:pPr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Приложения:</w:t>
      </w:r>
    </w:p>
    <w:p w:rsidR="000609D2" w:rsidRPr="00BD3388" w:rsidRDefault="000609D2" w:rsidP="000609D2">
      <w:pPr>
        <w:numPr>
          <w:ilvl w:val="0"/>
          <w:numId w:val="32"/>
        </w:numPr>
        <w:tabs>
          <w:tab w:val="clear" w:pos="720"/>
          <w:tab w:val="num" w:pos="1134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Пояснительная записка в 1 экз. на ___ </w:t>
      </w:r>
      <w:proofErr w:type="gramStart"/>
      <w:r w:rsidRPr="00BD3388">
        <w:rPr>
          <w:rFonts w:ascii="Liberation Serif" w:hAnsi="Liberation Serif"/>
          <w:sz w:val="28"/>
          <w:szCs w:val="28"/>
        </w:rPr>
        <w:t>л</w:t>
      </w:r>
      <w:proofErr w:type="gramEnd"/>
      <w:r w:rsidRPr="00BD3388">
        <w:rPr>
          <w:rFonts w:ascii="Liberation Serif" w:hAnsi="Liberation Serif"/>
          <w:sz w:val="28"/>
          <w:szCs w:val="28"/>
        </w:rPr>
        <w:t>.</w:t>
      </w:r>
    </w:p>
    <w:p w:rsidR="000609D2" w:rsidRPr="00BD3388" w:rsidRDefault="000609D2" w:rsidP="000609D2">
      <w:pPr>
        <w:numPr>
          <w:ilvl w:val="0"/>
          <w:numId w:val="32"/>
        </w:numPr>
        <w:tabs>
          <w:tab w:val="clear" w:pos="720"/>
          <w:tab w:val="num" w:pos="1134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Другая дополнительная информация о деятельности предприятия (перечисляются приложенные документы) в 1 экз. на ___ </w:t>
      </w:r>
      <w:proofErr w:type="gramStart"/>
      <w:r w:rsidRPr="00BD3388">
        <w:rPr>
          <w:rFonts w:ascii="Liberation Serif" w:hAnsi="Liberation Serif"/>
          <w:sz w:val="28"/>
          <w:szCs w:val="28"/>
        </w:rPr>
        <w:t>л</w:t>
      </w:r>
      <w:proofErr w:type="gramEnd"/>
      <w:r w:rsidRPr="00BD3388">
        <w:rPr>
          <w:rFonts w:ascii="Liberation Serif" w:hAnsi="Liberation Serif"/>
          <w:sz w:val="28"/>
          <w:szCs w:val="28"/>
        </w:rPr>
        <w:t>.</w:t>
      </w:r>
    </w:p>
    <w:p w:rsidR="000609D2" w:rsidRPr="00BD3388" w:rsidRDefault="000609D2" w:rsidP="00097E7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936"/>
        <w:gridCol w:w="222"/>
        <w:gridCol w:w="1195"/>
        <w:gridCol w:w="2268"/>
        <w:gridCol w:w="404"/>
        <w:gridCol w:w="2006"/>
      </w:tblGrid>
      <w:tr w:rsidR="000609D2" w:rsidRPr="00BD3388" w:rsidTr="00097E7F">
        <w:tc>
          <w:tcPr>
            <w:tcW w:w="3936" w:type="dxa"/>
          </w:tcPr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1417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М. П.</w:t>
            </w:r>
          </w:p>
        </w:tc>
        <w:tc>
          <w:tcPr>
            <w:tcW w:w="2268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  <w:tc>
          <w:tcPr>
            <w:tcW w:w="2410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</w:t>
            </w:r>
          </w:p>
        </w:tc>
      </w:tr>
      <w:tr w:rsidR="000609D2" w:rsidRPr="00BD3388" w:rsidTr="00097E7F">
        <w:tc>
          <w:tcPr>
            <w:tcW w:w="3936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Исполнитель: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должность, телефон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74489" w:rsidRPr="00C004B4" w:rsidRDefault="00374489" w:rsidP="008723CB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</w:p>
    <w:sectPr w:rsidR="00374489" w:rsidRPr="00C004B4" w:rsidSect="008723CB">
      <w:headerReference w:type="default" r:id="rId9"/>
      <w:pgSz w:w="11906" w:h="16838"/>
      <w:pgMar w:top="567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60" w:rsidRDefault="00385D60" w:rsidP="00107B0C">
      <w:r>
        <w:separator/>
      </w:r>
    </w:p>
  </w:endnote>
  <w:endnote w:type="continuationSeparator" w:id="0">
    <w:p w:rsidR="00385D60" w:rsidRDefault="00385D60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60" w:rsidRDefault="00385D60" w:rsidP="00107B0C">
      <w:r>
        <w:separator/>
      </w:r>
    </w:p>
  </w:footnote>
  <w:footnote w:type="continuationSeparator" w:id="0">
    <w:p w:rsidR="00385D60" w:rsidRDefault="00385D60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8723C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A2016">
      <w:rPr>
        <w:noProof/>
      </w:rPr>
      <w:t>2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2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3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29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6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42"/>
  </w:num>
  <w:num w:numId="3">
    <w:abstractNumId w:val="8"/>
  </w:num>
  <w:num w:numId="4">
    <w:abstractNumId w:val="31"/>
  </w:num>
  <w:num w:numId="5">
    <w:abstractNumId w:val="24"/>
  </w:num>
  <w:num w:numId="6">
    <w:abstractNumId w:val="1"/>
  </w:num>
  <w:num w:numId="7">
    <w:abstractNumId w:val="13"/>
  </w:num>
  <w:num w:numId="8">
    <w:abstractNumId w:val="26"/>
  </w:num>
  <w:num w:numId="9">
    <w:abstractNumId w:val="17"/>
  </w:num>
  <w:num w:numId="10">
    <w:abstractNumId w:val="9"/>
  </w:num>
  <w:num w:numId="11">
    <w:abstractNumId w:val="7"/>
  </w:num>
  <w:num w:numId="12">
    <w:abstractNumId w:val="33"/>
  </w:num>
  <w:num w:numId="13">
    <w:abstractNumId w:val="3"/>
  </w:num>
  <w:num w:numId="14">
    <w:abstractNumId w:val="22"/>
  </w:num>
  <w:num w:numId="15">
    <w:abstractNumId w:val="28"/>
  </w:num>
  <w:num w:numId="16">
    <w:abstractNumId w:val="11"/>
  </w:num>
  <w:num w:numId="17">
    <w:abstractNumId w:val="16"/>
  </w:num>
  <w:num w:numId="18">
    <w:abstractNumId w:val="36"/>
  </w:num>
  <w:num w:numId="19">
    <w:abstractNumId w:val="37"/>
  </w:num>
  <w:num w:numId="20">
    <w:abstractNumId w:val="43"/>
  </w:num>
  <w:num w:numId="21">
    <w:abstractNumId w:val="35"/>
  </w:num>
  <w:num w:numId="22">
    <w:abstractNumId w:val="39"/>
  </w:num>
  <w:num w:numId="23">
    <w:abstractNumId w:val="41"/>
  </w:num>
  <w:num w:numId="24">
    <w:abstractNumId w:val="10"/>
  </w:num>
  <w:num w:numId="25">
    <w:abstractNumId w:val="14"/>
  </w:num>
  <w:num w:numId="26">
    <w:abstractNumId w:val="40"/>
  </w:num>
  <w:num w:numId="27">
    <w:abstractNumId w:val="4"/>
  </w:num>
  <w:num w:numId="28">
    <w:abstractNumId w:val="15"/>
  </w:num>
  <w:num w:numId="29">
    <w:abstractNumId w:val="21"/>
  </w:num>
  <w:num w:numId="30">
    <w:abstractNumId w:val="29"/>
  </w:num>
  <w:num w:numId="31">
    <w:abstractNumId w:val="25"/>
  </w:num>
  <w:num w:numId="32">
    <w:abstractNumId w:val="34"/>
  </w:num>
  <w:num w:numId="33">
    <w:abstractNumId w:val="30"/>
  </w:num>
  <w:num w:numId="34">
    <w:abstractNumId w:val="32"/>
  </w:num>
  <w:num w:numId="35">
    <w:abstractNumId w:val="2"/>
  </w:num>
  <w:num w:numId="36">
    <w:abstractNumId w:val="5"/>
  </w:num>
  <w:num w:numId="37">
    <w:abstractNumId w:val="38"/>
  </w:num>
  <w:num w:numId="38">
    <w:abstractNumId w:val="23"/>
  </w:num>
  <w:num w:numId="39">
    <w:abstractNumId w:val="19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8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06C7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626FE"/>
    <w:rsid w:val="00170AB8"/>
    <w:rsid w:val="0018069F"/>
    <w:rsid w:val="001825AA"/>
    <w:rsid w:val="001A3DD8"/>
    <w:rsid w:val="001C5F59"/>
    <w:rsid w:val="001C723A"/>
    <w:rsid w:val="00213837"/>
    <w:rsid w:val="0022610E"/>
    <w:rsid w:val="00227889"/>
    <w:rsid w:val="0023226A"/>
    <w:rsid w:val="0024402B"/>
    <w:rsid w:val="002549AB"/>
    <w:rsid w:val="00262FEE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49C1"/>
    <w:rsid w:val="00337572"/>
    <w:rsid w:val="00337D1E"/>
    <w:rsid w:val="00343A83"/>
    <w:rsid w:val="00345410"/>
    <w:rsid w:val="00352B7E"/>
    <w:rsid w:val="00360C26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110AB"/>
    <w:rsid w:val="00454BF1"/>
    <w:rsid w:val="00464D58"/>
    <w:rsid w:val="00495456"/>
    <w:rsid w:val="004B22CC"/>
    <w:rsid w:val="004B7B96"/>
    <w:rsid w:val="004C3D72"/>
    <w:rsid w:val="004C6228"/>
    <w:rsid w:val="004D5815"/>
    <w:rsid w:val="004F0B6B"/>
    <w:rsid w:val="004F1BF0"/>
    <w:rsid w:val="004F4246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4786"/>
    <w:rsid w:val="005D2F9F"/>
    <w:rsid w:val="005E1642"/>
    <w:rsid w:val="00603195"/>
    <w:rsid w:val="00615BA7"/>
    <w:rsid w:val="006249FE"/>
    <w:rsid w:val="006426B5"/>
    <w:rsid w:val="00662770"/>
    <w:rsid w:val="0066563A"/>
    <w:rsid w:val="00690AAD"/>
    <w:rsid w:val="00692A91"/>
    <w:rsid w:val="006B4E81"/>
    <w:rsid w:val="006B7859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A2016"/>
    <w:rsid w:val="007B2718"/>
    <w:rsid w:val="007F38CA"/>
    <w:rsid w:val="007F7A32"/>
    <w:rsid w:val="0081060C"/>
    <w:rsid w:val="00816D11"/>
    <w:rsid w:val="0083594B"/>
    <w:rsid w:val="00836A5E"/>
    <w:rsid w:val="008556E0"/>
    <w:rsid w:val="00857CE7"/>
    <w:rsid w:val="00871148"/>
    <w:rsid w:val="008723CB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53031"/>
    <w:rsid w:val="00956960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62E43"/>
    <w:rsid w:val="00A77BB4"/>
    <w:rsid w:val="00AB438E"/>
    <w:rsid w:val="00AB6904"/>
    <w:rsid w:val="00AC40C5"/>
    <w:rsid w:val="00AC49FB"/>
    <w:rsid w:val="00B172F7"/>
    <w:rsid w:val="00B2195C"/>
    <w:rsid w:val="00B77F1C"/>
    <w:rsid w:val="00B91D93"/>
    <w:rsid w:val="00B95DBC"/>
    <w:rsid w:val="00BA071D"/>
    <w:rsid w:val="00BA7870"/>
    <w:rsid w:val="00BB4C38"/>
    <w:rsid w:val="00BB5E9D"/>
    <w:rsid w:val="00BC12F4"/>
    <w:rsid w:val="00BC77AC"/>
    <w:rsid w:val="00BD3388"/>
    <w:rsid w:val="00BF4CC7"/>
    <w:rsid w:val="00BF6E52"/>
    <w:rsid w:val="00C004B4"/>
    <w:rsid w:val="00C01FEA"/>
    <w:rsid w:val="00C118D1"/>
    <w:rsid w:val="00C152CF"/>
    <w:rsid w:val="00C26564"/>
    <w:rsid w:val="00C3232F"/>
    <w:rsid w:val="00C3739B"/>
    <w:rsid w:val="00C37C16"/>
    <w:rsid w:val="00C54652"/>
    <w:rsid w:val="00C55198"/>
    <w:rsid w:val="00C8290F"/>
    <w:rsid w:val="00CA00F9"/>
    <w:rsid w:val="00CA14D7"/>
    <w:rsid w:val="00CB58F7"/>
    <w:rsid w:val="00CB7412"/>
    <w:rsid w:val="00CC7816"/>
    <w:rsid w:val="00CD11A6"/>
    <w:rsid w:val="00CE1663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3189"/>
    <w:rsid w:val="00E13D35"/>
    <w:rsid w:val="00E31490"/>
    <w:rsid w:val="00E518F4"/>
    <w:rsid w:val="00E56343"/>
    <w:rsid w:val="00E67E19"/>
    <w:rsid w:val="00E74933"/>
    <w:rsid w:val="00EA4ED3"/>
    <w:rsid w:val="00ED03B6"/>
    <w:rsid w:val="00ED4DA5"/>
    <w:rsid w:val="00ED64E6"/>
    <w:rsid w:val="00EE3B55"/>
    <w:rsid w:val="00EE4587"/>
    <w:rsid w:val="00EF5182"/>
    <w:rsid w:val="00F129BF"/>
    <w:rsid w:val="00F54BC9"/>
    <w:rsid w:val="00F55F35"/>
    <w:rsid w:val="00F7585B"/>
    <w:rsid w:val="00F91FB2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7C95F-A754-4A66-A659-D8C35C8EE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651</Words>
  <Characters>4859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YMV</cp:lastModifiedBy>
  <cp:revision>4</cp:revision>
  <cp:lastPrinted>2021-04-28T10:28:00Z</cp:lastPrinted>
  <dcterms:created xsi:type="dcterms:W3CDTF">2024-05-02T04:28:00Z</dcterms:created>
  <dcterms:modified xsi:type="dcterms:W3CDTF">2025-05-15T07:11:00Z</dcterms:modified>
</cp:coreProperties>
</file>