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9371A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9371A7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9371A7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3545" cy="719455"/>
                            <wp:effectExtent l="0" t="0" r="0" b="444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371A7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0209A">
        <w:rPr>
          <w:rFonts w:ascii="Liberation Serif" w:hAnsi="Liberation Serif" w:cs="Liberation Serif"/>
          <w:sz w:val="24"/>
        </w:rPr>
        <w:t>_______________</w:t>
      </w:r>
      <w:r w:rsidR="009128E8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553BF5">
        <w:rPr>
          <w:rFonts w:ascii="Liberation Serif" w:hAnsi="Liberation Serif" w:cs="Liberation Serif"/>
          <w:sz w:val="24"/>
        </w:rPr>
        <w:t>_______</w:t>
      </w:r>
    </w:p>
    <w:p w:rsidR="009D6A8A" w:rsidRDefault="009D6A8A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842A40" w:rsidRPr="00C92015" w:rsidRDefault="00842A40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553BF5" w:rsidRPr="0026210E" w:rsidRDefault="00553BF5" w:rsidP="00553BF5">
      <w:pPr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26210E">
        <w:rPr>
          <w:rFonts w:ascii="Liberation Serif" w:hAnsi="Liberation Serif"/>
          <w:b/>
          <w:color w:val="000000"/>
          <w:sz w:val="28"/>
          <w:szCs w:val="28"/>
        </w:rPr>
        <w:t>О городской премии «Браво»</w:t>
      </w:r>
    </w:p>
    <w:p w:rsidR="00553BF5" w:rsidRPr="0026210E" w:rsidRDefault="00553BF5" w:rsidP="00553BF5">
      <w:pPr>
        <w:jc w:val="both"/>
        <w:rPr>
          <w:rFonts w:ascii="Liberation Serif" w:hAnsi="Liberation Serif"/>
          <w:i/>
          <w:color w:val="000000"/>
          <w:sz w:val="28"/>
          <w:szCs w:val="28"/>
        </w:rPr>
      </w:pPr>
    </w:p>
    <w:p w:rsidR="0070209A" w:rsidRPr="0026210E" w:rsidRDefault="0070209A" w:rsidP="00553BF5">
      <w:pPr>
        <w:jc w:val="both"/>
        <w:rPr>
          <w:rFonts w:ascii="Liberation Serif" w:hAnsi="Liberation Serif"/>
          <w:sz w:val="28"/>
          <w:szCs w:val="28"/>
        </w:rPr>
      </w:pPr>
    </w:p>
    <w:p w:rsidR="00553BF5" w:rsidRPr="0026210E" w:rsidRDefault="00B00E5B" w:rsidP="00553BF5">
      <w:pPr>
        <w:ind w:firstLine="720"/>
        <w:jc w:val="both"/>
        <w:rPr>
          <w:rFonts w:ascii="Liberation Serif" w:hAnsi="Liberation Serif"/>
          <w:color w:val="000000"/>
          <w:sz w:val="28"/>
          <w:szCs w:val="28"/>
        </w:rPr>
      </w:pPr>
      <w:r w:rsidRPr="00B00E5B">
        <w:rPr>
          <w:rFonts w:ascii="Liberation Serif" w:hAnsi="Liberation Serif"/>
          <w:color w:val="000000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</w:t>
      </w:r>
      <w:r>
        <w:rPr>
          <w:rFonts w:ascii="Liberation Serif" w:hAnsi="Liberation Serif"/>
          <w:color w:val="000000"/>
          <w:sz w:val="28"/>
          <w:szCs w:val="28"/>
        </w:rPr>
        <w:t>»,</w:t>
      </w:r>
      <w:r w:rsidRPr="00B00E5B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в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 целях </w:t>
      </w:r>
      <w:r>
        <w:rPr>
          <w:rFonts w:ascii="Liberation Serif" w:hAnsi="Liberation Serif"/>
          <w:color w:val="000000"/>
          <w:sz w:val="28"/>
          <w:szCs w:val="28"/>
        </w:rPr>
        <w:t>поощрения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 граждан</w:t>
      </w:r>
      <w:r>
        <w:rPr>
          <w:rFonts w:ascii="Liberation Serif" w:hAnsi="Liberation Serif"/>
          <w:color w:val="000000"/>
          <w:sz w:val="28"/>
          <w:szCs w:val="28"/>
        </w:rPr>
        <w:t xml:space="preserve"> за достижение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 в экономической, культурной и общественно-политической жизни Администрация Каменск-Уральского городского округа</w:t>
      </w:r>
    </w:p>
    <w:p w:rsidR="00553BF5" w:rsidRPr="0026210E" w:rsidRDefault="00553BF5" w:rsidP="00553BF5">
      <w:pPr>
        <w:jc w:val="both"/>
        <w:rPr>
          <w:rFonts w:ascii="Liberation Serif" w:hAnsi="Liberation Serif"/>
          <w:b/>
          <w:color w:val="000000"/>
          <w:sz w:val="28"/>
          <w:szCs w:val="28"/>
        </w:rPr>
      </w:pPr>
      <w:r w:rsidRPr="0026210E">
        <w:rPr>
          <w:rFonts w:ascii="Liberation Serif" w:hAnsi="Liberation Serif"/>
          <w:b/>
          <w:color w:val="000000"/>
          <w:sz w:val="28"/>
          <w:szCs w:val="28"/>
        </w:rPr>
        <w:t>ПОСТАНОВЛЯЕТ:</w:t>
      </w:r>
      <w:r w:rsidRPr="0026210E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1. Утвердить Положение о городской премии «Браво» (прилагается).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2. Утвердить состав комиссии по присуждению городской премии «Браво» (прилагается).</w:t>
      </w:r>
    </w:p>
    <w:p w:rsidR="00553BF5" w:rsidRPr="0026210E" w:rsidRDefault="00EC68E0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3</w:t>
      </w:r>
      <w:r w:rsidR="00553BF5" w:rsidRPr="0026210E">
        <w:rPr>
          <w:rFonts w:ascii="Liberation Serif" w:hAnsi="Liberation Serif"/>
          <w:color w:val="000000"/>
          <w:sz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0209A" w:rsidRPr="0026210E" w:rsidRDefault="00EC68E0" w:rsidP="0070209A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4</w:t>
      </w:r>
      <w:r w:rsidR="00553BF5" w:rsidRPr="0026210E">
        <w:rPr>
          <w:rFonts w:ascii="Liberation Serif" w:hAnsi="Liberation Serif"/>
          <w:color w:val="000000"/>
          <w:sz w:val="28"/>
        </w:rPr>
        <w:t xml:space="preserve">. </w:t>
      </w:r>
      <w:proofErr w:type="gramStart"/>
      <w:r w:rsidR="0070209A" w:rsidRPr="0026210E">
        <w:rPr>
          <w:rFonts w:ascii="Liberation Serif" w:hAnsi="Liberation Serif"/>
          <w:color w:val="000000"/>
          <w:sz w:val="28"/>
        </w:rPr>
        <w:t>Контроль за</w:t>
      </w:r>
      <w:proofErr w:type="gramEnd"/>
      <w:r w:rsidR="0070209A" w:rsidRPr="0026210E">
        <w:rPr>
          <w:rFonts w:ascii="Liberation Serif" w:hAnsi="Liberation Serif"/>
          <w:color w:val="000000"/>
          <w:sz w:val="28"/>
        </w:rPr>
        <w:t xml:space="preserve"> исполнением настоящего постановления возложить </w:t>
      </w:r>
      <w:r w:rsidR="0070209A" w:rsidRPr="0026210E">
        <w:rPr>
          <w:rFonts w:ascii="Liberation Serif" w:hAnsi="Liberation Serif"/>
          <w:color w:val="000000"/>
          <w:sz w:val="28"/>
        </w:rPr>
        <w:br/>
        <w:t xml:space="preserve">на заместителя главы Администрации городского округа Нестерова Д.Н. </w:t>
      </w:r>
    </w:p>
    <w:p w:rsidR="00553BF5" w:rsidRPr="0026210E" w:rsidRDefault="00553BF5" w:rsidP="0070209A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553BF5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70209A" w:rsidRPr="0026210E" w:rsidRDefault="00B00E5B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proofErr w:type="spellStart"/>
      <w:r>
        <w:rPr>
          <w:rFonts w:ascii="Liberation Serif" w:hAnsi="Liberation Serif"/>
          <w:color w:val="000000"/>
          <w:sz w:val="28"/>
          <w:szCs w:val="28"/>
        </w:rPr>
        <w:t>И.о</w:t>
      </w:r>
      <w:proofErr w:type="spellEnd"/>
      <w:r>
        <w:rPr>
          <w:rFonts w:ascii="Liberation Serif" w:hAnsi="Liberation Serif"/>
          <w:color w:val="000000"/>
          <w:sz w:val="28"/>
          <w:szCs w:val="28"/>
        </w:rPr>
        <w:t>. главы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553BF5" w:rsidRPr="0026210E" w:rsidRDefault="0070209A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Каменск-Уральского городского округа</w:t>
      </w:r>
      <w:r w:rsidRPr="0026210E">
        <w:rPr>
          <w:rFonts w:ascii="Liberation Serif" w:hAnsi="Liberation Serif"/>
          <w:color w:val="000000"/>
          <w:sz w:val="28"/>
          <w:szCs w:val="28"/>
        </w:rPr>
        <w:tab/>
      </w:r>
      <w:r w:rsidRPr="0026210E">
        <w:rPr>
          <w:rFonts w:ascii="Liberation Serif" w:hAnsi="Liberation Serif"/>
          <w:color w:val="000000"/>
          <w:sz w:val="28"/>
          <w:szCs w:val="28"/>
        </w:rPr>
        <w:tab/>
      </w:r>
      <w:r w:rsidRPr="0026210E">
        <w:rPr>
          <w:rFonts w:ascii="Liberation Serif" w:hAnsi="Liberation Serif"/>
          <w:color w:val="000000"/>
          <w:sz w:val="28"/>
          <w:szCs w:val="28"/>
        </w:rPr>
        <w:tab/>
      </w:r>
      <w:r w:rsidRPr="0026210E">
        <w:rPr>
          <w:rFonts w:ascii="Liberation Serif" w:hAnsi="Liberation Serif"/>
          <w:color w:val="000000"/>
          <w:sz w:val="28"/>
          <w:szCs w:val="28"/>
        </w:rPr>
        <w:tab/>
        <w:t xml:space="preserve">         </w:t>
      </w:r>
      <w:r w:rsidR="00B00E5B">
        <w:rPr>
          <w:rFonts w:ascii="Liberation Serif" w:hAnsi="Liberation Serif"/>
          <w:color w:val="000000"/>
          <w:sz w:val="28"/>
          <w:szCs w:val="28"/>
        </w:rPr>
        <w:t xml:space="preserve">В.В. </w:t>
      </w:r>
      <w:proofErr w:type="spellStart"/>
      <w:r w:rsidR="00B00E5B">
        <w:rPr>
          <w:rFonts w:ascii="Liberation Serif" w:hAnsi="Liberation Serif"/>
          <w:color w:val="000000"/>
          <w:sz w:val="28"/>
          <w:szCs w:val="28"/>
        </w:rPr>
        <w:t>Горенков</w:t>
      </w:r>
      <w:proofErr w:type="spellEnd"/>
    </w:p>
    <w:p w:rsidR="00553BF5" w:rsidRPr="0026210E" w:rsidRDefault="00553BF5" w:rsidP="00553BF5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553BF5" w:rsidRPr="0026210E" w:rsidRDefault="00553BF5" w:rsidP="00553BF5">
      <w:pPr>
        <w:jc w:val="both"/>
        <w:rPr>
          <w:rFonts w:ascii="Liberation Serif" w:hAnsi="Liberation Serif"/>
          <w:color w:val="FF0000"/>
          <w:sz w:val="28"/>
        </w:rPr>
      </w:pPr>
    </w:p>
    <w:p w:rsidR="00553BF5" w:rsidRPr="0026210E" w:rsidRDefault="00553BF5" w:rsidP="00553BF5">
      <w:pPr>
        <w:jc w:val="both"/>
        <w:rPr>
          <w:rFonts w:ascii="Liberation Serif" w:hAnsi="Liberation Serif"/>
          <w:color w:val="FF0000"/>
          <w:sz w:val="28"/>
        </w:rPr>
      </w:pPr>
    </w:p>
    <w:p w:rsidR="00553BF5" w:rsidRPr="0026210E" w:rsidRDefault="00553BF5" w:rsidP="00553BF5">
      <w:pPr>
        <w:jc w:val="both"/>
        <w:rPr>
          <w:rFonts w:ascii="Liberation Serif" w:hAnsi="Liberation Serif"/>
          <w:color w:val="FF0000"/>
          <w:sz w:val="28"/>
        </w:rPr>
      </w:pPr>
    </w:p>
    <w:p w:rsidR="006069A5" w:rsidRPr="0026210E" w:rsidRDefault="00553BF5" w:rsidP="006069A5">
      <w:pPr>
        <w:tabs>
          <w:tab w:val="left" w:pos="9638"/>
        </w:tabs>
        <w:ind w:left="4962" w:right="-1"/>
        <w:jc w:val="both"/>
        <w:rPr>
          <w:rFonts w:ascii="Liberation Serif" w:hAnsi="Liberation Serif" w:cs="Liberation Serif"/>
          <w:sz w:val="28"/>
          <w:szCs w:val="28"/>
        </w:rPr>
      </w:pPr>
      <w:r w:rsidRPr="0026210E">
        <w:rPr>
          <w:rFonts w:ascii="Liberation Serif" w:hAnsi="Liberation Serif"/>
          <w:color w:val="FF0000"/>
          <w:sz w:val="28"/>
        </w:rPr>
        <w:br w:type="page"/>
      </w:r>
      <w:r w:rsidR="006069A5" w:rsidRPr="0026210E">
        <w:rPr>
          <w:rFonts w:ascii="Liberation Serif" w:hAnsi="Liberation Serif" w:cs="Liberation Serif"/>
          <w:sz w:val="28"/>
          <w:szCs w:val="28"/>
        </w:rPr>
        <w:lastRenderedPageBreak/>
        <w:t xml:space="preserve">Утверждено </w:t>
      </w:r>
    </w:p>
    <w:p w:rsidR="006069A5" w:rsidRPr="006069A5" w:rsidRDefault="006069A5" w:rsidP="006069A5">
      <w:pPr>
        <w:tabs>
          <w:tab w:val="left" w:pos="9638"/>
        </w:tabs>
        <w:ind w:left="4962" w:right="-1"/>
        <w:jc w:val="both"/>
        <w:rPr>
          <w:rFonts w:ascii="Liberation Serif" w:hAnsi="Liberation Serif" w:cs="Liberation Serif"/>
          <w:sz w:val="28"/>
          <w:szCs w:val="28"/>
        </w:rPr>
      </w:pPr>
      <w:r w:rsidRPr="006069A5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  <w:proofErr w:type="gramStart"/>
      <w:r w:rsidRPr="006069A5">
        <w:rPr>
          <w:rFonts w:ascii="Liberation Serif" w:hAnsi="Liberation Serif" w:cs="Liberation Serif"/>
          <w:sz w:val="28"/>
          <w:szCs w:val="28"/>
        </w:rPr>
        <w:t>от</w:t>
      </w:r>
      <w:proofErr w:type="gramEnd"/>
      <w:r w:rsidRPr="006069A5">
        <w:rPr>
          <w:rFonts w:ascii="Liberation Serif" w:hAnsi="Liberation Serif" w:cs="Liberation Serif"/>
          <w:sz w:val="28"/>
          <w:szCs w:val="28"/>
        </w:rPr>
        <w:t xml:space="preserve">  </w:t>
      </w:r>
      <w:r w:rsidRPr="0026210E">
        <w:rPr>
          <w:rFonts w:ascii="Liberation Serif" w:hAnsi="Liberation Serif" w:cs="Liberation Serif"/>
          <w:sz w:val="28"/>
          <w:szCs w:val="28"/>
        </w:rPr>
        <w:t>______________</w:t>
      </w:r>
      <w:r w:rsidR="00074D45">
        <w:rPr>
          <w:rFonts w:ascii="Liberation Serif" w:hAnsi="Liberation Serif" w:cs="Liberation Serif"/>
          <w:sz w:val="28"/>
          <w:szCs w:val="28"/>
        </w:rPr>
        <w:t xml:space="preserve"> №</w:t>
      </w:r>
      <w:r w:rsidRPr="006069A5">
        <w:rPr>
          <w:rFonts w:ascii="Liberation Serif" w:hAnsi="Liberation Serif" w:cs="Liberation Serif"/>
          <w:sz w:val="28"/>
          <w:szCs w:val="28"/>
        </w:rPr>
        <w:t xml:space="preserve"> </w:t>
      </w:r>
      <w:r w:rsidRPr="0026210E">
        <w:rPr>
          <w:rFonts w:ascii="Liberation Serif" w:hAnsi="Liberation Serif" w:cs="Liberation Serif"/>
          <w:sz w:val="28"/>
          <w:szCs w:val="28"/>
        </w:rPr>
        <w:t>_____</w:t>
      </w:r>
    </w:p>
    <w:p w:rsidR="006069A5" w:rsidRPr="006069A5" w:rsidRDefault="006069A5" w:rsidP="006069A5">
      <w:pPr>
        <w:tabs>
          <w:tab w:val="left" w:pos="9638"/>
        </w:tabs>
        <w:ind w:left="4962" w:right="-1"/>
        <w:jc w:val="both"/>
        <w:rPr>
          <w:rFonts w:ascii="Liberation Serif" w:hAnsi="Liberation Serif" w:cs="Liberation Serif"/>
          <w:sz w:val="28"/>
          <w:szCs w:val="28"/>
        </w:rPr>
      </w:pPr>
      <w:r w:rsidRPr="006069A5">
        <w:rPr>
          <w:rFonts w:ascii="Liberation Serif" w:hAnsi="Liberation Serif" w:cs="Liberation Serif"/>
          <w:bCs/>
          <w:iCs/>
          <w:sz w:val="28"/>
          <w:szCs w:val="28"/>
        </w:rPr>
        <w:t xml:space="preserve">«О </w:t>
      </w:r>
      <w:r w:rsidRPr="0026210E">
        <w:rPr>
          <w:rFonts w:ascii="Liberation Serif" w:hAnsi="Liberation Serif"/>
          <w:sz w:val="28"/>
          <w:szCs w:val="28"/>
        </w:rPr>
        <w:t>городской премии «Браво</w:t>
      </w:r>
      <w:r w:rsidRPr="006069A5">
        <w:rPr>
          <w:rFonts w:ascii="Liberation Serif" w:hAnsi="Liberation Serif" w:cs="Liberation Serif"/>
          <w:bCs/>
          <w:sz w:val="28"/>
          <w:szCs w:val="28"/>
        </w:rPr>
        <w:t>»</w:t>
      </w:r>
    </w:p>
    <w:p w:rsidR="00553BF5" w:rsidRPr="0026210E" w:rsidRDefault="00553BF5" w:rsidP="006069A5">
      <w:pPr>
        <w:ind w:left="5954"/>
        <w:jc w:val="both"/>
        <w:rPr>
          <w:rFonts w:ascii="Liberation Serif" w:hAnsi="Liberation Serif"/>
          <w:color w:val="FF0000"/>
          <w:sz w:val="28"/>
        </w:rPr>
      </w:pPr>
    </w:p>
    <w:p w:rsidR="00553BF5" w:rsidRPr="0026210E" w:rsidRDefault="00553BF5" w:rsidP="00553BF5">
      <w:pPr>
        <w:rPr>
          <w:rFonts w:ascii="Liberation Serif" w:hAnsi="Liberation Serif"/>
          <w:color w:val="FF0000"/>
          <w:sz w:val="28"/>
          <w:szCs w:val="28"/>
        </w:rPr>
      </w:pPr>
    </w:p>
    <w:p w:rsidR="00553BF5" w:rsidRPr="0026210E" w:rsidRDefault="00553BF5" w:rsidP="005036C5">
      <w:pPr>
        <w:ind w:firstLine="709"/>
        <w:jc w:val="center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ПОЛОЖЕНИЕ</w:t>
      </w:r>
    </w:p>
    <w:p w:rsidR="00553BF5" w:rsidRPr="0026210E" w:rsidRDefault="00553BF5" w:rsidP="005036C5">
      <w:pPr>
        <w:ind w:firstLine="709"/>
        <w:jc w:val="center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о городской премии «Браво»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FF0000"/>
          <w:sz w:val="28"/>
        </w:rPr>
      </w:pPr>
    </w:p>
    <w:p w:rsidR="006069A5" w:rsidRPr="0026210E" w:rsidRDefault="006069A5" w:rsidP="00553BF5">
      <w:pPr>
        <w:ind w:firstLine="709"/>
        <w:jc w:val="both"/>
        <w:rPr>
          <w:rFonts w:ascii="Liberation Serif" w:hAnsi="Liberation Serif"/>
          <w:color w:val="FF0000"/>
          <w:sz w:val="28"/>
        </w:rPr>
      </w:pP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1. Городская премия «Браво» (далее – Премия) является поощрением ярких личностей за высокие достижения и заслуги перед Каменск-Уральским городским округом и призвана стимулировать дальнейший профессиональный рост, реализацию творческого потенциала, плодотворность поиска и поддержку новых идей и инициатив.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Премия присуждается один раз в два года в канун празднования Дня города.</w:t>
      </w:r>
    </w:p>
    <w:p w:rsidR="0026210E" w:rsidRDefault="00553BF5" w:rsidP="005036C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2. Премия присуждается по следующим номинациям:</w:t>
      </w:r>
    </w:p>
    <w:p w:rsidR="00B96500" w:rsidRDefault="00B96500" w:rsidP="005036C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2.1. «Благотворитель»</w:t>
      </w:r>
    </w:p>
    <w:p w:rsidR="00B96500" w:rsidRPr="00B96500" w:rsidRDefault="00B96500" w:rsidP="00B96500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B96500">
        <w:rPr>
          <w:rFonts w:ascii="Liberation Serif" w:hAnsi="Liberation Serif"/>
          <w:color w:val="000000"/>
          <w:sz w:val="28"/>
        </w:rPr>
        <w:t>Номинантом является лицо, безвозмездно осуществляющее общественно полезные действия, либо передающее материальные ценности на осуществление этих действий.</w:t>
      </w:r>
    </w:p>
    <w:p w:rsidR="00553BF5" w:rsidRPr="0026210E" w:rsidRDefault="00B96500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2.2</w:t>
      </w:r>
      <w:r w:rsidR="00553BF5" w:rsidRPr="0026210E">
        <w:rPr>
          <w:rFonts w:ascii="Liberation Serif" w:hAnsi="Liberation Serif"/>
          <w:color w:val="000000"/>
          <w:sz w:val="28"/>
        </w:rPr>
        <w:t xml:space="preserve">. «Мастер» </w:t>
      </w:r>
    </w:p>
    <w:p w:rsidR="0026210E" w:rsidRPr="0026210E" w:rsidRDefault="00553BF5" w:rsidP="005036C5">
      <w:pPr>
        <w:ind w:firstLine="708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Номинантом является лицо, в совершенстве владеющее профессиональными умениями и навыками в своей сфере деятельности </w:t>
      </w:r>
      <w:r w:rsidR="00074D45">
        <w:rPr>
          <w:rFonts w:ascii="Liberation Serif" w:hAnsi="Liberation Serif"/>
          <w:color w:val="000000"/>
          <w:sz w:val="28"/>
        </w:rPr>
        <w:t xml:space="preserve">             </w:t>
      </w:r>
      <w:r w:rsidRPr="0026210E">
        <w:rPr>
          <w:rFonts w:ascii="Liberation Serif" w:hAnsi="Liberation Serif"/>
          <w:color w:val="000000"/>
          <w:sz w:val="28"/>
        </w:rPr>
        <w:t>и применяющее их на благо общества.</w:t>
      </w:r>
    </w:p>
    <w:p w:rsidR="00553BF5" w:rsidRPr="0026210E" w:rsidRDefault="00B96500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2.3</w:t>
      </w:r>
      <w:r w:rsidR="00553BF5" w:rsidRPr="0026210E">
        <w:rPr>
          <w:rFonts w:ascii="Liberation Serif" w:hAnsi="Liberation Serif"/>
          <w:color w:val="000000"/>
          <w:sz w:val="28"/>
        </w:rPr>
        <w:t xml:space="preserve">. «Новатор» </w:t>
      </w:r>
    </w:p>
    <w:p w:rsidR="0026210E" w:rsidRPr="0026210E" w:rsidRDefault="00553BF5" w:rsidP="005036C5">
      <w:pPr>
        <w:ind w:firstLine="708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Номинантом является лицо, побуждающе</w:t>
      </w:r>
      <w:r w:rsidR="005036C5">
        <w:rPr>
          <w:rFonts w:ascii="Liberation Serif" w:hAnsi="Liberation Serif"/>
          <w:color w:val="000000"/>
          <w:sz w:val="28"/>
        </w:rPr>
        <w:t xml:space="preserve">е к новым формам деятельности, </w:t>
      </w:r>
      <w:r w:rsidRPr="0026210E">
        <w:rPr>
          <w:rFonts w:ascii="Liberation Serif" w:hAnsi="Liberation Serif"/>
          <w:color w:val="000000"/>
          <w:sz w:val="28"/>
        </w:rPr>
        <w:t xml:space="preserve">предлагающее и </w:t>
      </w:r>
      <w:r w:rsidR="00B00E5B">
        <w:rPr>
          <w:rFonts w:ascii="Liberation Serif" w:hAnsi="Liberation Serif"/>
          <w:color w:val="000000"/>
          <w:sz w:val="28"/>
        </w:rPr>
        <w:t xml:space="preserve">(или) воплощающее в жизнь </w:t>
      </w:r>
      <w:r w:rsidRPr="0026210E">
        <w:rPr>
          <w:rFonts w:ascii="Liberation Serif" w:hAnsi="Liberation Serif"/>
          <w:color w:val="000000"/>
          <w:sz w:val="28"/>
        </w:rPr>
        <w:t xml:space="preserve">новые, прогрессивные идеи. </w:t>
      </w:r>
    </w:p>
    <w:p w:rsidR="00553BF5" w:rsidRPr="0026210E" w:rsidRDefault="00B96500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2.4</w:t>
      </w:r>
      <w:r w:rsidR="00553BF5" w:rsidRPr="0026210E">
        <w:rPr>
          <w:rFonts w:ascii="Liberation Serif" w:hAnsi="Liberation Serif"/>
          <w:color w:val="000000"/>
          <w:sz w:val="28"/>
        </w:rPr>
        <w:t>. «</w:t>
      </w:r>
      <w:r>
        <w:rPr>
          <w:rFonts w:ascii="Liberation Serif" w:hAnsi="Liberation Serif"/>
          <w:color w:val="000000"/>
          <w:sz w:val="28"/>
        </w:rPr>
        <w:t>Волонтер</w:t>
      </w:r>
      <w:r w:rsidR="00553BF5" w:rsidRPr="0026210E">
        <w:rPr>
          <w:rFonts w:ascii="Liberation Serif" w:hAnsi="Liberation Serif"/>
          <w:color w:val="000000"/>
          <w:sz w:val="28"/>
        </w:rPr>
        <w:t xml:space="preserve">» </w:t>
      </w:r>
    </w:p>
    <w:p w:rsidR="0026210E" w:rsidRPr="0026210E" w:rsidRDefault="00553BF5" w:rsidP="005036C5">
      <w:pPr>
        <w:ind w:firstLine="708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Номинантом является лицо, совершившее социально-значимый поступок или общественно-полезные преобразования в жизни городского сообщества, </w:t>
      </w:r>
      <w:r w:rsidR="00074D45">
        <w:rPr>
          <w:rFonts w:ascii="Liberation Serif" w:hAnsi="Liberation Serif"/>
          <w:color w:val="000000"/>
          <w:sz w:val="28"/>
        </w:rPr>
        <w:t xml:space="preserve">            </w:t>
      </w:r>
      <w:r w:rsidRPr="0026210E">
        <w:rPr>
          <w:rFonts w:ascii="Liberation Serif" w:hAnsi="Liberation Serif"/>
          <w:color w:val="000000"/>
          <w:sz w:val="28"/>
        </w:rPr>
        <w:t>а также принимающее активное участие в организации и проведении общественно-значимых мероприятий на территории муниципального образования.</w:t>
      </w:r>
    </w:p>
    <w:p w:rsidR="00553BF5" w:rsidRPr="0026210E" w:rsidRDefault="00B96500" w:rsidP="00553BF5">
      <w:pPr>
        <w:ind w:firstLine="720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2.5</w:t>
      </w:r>
      <w:r w:rsidR="00553BF5" w:rsidRPr="0026210E">
        <w:rPr>
          <w:rFonts w:ascii="Liberation Serif" w:hAnsi="Liberation Serif"/>
          <w:color w:val="000000"/>
          <w:sz w:val="28"/>
        </w:rPr>
        <w:t>. «Просветитель»</w:t>
      </w:r>
      <w:r w:rsidR="003D515A" w:rsidRPr="0026210E">
        <w:rPr>
          <w:rFonts w:ascii="Liberation Serif" w:hAnsi="Liberation Serif"/>
          <w:color w:val="000000"/>
          <w:sz w:val="28"/>
        </w:rPr>
        <w:t xml:space="preserve"> </w:t>
      </w:r>
    </w:p>
    <w:p w:rsidR="00A91057" w:rsidRPr="0026210E" w:rsidRDefault="00553BF5" w:rsidP="005036C5">
      <w:pPr>
        <w:ind w:firstLine="708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Номинантом является лицо, осуществляющее деятельность по распространению передовых идей и знаний.</w:t>
      </w:r>
    </w:p>
    <w:p w:rsidR="00553BF5" w:rsidRPr="0026210E" w:rsidRDefault="00B96500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2.6</w:t>
      </w:r>
      <w:r w:rsidR="00553BF5" w:rsidRPr="0026210E">
        <w:rPr>
          <w:rFonts w:ascii="Liberation Serif" w:hAnsi="Liberation Serif"/>
          <w:color w:val="000000"/>
          <w:sz w:val="28"/>
        </w:rPr>
        <w:t xml:space="preserve">. «Созидатель» </w:t>
      </w:r>
    </w:p>
    <w:p w:rsidR="0026210E" w:rsidRDefault="00553BF5" w:rsidP="005036C5">
      <w:pPr>
        <w:ind w:firstLine="708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Номинантом является лицо, осуществляющее создание новых по замыслу культурных или материальных ценностей.</w:t>
      </w:r>
    </w:p>
    <w:p w:rsidR="00553BF5" w:rsidRPr="0026210E" w:rsidRDefault="00B96500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2.7</w:t>
      </w:r>
      <w:r w:rsidR="00553BF5" w:rsidRPr="0026210E">
        <w:rPr>
          <w:rFonts w:ascii="Liberation Serif" w:hAnsi="Liberation Serif"/>
          <w:color w:val="000000"/>
          <w:sz w:val="28"/>
        </w:rPr>
        <w:t xml:space="preserve">. «Честь и достоинство» </w:t>
      </w:r>
    </w:p>
    <w:p w:rsidR="0026210E" w:rsidRPr="0026210E" w:rsidRDefault="00467D39" w:rsidP="00B96500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lastRenderedPageBreak/>
        <w:t>Номинантом является лицо, заслужившее почет и уважение общества за достижения в своей профессиональной и (или) общественной деятельности.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3. На соискание Премии выдвигаются граждане, внесшие значительный вклад в развитие муниципального образования. Выдвижение осуществляется трудовыми коллективами организаций любых организационно-правовых форм, обще</w:t>
      </w:r>
      <w:r w:rsidR="00B00E5B">
        <w:rPr>
          <w:rFonts w:ascii="Liberation Serif" w:hAnsi="Liberation Serif"/>
          <w:color w:val="000000"/>
          <w:sz w:val="28"/>
        </w:rPr>
        <w:t>ственными объединениями, группами</w:t>
      </w:r>
      <w:r w:rsidRPr="0026210E">
        <w:rPr>
          <w:rFonts w:ascii="Liberation Serif" w:hAnsi="Liberation Serif"/>
          <w:color w:val="000000"/>
          <w:sz w:val="28"/>
        </w:rPr>
        <w:t xml:space="preserve"> граждан (далее – Заявитель). </w:t>
      </w:r>
      <w:r w:rsidR="00074D45">
        <w:rPr>
          <w:rFonts w:ascii="Liberation Serif" w:hAnsi="Liberation Serif"/>
          <w:color w:val="000000"/>
          <w:sz w:val="28"/>
        </w:rPr>
        <w:t xml:space="preserve">                     </w:t>
      </w:r>
      <w:r w:rsidRPr="0026210E">
        <w:rPr>
          <w:rFonts w:ascii="Liberation Serif" w:hAnsi="Liberation Serif"/>
          <w:color w:val="000000"/>
          <w:sz w:val="28"/>
        </w:rPr>
        <w:t>В каждой номинации Заявитель представляет не более одной кандидатуры.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4. </w:t>
      </w:r>
      <w:r w:rsidR="00CD3B22" w:rsidRPr="0026210E">
        <w:rPr>
          <w:rFonts w:ascii="Liberation Serif" w:hAnsi="Liberation Serif"/>
          <w:color w:val="000000"/>
          <w:sz w:val="28"/>
        </w:rPr>
        <w:t xml:space="preserve">Ходатайство о </w:t>
      </w:r>
      <w:r w:rsidRPr="0026210E">
        <w:rPr>
          <w:rFonts w:ascii="Liberation Serif" w:hAnsi="Liberation Serif"/>
          <w:color w:val="000000"/>
          <w:sz w:val="28"/>
        </w:rPr>
        <w:t xml:space="preserve">присуждении Премии с указанием номинации, на которую выдвигается претендент (далее – ходатайство), вместе с документами, указанными в пункте 5 настоящего Положения, представляются Заявителем </w:t>
      </w:r>
      <w:r w:rsidR="00074D45">
        <w:rPr>
          <w:rFonts w:ascii="Liberation Serif" w:hAnsi="Liberation Serif"/>
          <w:color w:val="000000"/>
          <w:sz w:val="28"/>
        </w:rPr>
        <w:t xml:space="preserve">             </w:t>
      </w:r>
      <w:r w:rsidRPr="0026210E">
        <w:rPr>
          <w:rFonts w:ascii="Liberation Serif" w:hAnsi="Liberation Serif"/>
          <w:color w:val="000000"/>
          <w:sz w:val="28"/>
        </w:rPr>
        <w:t xml:space="preserve">в комиссию по присуждению городской премии «Браво» (далее – Комиссия) </w:t>
      </w:r>
      <w:r w:rsidR="00074D45">
        <w:rPr>
          <w:rFonts w:ascii="Liberation Serif" w:hAnsi="Liberation Serif"/>
          <w:color w:val="000000"/>
          <w:sz w:val="28"/>
        </w:rPr>
        <w:t xml:space="preserve">               </w:t>
      </w:r>
      <w:r w:rsidRPr="0026210E">
        <w:rPr>
          <w:rFonts w:ascii="Liberation Serif" w:hAnsi="Liberation Serif"/>
          <w:color w:val="000000"/>
          <w:sz w:val="28"/>
        </w:rPr>
        <w:t xml:space="preserve">в </w:t>
      </w:r>
      <w:r w:rsidRPr="00B96500">
        <w:rPr>
          <w:rFonts w:ascii="Liberation Serif" w:hAnsi="Liberation Serif"/>
          <w:color w:val="000000"/>
          <w:sz w:val="28"/>
        </w:rPr>
        <w:t xml:space="preserve">период с </w:t>
      </w:r>
      <w:r w:rsidR="00B96500" w:rsidRPr="00B96500">
        <w:rPr>
          <w:rFonts w:ascii="Liberation Serif" w:hAnsi="Liberation Serif"/>
          <w:color w:val="000000"/>
          <w:sz w:val="28"/>
        </w:rPr>
        <w:t>01 мая</w:t>
      </w:r>
      <w:r w:rsidRPr="00B96500">
        <w:rPr>
          <w:rFonts w:ascii="Liberation Serif" w:hAnsi="Liberation Serif"/>
          <w:color w:val="000000"/>
          <w:sz w:val="28"/>
        </w:rPr>
        <w:t xml:space="preserve"> до </w:t>
      </w:r>
      <w:r w:rsidR="00B96500" w:rsidRPr="00B96500">
        <w:rPr>
          <w:rFonts w:ascii="Liberation Serif" w:hAnsi="Liberation Serif"/>
          <w:color w:val="000000"/>
          <w:sz w:val="28"/>
        </w:rPr>
        <w:t>10</w:t>
      </w:r>
      <w:r w:rsidRPr="00B96500">
        <w:rPr>
          <w:rFonts w:ascii="Liberation Serif" w:hAnsi="Liberation Serif"/>
          <w:color w:val="000000"/>
          <w:sz w:val="28"/>
        </w:rPr>
        <w:t xml:space="preserve"> июня</w:t>
      </w:r>
      <w:r w:rsidRPr="0026210E">
        <w:rPr>
          <w:rFonts w:ascii="Liberation Serif" w:hAnsi="Liberation Serif"/>
          <w:color w:val="000000"/>
          <w:sz w:val="28"/>
        </w:rPr>
        <w:t xml:space="preserve"> года, в котором присуждается Премия.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Персональный состав Комиссии утверждается постановлением Администрации Каменск-Уральского городского округа.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5. На каждого претендента, выдвигаемого на соискание Премии, одновременно с ходатайством в Комиссию необходимо представить следующие документы и материалы: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- протокол собрания Заявителя о выдвижении претендента на присуждение Премии;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- характеристику</w:t>
      </w:r>
      <w:r w:rsidR="00B00E5B">
        <w:rPr>
          <w:rFonts w:ascii="Liberation Serif" w:hAnsi="Liberation Serif"/>
          <w:color w:val="000000"/>
          <w:sz w:val="28"/>
        </w:rPr>
        <w:t>,</w:t>
      </w:r>
      <w:r w:rsidRPr="0026210E">
        <w:rPr>
          <w:rFonts w:ascii="Liberation Serif" w:hAnsi="Liberation Serif"/>
          <w:color w:val="000000"/>
          <w:sz w:val="28"/>
        </w:rPr>
        <w:t xml:space="preserve"> </w:t>
      </w:r>
      <w:r w:rsidR="00B00E5B">
        <w:rPr>
          <w:rFonts w:ascii="Liberation Serif" w:hAnsi="Liberation Serif"/>
          <w:color w:val="000000"/>
          <w:sz w:val="28"/>
        </w:rPr>
        <w:t>содержа</w:t>
      </w:r>
      <w:r w:rsidR="007C51E4">
        <w:rPr>
          <w:rFonts w:ascii="Liberation Serif" w:hAnsi="Liberation Serif"/>
          <w:color w:val="000000"/>
          <w:sz w:val="28"/>
        </w:rPr>
        <w:t>щую</w:t>
      </w:r>
      <w:r w:rsidR="00B00E5B">
        <w:rPr>
          <w:rFonts w:ascii="Liberation Serif" w:hAnsi="Liberation Serif"/>
          <w:color w:val="000000"/>
          <w:sz w:val="28"/>
        </w:rPr>
        <w:t xml:space="preserve"> описание </w:t>
      </w:r>
      <w:r w:rsidRPr="0026210E">
        <w:rPr>
          <w:rFonts w:ascii="Liberation Serif" w:hAnsi="Liberation Serif"/>
          <w:color w:val="000000"/>
          <w:sz w:val="28"/>
        </w:rPr>
        <w:t>конкретных заслуг претендента;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 xml:space="preserve">- </w:t>
      </w:r>
      <w:r w:rsidRPr="0026210E">
        <w:rPr>
          <w:rFonts w:ascii="Liberation Serif" w:hAnsi="Liberation Serif"/>
          <w:color w:val="000000"/>
          <w:sz w:val="28"/>
        </w:rPr>
        <w:t xml:space="preserve">копии паспорта гражданина Российской Федерации, свидетельства </w:t>
      </w:r>
      <w:r w:rsidR="00074D45">
        <w:rPr>
          <w:rFonts w:ascii="Liberation Serif" w:hAnsi="Liberation Serif"/>
          <w:color w:val="000000"/>
          <w:sz w:val="28"/>
        </w:rPr>
        <w:t xml:space="preserve">               </w:t>
      </w:r>
      <w:r w:rsidRPr="0026210E">
        <w:rPr>
          <w:rFonts w:ascii="Liberation Serif" w:hAnsi="Liberation Serif"/>
          <w:color w:val="000000"/>
          <w:sz w:val="28"/>
        </w:rPr>
        <w:t xml:space="preserve">о постановке на учет в налоговом органе претендента, </w:t>
      </w:r>
      <w:r w:rsidR="00714E82" w:rsidRPr="00714E82">
        <w:rPr>
          <w:rFonts w:ascii="Liberation Serif" w:hAnsi="Liberation Serif" w:cs="Liberation Serif"/>
          <w:bCs/>
          <w:color w:val="000000"/>
          <w:sz w:val="28"/>
          <w:szCs w:val="28"/>
        </w:rPr>
        <w:t>документ</w:t>
      </w:r>
      <w:r w:rsidR="00714E82">
        <w:rPr>
          <w:rFonts w:ascii="Liberation Serif" w:hAnsi="Liberation Serif" w:cs="Liberation Serif"/>
          <w:bCs/>
          <w:color w:val="000000"/>
          <w:sz w:val="28"/>
          <w:szCs w:val="28"/>
        </w:rPr>
        <w:t>а</w:t>
      </w:r>
      <w:r w:rsidR="00714E82" w:rsidRPr="00714E82">
        <w:rPr>
          <w:rFonts w:ascii="Liberation Serif" w:hAnsi="Liberation Serif" w:cs="Liberation Serif"/>
          <w:bCs/>
          <w:color w:val="000000"/>
          <w:sz w:val="28"/>
          <w:szCs w:val="28"/>
        </w:rPr>
        <w:t>, подтверждающ</w:t>
      </w:r>
      <w:r w:rsidR="00714E82">
        <w:rPr>
          <w:rFonts w:ascii="Liberation Serif" w:hAnsi="Liberation Serif" w:cs="Liberation Serif"/>
          <w:bCs/>
          <w:color w:val="000000"/>
          <w:sz w:val="28"/>
          <w:szCs w:val="28"/>
        </w:rPr>
        <w:t>его</w:t>
      </w:r>
      <w:r w:rsidR="00714E82" w:rsidRPr="00714E8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регистрацию в системе индивидуального (персонифицированного) учета</w:t>
      </w:r>
      <w:r w:rsidRPr="0026210E">
        <w:rPr>
          <w:rFonts w:ascii="Liberation Serif" w:hAnsi="Liberation Serif"/>
          <w:color w:val="000000"/>
          <w:sz w:val="28"/>
        </w:rPr>
        <w:t>;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- </w:t>
      </w:r>
      <w:r w:rsidRPr="0026210E">
        <w:rPr>
          <w:rFonts w:ascii="Liberation Serif" w:hAnsi="Liberation Serif"/>
          <w:color w:val="000000"/>
          <w:sz w:val="28"/>
          <w:szCs w:val="28"/>
        </w:rPr>
        <w:t>реквизиты банковского счета претендента;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- отзывы и ходатайства специалистов в сфере деятельности претендента;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- фото претендента (формат </w:t>
      </w:r>
      <w:r w:rsidRPr="0026210E">
        <w:rPr>
          <w:rFonts w:ascii="Liberation Serif" w:hAnsi="Liberation Serif"/>
          <w:color w:val="000000"/>
          <w:sz w:val="28"/>
          <w:lang w:val="en-US"/>
        </w:rPr>
        <w:t>jpeg</w:t>
      </w:r>
      <w:r w:rsidRPr="0026210E">
        <w:rPr>
          <w:rFonts w:ascii="Liberation Serif" w:hAnsi="Liberation Serif"/>
          <w:color w:val="000000"/>
          <w:sz w:val="28"/>
        </w:rPr>
        <w:t>.);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- согласие на обработку персональных данных претендента по форме согласно Приложению № 1 к настоящему Положению.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Все представленные копии документов и материалов, указанные </w:t>
      </w:r>
      <w:r w:rsidR="00074D45">
        <w:rPr>
          <w:rFonts w:ascii="Liberation Serif" w:hAnsi="Liberation Serif"/>
          <w:color w:val="000000"/>
          <w:sz w:val="28"/>
        </w:rPr>
        <w:t xml:space="preserve">                      </w:t>
      </w:r>
      <w:r w:rsidRPr="0026210E">
        <w:rPr>
          <w:rFonts w:ascii="Liberation Serif" w:hAnsi="Liberation Serif"/>
          <w:color w:val="000000"/>
          <w:sz w:val="28"/>
        </w:rPr>
        <w:t xml:space="preserve">в настоящем пункте, должны быть заверены </w:t>
      </w:r>
      <w:r w:rsidR="00B00E5B">
        <w:rPr>
          <w:rFonts w:ascii="Liberation Serif" w:hAnsi="Liberation Serif"/>
          <w:color w:val="000000"/>
          <w:sz w:val="28"/>
        </w:rPr>
        <w:t>представителем Заявителя</w:t>
      </w:r>
      <w:r w:rsidRPr="0026210E">
        <w:rPr>
          <w:rFonts w:ascii="Liberation Serif" w:hAnsi="Liberation Serif"/>
          <w:color w:val="000000"/>
          <w:sz w:val="28"/>
        </w:rPr>
        <w:t>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6. </w:t>
      </w:r>
      <w:r w:rsidRPr="0026210E">
        <w:rPr>
          <w:rFonts w:ascii="Liberation Serif" w:hAnsi="Liberation Serif"/>
          <w:color w:val="000000"/>
          <w:sz w:val="28"/>
          <w:szCs w:val="28"/>
        </w:rPr>
        <w:t xml:space="preserve">Заседание Комиссии по рассмотрению ходатайств и документов, представленных на присуждение Премии, проводится </w:t>
      </w:r>
      <w:r w:rsidRPr="00B96500">
        <w:rPr>
          <w:rFonts w:ascii="Liberation Serif" w:hAnsi="Liberation Serif"/>
          <w:color w:val="000000"/>
          <w:sz w:val="28"/>
          <w:szCs w:val="28"/>
        </w:rPr>
        <w:t xml:space="preserve">до 01 июля </w:t>
      </w:r>
      <w:r w:rsidRPr="00B96500">
        <w:rPr>
          <w:rFonts w:ascii="Liberation Serif" w:hAnsi="Liberation Serif"/>
          <w:color w:val="000000"/>
          <w:sz w:val="28"/>
        </w:rPr>
        <w:t>года</w:t>
      </w:r>
      <w:r w:rsidRPr="0026210E">
        <w:rPr>
          <w:rFonts w:ascii="Liberation Serif" w:hAnsi="Liberation Serif"/>
          <w:color w:val="000000"/>
          <w:sz w:val="28"/>
        </w:rPr>
        <w:t xml:space="preserve">, </w:t>
      </w:r>
      <w:r w:rsidR="00074D45">
        <w:rPr>
          <w:rFonts w:ascii="Liberation Serif" w:hAnsi="Liberation Serif"/>
          <w:color w:val="000000"/>
          <w:sz w:val="28"/>
        </w:rPr>
        <w:t xml:space="preserve">                    </w:t>
      </w:r>
      <w:r w:rsidRPr="0026210E">
        <w:rPr>
          <w:rFonts w:ascii="Liberation Serif" w:hAnsi="Liberation Serif"/>
          <w:color w:val="000000"/>
          <w:sz w:val="28"/>
        </w:rPr>
        <w:t>в котором присуждается Премия</w:t>
      </w:r>
      <w:r w:rsidRPr="0026210E">
        <w:rPr>
          <w:rFonts w:ascii="Liberation Serif" w:hAnsi="Liberation Serif"/>
          <w:color w:val="000000"/>
          <w:sz w:val="28"/>
          <w:szCs w:val="28"/>
        </w:rPr>
        <w:t xml:space="preserve">. </w:t>
      </w:r>
    </w:p>
    <w:p w:rsidR="00553BF5" w:rsidRDefault="00553BF5" w:rsidP="00553BF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Заседание Комиссии считается правомочными, если на нем присутствует не менее половины членов Комиссии.</w:t>
      </w:r>
    </w:p>
    <w:p w:rsidR="00B00E5B" w:rsidRPr="0026210E" w:rsidRDefault="00B00E5B" w:rsidP="00B00E5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B00E5B">
        <w:rPr>
          <w:rFonts w:ascii="Liberation Serif" w:hAnsi="Liberation Serif"/>
          <w:color w:val="000000"/>
          <w:sz w:val="28"/>
          <w:szCs w:val="28"/>
        </w:rPr>
        <w:t>При отсутствии на заседании Комиссии по уважит</w:t>
      </w:r>
      <w:r>
        <w:rPr>
          <w:rFonts w:ascii="Liberation Serif" w:hAnsi="Liberation Serif"/>
          <w:color w:val="000000"/>
          <w:sz w:val="28"/>
          <w:szCs w:val="28"/>
        </w:rPr>
        <w:t xml:space="preserve">ельной причине члена </w:t>
      </w:r>
      <w:proofErr w:type="gramStart"/>
      <w:r>
        <w:rPr>
          <w:rFonts w:ascii="Liberation Serif" w:hAnsi="Liberation Serif"/>
          <w:color w:val="000000"/>
          <w:sz w:val="28"/>
          <w:szCs w:val="28"/>
        </w:rPr>
        <w:t>Комиссии</w:t>
      </w:r>
      <w:proofErr w:type="gramEnd"/>
      <w:r w:rsidRPr="00B00E5B">
        <w:rPr>
          <w:rFonts w:ascii="Liberation Serif" w:hAnsi="Liberation Serif"/>
          <w:color w:val="000000"/>
          <w:sz w:val="28"/>
          <w:szCs w:val="28"/>
        </w:rPr>
        <w:t xml:space="preserve"> предс</w:t>
      </w:r>
      <w:r>
        <w:rPr>
          <w:rFonts w:ascii="Liberation Serif" w:hAnsi="Liberation Serif"/>
          <w:color w:val="000000"/>
          <w:sz w:val="28"/>
          <w:szCs w:val="28"/>
        </w:rPr>
        <w:t>тавленное им в письменной форме</w:t>
      </w:r>
      <w:r w:rsidRPr="00B00E5B">
        <w:rPr>
          <w:rFonts w:ascii="Liberation Serif" w:hAnsi="Liberation Serif"/>
          <w:color w:val="000000"/>
          <w:sz w:val="28"/>
          <w:szCs w:val="28"/>
        </w:rPr>
        <w:t xml:space="preserve"> мнение учитывается при определении наличия кворума и результатов голосования.</w:t>
      </w:r>
    </w:p>
    <w:p w:rsidR="00553BF5" w:rsidRPr="0026210E" w:rsidRDefault="00553BF5" w:rsidP="00553BF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</w:rPr>
        <w:t>Комиссия рассматривает все ходатайства с приложенными к ним документами и материалами и принимает решение о присуждении Премии одному из выдвигаемых претендентов в каждой номинации.</w:t>
      </w:r>
    </w:p>
    <w:p w:rsidR="00553BF5" w:rsidRDefault="00553BF5" w:rsidP="00553BF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 xml:space="preserve">Решения Комиссии принимаются путем открытого голосования простым большинством голосов присутствующих на заседании членов Комиссии. </w:t>
      </w:r>
    </w:p>
    <w:p w:rsidR="00B00E5B" w:rsidRPr="0026210E" w:rsidRDefault="00B00E5B" w:rsidP="00553BF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Член Комиссии имеет право проголосовать за присуждение Премии </w:t>
      </w:r>
      <w:r>
        <w:rPr>
          <w:rFonts w:ascii="Liberation Serif" w:hAnsi="Liberation Serif"/>
          <w:color w:val="000000"/>
          <w:sz w:val="28"/>
          <w:szCs w:val="28"/>
        </w:rPr>
        <w:lastRenderedPageBreak/>
        <w:t>только одному  кандидату в каждой номинации.</w:t>
      </w:r>
    </w:p>
    <w:p w:rsidR="00553BF5" w:rsidRPr="0026210E" w:rsidRDefault="00553BF5" w:rsidP="00553BF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В случае равенст</w:t>
      </w:r>
      <w:r w:rsidR="00443C3E" w:rsidRPr="0026210E">
        <w:rPr>
          <w:rFonts w:ascii="Liberation Serif" w:hAnsi="Liberation Serif"/>
          <w:color w:val="000000"/>
          <w:sz w:val="28"/>
          <w:szCs w:val="28"/>
        </w:rPr>
        <w:t>ва голосов принимается решение,</w:t>
      </w:r>
      <w:r w:rsidRPr="0026210E">
        <w:rPr>
          <w:rFonts w:ascii="Liberation Serif" w:hAnsi="Liberation Serif"/>
          <w:color w:val="000000"/>
          <w:sz w:val="28"/>
          <w:szCs w:val="28"/>
        </w:rPr>
        <w:t xml:space="preserve"> за которое проголосовал председательствующий на заседании Комиссии.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Решение Комиссии оформляется протоколом, подписываемым председательствующим на заседании Комиссии и секретарем.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На основании решения, принятого Комиссией, издается постановление Администрации Каменск-Уральского городского округа о присуждении Премии. Каждому лауреату выплачивается премия </w:t>
      </w:r>
      <w:r w:rsidRPr="0026210E">
        <w:rPr>
          <w:rFonts w:ascii="Liberation Serif" w:hAnsi="Liberation Serif"/>
          <w:color w:val="000000"/>
          <w:sz w:val="28"/>
          <w:szCs w:val="28"/>
        </w:rPr>
        <w:t xml:space="preserve">в размере </w:t>
      </w:r>
      <w:r w:rsidR="00443C3E" w:rsidRPr="0026210E">
        <w:rPr>
          <w:rFonts w:ascii="Liberation Serif" w:hAnsi="Liberation Serif"/>
          <w:color w:val="000000"/>
          <w:sz w:val="28"/>
          <w:szCs w:val="28"/>
        </w:rPr>
        <w:t>17250</w:t>
      </w:r>
      <w:r w:rsidRPr="0026210E">
        <w:rPr>
          <w:rFonts w:ascii="Liberation Serif" w:hAnsi="Liberation Serif"/>
          <w:color w:val="000000"/>
          <w:sz w:val="28"/>
          <w:szCs w:val="28"/>
        </w:rPr>
        <w:t xml:space="preserve"> (</w:t>
      </w:r>
      <w:r w:rsidR="00443C3E" w:rsidRPr="0026210E">
        <w:rPr>
          <w:rFonts w:ascii="Liberation Serif" w:hAnsi="Liberation Serif"/>
          <w:color w:val="000000"/>
          <w:sz w:val="28"/>
          <w:szCs w:val="28"/>
        </w:rPr>
        <w:t>семнадцать тысяч двести пятьдесят</w:t>
      </w:r>
      <w:r w:rsidRPr="0026210E">
        <w:rPr>
          <w:rFonts w:ascii="Liberation Serif" w:hAnsi="Liberation Serif"/>
          <w:color w:val="000000"/>
          <w:sz w:val="28"/>
          <w:szCs w:val="28"/>
        </w:rPr>
        <w:t>) рублей с учетом подлежащих уплате налогов</w:t>
      </w:r>
      <w:r w:rsidRPr="0026210E">
        <w:rPr>
          <w:rFonts w:ascii="Liberation Serif" w:hAnsi="Liberation Serif"/>
          <w:color w:val="000000"/>
          <w:sz w:val="28"/>
        </w:rPr>
        <w:t>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7. Лауреаты Премии не могут в дальнейшем выдвигаться на Премию </w:t>
      </w:r>
      <w:r w:rsidR="00074D45">
        <w:rPr>
          <w:rFonts w:ascii="Liberation Serif" w:hAnsi="Liberation Serif"/>
          <w:color w:val="000000"/>
          <w:sz w:val="28"/>
        </w:rPr>
        <w:t xml:space="preserve">                </w:t>
      </w:r>
      <w:r w:rsidRPr="0026210E">
        <w:rPr>
          <w:rFonts w:ascii="Liberation Serif" w:hAnsi="Liberation Serif"/>
          <w:color w:val="000000"/>
          <w:sz w:val="28"/>
        </w:rPr>
        <w:t>в той же номинации.</w:t>
      </w:r>
    </w:p>
    <w:p w:rsidR="00553BF5" w:rsidRPr="0026210E" w:rsidRDefault="00553BF5" w:rsidP="00553BF5">
      <w:pPr>
        <w:ind w:firstLine="720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8. </w:t>
      </w:r>
      <w:r w:rsidRPr="0026210E">
        <w:rPr>
          <w:rFonts w:ascii="Liberation Serif" w:hAnsi="Liberation Serif"/>
          <w:color w:val="000000"/>
          <w:sz w:val="28"/>
          <w:szCs w:val="28"/>
        </w:rPr>
        <w:t xml:space="preserve">Вручение Премии производится гласно, в торжественной обстановке главой Каменск-Уральского городского округа или иным лицом по его поручению. </w:t>
      </w:r>
      <w:r w:rsidRPr="0026210E">
        <w:rPr>
          <w:rFonts w:ascii="Liberation Serif" w:hAnsi="Liberation Serif"/>
          <w:color w:val="000000"/>
          <w:sz w:val="28"/>
        </w:rPr>
        <w:t xml:space="preserve">Гражданам, удостоенным </w:t>
      </w:r>
      <w:r w:rsidR="00EC68E0" w:rsidRPr="00B96500">
        <w:rPr>
          <w:rFonts w:ascii="Liberation Serif" w:hAnsi="Liberation Serif"/>
          <w:color w:val="000000"/>
          <w:sz w:val="28"/>
        </w:rPr>
        <w:t xml:space="preserve">Премии, вручается </w:t>
      </w:r>
      <w:r w:rsidR="00B00E5B">
        <w:rPr>
          <w:rFonts w:ascii="Liberation Serif" w:hAnsi="Liberation Serif"/>
          <w:color w:val="000000"/>
          <w:sz w:val="28"/>
        </w:rPr>
        <w:t>подарок</w:t>
      </w:r>
      <w:r w:rsidR="00EC68E0" w:rsidRPr="00B96500">
        <w:rPr>
          <w:rFonts w:ascii="Liberation Serif" w:hAnsi="Liberation Serif"/>
          <w:color w:val="000000"/>
          <w:sz w:val="28"/>
        </w:rPr>
        <w:t xml:space="preserve"> и цветы</w:t>
      </w:r>
      <w:r w:rsidRPr="00B96500">
        <w:rPr>
          <w:rFonts w:ascii="Liberation Serif" w:hAnsi="Liberation Serif"/>
          <w:color w:val="000000"/>
          <w:sz w:val="28"/>
        </w:rPr>
        <w:t>.</w:t>
      </w:r>
    </w:p>
    <w:p w:rsidR="00714E82" w:rsidRDefault="00553BF5" w:rsidP="00714E82">
      <w:pPr>
        <w:ind w:firstLine="720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Администрация Каменск-Уральского городского округа осуществляет перечисление денежных средств лауреатам Премии</w:t>
      </w:r>
      <w:r w:rsidRPr="0026210E">
        <w:rPr>
          <w:rFonts w:ascii="Liberation Serif" w:hAnsi="Liberation Serif"/>
          <w:color w:val="000000"/>
          <w:sz w:val="28"/>
        </w:rPr>
        <w:t xml:space="preserve"> за счет средств местного бюджета, предусмотренных на данные цели.</w:t>
      </w:r>
    </w:p>
    <w:p w:rsidR="00714E82" w:rsidRPr="00714E82" w:rsidRDefault="00553BF5" w:rsidP="00714E82">
      <w:pPr>
        <w:ind w:firstLine="720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9. </w:t>
      </w:r>
      <w:r w:rsidR="00714E82" w:rsidRPr="00714E82">
        <w:rPr>
          <w:rFonts w:ascii="Liberation Serif" w:hAnsi="Liberation Serif" w:cs="Liberation Serif"/>
          <w:bCs/>
          <w:color w:val="000000"/>
          <w:sz w:val="28"/>
          <w:szCs w:val="28"/>
        </w:rPr>
        <w:t>Информация о предоставлении социальной</w:t>
      </w:r>
      <w:r w:rsidR="00714E82" w:rsidRPr="00714E8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714E82" w:rsidRPr="00714E8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выплаты размещается </w:t>
      </w:r>
      <w:r w:rsidR="00714E8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               </w:t>
      </w:r>
      <w:r w:rsidR="00714E82" w:rsidRPr="00714E8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государственной информационной системе «Единая централизованная цифровая платформа в социальной сфере». Размещение (получение) указанной информации в государственной информационной системе «Единая централизованная цифровая платформа в социальной сфере» осуществляется </w:t>
      </w:r>
      <w:r w:rsidR="00714E8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             </w:t>
      </w:r>
      <w:r w:rsidR="00714E82" w:rsidRPr="00714E8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соответствии с Федеральным </w:t>
      </w:r>
      <w:hyperlink r:id="rId11" w:history="1">
        <w:r w:rsidR="00714E82" w:rsidRPr="00714E82">
          <w:rPr>
            <w:rFonts w:ascii="Liberation Serif" w:hAnsi="Liberation Serif" w:cs="Liberation Serif"/>
            <w:bCs/>
            <w:color w:val="000000"/>
            <w:sz w:val="28"/>
            <w:szCs w:val="28"/>
          </w:rPr>
          <w:t>законом</w:t>
        </w:r>
      </w:hyperlink>
      <w:r w:rsidR="00714E82" w:rsidRPr="00714E8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от 17 июля 1999 года № 178-ФЗ </w:t>
      </w:r>
      <w:r w:rsidR="00714E8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             </w:t>
      </w:r>
      <w:r w:rsidR="00714E82" w:rsidRPr="00714E82">
        <w:rPr>
          <w:rFonts w:ascii="Liberation Serif" w:hAnsi="Liberation Serif" w:cs="Liberation Serif"/>
          <w:bCs/>
          <w:color w:val="000000"/>
          <w:sz w:val="28"/>
          <w:szCs w:val="28"/>
        </w:rPr>
        <w:t>«О государственной социальной помощи».</w:t>
      </w:r>
    </w:p>
    <w:p w:rsidR="00553BF5" w:rsidRPr="00714E82" w:rsidRDefault="00553BF5" w:rsidP="00553BF5">
      <w:pPr>
        <w:ind w:firstLine="709"/>
        <w:jc w:val="both"/>
        <w:rPr>
          <w:rFonts w:ascii="Liberation Serif" w:hAnsi="Liberation Serif"/>
          <w:color w:val="FF0000"/>
          <w:sz w:val="28"/>
        </w:rPr>
      </w:pP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FF0000"/>
          <w:sz w:val="28"/>
        </w:rPr>
      </w:pPr>
    </w:p>
    <w:p w:rsidR="00553BF5" w:rsidRPr="0026210E" w:rsidRDefault="00553BF5" w:rsidP="00553BF5">
      <w:pPr>
        <w:ind w:left="5954"/>
        <w:jc w:val="both"/>
        <w:rPr>
          <w:rFonts w:ascii="Liberation Serif" w:hAnsi="Liberation Serif"/>
          <w:color w:val="FF0000"/>
          <w:sz w:val="28"/>
        </w:rPr>
      </w:pPr>
      <w:r w:rsidRPr="0026210E">
        <w:rPr>
          <w:rFonts w:ascii="Liberation Serif" w:hAnsi="Liberation Serif"/>
          <w:color w:val="FF0000"/>
          <w:sz w:val="28"/>
        </w:rPr>
        <w:br w:type="page"/>
      </w:r>
    </w:p>
    <w:p w:rsidR="00553BF5" w:rsidRPr="0026210E" w:rsidRDefault="00553BF5" w:rsidP="00553BF5">
      <w:pPr>
        <w:ind w:left="5954"/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lastRenderedPageBreak/>
        <w:t>Приложение № 1</w:t>
      </w:r>
    </w:p>
    <w:p w:rsidR="00EC68E0" w:rsidRDefault="00553BF5" w:rsidP="00EC68E0">
      <w:pPr>
        <w:widowControl w:val="0"/>
        <w:autoSpaceDE w:val="0"/>
        <w:autoSpaceDN w:val="0"/>
        <w:adjustRightInd w:val="0"/>
        <w:ind w:left="5954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 xml:space="preserve">к </w:t>
      </w:r>
      <w:hyperlink r:id="rId12" w:history="1">
        <w:proofErr w:type="gramStart"/>
        <w:r w:rsidRPr="0026210E">
          <w:rPr>
            <w:rFonts w:ascii="Liberation Serif" w:hAnsi="Liberation Serif"/>
            <w:color w:val="000000"/>
            <w:sz w:val="28"/>
            <w:szCs w:val="28"/>
          </w:rPr>
          <w:t>Положени</w:t>
        </w:r>
      </w:hyperlink>
      <w:r w:rsidR="00EC68E0">
        <w:rPr>
          <w:rFonts w:ascii="Liberation Serif" w:hAnsi="Liberation Serif"/>
          <w:color w:val="000000"/>
          <w:sz w:val="28"/>
          <w:szCs w:val="28"/>
        </w:rPr>
        <w:t>ю</w:t>
      </w:r>
      <w:proofErr w:type="gramEnd"/>
      <w:r w:rsidR="00EC68E0">
        <w:rPr>
          <w:rFonts w:ascii="Liberation Serif" w:hAnsi="Liberation Serif"/>
          <w:color w:val="000000"/>
          <w:sz w:val="28"/>
          <w:szCs w:val="28"/>
        </w:rPr>
        <w:t xml:space="preserve">  </w:t>
      </w:r>
      <w:r w:rsidRPr="0026210E">
        <w:rPr>
          <w:rFonts w:ascii="Liberation Serif" w:hAnsi="Liberation Serif"/>
          <w:color w:val="000000"/>
          <w:sz w:val="28"/>
          <w:szCs w:val="28"/>
        </w:rPr>
        <w:t>«О городской премии «Брав</w:t>
      </w:r>
      <w:r w:rsidR="00EC68E0">
        <w:rPr>
          <w:rFonts w:ascii="Liberation Serif" w:hAnsi="Liberation Serif"/>
          <w:color w:val="000000"/>
          <w:sz w:val="28"/>
          <w:szCs w:val="28"/>
        </w:rPr>
        <w:t>о</w:t>
      </w:r>
      <w:r w:rsidR="00714E82">
        <w:rPr>
          <w:rFonts w:ascii="Liberation Serif" w:hAnsi="Liberation Serif"/>
          <w:color w:val="000000"/>
          <w:sz w:val="28"/>
          <w:szCs w:val="28"/>
        </w:rPr>
        <w:t>»</w:t>
      </w:r>
    </w:p>
    <w:p w:rsidR="00714E82" w:rsidRDefault="00714E82" w:rsidP="00EC68E0">
      <w:pPr>
        <w:widowControl w:val="0"/>
        <w:autoSpaceDE w:val="0"/>
        <w:autoSpaceDN w:val="0"/>
        <w:adjustRightInd w:val="0"/>
        <w:ind w:left="5954"/>
        <w:rPr>
          <w:rFonts w:ascii="Liberation Serif" w:hAnsi="Liberation Serif"/>
          <w:color w:val="000000"/>
          <w:sz w:val="28"/>
          <w:szCs w:val="28"/>
        </w:rPr>
      </w:pPr>
    </w:p>
    <w:p w:rsidR="00553BF5" w:rsidRPr="00EC68E0" w:rsidRDefault="00553BF5" w:rsidP="00EC68E0">
      <w:pPr>
        <w:widowControl w:val="0"/>
        <w:autoSpaceDE w:val="0"/>
        <w:autoSpaceDN w:val="0"/>
        <w:adjustRightInd w:val="0"/>
        <w:ind w:left="5954"/>
        <w:rPr>
          <w:rFonts w:ascii="Liberation Serif" w:hAnsi="Liberation Serif"/>
          <w:color w:val="000000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 xml:space="preserve">В Комиссию по присуждению городской премии «Браво» </w:t>
      </w:r>
    </w:p>
    <w:p w:rsidR="00553BF5" w:rsidRPr="0026210E" w:rsidRDefault="00553BF5" w:rsidP="00553BF5">
      <w:pPr>
        <w:pStyle w:val="ConsPlusNonformat"/>
        <w:ind w:left="5954"/>
        <w:rPr>
          <w:rFonts w:ascii="Liberation Serif" w:hAnsi="Liberation Serif" w:cs="Times New Roman"/>
          <w:color w:val="000000"/>
          <w:sz w:val="28"/>
          <w:szCs w:val="28"/>
        </w:rPr>
      </w:pPr>
      <w:r w:rsidRPr="0026210E">
        <w:rPr>
          <w:rFonts w:ascii="Liberation Serif" w:hAnsi="Liberation Serif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__________________________</w:t>
      </w:r>
    </w:p>
    <w:p w:rsidR="00553BF5" w:rsidRPr="0026210E" w:rsidRDefault="00553BF5" w:rsidP="00553BF5">
      <w:pPr>
        <w:pStyle w:val="ConsPlusNonformat"/>
        <w:ind w:left="5954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26210E">
        <w:rPr>
          <w:rFonts w:ascii="Liberation Serif" w:hAnsi="Liberation Serif" w:cs="Times New Roman"/>
          <w:color w:val="000000"/>
          <w:sz w:val="24"/>
          <w:szCs w:val="24"/>
        </w:rPr>
        <w:t xml:space="preserve">                      фамилия                                      </w:t>
      </w:r>
      <w:r w:rsidRPr="0026210E">
        <w:rPr>
          <w:rFonts w:ascii="Liberation Serif" w:hAnsi="Liberation Serif" w:cs="Times New Roman"/>
          <w:color w:val="000000"/>
          <w:sz w:val="28"/>
          <w:szCs w:val="28"/>
        </w:rPr>
        <w:t xml:space="preserve">                                                                                        __________________________</w:t>
      </w:r>
    </w:p>
    <w:p w:rsidR="00553BF5" w:rsidRPr="0026210E" w:rsidRDefault="00553BF5" w:rsidP="00553BF5">
      <w:pPr>
        <w:pStyle w:val="ConsPlusNonformat"/>
        <w:ind w:left="5954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26210E">
        <w:rPr>
          <w:rFonts w:ascii="Liberation Serif" w:hAnsi="Liberation Serif" w:cs="Times New Roman"/>
          <w:color w:val="000000"/>
          <w:sz w:val="28"/>
          <w:szCs w:val="28"/>
        </w:rPr>
        <w:t xml:space="preserve">                      </w:t>
      </w:r>
      <w:r w:rsidRPr="0026210E">
        <w:rPr>
          <w:rFonts w:ascii="Liberation Serif" w:hAnsi="Liberation Serif" w:cs="Times New Roman"/>
          <w:color w:val="000000"/>
          <w:sz w:val="24"/>
          <w:szCs w:val="24"/>
        </w:rPr>
        <w:t>имя</w:t>
      </w:r>
      <w:r w:rsidRPr="0026210E">
        <w:rPr>
          <w:rFonts w:ascii="Liberation Serif" w:hAnsi="Liberation Serif" w:cs="Times New Roman"/>
          <w:color w:val="000000"/>
          <w:sz w:val="28"/>
          <w:szCs w:val="28"/>
        </w:rPr>
        <w:t xml:space="preserve">                                                                               __________________________</w:t>
      </w:r>
    </w:p>
    <w:p w:rsidR="00553BF5" w:rsidRPr="0026210E" w:rsidRDefault="00553BF5" w:rsidP="00553BF5">
      <w:pPr>
        <w:pStyle w:val="ConsPlusNonformat"/>
        <w:ind w:left="5954"/>
        <w:jc w:val="center"/>
        <w:rPr>
          <w:rFonts w:ascii="Liberation Serif" w:hAnsi="Liberation Serif" w:cs="Times New Roman"/>
          <w:color w:val="000000"/>
          <w:sz w:val="24"/>
          <w:szCs w:val="24"/>
        </w:rPr>
      </w:pPr>
      <w:r w:rsidRPr="0026210E">
        <w:rPr>
          <w:rFonts w:ascii="Liberation Serif" w:hAnsi="Liberation Serif" w:cs="Times New Roman"/>
          <w:color w:val="000000"/>
          <w:sz w:val="24"/>
          <w:szCs w:val="24"/>
        </w:rPr>
        <w:t>отчество (при наличии)</w:t>
      </w:r>
    </w:p>
    <w:p w:rsidR="00553BF5" w:rsidRDefault="00553BF5" w:rsidP="00553BF5">
      <w:pPr>
        <w:pStyle w:val="ConsPlusNonformat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26210E" w:rsidRPr="0026210E" w:rsidRDefault="0026210E" w:rsidP="00553BF5">
      <w:pPr>
        <w:pStyle w:val="ConsPlusNonformat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553BF5" w:rsidRPr="0026210E" w:rsidRDefault="00553BF5" w:rsidP="00553BF5">
      <w:pPr>
        <w:pStyle w:val="ConsPlusNonformat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  <w:r w:rsidRPr="0026210E">
        <w:rPr>
          <w:rFonts w:ascii="Liberation Serif" w:hAnsi="Liberation Serif" w:cs="Times New Roman"/>
          <w:color w:val="000000"/>
          <w:sz w:val="28"/>
          <w:szCs w:val="28"/>
        </w:rPr>
        <w:t xml:space="preserve">СОГЛАСИЕ </w:t>
      </w:r>
    </w:p>
    <w:p w:rsidR="00553BF5" w:rsidRPr="0026210E" w:rsidRDefault="00553BF5" w:rsidP="00553BF5">
      <w:pPr>
        <w:pStyle w:val="ConsPlusNonformat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  <w:r w:rsidRPr="0026210E">
        <w:rPr>
          <w:rFonts w:ascii="Liberation Serif" w:hAnsi="Liberation Serif" w:cs="Times New Roman"/>
          <w:color w:val="000000"/>
          <w:sz w:val="28"/>
          <w:szCs w:val="28"/>
        </w:rPr>
        <w:t>НА ОБРАБОТКУ ПЕРСОНАЛЬНЫХ ДАННЫХ</w:t>
      </w:r>
    </w:p>
    <w:p w:rsidR="00553BF5" w:rsidRPr="0026210E" w:rsidRDefault="00553BF5" w:rsidP="00553BF5">
      <w:pPr>
        <w:jc w:val="center"/>
        <w:rPr>
          <w:rFonts w:ascii="Liberation Serif" w:hAnsi="Liberation Serif"/>
          <w:color w:val="000000"/>
          <w:sz w:val="28"/>
          <w:szCs w:val="28"/>
        </w:rPr>
      </w:pPr>
    </w:p>
    <w:p w:rsidR="00553BF5" w:rsidRPr="0026210E" w:rsidRDefault="00390F47" w:rsidP="00553BF5">
      <w:pPr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Я, __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>_________________________________</w:t>
      </w:r>
      <w:r w:rsidRPr="0026210E">
        <w:rPr>
          <w:rFonts w:ascii="Liberation Serif" w:hAnsi="Liberation Serif"/>
          <w:color w:val="000000"/>
          <w:sz w:val="28"/>
          <w:szCs w:val="28"/>
        </w:rPr>
        <w:t>_______________________________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>,</w:t>
      </w:r>
    </w:p>
    <w:p w:rsidR="00553BF5" w:rsidRPr="0026210E" w:rsidRDefault="00553BF5" w:rsidP="00553BF5">
      <w:pPr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 xml:space="preserve">проживающий 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>(</w:t>
      </w:r>
      <w:proofErr w:type="spellStart"/>
      <w:r w:rsidR="00390F47" w:rsidRPr="0026210E">
        <w:rPr>
          <w:rFonts w:ascii="Liberation Serif" w:hAnsi="Liberation Serif"/>
          <w:color w:val="000000"/>
          <w:sz w:val="28"/>
          <w:szCs w:val="28"/>
        </w:rPr>
        <w:t>ая</w:t>
      </w:r>
      <w:proofErr w:type="spellEnd"/>
      <w:proofErr w:type="gramStart"/>
      <w:r w:rsidR="00390F47" w:rsidRPr="0026210E">
        <w:rPr>
          <w:rFonts w:ascii="Liberation Serif" w:hAnsi="Liberation Serif"/>
          <w:color w:val="000000"/>
          <w:sz w:val="28"/>
          <w:szCs w:val="28"/>
        </w:rPr>
        <w:t>)</w:t>
      </w:r>
      <w:r w:rsidRPr="0026210E">
        <w:rPr>
          <w:rFonts w:ascii="Liberation Serif" w:hAnsi="Liberation Serif"/>
          <w:color w:val="000000"/>
          <w:sz w:val="28"/>
          <w:szCs w:val="28"/>
        </w:rPr>
        <w:t>п</w:t>
      </w:r>
      <w:proofErr w:type="gramEnd"/>
      <w:r w:rsidRPr="0026210E">
        <w:rPr>
          <w:rFonts w:ascii="Liberation Serif" w:hAnsi="Liberation Serif"/>
          <w:color w:val="000000"/>
          <w:sz w:val="28"/>
          <w:szCs w:val="28"/>
        </w:rPr>
        <w:t>о адресу: _______________________________________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>____</w:t>
      </w:r>
    </w:p>
    <w:p w:rsidR="00553BF5" w:rsidRPr="0026210E" w:rsidRDefault="00553BF5" w:rsidP="00553BF5">
      <w:pPr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______________________________________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>______________________________</w:t>
      </w:r>
      <w:r w:rsidRPr="0026210E">
        <w:rPr>
          <w:rFonts w:ascii="Liberation Serif" w:hAnsi="Liberation Serif"/>
          <w:color w:val="000000"/>
          <w:sz w:val="28"/>
          <w:szCs w:val="28"/>
        </w:rPr>
        <w:t>,</w:t>
      </w:r>
    </w:p>
    <w:p w:rsidR="00553BF5" w:rsidRPr="0026210E" w:rsidRDefault="00553BF5" w:rsidP="00553BF5">
      <w:pPr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документ, удостоверяющий личность: серия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 xml:space="preserve"> ___________ номер ___________</w:t>
      </w:r>
      <w:r w:rsidRPr="0026210E">
        <w:rPr>
          <w:rFonts w:ascii="Liberation Serif" w:hAnsi="Liberation Serif"/>
          <w:color w:val="000000"/>
          <w:sz w:val="28"/>
          <w:szCs w:val="28"/>
        </w:rPr>
        <w:t>_,</w:t>
      </w:r>
    </w:p>
    <w:p w:rsidR="00553BF5" w:rsidRPr="0026210E" w:rsidRDefault="00553BF5" w:rsidP="00553BF5">
      <w:pPr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выдан ________________________________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>______________________________</w:t>
      </w:r>
    </w:p>
    <w:p w:rsidR="00553BF5" w:rsidRPr="0026210E" w:rsidRDefault="00553BF5" w:rsidP="00553BF5">
      <w:pPr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________________________________________________________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>____________</w:t>
      </w:r>
    </w:p>
    <w:p w:rsidR="00553BF5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26210E">
        <w:rPr>
          <w:rFonts w:ascii="Liberation Serif" w:hAnsi="Liberation Serif"/>
          <w:color w:val="000000"/>
          <w:sz w:val="28"/>
          <w:szCs w:val="28"/>
        </w:rPr>
        <w:t xml:space="preserve">согласен на обработку моих персональных данных Комиссией по присуждению городской премии «Браво», Администрацией Каменск-Уральского городского округа (623402, г. Каменск-Уральский, ул. Ленина, 32), (далее - Оператор), содержащихся в ходатайстве о присуждении городской премии «Браво» (далее – премия) и других документах, представленных для присуждения премии, </w:t>
      </w:r>
      <w:r w:rsidR="00074D45">
        <w:rPr>
          <w:rFonts w:ascii="Liberation Serif" w:hAnsi="Liberation Serif"/>
          <w:color w:val="000000"/>
          <w:sz w:val="28"/>
          <w:szCs w:val="28"/>
        </w:rPr>
        <w:t xml:space="preserve">               </w:t>
      </w:r>
      <w:r w:rsidRPr="0026210E">
        <w:rPr>
          <w:rFonts w:ascii="Liberation Serif" w:hAnsi="Liberation Serif"/>
          <w:color w:val="000000"/>
          <w:sz w:val="28"/>
          <w:szCs w:val="28"/>
        </w:rPr>
        <w:t>а именно: фамилия, имя, отчество (при наличии); адрес места жительства;</w:t>
      </w:r>
      <w:proofErr w:type="gramEnd"/>
      <w:r w:rsidRPr="0026210E"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gramStart"/>
      <w:r w:rsidRPr="0026210E">
        <w:rPr>
          <w:rFonts w:ascii="Liberation Serif" w:hAnsi="Liberation Serif"/>
          <w:color w:val="000000"/>
          <w:sz w:val="28"/>
          <w:szCs w:val="28"/>
        </w:rPr>
        <w:t xml:space="preserve">дата и место рождения; данные документа, удостоверяющего личность; гражданство; сведения о детях; семейное положение; профессиональное образование; профессия, специальность; место работы (службы, учебы), род занятий; ИНН; </w:t>
      </w:r>
      <w:r w:rsidRPr="00714E82">
        <w:rPr>
          <w:rFonts w:ascii="Liberation Serif" w:hAnsi="Liberation Serif"/>
          <w:sz w:val="28"/>
          <w:szCs w:val="28"/>
        </w:rPr>
        <w:t xml:space="preserve">данные страхового свидетельства обязательного пенсионного страхования; </w:t>
      </w:r>
      <w:r w:rsidRPr="0026210E">
        <w:rPr>
          <w:rFonts w:ascii="Liberation Serif" w:hAnsi="Liberation Serif"/>
          <w:color w:val="000000"/>
          <w:sz w:val="28"/>
          <w:szCs w:val="28"/>
        </w:rPr>
        <w:t>фотоизображение; сведения о дополнительном профессиональн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>ом образовании, о присвоении ученой степени, уче</w:t>
      </w:r>
      <w:r w:rsidRPr="0026210E">
        <w:rPr>
          <w:rFonts w:ascii="Liberation Serif" w:hAnsi="Liberation Serif"/>
          <w:color w:val="000000"/>
          <w:sz w:val="28"/>
          <w:szCs w:val="28"/>
        </w:rPr>
        <w:t>ного звания, о награжд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>ении наградами и присвоении поче</w:t>
      </w:r>
      <w:r w:rsidRPr="0026210E">
        <w:rPr>
          <w:rFonts w:ascii="Liberation Serif" w:hAnsi="Liberation Serif"/>
          <w:color w:val="000000"/>
          <w:sz w:val="28"/>
          <w:szCs w:val="28"/>
        </w:rPr>
        <w:t>тных званий (при н</w:t>
      </w:r>
      <w:r w:rsidR="0026210E">
        <w:rPr>
          <w:rFonts w:ascii="Liberation Serif" w:hAnsi="Liberation Serif"/>
          <w:color w:val="000000"/>
          <w:sz w:val="28"/>
          <w:szCs w:val="28"/>
        </w:rPr>
        <w:t>аличии);</w:t>
      </w:r>
      <w:proofErr w:type="gramEnd"/>
      <w:r w:rsidR="0026210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 xml:space="preserve">сведения </w:t>
      </w:r>
      <w:r w:rsidR="00074D45">
        <w:rPr>
          <w:rFonts w:ascii="Liberation Serif" w:hAnsi="Liberation Serif"/>
          <w:color w:val="000000"/>
          <w:sz w:val="28"/>
          <w:szCs w:val="28"/>
        </w:rPr>
        <w:t xml:space="preserve">                           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>о судимости;</w:t>
      </w:r>
      <w:r w:rsidRPr="0026210E">
        <w:rPr>
          <w:rFonts w:ascii="Liberation Serif" w:hAnsi="Liberation Serif"/>
          <w:color w:val="000000"/>
          <w:sz w:val="28"/>
          <w:szCs w:val="28"/>
        </w:rPr>
        <w:t xml:space="preserve"> телефон; адрес электронной почты.</w:t>
      </w:r>
    </w:p>
    <w:p w:rsidR="00553BF5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ab/>
        <w:t xml:space="preserve">Обработка персональных данных будет осуществляться Оператором </w:t>
      </w:r>
      <w:r w:rsidR="00074D45">
        <w:rPr>
          <w:rFonts w:ascii="Liberation Serif" w:hAnsi="Liberation Serif"/>
          <w:color w:val="000000"/>
          <w:sz w:val="28"/>
          <w:szCs w:val="28"/>
        </w:rPr>
        <w:t xml:space="preserve">               </w:t>
      </w:r>
      <w:r w:rsidRPr="0026210E">
        <w:rPr>
          <w:rFonts w:ascii="Liberation Serif" w:hAnsi="Liberation Serif"/>
          <w:color w:val="000000"/>
          <w:sz w:val="28"/>
          <w:szCs w:val="28"/>
        </w:rPr>
        <w:t>в целях организации исполнения полномочий по присуждению премии.</w:t>
      </w:r>
    </w:p>
    <w:p w:rsidR="00553BF5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ab/>
        <w:t>Настоящее согласие дано на осуществление Оператором следующих действий с моими персональными данными: сбор, систематизация, накопление, хранение, использование, распространение, обезличивание, блокирование и их передачу</w:t>
      </w:r>
      <w:r w:rsidR="00714E82">
        <w:rPr>
          <w:rFonts w:ascii="Liberation Serif" w:hAnsi="Liberation Serif"/>
          <w:color w:val="000000"/>
          <w:sz w:val="28"/>
          <w:szCs w:val="28"/>
        </w:rPr>
        <w:t xml:space="preserve"> в средства массовой информации</w:t>
      </w:r>
      <w:r w:rsidRPr="0026210E">
        <w:rPr>
          <w:rFonts w:ascii="Liberation Serif" w:hAnsi="Liberation Serif"/>
          <w:color w:val="000000"/>
          <w:sz w:val="28"/>
          <w:szCs w:val="28"/>
        </w:rPr>
        <w:t>.</w:t>
      </w:r>
    </w:p>
    <w:p w:rsidR="00553BF5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lastRenderedPageBreak/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Оператора.</w:t>
      </w:r>
    </w:p>
    <w:p w:rsidR="00553BF5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ab/>
        <w:t>Настоящее согласие дано мной на срок хранения документов по присуждению премии.</w:t>
      </w:r>
    </w:p>
    <w:p w:rsidR="00553BF5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ab/>
        <w:t>Настоящее согласие вступает в действие с момента его подписания.</w:t>
      </w:r>
    </w:p>
    <w:p w:rsidR="00553BF5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ab/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553BF5" w:rsidRPr="0026210E" w:rsidRDefault="00553BF5" w:rsidP="00553BF5">
      <w:pPr>
        <w:ind w:firstLine="709"/>
        <w:rPr>
          <w:rFonts w:ascii="Liberation Serif" w:hAnsi="Liberation Serif"/>
          <w:color w:val="000000"/>
          <w:sz w:val="28"/>
          <w:szCs w:val="28"/>
        </w:rPr>
      </w:pPr>
    </w:p>
    <w:p w:rsidR="00553BF5" w:rsidRPr="0026210E" w:rsidRDefault="00553BF5" w:rsidP="00553BF5">
      <w:pPr>
        <w:rPr>
          <w:rFonts w:ascii="Liberation Serif" w:hAnsi="Liberation Serif"/>
          <w:color w:val="000000"/>
          <w:sz w:val="28"/>
          <w:szCs w:val="28"/>
        </w:rPr>
      </w:pPr>
    </w:p>
    <w:p w:rsidR="00390F47" w:rsidRPr="0026210E" w:rsidRDefault="00553BF5" w:rsidP="00553BF5">
      <w:pPr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«____»____________ 20__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>_ г.  ________________________</w:t>
      </w:r>
      <w:r w:rsidRPr="0026210E">
        <w:rPr>
          <w:rFonts w:ascii="Liberation Serif" w:hAnsi="Liberation Serif"/>
          <w:color w:val="000000"/>
          <w:sz w:val="28"/>
          <w:szCs w:val="28"/>
        </w:rPr>
        <w:t>__   _______________</w:t>
      </w:r>
    </w:p>
    <w:p w:rsidR="00553BF5" w:rsidRPr="00714E82" w:rsidRDefault="00390F47" w:rsidP="00553BF5">
      <w:pPr>
        <w:rPr>
          <w:rFonts w:ascii="Liberation Serif" w:hAnsi="Liberation Serif"/>
          <w:color w:val="000000"/>
        </w:rPr>
      </w:pPr>
      <w:r w:rsidRPr="00714E82">
        <w:rPr>
          <w:rFonts w:ascii="Liberation Serif" w:hAnsi="Liberation Serif"/>
          <w:color w:val="000000"/>
        </w:rPr>
        <w:t xml:space="preserve"> </w:t>
      </w:r>
      <w:r w:rsidR="00714E82">
        <w:rPr>
          <w:rFonts w:ascii="Liberation Serif" w:hAnsi="Liberation Serif"/>
          <w:color w:val="000000"/>
        </w:rPr>
        <w:t xml:space="preserve">  </w:t>
      </w:r>
      <w:r w:rsidRPr="00714E82">
        <w:rPr>
          <w:rFonts w:ascii="Liberation Serif" w:hAnsi="Liberation Serif"/>
          <w:color w:val="000000"/>
        </w:rPr>
        <w:t xml:space="preserve">  дата</w:t>
      </w:r>
      <w:r w:rsidR="00553BF5" w:rsidRPr="00714E82">
        <w:rPr>
          <w:rFonts w:ascii="Liberation Serif" w:hAnsi="Liberation Serif"/>
          <w:color w:val="000000"/>
        </w:rPr>
        <w:t xml:space="preserve">                                            </w:t>
      </w:r>
      <w:r w:rsidRPr="00714E82">
        <w:rPr>
          <w:rFonts w:ascii="Liberation Serif" w:hAnsi="Liberation Serif"/>
          <w:color w:val="000000"/>
        </w:rPr>
        <w:t xml:space="preserve">                      </w:t>
      </w:r>
      <w:r w:rsidR="00714E82">
        <w:rPr>
          <w:rFonts w:ascii="Liberation Serif" w:hAnsi="Liberation Serif"/>
          <w:color w:val="000000"/>
        </w:rPr>
        <w:t xml:space="preserve">                       </w:t>
      </w:r>
      <w:r w:rsidR="00553BF5" w:rsidRPr="00714E82">
        <w:rPr>
          <w:rFonts w:ascii="Liberation Serif" w:hAnsi="Liberation Serif"/>
          <w:color w:val="000000"/>
        </w:rPr>
        <w:t xml:space="preserve">  Ф.И.О.                                         </w:t>
      </w:r>
      <w:r w:rsidR="00714E82">
        <w:rPr>
          <w:rFonts w:ascii="Liberation Serif" w:hAnsi="Liberation Serif"/>
          <w:color w:val="000000"/>
        </w:rPr>
        <w:t xml:space="preserve">    </w:t>
      </w:r>
      <w:r w:rsidR="00553BF5" w:rsidRPr="00714E82">
        <w:rPr>
          <w:rFonts w:ascii="Liberation Serif" w:hAnsi="Liberation Serif"/>
          <w:color w:val="000000"/>
        </w:rPr>
        <w:t xml:space="preserve">  подпись </w:t>
      </w:r>
    </w:p>
    <w:p w:rsidR="00553BF5" w:rsidRPr="0026210E" w:rsidRDefault="00553BF5" w:rsidP="00553BF5">
      <w:pPr>
        <w:rPr>
          <w:rFonts w:ascii="Liberation Serif" w:hAnsi="Liberation Serif"/>
          <w:color w:val="FF0000"/>
          <w:sz w:val="28"/>
          <w:szCs w:val="28"/>
        </w:rPr>
      </w:pPr>
    </w:p>
    <w:p w:rsidR="00553BF5" w:rsidRPr="0026210E" w:rsidRDefault="00553BF5" w:rsidP="00553BF5">
      <w:pPr>
        <w:ind w:left="5954"/>
        <w:jc w:val="both"/>
        <w:rPr>
          <w:rFonts w:ascii="Liberation Serif" w:hAnsi="Liberation Serif"/>
          <w:color w:val="FF0000"/>
          <w:sz w:val="28"/>
        </w:rPr>
      </w:pPr>
      <w:r w:rsidRPr="0026210E">
        <w:rPr>
          <w:rFonts w:ascii="Liberation Serif" w:hAnsi="Liberation Serif"/>
          <w:color w:val="FF0000"/>
          <w:sz w:val="28"/>
        </w:rPr>
        <w:br w:type="page"/>
      </w:r>
    </w:p>
    <w:p w:rsidR="00390F47" w:rsidRPr="0026210E" w:rsidRDefault="00714E82" w:rsidP="00390F47">
      <w:pPr>
        <w:tabs>
          <w:tab w:val="left" w:pos="9638"/>
        </w:tabs>
        <w:ind w:left="4962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  <w:r w:rsidR="00390F47" w:rsidRPr="0026210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90F47" w:rsidRPr="006069A5" w:rsidRDefault="00390F47" w:rsidP="00390F47">
      <w:pPr>
        <w:tabs>
          <w:tab w:val="left" w:pos="9638"/>
        </w:tabs>
        <w:ind w:left="4962" w:right="-1"/>
        <w:jc w:val="both"/>
        <w:rPr>
          <w:rFonts w:ascii="Liberation Serif" w:hAnsi="Liberation Serif" w:cs="Liberation Serif"/>
          <w:sz w:val="28"/>
          <w:szCs w:val="28"/>
        </w:rPr>
      </w:pPr>
      <w:r w:rsidRPr="006069A5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  <w:proofErr w:type="gramStart"/>
      <w:r w:rsidRPr="006069A5">
        <w:rPr>
          <w:rFonts w:ascii="Liberation Serif" w:hAnsi="Liberation Serif" w:cs="Liberation Serif"/>
          <w:sz w:val="28"/>
          <w:szCs w:val="28"/>
        </w:rPr>
        <w:t>от</w:t>
      </w:r>
      <w:proofErr w:type="gramEnd"/>
      <w:r w:rsidRPr="006069A5">
        <w:rPr>
          <w:rFonts w:ascii="Liberation Serif" w:hAnsi="Liberation Serif" w:cs="Liberation Serif"/>
          <w:sz w:val="28"/>
          <w:szCs w:val="28"/>
        </w:rPr>
        <w:t xml:space="preserve">  </w:t>
      </w:r>
      <w:r w:rsidRPr="0026210E">
        <w:rPr>
          <w:rFonts w:ascii="Liberation Serif" w:hAnsi="Liberation Serif" w:cs="Liberation Serif"/>
          <w:sz w:val="28"/>
          <w:szCs w:val="28"/>
        </w:rPr>
        <w:t>______________</w:t>
      </w:r>
      <w:r w:rsidR="00074D45">
        <w:rPr>
          <w:rFonts w:ascii="Liberation Serif" w:hAnsi="Liberation Serif" w:cs="Liberation Serif"/>
          <w:sz w:val="28"/>
          <w:szCs w:val="28"/>
        </w:rPr>
        <w:t xml:space="preserve"> №</w:t>
      </w:r>
      <w:r w:rsidRPr="006069A5">
        <w:rPr>
          <w:rFonts w:ascii="Liberation Serif" w:hAnsi="Liberation Serif" w:cs="Liberation Serif"/>
          <w:sz w:val="28"/>
          <w:szCs w:val="28"/>
        </w:rPr>
        <w:t xml:space="preserve"> </w:t>
      </w:r>
      <w:r w:rsidRPr="0026210E">
        <w:rPr>
          <w:rFonts w:ascii="Liberation Serif" w:hAnsi="Liberation Serif" w:cs="Liberation Serif"/>
          <w:sz w:val="28"/>
          <w:szCs w:val="28"/>
        </w:rPr>
        <w:t>_____</w:t>
      </w:r>
    </w:p>
    <w:p w:rsidR="00390F47" w:rsidRPr="006069A5" w:rsidRDefault="00390F47" w:rsidP="00390F47">
      <w:pPr>
        <w:tabs>
          <w:tab w:val="left" w:pos="9638"/>
        </w:tabs>
        <w:ind w:left="4962" w:right="-1"/>
        <w:jc w:val="both"/>
        <w:rPr>
          <w:rFonts w:ascii="Liberation Serif" w:hAnsi="Liberation Serif" w:cs="Liberation Serif"/>
          <w:sz w:val="28"/>
          <w:szCs w:val="28"/>
        </w:rPr>
      </w:pPr>
      <w:r w:rsidRPr="006069A5">
        <w:rPr>
          <w:rFonts w:ascii="Liberation Serif" w:hAnsi="Liberation Serif" w:cs="Liberation Serif"/>
          <w:bCs/>
          <w:iCs/>
          <w:sz w:val="28"/>
          <w:szCs w:val="28"/>
        </w:rPr>
        <w:t xml:space="preserve">«О </w:t>
      </w:r>
      <w:r w:rsidRPr="0026210E">
        <w:rPr>
          <w:rFonts w:ascii="Liberation Serif" w:hAnsi="Liberation Serif"/>
          <w:sz w:val="28"/>
          <w:szCs w:val="28"/>
        </w:rPr>
        <w:t>городской премии «Браво</w:t>
      </w:r>
      <w:r w:rsidRPr="006069A5">
        <w:rPr>
          <w:rFonts w:ascii="Liberation Serif" w:hAnsi="Liberation Serif" w:cs="Liberation Serif"/>
          <w:bCs/>
          <w:sz w:val="28"/>
          <w:szCs w:val="28"/>
        </w:rPr>
        <w:t>»</w:t>
      </w:r>
    </w:p>
    <w:p w:rsidR="00553BF5" w:rsidRDefault="00553BF5" w:rsidP="00390F47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714E82" w:rsidRPr="0026210E" w:rsidRDefault="00714E82" w:rsidP="00390F47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553BF5" w:rsidRPr="0026210E" w:rsidRDefault="00553BF5" w:rsidP="00553BF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Состав</w:t>
      </w:r>
    </w:p>
    <w:p w:rsidR="00553BF5" w:rsidRPr="0026210E" w:rsidRDefault="00553BF5" w:rsidP="00553BF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комиссии по присуждению городской премии «Браво»</w:t>
      </w:r>
    </w:p>
    <w:p w:rsidR="00390F47" w:rsidRDefault="00390F47" w:rsidP="00553BF5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5036C5" w:rsidRPr="0026210E" w:rsidRDefault="005036C5" w:rsidP="00553BF5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9781" w:type="dxa"/>
        <w:tblInd w:w="-34" w:type="dxa"/>
        <w:tblLook w:val="0000" w:firstRow="0" w:lastRow="0" w:firstColumn="0" w:lastColumn="0" w:noHBand="0" w:noVBand="0"/>
      </w:tblPr>
      <w:tblGrid>
        <w:gridCol w:w="568"/>
        <w:gridCol w:w="3260"/>
        <w:gridCol w:w="5953"/>
      </w:tblGrid>
      <w:tr w:rsidR="00553BF5" w:rsidRPr="0026210E" w:rsidTr="00390F47">
        <w:trPr>
          <w:trHeight w:val="578"/>
        </w:trPr>
        <w:tc>
          <w:tcPr>
            <w:tcW w:w="568" w:type="dxa"/>
          </w:tcPr>
          <w:p w:rsidR="00553BF5" w:rsidRPr="0026210E" w:rsidRDefault="00553BF5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Нестеров </w:t>
            </w:r>
          </w:p>
          <w:p w:rsidR="00553BF5" w:rsidRPr="0026210E" w:rsidRDefault="00390F47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Денис </w:t>
            </w:r>
            <w:r w:rsidR="00553BF5" w:rsidRPr="0026210E">
              <w:rPr>
                <w:rFonts w:ascii="Liberation Serif" w:hAnsi="Liberation Serif"/>
                <w:sz w:val="28"/>
                <w:szCs w:val="28"/>
              </w:rPr>
              <w:t>Николаевич</w:t>
            </w:r>
          </w:p>
        </w:tc>
        <w:tc>
          <w:tcPr>
            <w:tcW w:w="5953" w:type="dxa"/>
          </w:tcPr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заместитель главы Администрации городского округа, председатель комиссии;</w:t>
            </w:r>
          </w:p>
        </w:tc>
      </w:tr>
      <w:tr w:rsidR="00553BF5" w:rsidRPr="0026210E" w:rsidTr="00390F47">
        <w:trPr>
          <w:trHeight w:val="828"/>
        </w:trPr>
        <w:tc>
          <w:tcPr>
            <w:tcW w:w="568" w:type="dxa"/>
          </w:tcPr>
          <w:p w:rsidR="00553BF5" w:rsidRPr="0026210E" w:rsidRDefault="00553BF5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210E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</w:p>
          <w:p w:rsidR="00553BF5" w:rsidRPr="0026210E" w:rsidRDefault="00390F47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Алексей </w:t>
            </w:r>
            <w:r w:rsidR="00553BF5" w:rsidRPr="0026210E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53" w:type="dxa"/>
          </w:tcPr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округа, заместитель председателя комиссии;</w:t>
            </w:r>
          </w:p>
        </w:tc>
      </w:tr>
      <w:tr w:rsidR="00553BF5" w:rsidRPr="0026210E" w:rsidTr="00390F47">
        <w:tc>
          <w:tcPr>
            <w:tcW w:w="568" w:type="dxa"/>
          </w:tcPr>
          <w:p w:rsidR="00553BF5" w:rsidRPr="0026210E" w:rsidRDefault="00553BF5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Анисимова</w:t>
            </w:r>
          </w:p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Ирина</w:t>
            </w:r>
            <w:r w:rsidR="00390F47" w:rsidRPr="0026210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26210E">
              <w:rPr>
                <w:rFonts w:ascii="Liberation Serif" w:hAnsi="Liberation Serif"/>
                <w:sz w:val="28"/>
                <w:szCs w:val="28"/>
              </w:rPr>
              <w:t>Владимировна</w:t>
            </w:r>
          </w:p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53" w:type="dxa"/>
          </w:tcPr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главный специалист отдела по социальным и жилищным вопросам Администрации Каменск-Уральского городского округа, секретарь комиссии;</w:t>
            </w:r>
          </w:p>
        </w:tc>
      </w:tr>
      <w:tr w:rsidR="00553BF5" w:rsidRPr="0026210E" w:rsidTr="00390F47">
        <w:tc>
          <w:tcPr>
            <w:tcW w:w="568" w:type="dxa"/>
          </w:tcPr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5953" w:type="dxa"/>
          </w:tcPr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51936" w:rsidRPr="0026210E" w:rsidTr="00390F47"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bookmarkStart w:id="0" w:name="_GoBack"/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210E">
              <w:rPr>
                <w:rFonts w:ascii="Liberation Serif" w:hAnsi="Liberation Serif"/>
                <w:sz w:val="28"/>
                <w:szCs w:val="28"/>
              </w:rPr>
              <w:t>Афонина</w:t>
            </w:r>
            <w:proofErr w:type="spellEnd"/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Татьяна Кузьминична</w:t>
            </w:r>
          </w:p>
        </w:tc>
        <w:tc>
          <w:tcPr>
            <w:tcW w:w="5953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начальник отдела развития потребительского рынка, предпринимательства и туризма Администрации Каменск-Уральского городского округа;</w:t>
            </w:r>
          </w:p>
        </w:tc>
      </w:tr>
      <w:tr w:rsidR="00C51936" w:rsidRPr="0026210E" w:rsidTr="00390F47"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210E"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Павел </w:t>
            </w:r>
            <w:proofErr w:type="spellStart"/>
            <w:r w:rsidRPr="0026210E">
              <w:rPr>
                <w:rFonts w:ascii="Liberation Serif" w:hAnsi="Liberation Serif"/>
                <w:sz w:val="28"/>
                <w:szCs w:val="28"/>
              </w:rPr>
              <w:t>Гансович</w:t>
            </w:r>
            <w:proofErr w:type="spellEnd"/>
          </w:p>
        </w:tc>
        <w:tc>
          <w:tcPr>
            <w:tcW w:w="5953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начальник ОМС «Управление по физической культуре и спорту Каменск-Уральского городского округа»;</w:t>
            </w:r>
          </w:p>
        </w:tc>
      </w:tr>
      <w:tr w:rsidR="00C51936" w:rsidRPr="0026210E" w:rsidTr="00390F47"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Иванова </w:t>
            </w:r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Евгения Сергеевна</w:t>
            </w:r>
          </w:p>
        </w:tc>
        <w:tc>
          <w:tcPr>
            <w:tcW w:w="5953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начальник отдела по социальным и жилищным вопросам Администрации Каменск-Уральского городского округа;</w:t>
            </w:r>
          </w:p>
        </w:tc>
      </w:tr>
      <w:tr w:rsidR="00C51936" w:rsidRPr="0026210E" w:rsidTr="00390F47"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210E">
              <w:rPr>
                <w:rFonts w:ascii="Liberation Serif" w:hAnsi="Liberation Serif"/>
                <w:sz w:val="28"/>
                <w:szCs w:val="28"/>
              </w:rPr>
              <w:t>Иосава</w:t>
            </w:r>
            <w:proofErr w:type="spellEnd"/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Мария Викторовна</w:t>
            </w:r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53" w:type="dxa"/>
          </w:tcPr>
          <w:p w:rsidR="00C51936" w:rsidRPr="0026210E" w:rsidRDefault="00C51936" w:rsidP="00390F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директор Каменск-Уральского филиала ГБПОУ «Свердловский областной медицинский колледж», председатель Общественной палаты Каменск-Уральского городского округа (по согласованию);</w:t>
            </w:r>
          </w:p>
        </w:tc>
      </w:tr>
      <w:tr w:rsidR="00C51936" w:rsidRPr="0026210E" w:rsidTr="00390F47"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Кузнецова</w:t>
            </w:r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Надежда Анатольевна</w:t>
            </w:r>
          </w:p>
        </w:tc>
        <w:tc>
          <w:tcPr>
            <w:tcW w:w="5953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proofErr w:type="spellStart"/>
            <w:r w:rsidRPr="0026210E">
              <w:rPr>
                <w:rFonts w:ascii="Liberation Serif" w:hAnsi="Liberation Serif"/>
                <w:sz w:val="28"/>
                <w:szCs w:val="28"/>
              </w:rPr>
              <w:t>и.о</w:t>
            </w:r>
            <w:proofErr w:type="spellEnd"/>
            <w:r w:rsidRPr="0026210E">
              <w:rPr>
                <w:rFonts w:ascii="Liberation Serif" w:hAnsi="Liberation Serif"/>
                <w:sz w:val="28"/>
                <w:szCs w:val="28"/>
              </w:rPr>
              <w:t>. начальника отдела информационно-аналитической работы и взаимодействия со средствами массовой информации Администрации Каменск-Уральского городского округа;</w:t>
            </w:r>
          </w:p>
        </w:tc>
      </w:tr>
      <w:tr w:rsidR="00C51936" w:rsidRPr="0026210E" w:rsidTr="00390F47">
        <w:trPr>
          <w:trHeight w:val="251"/>
        </w:trPr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Курина </w:t>
            </w:r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Анжелика Викторовна</w:t>
            </w:r>
          </w:p>
        </w:tc>
        <w:tc>
          <w:tcPr>
            <w:tcW w:w="5953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начальник юридического отдела Администрации Каменск-Уральского городского округа;</w:t>
            </w:r>
          </w:p>
        </w:tc>
      </w:tr>
      <w:tr w:rsidR="00C51936" w:rsidRPr="0026210E" w:rsidTr="00390F47">
        <w:trPr>
          <w:trHeight w:val="675"/>
        </w:trPr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210E"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proofErr w:type="spellEnd"/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Лейла </w:t>
            </w:r>
            <w:proofErr w:type="spellStart"/>
            <w:r w:rsidRPr="0026210E">
              <w:rPr>
                <w:rFonts w:ascii="Liberation Serif" w:hAnsi="Liberation Serif"/>
                <w:sz w:val="28"/>
                <w:szCs w:val="28"/>
              </w:rPr>
              <w:t>Минерафиковна</w:t>
            </w:r>
            <w:proofErr w:type="spellEnd"/>
          </w:p>
        </w:tc>
        <w:tc>
          <w:tcPr>
            <w:tcW w:w="5953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- начальник ОМС «Управление образования Каменск-Уральского городского округа»; </w:t>
            </w:r>
          </w:p>
        </w:tc>
      </w:tr>
      <w:tr w:rsidR="00C51936" w:rsidRPr="0026210E" w:rsidTr="00390F47"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Никифоров </w:t>
            </w:r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Яков Кузьмич</w:t>
            </w:r>
          </w:p>
        </w:tc>
        <w:tc>
          <w:tcPr>
            <w:tcW w:w="5953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председатель Каменск-Уральской городской общественной организации ветеранов войны, труда, боевых действий, государственной службы, пенсионеров (по согласованию);</w:t>
            </w:r>
          </w:p>
        </w:tc>
      </w:tr>
      <w:tr w:rsidR="00C51936" w:rsidRPr="0026210E" w:rsidTr="00390F47"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B96500" w:rsidRDefault="00C51936" w:rsidP="00140503">
            <w:pPr>
              <w:autoSpaceDE w:val="0"/>
              <w:rPr>
                <w:rFonts w:ascii="Liberation Serif" w:hAnsi="Liberation Serif"/>
                <w:sz w:val="28"/>
                <w:szCs w:val="28"/>
              </w:rPr>
            </w:pPr>
            <w:r w:rsidRPr="00B96500">
              <w:rPr>
                <w:rFonts w:ascii="Liberation Serif" w:hAnsi="Liberation Serif"/>
                <w:sz w:val="28"/>
                <w:szCs w:val="28"/>
              </w:rPr>
              <w:t xml:space="preserve">Пермяков </w:t>
            </w:r>
          </w:p>
          <w:p w:rsidR="00C51936" w:rsidRPr="00B96500" w:rsidRDefault="00C51936" w:rsidP="00140503">
            <w:pPr>
              <w:autoSpaceDE w:val="0"/>
              <w:rPr>
                <w:rFonts w:ascii="Liberation Serif" w:hAnsi="Liberation Serif"/>
                <w:sz w:val="28"/>
                <w:szCs w:val="28"/>
              </w:rPr>
            </w:pPr>
            <w:r w:rsidRPr="00B96500">
              <w:rPr>
                <w:rFonts w:ascii="Liberation Serif" w:hAnsi="Liberation Serif"/>
                <w:sz w:val="28"/>
                <w:szCs w:val="28"/>
              </w:rPr>
              <w:t xml:space="preserve">Валерий Иванович </w:t>
            </w:r>
          </w:p>
        </w:tc>
        <w:tc>
          <w:tcPr>
            <w:tcW w:w="5953" w:type="dxa"/>
          </w:tcPr>
          <w:p w:rsidR="00C51936" w:rsidRPr="00B96500" w:rsidRDefault="00C51936" w:rsidP="0014050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6500">
              <w:rPr>
                <w:rFonts w:ascii="Liberation Serif" w:hAnsi="Liberation Serif"/>
                <w:sz w:val="28"/>
                <w:szCs w:val="28"/>
              </w:rPr>
              <w:t>- председатель Думы Каменск-Уральского городского округа (по согласованию);</w:t>
            </w:r>
          </w:p>
        </w:tc>
      </w:tr>
      <w:tr w:rsidR="00C51936" w:rsidRPr="0026210E" w:rsidTr="00390F47"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Чистякова</w:t>
            </w:r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Марина Александровна</w:t>
            </w:r>
          </w:p>
        </w:tc>
        <w:tc>
          <w:tcPr>
            <w:tcW w:w="5953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начальник ОМС «Управление культуры Каменск-Уральского городского округа»;</w:t>
            </w:r>
          </w:p>
        </w:tc>
      </w:tr>
      <w:tr w:rsidR="00C51936" w:rsidRPr="0026210E" w:rsidTr="00390F47">
        <w:trPr>
          <w:trHeight w:val="527"/>
        </w:trPr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Щербо </w:t>
            </w:r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Татьяна Викторовна</w:t>
            </w:r>
          </w:p>
        </w:tc>
        <w:tc>
          <w:tcPr>
            <w:tcW w:w="5953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начальник отдела организационной работы и связей с общественностью Администрации Каменск-Уральского городского округа.</w:t>
            </w:r>
          </w:p>
        </w:tc>
      </w:tr>
      <w:bookmarkEnd w:id="0"/>
    </w:tbl>
    <w:p w:rsidR="00553BF5" w:rsidRPr="0026210E" w:rsidRDefault="00553BF5" w:rsidP="00553BF5">
      <w:pPr>
        <w:widowControl w:val="0"/>
        <w:autoSpaceDE w:val="0"/>
        <w:autoSpaceDN w:val="0"/>
        <w:adjustRightInd w:val="0"/>
        <w:rPr>
          <w:rFonts w:ascii="Liberation Serif" w:hAnsi="Liberation Serif"/>
          <w:b/>
          <w:color w:val="000000"/>
          <w:sz w:val="28"/>
          <w:szCs w:val="28"/>
        </w:rPr>
      </w:pPr>
    </w:p>
    <w:p w:rsidR="003863DD" w:rsidRPr="0026210E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Pr="0026210E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C92D48" w:rsidRPr="0026210E" w:rsidSect="003150D8">
      <w:headerReference w:type="default" r:id="rId13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EA7" w:rsidRDefault="00D36EA7" w:rsidP="003150D8">
      <w:r>
        <w:separator/>
      </w:r>
    </w:p>
  </w:endnote>
  <w:endnote w:type="continuationSeparator" w:id="0">
    <w:p w:rsidR="00D36EA7" w:rsidRDefault="00D36EA7" w:rsidP="00315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EA7" w:rsidRDefault="00D36EA7" w:rsidP="003150D8">
      <w:r>
        <w:separator/>
      </w:r>
    </w:p>
  </w:footnote>
  <w:footnote w:type="continuationSeparator" w:id="0">
    <w:p w:rsidR="00D36EA7" w:rsidRDefault="00D36EA7" w:rsidP="00315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4857597"/>
      <w:docPartObj>
        <w:docPartGallery w:val="Page Numbers (Top of Page)"/>
        <w:docPartUnique/>
      </w:docPartObj>
    </w:sdtPr>
    <w:sdtEndPr/>
    <w:sdtContent>
      <w:p w:rsidR="003150D8" w:rsidRDefault="003150D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1936">
          <w:rPr>
            <w:noProof/>
          </w:rPr>
          <w:t>8</w:t>
        </w:r>
        <w:r>
          <w:fldChar w:fldCharType="end"/>
        </w:r>
      </w:p>
    </w:sdtContent>
  </w:sdt>
  <w:p w:rsidR="003150D8" w:rsidRDefault="003150D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C1B1E"/>
    <w:multiLevelType w:val="hybridMultilevel"/>
    <w:tmpl w:val="2032A0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1A7"/>
    <w:rsid w:val="0002248D"/>
    <w:rsid w:val="00074D45"/>
    <w:rsid w:val="00133698"/>
    <w:rsid w:val="00156CF1"/>
    <w:rsid w:val="00160F84"/>
    <w:rsid w:val="00197891"/>
    <w:rsid w:val="001D18A8"/>
    <w:rsid w:val="001F5397"/>
    <w:rsid w:val="00210406"/>
    <w:rsid w:val="0023226A"/>
    <w:rsid w:val="002550D6"/>
    <w:rsid w:val="0026210E"/>
    <w:rsid w:val="00262FEE"/>
    <w:rsid w:val="002D1576"/>
    <w:rsid w:val="00301773"/>
    <w:rsid w:val="00311136"/>
    <w:rsid w:val="003150D8"/>
    <w:rsid w:val="00352B7E"/>
    <w:rsid w:val="00374C89"/>
    <w:rsid w:val="00376156"/>
    <w:rsid w:val="003863DD"/>
    <w:rsid w:val="00390F47"/>
    <w:rsid w:val="003A7665"/>
    <w:rsid w:val="003D515A"/>
    <w:rsid w:val="003F6459"/>
    <w:rsid w:val="004046A8"/>
    <w:rsid w:val="00443C3E"/>
    <w:rsid w:val="00467D39"/>
    <w:rsid w:val="00474A4C"/>
    <w:rsid w:val="00484DF8"/>
    <w:rsid w:val="004B1B8F"/>
    <w:rsid w:val="004C3D72"/>
    <w:rsid w:val="004F1BF0"/>
    <w:rsid w:val="004F4246"/>
    <w:rsid w:val="005036C5"/>
    <w:rsid w:val="00507D8D"/>
    <w:rsid w:val="00530B69"/>
    <w:rsid w:val="00536788"/>
    <w:rsid w:val="00553BF5"/>
    <w:rsid w:val="005D2D17"/>
    <w:rsid w:val="006069A5"/>
    <w:rsid w:val="006536F6"/>
    <w:rsid w:val="00682E90"/>
    <w:rsid w:val="00684334"/>
    <w:rsid w:val="006C17D1"/>
    <w:rsid w:val="006C6C5E"/>
    <w:rsid w:val="006E2BE1"/>
    <w:rsid w:val="006F6B74"/>
    <w:rsid w:val="0070209A"/>
    <w:rsid w:val="00702165"/>
    <w:rsid w:val="007149E2"/>
    <w:rsid w:val="00714E82"/>
    <w:rsid w:val="00720985"/>
    <w:rsid w:val="00782FC3"/>
    <w:rsid w:val="007B0EFC"/>
    <w:rsid w:val="007C37D5"/>
    <w:rsid w:val="007C51E4"/>
    <w:rsid w:val="008107E1"/>
    <w:rsid w:val="008342E2"/>
    <w:rsid w:val="0083594B"/>
    <w:rsid w:val="00842A40"/>
    <w:rsid w:val="00842BAB"/>
    <w:rsid w:val="008556E0"/>
    <w:rsid w:val="00862E20"/>
    <w:rsid w:val="00871148"/>
    <w:rsid w:val="0087693E"/>
    <w:rsid w:val="00896CBC"/>
    <w:rsid w:val="008A3480"/>
    <w:rsid w:val="008C0E41"/>
    <w:rsid w:val="009128E8"/>
    <w:rsid w:val="009371A7"/>
    <w:rsid w:val="0094523F"/>
    <w:rsid w:val="00956960"/>
    <w:rsid w:val="00957E18"/>
    <w:rsid w:val="00975A1C"/>
    <w:rsid w:val="00993660"/>
    <w:rsid w:val="009D11AC"/>
    <w:rsid w:val="009D6A8A"/>
    <w:rsid w:val="009E5E6C"/>
    <w:rsid w:val="009F03E5"/>
    <w:rsid w:val="00A1076A"/>
    <w:rsid w:val="00A21ACC"/>
    <w:rsid w:val="00A26589"/>
    <w:rsid w:val="00A854AF"/>
    <w:rsid w:val="00A91057"/>
    <w:rsid w:val="00AB714E"/>
    <w:rsid w:val="00AC4A86"/>
    <w:rsid w:val="00AD1CE8"/>
    <w:rsid w:val="00B00E5B"/>
    <w:rsid w:val="00B432FD"/>
    <w:rsid w:val="00B46F9A"/>
    <w:rsid w:val="00B81B29"/>
    <w:rsid w:val="00B904AE"/>
    <w:rsid w:val="00B91D93"/>
    <w:rsid w:val="00B95DBC"/>
    <w:rsid w:val="00B96500"/>
    <w:rsid w:val="00BA7870"/>
    <w:rsid w:val="00BC77AC"/>
    <w:rsid w:val="00BF6E52"/>
    <w:rsid w:val="00C204D4"/>
    <w:rsid w:val="00C51936"/>
    <w:rsid w:val="00C55198"/>
    <w:rsid w:val="00C64C86"/>
    <w:rsid w:val="00C8290F"/>
    <w:rsid w:val="00C92015"/>
    <w:rsid w:val="00C92D48"/>
    <w:rsid w:val="00CA14D7"/>
    <w:rsid w:val="00CD3B22"/>
    <w:rsid w:val="00CF7251"/>
    <w:rsid w:val="00D36EA7"/>
    <w:rsid w:val="00D46873"/>
    <w:rsid w:val="00D921D5"/>
    <w:rsid w:val="00DA5DD8"/>
    <w:rsid w:val="00DE4BE7"/>
    <w:rsid w:val="00E43A72"/>
    <w:rsid w:val="00E91FD2"/>
    <w:rsid w:val="00EA74E5"/>
    <w:rsid w:val="00EB5B8F"/>
    <w:rsid w:val="00EC68E0"/>
    <w:rsid w:val="00ED43BD"/>
    <w:rsid w:val="00ED4DA5"/>
    <w:rsid w:val="00EE4587"/>
    <w:rsid w:val="00EE6138"/>
    <w:rsid w:val="00F019AC"/>
    <w:rsid w:val="00F129BF"/>
    <w:rsid w:val="00F166C7"/>
    <w:rsid w:val="00F204F4"/>
    <w:rsid w:val="00F60189"/>
    <w:rsid w:val="00F96F8B"/>
    <w:rsid w:val="00FA194B"/>
    <w:rsid w:val="00FA3C20"/>
    <w:rsid w:val="00FC3DAC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customStyle="1" w:styleId="ConsPlusNormal">
    <w:name w:val="ConsPlusNormal"/>
    <w:rsid w:val="003863D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863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432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customStyle="1" w:styleId="ConsPlusNormal">
    <w:name w:val="ConsPlusNormal"/>
    <w:rsid w:val="003863D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863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432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1652B61A08AAD3C032A6116B3FDC7B183EADA4894E88C953B76B9952025D06F75E76C6007E3998A12AF42tD45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477414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21502-5DB8-4E82-A00C-A4FB5B692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595</TotalTime>
  <Pages>8</Pages>
  <Words>1903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Anisimova</cp:lastModifiedBy>
  <cp:revision>43</cp:revision>
  <cp:lastPrinted>2025-04-16T07:28:00Z</cp:lastPrinted>
  <dcterms:created xsi:type="dcterms:W3CDTF">2020-08-27T09:45:00Z</dcterms:created>
  <dcterms:modified xsi:type="dcterms:W3CDTF">2025-04-16T07:28:00Z</dcterms:modified>
</cp:coreProperties>
</file>