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0209A">
        <w:rPr>
          <w:rFonts w:ascii="Liberation Serif" w:hAnsi="Liberation Serif" w:cs="Liberation Serif"/>
          <w:sz w:val="24"/>
        </w:rPr>
        <w:t>_______________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53BF5">
        <w:rPr>
          <w:rFonts w:ascii="Liberation Serif" w:hAnsi="Liberation Serif" w:cs="Liberation Serif"/>
          <w:sz w:val="24"/>
        </w:rPr>
        <w:t>_______</w:t>
      </w:r>
    </w:p>
    <w:p w:rsidR="009D6A8A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42A40" w:rsidRPr="00C92015" w:rsidRDefault="00842A40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33AF6" w:rsidRDefault="00A33AF6" w:rsidP="00A33AF6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r>
        <w:rPr>
          <w:rFonts w:ascii="Liberation Serif" w:hAnsi="Liberation Serif"/>
          <w:b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/>
          <w:b/>
          <w:sz w:val="28"/>
          <w:szCs w:val="28"/>
        </w:rPr>
        <w:t>утратившими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силу некоторых постановлений </w:t>
      </w:r>
    </w:p>
    <w:p w:rsidR="00A33AF6" w:rsidRDefault="00A33AF6" w:rsidP="00A33A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bookmarkEnd w:id="0"/>
    <w:p w:rsidR="00553BF5" w:rsidRPr="0026210E" w:rsidRDefault="00553BF5" w:rsidP="00553BF5">
      <w:pPr>
        <w:jc w:val="both"/>
        <w:rPr>
          <w:rFonts w:ascii="Liberation Serif" w:hAnsi="Liberation Serif"/>
          <w:i/>
          <w:color w:val="000000"/>
          <w:sz w:val="28"/>
          <w:szCs w:val="28"/>
        </w:rPr>
      </w:pPr>
    </w:p>
    <w:p w:rsidR="0070209A" w:rsidRPr="0026210E" w:rsidRDefault="0070209A" w:rsidP="00553BF5">
      <w:pPr>
        <w:jc w:val="both"/>
        <w:rPr>
          <w:rFonts w:ascii="Liberation Serif" w:hAnsi="Liberation Serif"/>
          <w:sz w:val="28"/>
          <w:szCs w:val="28"/>
        </w:rPr>
      </w:pPr>
    </w:p>
    <w:p w:rsidR="00B326DF" w:rsidRPr="00B326DF" w:rsidRDefault="00B326DF" w:rsidP="00B326D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326DF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Федерации, Администрация Каменск-Уральского городского округа</w:t>
      </w:r>
    </w:p>
    <w:p w:rsidR="00553BF5" w:rsidRPr="0026210E" w:rsidRDefault="00553BF5" w:rsidP="00B326DF">
      <w:pPr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26210E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553BF5" w:rsidRDefault="00A33AF6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. Признать утратившими силу:</w:t>
      </w:r>
    </w:p>
    <w:p w:rsidR="00B326DF" w:rsidRPr="00B326DF" w:rsidRDefault="00B326DF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1) постановление Администрации города Каменска-Уральского                        от 22.03.2019 № 219 «О городской премии «Браво»</w:t>
      </w:r>
      <w:r w:rsidRPr="00B326DF">
        <w:rPr>
          <w:rFonts w:ascii="Liberation Serif" w:hAnsi="Liberation Serif"/>
          <w:color w:val="000000"/>
          <w:sz w:val="28"/>
          <w:szCs w:val="28"/>
        </w:rPr>
        <w:t>;</w:t>
      </w:r>
    </w:p>
    <w:p w:rsidR="00553BF5" w:rsidRPr="0026210E" w:rsidRDefault="00B326DF" w:rsidP="0070209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326DF">
        <w:rPr>
          <w:rFonts w:ascii="Liberation Serif" w:hAnsi="Liberation Serif"/>
          <w:color w:val="000000"/>
          <w:sz w:val="28"/>
          <w:szCs w:val="28"/>
        </w:rPr>
        <w:t>2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постановление Администрации города Каменска-Уральского </w:t>
      </w:r>
      <w:r w:rsidR="0026210E">
        <w:rPr>
          <w:rFonts w:ascii="Liberation Serif" w:hAnsi="Liberation Serif"/>
          <w:color w:val="000000"/>
          <w:sz w:val="28"/>
          <w:szCs w:val="28"/>
        </w:rPr>
        <w:t xml:space="preserve">                       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15.05.2019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377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О внесении изменений в Положение о городской премии «Браво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»;</w:t>
      </w:r>
    </w:p>
    <w:p w:rsidR="00553BF5" w:rsidRPr="0026210E" w:rsidRDefault="00B326DF" w:rsidP="00553B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326DF">
        <w:rPr>
          <w:rFonts w:ascii="Liberation Serif" w:hAnsi="Liberation Serif"/>
          <w:color w:val="000000"/>
          <w:sz w:val="28"/>
          <w:szCs w:val="28"/>
        </w:rPr>
        <w:t>3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30.03.2021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238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О внесении изменений в постановление Администрации города Каменска-Уральского от 22.03.2019 № 219 «О городской премии «Браво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»;</w:t>
      </w:r>
    </w:p>
    <w:p w:rsidR="00553BF5" w:rsidRPr="0026210E" w:rsidRDefault="00B326DF" w:rsidP="007020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326DF">
        <w:rPr>
          <w:rFonts w:ascii="Liberation Serif" w:hAnsi="Liberation Serif"/>
          <w:color w:val="000000"/>
          <w:sz w:val="28"/>
          <w:szCs w:val="28"/>
        </w:rPr>
        <w:t>4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16.03.2023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163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70209A" w:rsidRPr="0026210E">
        <w:rPr>
          <w:rFonts w:ascii="Liberation Serif" w:hAnsi="Liberation Serif"/>
          <w:bCs/>
          <w:color w:val="000000"/>
          <w:sz w:val="28"/>
          <w:szCs w:val="28"/>
        </w:rPr>
        <w:t xml:space="preserve">О внесении изменений в состав комиссии </w:t>
      </w:r>
      <w:r w:rsidR="0026210E">
        <w:rPr>
          <w:rFonts w:ascii="Liberation Serif" w:hAnsi="Liberation Serif"/>
          <w:bCs/>
          <w:color w:val="000000"/>
          <w:sz w:val="28"/>
          <w:szCs w:val="28"/>
        </w:rPr>
        <w:t xml:space="preserve">                            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по присуждению городской премии «Браво»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.</w:t>
      </w:r>
    </w:p>
    <w:p w:rsidR="00553BF5" w:rsidRPr="0026210E" w:rsidRDefault="00A33AF6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</w:t>
      </w:r>
      <w:r w:rsidR="00553BF5" w:rsidRPr="0026210E">
        <w:rPr>
          <w:rFonts w:ascii="Liberation Serif" w:hAnsi="Liberation Serif"/>
          <w:color w:val="000000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0209A" w:rsidRPr="0026210E" w:rsidRDefault="00A33AF6" w:rsidP="0070209A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</w:t>
      </w:r>
      <w:proofErr w:type="gramStart"/>
      <w:r w:rsidR="0070209A" w:rsidRPr="0026210E">
        <w:rPr>
          <w:rFonts w:ascii="Liberation Serif" w:hAnsi="Liberation Serif"/>
          <w:color w:val="000000"/>
          <w:sz w:val="28"/>
        </w:rPr>
        <w:t>Контроль за</w:t>
      </w:r>
      <w:proofErr w:type="gramEnd"/>
      <w:r w:rsidR="0070209A" w:rsidRPr="0026210E">
        <w:rPr>
          <w:rFonts w:ascii="Liberation Serif" w:hAnsi="Liberation Serif"/>
          <w:color w:val="000000"/>
          <w:sz w:val="28"/>
        </w:rPr>
        <w:t xml:space="preserve"> исполнением настоящего постановления возложить </w:t>
      </w:r>
      <w:r w:rsidR="0070209A" w:rsidRPr="0026210E">
        <w:rPr>
          <w:rFonts w:ascii="Liberation Serif" w:hAnsi="Liberation Serif"/>
          <w:color w:val="000000"/>
          <w:sz w:val="28"/>
        </w:rPr>
        <w:br/>
        <w:t xml:space="preserve">на заместителя главы Администрации городского округа Нестерова Д.Н. </w:t>
      </w:r>
    </w:p>
    <w:p w:rsidR="00553BF5" w:rsidRPr="0026210E" w:rsidRDefault="00553BF5" w:rsidP="0070209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0209A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Глава </w:t>
      </w:r>
    </w:p>
    <w:p w:rsidR="00553BF5" w:rsidRPr="0026210E" w:rsidRDefault="0070209A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  <w:t xml:space="preserve">         А.А. Герасимов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C92D48" w:rsidRPr="0026210E" w:rsidRDefault="00C92D48" w:rsidP="00A33AF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C92D48" w:rsidRPr="0026210E" w:rsidSect="003150D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996" w:rsidRDefault="00FD2996" w:rsidP="003150D8">
      <w:r>
        <w:separator/>
      </w:r>
    </w:p>
  </w:endnote>
  <w:endnote w:type="continuationSeparator" w:id="0">
    <w:p w:rsidR="00FD2996" w:rsidRDefault="00FD2996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996" w:rsidRDefault="00FD2996" w:rsidP="003150D8">
      <w:r>
        <w:separator/>
      </w:r>
    </w:p>
  </w:footnote>
  <w:footnote w:type="continuationSeparator" w:id="0">
    <w:p w:rsidR="00FD2996" w:rsidRDefault="00FD2996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AF6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02248D"/>
    <w:rsid w:val="00133698"/>
    <w:rsid w:val="00156CF1"/>
    <w:rsid w:val="00160F84"/>
    <w:rsid w:val="00197891"/>
    <w:rsid w:val="001D18A8"/>
    <w:rsid w:val="001F5397"/>
    <w:rsid w:val="00210406"/>
    <w:rsid w:val="0023226A"/>
    <w:rsid w:val="002550D6"/>
    <w:rsid w:val="0026210E"/>
    <w:rsid w:val="00262FEE"/>
    <w:rsid w:val="002D1576"/>
    <w:rsid w:val="00301773"/>
    <w:rsid w:val="00311136"/>
    <w:rsid w:val="003150D8"/>
    <w:rsid w:val="00352B7E"/>
    <w:rsid w:val="00374C89"/>
    <w:rsid w:val="00376156"/>
    <w:rsid w:val="003863DD"/>
    <w:rsid w:val="00390F47"/>
    <w:rsid w:val="003A7665"/>
    <w:rsid w:val="003D515A"/>
    <w:rsid w:val="003F6459"/>
    <w:rsid w:val="004046A8"/>
    <w:rsid w:val="00443C3E"/>
    <w:rsid w:val="00467D39"/>
    <w:rsid w:val="00474A4C"/>
    <w:rsid w:val="00484DF8"/>
    <w:rsid w:val="004B1B8F"/>
    <w:rsid w:val="004C3D72"/>
    <w:rsid w:val="004F1BF0"/>
    <w:rsid w:val="004F4246"/>
    <w:rsid w:val="00507D8D"/>
    <w:rsid w:val="00530B69"/>
    <w:rsid w:val="00536788"/>
    <w:rsid w:val="00553BF5"/>
    <w:rsid w:val="005D2D17"/>
    <w:rsid w:val="006069A5"/>
    <w:rsid w:val="00632D9A"/>
    <w:rsid w:val="006536F6"/>
    <w:rsid w:val="00682E90"/>
    <w:rsid w:val="00684334"/>
    <w:rsid w:val="006C17D1"/>
    <w:rsid w:val="006C6C5E"/>
    <w:rsid w:val="006E2BE1"/>
    <w:rsid w:val="006F6B74"/>
    <w:rsid w:val="0070209A"/>
    <w:rsid w:val="00702165"/>
    <w:rsid w:val="007149E2"/>
    <w:rsid w:val="00720985"/>
    <w:rsid w:val="00782FC3"/>
    <w:rsid w:val="007B0EFC"/>
    <w:rsid w:val="008107E1"/>
    <w:rsid w:val="008342E2"/>
    <w:rsid w:val="0083594B"/>
    <w:rsid w:val="00842A40"/>
    <w:rsid w:val="00842BAB"/>
    <w:rsid w:val="008556E0"/>
    <w:rsid w:val="00862E20"/>
    <w:rsid w:val="00871148"/>
    <w:rsid w:val="0087693E"/>
    <w:rsid w:val="00896CBC"/>
    <w:rsid w:val="008A3480"/>
    <w:rsid w:val="008C0E41"/>
    <w:rsid w:val="009128E8"/>
    <w:rsid w:val="009371A7"/>
    <w:rsid w:val="00956960"/>
    <w:rsid w:val="00957E18"/>
    <w:rsid w:val="00975A1C"/>
    <w:rsid w:val="009835FC"/>
    <w:rsid w:val="00993660"/>
    <w:rsid w:val="009D6A8A"/>
    <w:rsid w:val="009E5E6C"/>
    <w:rsid w:val="009F03E5"/>
    <w:rsid w:val="00A1076A"/>
    <w:rsid w:val="00A21ACC"/>
    <w:rsid w:val="00A26589"/>
    <w:rsid w:val="00A33AF6"/>
    <w:rsid w:val="00A854AF"/>
    <w:rsid w:val="00A91057"/>
    <w:rsid w:val="00AB714E"/>
    <w:rsid w:val="00AC4A86"/>
    <w:rsid w:val="00AD1CE8"/>
    <w:rsid w:val="00B326DF"/>
    <w:rsid w:val="00B432FD"/>
    <w:rsid w:val="00B46F9A"/>
    <w:rsid w:val="00B81B29"/>
    <w:rsid w:val="00B904AE"/>
    <w:rsid w:val="00B91D93"/>
    <w:rsid w:val="00B95DBC"/>
    <w:rsid w:val="00BA7870"/>
    <w:rsid w:val="00BC77AC"/>
    <w:rsid w:val="00BF6E52"/>
    <w:rsid w:val="00C204D4"/>
    <w:rsid w:val="00C55198"/>
    <w:rsid w:val="00C64C86"/>
    <w:rsid w:val="00C8290F"/>
    <w:rsid w:val="00C92015"/>
    <w:rsid w:val="00C92D48"/>
    <w:rsid w:val="00CA14D7"/>
    <w:rsid w:val="00CD3B22"/>
    <w:rsid w:val="00CF7251"/>
    <w:rsid w:val="00D46873"/>
    <w:rsid w:val="00D72673"/>
    <w:rsid w:val="00D921D5"/>
    <w:rsid w:val="00DA5DD8"/>
    <w:rsid w:val="00DE4BE7"/>
    <w:rsid w:val="00E91FD2"/>
    <w:rsid w:val="00EA74E5"/>
    <w:rsid w:val="00EB5B8F"/>
    <w:rsid w:val="00ED43BD"/>
    <w:rsid w:val="00ED4DA5"/>
    <w:rsid w:val="00EE4587"/>
    <w:rsid w:val="00EE6138"/>
    <w:rsid w:val="00F019AC"/>
    <w:rsid w:val="00F129BF"/>
    <w:rsid w:val="00F166C7"/>
    <w:rsid w:val="00F204F4"/>
    <w:rsid w:val="00F96F8B"/>
    <w:rsid w:val="00FA194B"/>
    <w:rsid w:val="00FA3C20"/>
    <w:rsid w:val="00FC3DAC"/>
    <w:rsid w:val="00FD2996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1F442-D925-4014-B895-A095F73F5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3</cp:revision>
  <cp:lastPrinted>2025-04-08T11:45:00Z</cp:lastPrinted>
  <dcterms:created xsi:type="dcterms:W3CDTF">2025-04-08T11:26:00Z</dcterms:created>
  <dcterms:modified xsi:type="dcterms:W3CDTF">2025-04-08T11:49:00Z</dcterms:modified>
</cp:coreProperties>
</file>