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5E7B41" w:rsidP="00133698">
      <w:pPr>
        <w:pStyle w:val="1"/>
        <w:ind w:left="5387"/>
        <w:jc w:val="right"/>
        <w:rPr>
          <w:bCs/>
          <w:iCs w:val="0"/>
        </w:rPr>
      </w:pPr>
      <w:r w:rsidRPr="005E7B4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next-textbox:#Надпись 2;mso-fit-shape-to-text:t">
              <w:txbxContent>
                <w:p w:rsidR="00175644" w:rsidRDefault="0017564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A61F3" w:rsidRDefault="005E7B41" w:rsidP="00133698">
      <w:pPr>
        <w:spacing w:before="400"/>
        <w:rPr>
          <w:rFonts w:ascii="Liberation Serif" w:hAnsi="Liberation Serif"/>
          <w:sz w:val="24"/>
        </w:rPr>
      </w:pPr>
      <w:r w:rsidRPr="005E7B41">
        <w:rPr>
          <w:rFonts w:ascii="Liberation Serif" w:hAnsi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61F3">
        <w:rPr>
          <w:rFonts w:ascii="Liberation Serif" w:hAnsi="Liberation Serif"/>
          <w:sz w:val="24"/>
        </w:rPr>
        <w:t xml:space="preserve">от </w:t>
      </w:r>
      <w:r w:rsidR="002A4542">
        <w:rPr>
          <w:rFonts w:ascii="Liberation Serif" w:hAnsi="Liberation Serif"/>
          <w:sz w:val="24"/>
        </w:rPr>
        <w:t xml:space="preserve">                           </w:t>
      </w:r>
      <w:r w:rsidR="00133698" w:rsidRPr="00BA61F3">
        <w:rPr>
          <w:rFonts w:ascii="Liberation Serif" w:hAnsi="Liberation Serif"/>
          <w:sz w:val="24"/>
        </w:rPr>
        <w:t xml:space="preserve"> № </w:t>
      </w:r>
      <w:r w:rsidR="002A4542">
        <w:rPr>
          <w:rFonts w:ascii="Liberation Serif" w:hAnsi="Liberation Serif"/>
          <w:sz w:val="24"/>
        </w:rPr>
        <w:t xml:space="preserve"> 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9A51E7" w:rsidRDefault="00BA61F3" w:rsidP="00BA61F3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9A51E7">
        <w:rPr>
          <w:rFonts w:ascii="Liberation Serif" w:hAnsi="Liberation Serif"/>
          <w:b/>
          <w:sz w:val="28"/>
          <w:szCs w:val="28"/>
        </w:rPr>
        <w:t>О</w:t>
      </w:r>
      <w:r w:rsidR="00A66533">
        <w:rPr>
          <w:rFonts w:ascii="Liberation Serif" w:hAnsi="Liberation Serif"/>
          <w:b/>
          <w:sz w:val="28"/>
          <w:szCs w:val="28"/>
        </w:rPr>
        <w:t xml:space="preserve"> внесении изменений в</w:t>
      </w:r>
      <w:r w:rsidR="009A51E7" w:rsidRPr="009A51E7">
        <w:rPr>
          <w:rFonts w:ascii="Liberation Serif" w:hAnsi="Liberation Serif"/>
          <w:b/>
          <w:sz w:val="28"/>
          <w:szCs w:val="28"/>
        </w:rPr>
        <w:t xml:space="preserve"> </w:t>
      </w:r>
      <w:r w:rsidR="0076052C" w:rsidRPr="0076052C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постановление Администрации Каменск-Уральского городского округа от 02.09.2024 № 604 (в редакции постановлений Администрации Каменск-Уральского городского округа от 06.11.2024 № 783, от 07.02.2025 № 95) «Об утверждении </w:t>
      </w:r>
      <w:r w:rsidR="009A51E7" w:rsidRPr="0076052C">
        <w:rPr>
          <w:rFonts w:ascii="Liberation Serif" w:hAnsi="Liberation Serif" w:cs="Liberation Serif"/>
          <w:b/>
          <w:sz w:val="28"/>
          <w:szCs w:val="28"/>
        </w:rPr>
        <w:t>Порядк</w:t>
      </w:r>
      <w:r w:rsidR="0076052C" w:rsidRPr="0076052C">
        <w:rPr>
          <w:rFonts w:ascii="Liberation Serif" w:hAnsi="Liberation Serif" w:cs="Liberation Serif"/>
          <w:b/>
          <w:sz w:val="28"/>
          <w:szCs w:val="28"/>
        </w:rPr>
        <w:t>а</w:t>
      </w:r>
      <w:r w:rsidR="009A51E7" w:rsidRPr="009A51E7">
        <w:rPr>
          <w:rFonts w:ascii="Liberation Serif" w:hAnsi="Liberation Serif" w:cs="Liberation Serif"/>
          <w:b/>
          <w:sz w:val="28"/>
          <w:szCs w:val="28"/>
        </w:rPr>
        <w:t xml:space="preserve"> предоставления </w:t>
      </w:r>
      <w:r w:rsidR="009A51E7" w:rsidRPr="009A51E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С</w:t>
      </w:r>
      <w:r w:rsidR="009A51E7" w:rsidRPr="009A51E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 w:rsidR="0076052C" w:rsidRPr="0076052C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»</w:t>
      </w:r>
    </w:p>
    <w:p w:rsidR="009A51E7" w:rsidRPr="005E365D" w:rsidRDefault="009A51E7" w:rsidP="00BA61F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BF6E52" w:rsidRPr="009A51E7" w:rsidRDefault="009A51E7" w:rsidP="009A51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В соответствии с решением Думы Каменск-Уральского городского округа от </w:t>
      </w:r>
      <w:r w:rsidR="00DA2FBB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1</w:t>
      </w:r>
      <w:r w:rsidR="00105741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9</w:t>
      </w: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.0</w:t>
      </w:r>
      <w:r w:rsidR="00DA2FBB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2</w:t>
      </w: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.202</w:t>
      </w:r>
      <w:r w:rsidR="00DA2FBB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5</w:t>
      </w: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№ </w:t>
      </w:r>
      <w:r w:rsidR="00DA2FBB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453</w:t>
      </w: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«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 единовременной денежной выплате гражданам Российской Федерации, заключившим </w:t>
      </w:r>
      <w:r w:rsidR="00DA2FB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 1 марта 2025 года 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контракт о прохождении военной службы в Вооруженных </w:t>
      </w:r>
      <w:r w:rsidR="007F3C9F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» </w:t>
      </w:r>
      <w:r w:rsidR="00BA61F3" w:rsidRPr="009A51E7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133698" w:rsidRPr="009A51E7" w:rsidRDefault="00C57301" w:rsidP="00BF6E52">
      <w:pPr>
        <w:jc w:val="both"/>
        <w:rPr>
          <w:rFonts w:ascii="Liberation Serif" w:hAnsi="Liberation Serif"/>
          <w:b/>
          <w:sz w:val="28"/>
          <w:szCs w:val="28"/>
        </w:rPr>
      </w:pPr>
      <w:r w:rsidRPr="009A51E7">
        <w:rPr>
          <w:rFonts w:ascii="Liberation Serif" w:hAnsi="Liberation Serif"/>
          <w:b/>
          <w:sz w:val="28"/>
          <w:szCs w:val="28"/>
        </w:rPr>
        <w:t>ПОСТАНОВЛЯЕТ</w:t>
      </w:r>
      <w:r w:rsidR="00133698" w:rsidRPr="009A51E7">
        <w:rPr>
          <w:rFonts w:ascii="Liberation Serif" w:hAnsi="Liberation Serif"/>
          <w:b/>
          <w:sz w:val="28"/>
          <w:szCs w:val="28"/>
        </w:rPr>
        <w:t>:</w:t>
      </w:r>
    </w:p>
    <w:p w:rsidR="0084361A" w:rsidRDefault="00133698" w:rsidP="00BA61F3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A51E7">
        <w:rPr>
          <w:rFonts w:ascii="Liberation Serif" w:hAnsi="Liberation Serif"/>
          <w:sz w:val="28"/>
          <w:szCs w:val="28"/>
        </w:rPr>
        <w:t xml:space="preserve">1. </w:t>
      </w:r>
      <w:r w:rsidR="0084361A">
        <w:rPr>
          <w:rFonts w:ascii="Liberation Serif" w:hAnsi="Liberation Serif"/>
          <w:sz w:val="28"/>
          <w:szCs w:val="28"/>
        </w:rPr>
        <w:t xml:space="preserve">Внести изменения в </w:t>
      </w:r>
      <w:r w:rsidR="0084361A">
        <w:rPr>
          <w:rFonts w:ascii="Liberation Serif" w:hAnsi="Liberation Serif" w:cs="Liberation Serif"/>
          <w:color w:val="000000" w:themeColor="text1"/>
          <w:sz w:val="28"/>
          <w:szCs w:val="28"/>
        </w:rPr>
        <w:t>постановление Администрации Каменск-Уральского городского округа от 02.09.2024 № 604 (в редакции постановлений Администрации Каменск-Уральского городского округа от 06.11.2024 № 783, от 07.02.2025 № 95) «</w:t>
      </w:r>
      <w:r w:rsidR="0084361A" w:rsidRPr="000E6A53">
        <w:rPr>
          <w:rFonts w:ascii="Liberation Serif" w:hAnsi="Liberation Serif"/>
          <w:sz w:val="28"/>
          <w:szCs w:val="28"/>
        </w:rPr>
        <w:t xml:space="preserve">Об утверждении </w:t>
      </w:r>
      <w:r w:rsidR="0084361A" w:rsidRPr="000E6A53">
        <w:rPr>
          <w:rFonts w:ascii="Liberation Serif" w:hAnsi="Liberation Serif" w:cs="Liberation Serif"/>
          <w:sz w:val="28"/>
          <w:szCs w:val="28"/>
        </w:rPr>
        <w:t xml:space="preserve">Порядка предоставления </w:t>
      </w:r>
      <w:r w:rsidR="0084361A" w:rsidRPr="000E6A53">
        <w:rPr>
          <w:rFonts w:ascii="Liberation Serif" w:hAnsi="Liberation Serif" w:cs="Liberation Serif"/>
          <w:color w:val="000000" w:themeColor="text1"/>
          <w:sz w:val="28"/>
          <w:szCs w:val="28"/>
        </w:rPr>
        <w:t>единовременной денежной выплаты гражданам Российской Федерации, заключившим контракт о прохождении военной службы в Вооруженных Силах Российской Федерации в целях участия в специальной военной операции</w:t>
      </w:r>
      <w:r w:rsidR="0084361A">
        <w:rPr>
          <w:rFonts w:ascii="Liberation Serif" w:hAnsi="Liberation Serif" w:cs="Liberation Serif"/>
          <w:color w:val="000000" w:themeColor="text1"/>
          <w:sz w:val="28"/>
          <w:szCs w:val="28"/>
        </w:rPr>
        <w:t>» (далее – постановление), изложив преамбулу постановления в следующей редакции:</w:t>
      </w:r>
    </w:p>
    <w:p w:rsidR="002A4542" w:rsidRPr="009A51E7" w:rsidRDefault="0084361A" w:rsidP="002A454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="002A4542"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В соответствии с решени</w:t>
      </w:r>
      <w:r w:rsidR="002A4542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я</w:t>
      </w:r>
      <w:r w:rsidR="002A4542"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м</w:t>
      </w:r>
      <w:r w:rsidR="002A4542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и</w:t>
      </w:r>
      <w:r w:rsidR="002A4542"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Думы Каменск-Уральского городского округа от 21.08.2024 № </w:t>
      </w:r>
      <w:r w:rsidR="002A4542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392</w:t>
      </w:r>
      <w:r w:rsidR="002A4542"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</w:t>
      </w:r>
      <w:r w:rsidR="002A4542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(в редакции решения Думы Каменск-Уральского городского округа от 19.02.2025 № 453) </w:t>
      </w:r>
      <w:r w:rsidR="002A4542"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«</w:t>
      </w:r>
      <w:r w:rsidR="002A4542"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 единовременной денежной выплате гражданам Российской Федерации, заключившим контракт о прохождении военной службы в Вооруженных </w:t>
      </w:r>
      <w:r w:rsidR="002A4542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="002A4542"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 w:rsidR="002A45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», от 19.02.2025 № 453 </w:t>
      </w:r>
      <w:r w:rsidR="002A4542" w:rsidRPr="002A4542">
        <w:rPr>
          <w:rFonts w:ascii="Liberation Serif" w:hAnsi="Liberation Serif" w:cs="Liberation Serif"/>
          <w:color w:val="000000" w:themeColor="text1"/>
          <w:sz w:val="28"/>
          <w:szCs w:val="28"/>
        </w:rPr>
        <w:t>«О единовременной денежной выплате гражданам Российской Федерации, заключившим с 1 марта</w:t>
      </w:r>
      <w:proofErr w:type="gramEnd"/>
      <w:r w:rsidR="002A4542" w:rsidRPr="002A45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2025 года контракт о прохождении военной службы в Вооруженных Силах Российской Федерации в целях участия в специальной военной операции»</w:t>
      </w:r>
      <w:r w:rsidR="002A45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2A4542" w:rsidRPr="009A51E7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  <w:r w:rsidR="002A4542">
        <w:rPr>
          <w:rFonts w:ascii="Liberation Serif" w:hAnsi="Liberation Serif"/>
          <w:sz w:val="28"/>
          <w:szCs w:val="28"/>
        </w:rPr>
        <w:t>»</w:t>
      </w:r>
      <w:r w:rsidR="0076052C">
        <w:rPr>
          <w:rFonts w:ascii="Liberation Serif" w:hAnsi="Liberation Serif"/>
          <w:sz w:val="28"/>
          <w:szCs w:val="28"/>
        </w:rPr>
        <w:t>.</w:t>
      </w:r>
    </w:p>
    <w:p w:rsidR="00DA2FBB" w:rsidRDefault="0084361A" w:rsidP="00FC1BB4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2. </w:t>
      </w:r>
      <w:r w:rsidR="00A66533">
        <w:rPr>
          <w:rFonts w:ascii="Liberation Serif" w:hAnsi="Liberation Serif"/>
          <w:sz w:val="28"/>
          <w:szCs w:val="28"/>
        </w:rPr>
        <w:t xml:space="preserve">Внести </w:t>
      </w:r>
      <w:r w:rsidR="00DA2FBB">
        <w:rPr>
          <w:rFonts w:ascii="Liberation Serif" w:hAnsi="Liberation Serif"/>
          <w:sz w:val="28"/>
          <w:szCs w:val="28"/>
        </w:rPr>
        <w:t xml:space="preserve">следующие </w:t>
      </w:r>
      <w:r w:rsidR="00A66533">
        <w:rPr>
          <w:rFonts w:ascii="Liberation Serif" w:hAnsi="Liberation Serif"/>
          <w:sz w:val="28"/>
          <w:szCs w:val="28"/>
        </w:rPr>
        <w:t>изменения в</w:t>
      </w:r>
      <w:r w:rsidR="009A51E7">
        <w:rPr>
          <w:rFonts w:ascii="Liberation Serif" w:hAnsi="Liberation Serif"/>
          <w:sz w:val="28"/>
          <w:szCs w:val="28"/>
        </w:rPr>
        <w:t xml:space="preserve"> </w:t>
      </w:r>
      <w:r w:rsidR="009A51E7" w:rsidRPr="009A51E7">
        <w:rPr>
          <w:rFonts w:ascii="Liberation Serif" w:hAnsi="Liberation Serif" w:cs="Liberation Serif"/>
          <w:sz w:val="28"/>
          <w:szCs w:val="28"/>
        </w:rPr>
        <w:t>Поряд</w:t>
      </w:r>
      <w:r w:rsidR="009A51E7">
        <w:rPr>
          <w:rFonts w:ascii="Liberation Serif" w:hAnsi="Liberation Serif" w:cs="Liberation Serif"/>
          <w:sz w:val="28"/>
          <w:szCs w:val="28"/>
        </w:rPr>
        <w:t>о</w:t>
      </w:r>
      <w:r w:rsidR="009A51E7" w:rsidRPr="009A51E7">
        <w:rPr>
          <w:rFonts w:ascii="Liberation Serif" w:hAnsi="Liberation Serif" w:cs="Liberation Serif"/>
          <w:sz w:val="28"/>
          <w:szCs w:val="28"/>
        </w:rPr>
        <w:t xml:space="preserve">к предоставления </w:t>
      </w:r>
      <w:r w:rsidR="009A51E7"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="009A51E7"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 w:rsidR="00A66533">
        <w:rPr>
          <w:rFonts w:ascii="Liberation Serif" w:hAnsi="Liberation Serif" w:cs="Liberation Serif"/>
          <w:color w:val="000000" w:themeColor="text1"/>
          <w:sz w:val="28"/>
          <w:szCs w:val="28"/>
        </w:rPr>
        <w:t>, утвержденный постановлением</w:t>
      </w:r>
      <w:r w:rsidR="00DA2FBB">
        <w:rPr>
          <w:rFonts w:ascii="Liberation Serif" w:hAnsi="Liberation Serif" w:cs="Liberation Serif"/>
          <w:color w:val="000000" w:themeColor="text1"/>
          <w:sz w:val="28"/>
          <w:szCs w:val="28"/>
        </w:rPr>
        <w:t>:</w:t>
      </w:r>
    </w:p>
    <w:p w:rsidR="00B55DB4" w:rsidRDefault="00DA2FBB" w:rsidP="00FC1BB4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1)</w:t>
      </w:r>
      <w:r w:rsidR="00A6653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FC1BB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пункт 1.3 Порядка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изложить </w:t>
      </w:r>
      <w:r w:rsidR="00FC1BB4">
        <w:rPr>
          <w:rFonts w:ascii="Liberation Serif" w:hAnsi="Liberation Serif" w:cs="Liberation Serif"/>
          <w:color w:val="000000" w:themeColor="text1"/>
          <w:sz w:val="28"/>
          <w:szCs w:val="28"/>
        </w:rPr>
        <w:t>в следующей редакции:</w:t>
      </w:r>
    </w:p>
    <w:p w:rsidR="00FC1BB4" w:rsidRDefault="00FC1BB4" w:rsidP="00DA2FB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>
        <w:rPr>
          <w:rFonts w:ascii="Liberation Serif" w:hAnsi="Liberation Serif"/>
          <w:bCs/>
          <w:sz w:val="28"/>
          <w:szCs w:val="28"/>
        </w:rPr>
        <w:t xml:space="preserve">1.3. Размер единовременной </w:t>
      </w:r>
      <w:r>
        <w:rPr>
          <w:color w:val="000000"/>
          <w:sz w:val="27"/>
          <w:szCs w:val="27"/>
        </w:rPr>
        <w:t xml:space="preserve">денежной </w:t>
      </w:r>
      <w:r>
        <w:rPr>
          <w:rFonts w:ascii="Liberation Serif" w:hAnsi="Liberation Serif"/>
          <w:bCs/>
          <w:sz w:val="28"/>
          <w:szCs w:val="28"/>
        </w:rPr>
        <w:t>выплаты составляет:</w:t>
      </w:r>
    </w:p>
    <w:p w:rsidR="00FC1BB4" w:rsidRDefault="00FC1BB4" w:rsidP="00DA2FB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- гражданам, заключившим </w:t>
      </w:r>
      <w:r w:rsidRPr="00073A4F">
        <w:rPr>
          <w:rFonts w:ascii="Liberation Serif" w:hAnsi="Liberation Serif"/>
          <w:color w:val="000000"/>
          <w:sz w:val="28"/>
          <w:szCs w:val="28"/>
        </w:rPr>
        <w:t>контракт о прохождении военной службы в Вооруженных Силах Российской Федерации в целях участия в специальной военной операции в пункте отбора на военную службу по контракту (1 разряда) г</w:t>
      </w:r>
      <w:r>
        <w:rPr>
          <w:rFonts w:ascii="Liberation Serif" w:hAnsi="Liberation Serif"/>
          <w:color w:val="000000"/>
          <w:sz w:val="28"/>
          <w:szCs w:val="28"/>
        </w:rPr>
        <w:t>орода</w:t>
      </w:r>
      <w:r w:rsidRPr="00073A4F">
        <w:rPr>
          <w:rFonts w:ascii="Liberation Serif" w:hAnsi="Liberation Serif"/>
          <w:color w:val="000000"/>
          <w:sz w:val="28"/>
          <w:szCs w:val="28"/>
        </w:rPr>
        <w:t> Екатеринбург</w:t>
      </w:r>
      <w:r>
        <w:rPr>
          <w:rFonts w:ascii="Liberation Serif" w:hAnsi="Liberation Serif"/>
          <w:color w:val="000000"/>
          <w:sz w:val="28"/>
          <w:szCs w:val="28"/>
        </w:rPr>
        <w:t>а</w:t>
      </w:r>
      <w:r w:rsidRPr="00073A4F">
        <w:rPr>
          <w:rFonts w:ascii="Liberation Serif" w:hAnsi="Liberation Serif"/>
          <w:color w:val="000000"/>
          <w:sz w:val="28"/>
          <w:szCs w:val="28"/>
        </w:rPr>
        <w:t xml:space="preserve"> (далее - Контракт)</w:t>
      </w:r>
      <w:r>
        <w:rPr>
          <w:rFonts w:ascii="Liberation Serif" w:hAnsi="Liberation Serif"/>
          <w:color w:val="000000"/>
          <w:sz w:val="28"/>
          <w:szCs w:val="28"/>
        </w:rPr>
        <w:t xml:space="preserve"> в период с 1 сентября 2024 года по </w:t>
      </w:r>
      <w:r w:rsidR="00105741">
        <w:rPr>
          <w:rFonts w:ascii="Liberation Serif" w:hAnsi="Liberation Serif"/>
          <w:color w:val="000000"/>
          <w:sz w:val="28"/>
          <w:szCs w:val="28"/>
        </w:rPr>
        <w:t xml:space="preserve">   </w:t>
      </w:r>
      <w:r>
        <w:rPr>
          <w:rFonts w:ascii="Liberation Serif" w:hAnsi="Liberation Serif"/>
          <w:color w:val="000000"/>
          <w:sz w:val="28"/>
          <w:szCs w:val="28"/>
        </w:rPr>
        <w:t xml:space="preserve">28 февраля 2025 года - </w:t>
      </w:r>
      <w:r>
        <w:rPr>
          <w:rFonts w:ascii="Liberation Serif" w:hAnsi="Liberation Serif"/>
          <w:bCs/>
          <w:sz w:val="28"/>
          <w:szCs w:val="28"/>
        </w:rPr>
        <w:t>100 000 (сто тысяч) рублей;</w:t>
      </w:r>
    </w:p>
    <w:p w:rsidR="00FC1BB4" w:rsidRPr="009A51E7" w:rsidRDefault="00FC1BB4" w:rsidP="00DA2FB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- гражданам, заключившим Контракт</w:t>
      </w:r>
      <w:r w:rsidR="00DA2FBB">
        <w:rPr>
          <w:rFonts w:ascii="Liberation Serif" w:hAnsi="Liberation Serif"/>
          <w:bCs/>
          <w:sz w:val="28"/>
          <w:szCs w:val="28"/>
        </w:rPr>
        <w:t xml:space="preserve"> с 1 марта 2025 года – 200 000 (двести тысяч) рублей</w:t>
      </w:r>
      <w:proofErr w:type="gramStart"/>
      <w:r w:rsidR="00DA2FBB">
        <w:rPr>
          <w:rFonts w:ascii="Liberation Serif" w:hAnsi="Liberation Serif"/>
          <w:bCs/>
          <w:sz w:val="28"/>
          <w:szCs w:val="28"/>
        </w:rPr>
        <w:t>.»;</w:t>
      </w:r>
      <w:r>
        <w:rPr>
          <w:rFonts w:ascii="Liberation Serif" w:hAnsi="Liberation Serif"/>
          <w:bCs/>
          <w:sz w:val="28"/>
          <w:szCs w:val="28"/>
        </w:rPr>
        <w:t xml:space="preserve"> </w:t>
      </w:r>
      <w:proofErr w:type="gramEnd"/>
    </w:p>
    <w:p w:rsidR="00B063E7" w:rsidRDefault="00DA2FBB" w:rsidP="00FC1BB4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2)</w:t>
      </w:r>
      <w:r w:rsidR="00B063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пункте 2.1 Порядка слова «заключившим </w:t>
      </w:r>
      <w:r w:rsidR="00B063E7">
        <w:rPr>
          <w:rFonts w:ascii="Liberation Serif" w:hAnsi="Liberation Serif"/>
          <w:color w:val="000000"/>
          <w:sz w:val="28"/>
          <w:szCs w:val="28"/>
        </w:rPr>
        <w:t xml:space="preserve">с 1 сентября 2024 года </w:t>
      </w:r>
      <w:r w:rsidR="00B063E7" w:rsidRPr="00073A4F">
        <w:rPr>
          <w:rFonts w:ascii="Liberation Serif" w:hAnsi="Liberation Serif"/>
          <w:color w:val="000000"/>
          <w:sz w:val="28"/>
          <w:szCs w:val="28"/>
        </w:rPr>
        <w:t>контракт о прохождении военной службы в Вооруженных Силах Российской Федерации в целях участия в специальной военной операции в пункте отбора на военную службу по контракту (1 разряда) г</w:t>
      </w:r>
      <w:r w:rsidR="00B063E7">
        <w:rPr>
          <w:rFonts w:ascii="Liberation Serif" w:hAnsi="Liberation Serif"/>
          <w:color w:val="000000"/>
          <w:sz w:val="28"/>
          <w:szCs w:val="28"/>
        </w:rPr>
        <w:t>орода</w:t>
      </w:r>
      <w:r w:rsidR="00B063E7" w:rsidRPr="00073A4F">
        <w:rPr>
          <w:rFonts w:ascii="Liberation Serif" w:hAnsi="Liberation Serif"/>
          <w:color w:val="000000"/>
          <w:sz w:val="28"/>
          <w:szCs w:val="28"/>
        </w:rPr>
        <w:t> Екатеринбург</w:t>
      </w:r>
      <w:r w:rsidR="00B063E7">
        <w:rPr>
          <w:rFonts w:ascii="Liberation Serif" w:hAnsi="Liberation Serif"/>
          <w:color w:val="000000"/>
          <w:sz w:val="28"/>
          <w:szCs w:val="28"/>
        </w:rPr>
        <w:t>а</w:t>
      </w:r>
      <w:r w:rsidR="00B063E7" w:rsidRPr="00073A4F">
        <w:rPr>
          <w:rFonts w:ascii="Liberation Serif" w:hAnsi="Liberation Serif"/>
          <w:color w:val="000000"/>
          <w:sz w:val="28"/>
          <w:szCs w:val="28"/>
        </w:rPr>
        <w:t xml:space="preserve"> (далее - Контракт)</w:t>
      </w:r>
      <w:r w:rsidR="00B063E7">
        <w:rPr>
          <w:rFonts w:ascii="Liberation Serif" w:hAnsi="Liberation Serif"/>
          <w:color w:val="000000"/>
          <w:sz w:val="28"/>
          <w:szCs w:val="28"/>
        </w:rPr>
        <w:t>» заменить словами «заключившим Контракт»</w:t>
      </w:r>
      <w:r w:rsidR="00B063E7" w:rsidRPr="00073A4F">
        <w:rPr>
          <w:rFonts w:ascii="Liberation Serif" w:hAnsi="Liberation Serif"/>
          <w:color w:val="000000"/>
          <w:sz w:val="28"/>
          <w:szCs w:val="28"/>
        </w:rPr>
        <w:t>.</w:t>
      </w:r>
    </w:p>
    <w:p w:rsidR="00BA61F3" w:rsidRPr="009A51E7" w:rsidRDefault="00B063E7" w:rsidP="00BA61F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BA61F3" w:rsidRPr="009A51E7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9A51E7" w:rsidRDefault="00B063E7" w:rsidP="00BA61F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BA61F3" w:rsidRPr="009A51E7">
        <w:rPr>
          <w:rFonts w:ascii="Liberation Serif" w:hAnsi="Liberation Serif"/>
          <w:sz w:val="28"/>
          <w:szCs w:val="28"/>
        </w:rPr>
        <w:t>. Контроль исполнени</w:t>
      </w:r>
      <w:r w:rsidR="00DB293D" w:rsidRPr="009A51E7">
        <w:rPr>
          <w:rFonts w:ascii="Liberation Serif" w:hAnsi="Liberation Serif"/>
          <w:sz w:val="28"/>
          <w:szCs w:val="28"/>
        </w:rPr>
        <w:t>я</w:t>
      </w:r>
      <w:r w:rsidR="00BA61F3" w:rsidRPr="009A51E7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 w:rsidR="005E365D" w:rsidRPr="009A51E7">
        <w:rPr>
          <w:rFonts w:ascii="Liberation Serif" w:hAnsi="Liberation Serif"/>
          <w:sz w:val="28"/>
          <w:szCs w:val="28"/>
        </w:rPr>
        <w:t xml:space="preserve">возложить на заместителя главы Администрации городского округа </w:t>
      </w:r>
      <w:r w:rsidR="009A51E7">
        <w:rPr>
          <w:rFonts w:ascii="Liberation Serif" w:hAnsi="Liberation Serif"/>
          <w:sz w:val="28"/>
          <w:szCs w:val="28"/>
        </w:rPr>
        <w:t>Д.Н. Нестерова</w:t>
      </w:r>
      <w:r w:rsidR="00BA61F3" w:rsidRPr="009A51E7">
        <w:rPr>
          <w:rFonts w:ascii="Liberation Serif" w:hAnsi="Liberation Serif"/>
          <w:sz w:val="28"/>
          <w:szCs w:val="28"/>
        </w:rPr>
        <w:t xml:space="preserve">. </w:t>
      </w:r>
    </w:p>
    <w:p w:rsidR="00133698" w:rsidRPr="009A51E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9A51E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9A51E7" w:rsidRDefault="009A51E7" w:rsidP="006A226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133698" w:rsidRPr="009A51E7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  <w:r w:rsidR="00133698" w:rsidRPr="009A51E7">
        <w:rPr>
          <w:rFonts w:ascii="Liberation Serif" w:hAnsi="Liberation Serif"/>
          <w:sz w:val="28"/>
          <w:szCs w:val="28"/>
        </w:rPr>
        <w:t xml:space="preserve"> </w:t>
      </w:r>
      <w:r w:rsidR="00FD7DEC" w:rsidRPr="009A51E7">
        <w:rPr>
          <w:rFonts w:ascii="Liberation Serif" w:hAnsi="Liberation Serif"/>
          <w:sz w:val="28"/>
          <w:szCs w:val="28"/>
        </w:rPr>
        <w:br/>
      </w:r>
      <w:r w:rsidR="00720985" w:rsidRPr="009A51E7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9A51E7">
        <w:rPr>
          <w:rFonts w:ascii="Liberation Serif" w:hAnsi="Liberation Serif"/>
          <w:sz w:val="28"/>
          <w:szCs w:val="28"/>
        </w:rPr>
        <w:t xml:space="preserve"> </w:t>
      </w:r>
      <w:r w:rsidR="00720985" w:rsidRPr="009A51E7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9A51E7">
        <w:rPr>
          <w:rFonts w:ascii="Liberation Serif" w:hAnsi="Liberation Serif"/>
          <w:sz w:val="28"/>
          <w:szCs w:val="28"/>
        </w:rPr>
        <w:tab/>
      </w:r>
      <w:r w:rsidR="00FD7DEC" w:rsidRPr="009A51E7">
        <w:rPr>
          <w:rFonts w:ascii="Liberation Serif" w:hAnsi="Liberation Serif"/>
          <w:sz w:val="28"/>
          <w:szCs w:val="28"/>
        </w:rPr>
        <w:tab/>
      </w:r>
      <w:r w:rsidR="005E365D" w:rsidRPr="009A51E7">
        <w:rPr>
          <w:rFonts w:ascii="Liberation Serif" w:hAnsi="Liberation Serif"/>
          <w:sz w:val="28"/>
          <w:szCs w:val="28"/>
        </w:rPr>
        <w:t xml:space="preserve">         </w:t>
      </w:r>
      <w:r w:rsidR="00FD7DEC" w:rsidRPr="009A51E7">
        <w:rPr>
          <w:rFonts w:ascii="Liberation Serif" w:hAnsi="Liberation Serif"/>
          <w:sz w:val="28"/>
          <w:szCs w:val="28"/>
        </w:rPr>
        <w:tab/>
      </w:r>
      <w:r w:rsidR="006A2263" w:rsidRPr="009A51E7">
        <w:rPr>
          <w:rFonts w:ascii="Liberation Serif" w:hAnsi="Liberation Serif"/>
          <w:sz w:val="28"/>
          <w:szCs w:val="28"/>
        </w:rPr>
        <w:t xml:space="preserve">             </w:t>
      </w:r>
      <w:r>
        <w:rPr>
          <w:rFonts w:ascii="Liberation Serif" w:hAnsi="Liberation Serif"/>
          <w:sz w:val="28"/>
          <w:szCs w:val="28"/>
        </w:rPr>
        <w:t xml:space="preserve"> </w:t>
      </w:r>
      <w:r w:rsidR="006A2263" w:rsidRPr="009A51E7">
        <w:rPr>
          <w:rFonts w:ascii="Liberation Serif" w:hAnsi="Liberation Serif"/>
          <w:sz w:val="28"/>
          <w:szCs w:val="28"/>
        </w:rPr>
        <w:t xml:space="preserve">     </w:t>
      </w:r>
      <w:r>
        <w:rPr>
          <w:rFonts w:ascii="Liberation Serif" w:hAnsi="Liberation Serif"/>
          <w:sz w:val="28"/>
          <w:szCs w:val="28"/>
        </w:rPr>
        <w:t>А.А. Герасимов</w:t>
      </w:r>
    </w:p>
    <w:p w:rsidR="00072D00" w:rsidRPr="009A51E7" w:rsidRDefault="0038491E" w:rsidP="005E6EE1">
      <w:pPr>
        <w:ind w:left="467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</w:t>
      </w:r>
      <w:r w:rsidR="00175644">
        <w:rPr>
          <w:rFonts w:ascii="Liberation Serif" w:hAnsi="Liberation Serif"/>
          <w:sz w:val="28"/>
          <w:szCs w:val="28"/>
        </w:rPr>
        <w:t xml:space="preserve"> </w:t>
      </w:r>
    </w:p>
    <w:sectPr w:rsidR="00072D00" w:rsidRPr="009A51E7" w:rsidSect="000E6A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7" w:bottom="142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2C0F" w:rsidRDefault="00AC2C0F" w:rsidP="00352CE2">
      <w:r>
        <w:separator/>
      </w:r>
    </w:p>
  </w:endnote>
  <w:endnote w:type="continuationSeparator" w:id="1">
    <w:p w:rsidR="00AC2C0F" w:rsidRDefault="00AC2C0F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2C0F" w:rsidRDefault="00AC2C0F" w:rsidP="00352CE2">
      <w:r>
        <w:separator/>
      </w:r>
    </w:p>
  </w:footnote>
  <w:footnote w:type="continuationSeparator" w:id="1">
    <w:p w:rsidR="00AC2C0F" w:rsidRDefault="00AC2C0F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175644" w:rsidRDefault="005E7B41">
        <w:pPr>
          <w:pStyle w:val="a7"/>
          <w:jc w:val="center"/>
        </w:pPr>
        <w:fldSimple w:instr="PAGE   \* MERGEFORMAT">
          <w:r w:rsidR="00105741">
            <w:rPr>
              <w:noProof/>
            </w:rPr>
            <w:t>2</w:t>
          </w:r>
        </w:fldSimple>
      </w:p>
    </w:sdtContent>
  </w:sdt>
  <w:p w:rsidR="00175644" w:rsidRDefault="0017564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96257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0526F"/>
    <w:rsid w:val="00010B91"/>
    <w:rsid w:val="00031C8E"/>
    <w:rsid w:val="0005622F"/>
    <w:rsid w:val="0006318B"/>
    <w:rsid w:val="000666AB"/>
    <w:rsid w:val="00072D00"/>
    <w:rsid w:val="00073A4F"/>
    <w:rsid w:val="00082234"/>
    <w:rsid w:val="000A4296"/>
    <w:rsid w:val="000C1437"/>
    <w:rsid w:val="000C1A63"/>
    <w:rsid w:val="000C2FA0"/>
    <w:rsid w:val="000C38D4"/>
    <w:rsid w:val="000D3A70"/>
    <w:rsid w:val="000D6E04"/>
    <w:rsid w:val="000E6A53"/>
    <w:rsid w:val="0010303C"/>
    <w:rsid w:val="00105741"/>
    <w:rsid w:val="0011165B"/>
    <w:rsid w:val="0011773C"/>
    <w:rsid w:val="00121CCA"/>
    <w:rsid w:val="00122132"/>
    <w:rsid w:val="00133698"/>
    <w:rsid w:val="00137A9F"/>
    <w:rsid w:val="0014145B"/>
    <w:rsid w:val="00141EFC"/>
    <w:rsid w:val="0014614B"/>
    <w:rsid w:val="00175644"/>
    <w:rsid w:val="001773C5"/>
    <w:rsid w:val="001C0264"/>
    <w:rsid w:val="001C4A3B"/>
    <w:rsid w:val="001D2C39"/>
    <w:rsid w:val="002000C8"/>
    <w:rsid w:val="002313CA"/>
    <w:rsid w:val="0023226A"/>
    <w:rsid w:val="00233EE9"/>
    <w:rsid w:val="00245CE2"/>
    <w:rsid w:val="002550C8"/>
    <w:rsid w:val="0027400D"/>
    <w:rsid w:val="002907F6"/>
    <w:rsid w:val="002A4542"/>
    <w:rsid w:val="002A593E"/>
    <w:rsid w:val="002B1A2F"/>
    <w:rsid w:val="002B1DFB"/>
    <w:rsid w:val="002C2330"/>
    <w:rsid w:val="002D3FC0"/>
    <w:rsid w:val="002F252A"/>
    <w:rsid w:val="002F72EB"/>
    <w:rsid w:val="00301773"/>
    <w:rsid w:val="003055E9"/>
    <w:rsid w:val="00307D3E"/>
    <w:rsid w:val="00311136"/>
    <w:rsid w:val="00314D36"/>
    <w:rsid w:val="00334F18"/>
    <w:rsid w:val="00345BF8"/>
    <w:rsid w:val="00352B7E"/>
    <w:rsid w:val="00352CE2"/>
    <w:rsid w:val="00353E9A"/>
    <w:rsid w:val="00372865"/>
    <w:rsid w:val="00374C89"/>
    <w:rsid w:val="00375C37"/>
    <w:rsid w:val="0038491E"/>
    <w:rsid w:val="00396386"/>
    <w:rsid w:val="003A60AF"/>
    <w:rsid w:val="003B2C38"/>
    <w:rsid w:val="003D2812"/>
    <w:rsid w:val="003F6459"/>
    <w:rsid w:val="003F7CE6"/>
    <w:rsid w:val="00427CA3"/>
    <w:rsid w:val="004523B4"/>
    <w:rsid w:val="00457388"/>
    <w:rsid w:val="00463E70"/>
    <w:rsid w:val="00465732"/>
    <w:rsid w:val="00480337"/>
    <w:rsid w:val="00486CCA"/>
    <w:rsid w:val="004A7F75"/>
    <w:rsid w:val="004B0D4D"/>
    <w:rsid w:val="004B39C5"/>
    <w:rsid w:val="004C3D72"/>
    <w:rsid w:val="004C6E9D"/>
    <w:rsid w:val="004F4246"/>
    <w:rsid w:val="004F7E60"/>
    <w:rsid w:val="00500B34"/>
    <w:rsid w:val="005224D6"/>
    <w:rsid w:val="00523DCA"/>
    <w:rsid w:val="005267FB"/>
    <w:rsid w:val="005302CD"/>
    <w:rsid w:val="00536788"/>
    <w:rsid w:val="0054289A"/>
    <w:rsid w:val="00551433"/>
    <w:rsid w:val="00555C40"/>
    <w:rsid w:val="00574E7C"/>
    <w:rsid w:val="005817C4"/>
    <w:rsid w:val="00593BB6"/>
    <w:rsid w:val="005B3CA0"/>
    <w:rsid w:val="005C7E80"/>
    <w:rsid w:val="005E0B2D"/>
    <w:rsid w:val="005E365D"/>
    <w:rsid w:val="005E6EE1"/>
    <w:rsid w:val="005E7583"/>
    <w:rsid w:val="005E7B41"/>
    <w:rsid w:val="00600310"/>
    <w:rsid w:val="00610E13"/>
    <w:rsid w:val="0061438C"/>
    <w:rsid w:val="0062368D"/>
    <w:rsid w:val="006417FC"/>
    <w:rsid w:val="0064348E"/>
    <w:rsid w:val="00654494"/>
    <w:rsid w:val="00656B98"/>
    <w:rsid w:val="006642C6"/>
    <w:rsid w:val="00683610"/>
    <w:rsid w:val="0068518F"/>
    <w:rsid w:val="0068645A"/>
    <w:rsid w:val="006962B3"/>
    <w:rsid w:val="006A2263"/>
    <w:rsid w:val="006A6C90"/>
    <w:rsid w:val="006B69A3"/>
    <w:rsid w:val="006C6C5E"/>
    <w:rsid w:val="006F678F"/>
    <w:rsid w:val="00702165"/>
    <w:rsid w:val="0071314F"/>
    <w:rsid w:val="00720760"/>
    <w:rsid w:val="00720985"/>
    <w:rsid w:val="007473C5"/>
    <w:rsid w:val="0076052C"/>
    <w:rsid w:val="00771FA8"/>
    <w:rsid w:val="007A0698"/>
    <w:rsid w:val="007B309E"/>
    <w:rsid w:val="007B58C6"/>
    <w:rsid w:val="007C3109"/>
    <w:rsid w:val="007F3C9F"/>
    <w:rsid w:val="008023CF"/>
    <w:rsid w:val="00811922"/>
    <w:rsid w:val="00820CD1"/>
    <w:rsid w:val="00821C03"/>
    <w:rsid w:val="0084361A"/>
    <w:rsid w:val="00851EDF"/>
    <w:rsid w:val="00871148"/>
    <w:rsid w:val="0087228D"/>
    <w:rsid w:val="00883A5F"/>
    <w:rsid w:val="00885B11"/>
    <w:rsid w:val="00891108"/>
    <w:rsid w:val="00896CBC"/>
    <w:rsid w:val="008A48A1"/>
    <w:rsid w:val="008C0E41"/>
    <w:rsid w:val="008F7BDD"/>
    <w:rsid w:val="00900351"/>
    <w:rsid w:val="0090039E"/>
    <w:rsid w:val="00911DBA"/>
    <w:rsid w:val="009209D8"/>
    <w:rsid w:val="00922F5F"/>
    <w:rsid w:val="00956960"/>
    <w:rsid w:val="009654F7"/>
    <w:rsid w:val="00974A27"/>
    <w:rsid w:val="00975A1C"/>
    <w:rsid w:val="00991568"/>
    <w:rsid w:val="00991B98"/>
    <w:rsid w:val="009A51E7"/>
    <w:rsid w:val="009B1F81"/>
    <w:rsid w:val="009B719B"/>
    <w:rsid w:val="009C6FA8"/>
    <w:rsid w:val="009F7118"/>
    <w:rsid w:val="00A03EC9"/>
    <w:rsid w:val="00A05C90"/>
    <w:rsid w:val="00A1076A"/>
    <w:rsid w:val="00A167B1"/>
    <w:rsid w:val="00A26589"/>
    <w:rsid w:val="00A466A0"/>
    <w:rsid w:val="00A54378"/>
    <w:rsid w:val="00A60D83"/>
    <w:rsid w:val="00A60ECB"/>
    <w:rsid w:val="00A66533"/>
    <w:rsid w:val="00A67D51"/>
    <w:rsid w:val="00A71BE5"/>
    <w:rsid w:val="00A86A20"/>
    <w:rsid w:val="00AA1965"/>
    <w:rsid w:val="00AA4BA9"/>
    <w:rsid w:val="00AB4B1F"/>
    <w:rsid w:val="00AB7AC6"/>
    <w:rsid w:val="00AC2C0F"/>
    <w:rsid w:val="00AC5B8C"/>
    <w:rsid w:val="00AD081A"/>
    <w:rsid w:val="00AD31C2"/>
    <w:rsid w:val="00AE0ED3"/>
    <w:rsid w:val="00AE5270"/>
    <w:rsid w:val="00B01C37"/>
    <w:rsid w:val="00B063E7"/>
    <w:rsid w:val="00B06DCC"/>
    <w:rsid w:val="00B14F00"/>
    <w:rsid w:val="00B310C8"/>
    <w:rsid w:val="00B55DB4"/>
    <w:rsid w:val="00B8634F"/>
    <w:rsid w:val="00B95DBC"/>
    <w:rsid w:val="00B97F5B"/>
    <w:rsid w:val="00BA61F3"/>
    <w:rsid w:val="00BA7870"/>
    <w:rsid w:val="00BC35BA"/>
    <w:rsid w:val="00BC77AC"/>
    <w:rsid w:val="00BE3DFD"/>
    <w:rsid w:val="00BF6E52"/>
    <w:rsid w:val="00C02391"/>
    <w:rsid w:val="00C03BD9"/>
    <w:rsid w:val="00C20938"/>
    <w:rsid w:val="00C20D35"/>
    <w:rsid w:val="00C2175A"/>
    <w:rsid w:val="00C37204"/>
    <w:rsid w:val="00C55198"/>
    <w:rsid w:val="00C57301"/>
    <w:rsid w:val="00C8290F"/>
    <w:rsid w:val="00C87679"/>
    <w:rsid w:val="00CA1437"/>
    <w:rsid w:val="00CA14D7"/>
    <w:rsid w:val="00CA1744"/>
    <w:rsid w:val="00CA2A0A"/>
    <w:rsid w:val="00CB5CF4"/>
    <w:rsid w:val="00CC0B7F"/>
    <w:rsid w:val="00CC2D68"/>
    <w:rsid w:val="00CD0506"/>
    <w:rsid w:val="00CF126D"/>
    <w:rsid w:val="00CF13FE"/>
    <w:rsid w:val="00CF7251"/>
    <w:rsid w:val="00D00B43"/>
    <w:rsid w:val="00D324C6"/>
    <w:rsid w:val="00D3466C"/>
    <w:rsid w:val="00D349DE"/>
    <w:rsid w:val="00D3541A"/>
    <w:rsid w:val="00D44757"/>
    <w:rsid w:val="00D46873"/>
    <w:rsid w:val="00D65373"/>
    <w:rsid w:val="00D76328"/>
    <w:rsid w:val="00D80F1A"/>
    <w:rsid w:val="00D921D5"/>
    <w:rsid w:val="00DA2FBB"/>
    <w:rsid w:val="00DA502F"/>
    <w:rsid w:val="00DB109B"/>
    <w:rsid w:val="00DB293D"/>
    <w:rsid w:val="00DC5861"/>
    <w:rsid w:val="00DE4BE7"/>
    <w:rsid w:val="00DF5B7F"/>
    <w:rsid w:val="00E04206"/>
    <w:rsid w:val="00E07EFF"/>
    <w:rsid w:val="00E12373"/>
    <w:rsid w:val="00E17D2D"/>
    <w:rsid w:val="00E359AC"/>
    <w:rsid w:val="00E516E3"/>
    <w:rsid w:val="00E529EE"/>
    <w:rsid w:val="00E63B45"/>
    <w:rsid w:val="00E846DE"/>
    <w:rsid w:val="00E877F2"/>
    <w:rsid w:val="00E90AB9"/>
    <w:rsid w:val="00EA26AB"/>
    <w:rsid w:val="00EB552A"/>
    <w:rsid w:val="00EB6BC8"/>
    <w:rsid w:val="00EC7A85"/>
    <w:rsid w:val="00ED05D9"/>
    <w:rsid w:val="00ED436A"/>
    <w:rsid w:val="00EE27A7"/>
    <w:rsid w:val="00EE4587"/>
    <w:rsid w:val="00F10C39"/>
    <w:rsid w:val="00F238DF"/>
    <w:rsid w:val="00F2489C"/>
    <w:rsid w:val="00F404A1"/>
    <w:rsid w:val="00F47A38"/>
    <w:rsid w:val="00F50E4D"/>
    <w:rsid w:val="00F6046B"/>
    <w:rsid w:val="00F67C58"/>
    <w:rsid w:val="00F7776D"/>
    <w:rsid w:val="00F90B67"/>
    <w:rsid w:val="00FA194B"/>
    <w:rsid w:val="00FA3C20"/>
    <w:rsid w:val="00FC1BB4"/>
    <w:rsid w:val="00FC21FD"/>
    <w:rsid w:val="00FD12F1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A730F-EFAA-45AD-B3B4-DC50DC61A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0</TotalTime>
  <Pages>2</Pages>
  <Words>459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ies</cp:lastModifiedBy>
  <cp:revision>2</cp:revision>
  <cp:lastPrinted>2025-02-25T05:04:00Z</cp:lastPrinted>
  <dcterms:created xsi:type="dcterms:W3CDTF">2025-02-25T05:05:00Z</dcterms:created>
  <dcterms:modified xsi:type="dcterms:W3CDTF">2025-02-25T05:05:00Z</dcterms:modified>
</cp:coreProperties>
</file>