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33B" w:rsidRDefault="00D0433B" w:rsidP="009A7AC2">
      <w:r w:rsidRPr="00B00A04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raguliadm.ru/tinybrowser/images/image/_full/_pamyatka.jpg" style="width:424.5pt;height:592.5pt;visibility:visible">
            <v:imagedata r:id="rId4" o:title=""/>
          </v:shape>
        </w:pict>
      </w:r>
      <w:r w:rsidRPr="00B00A04">
        <w:rPr>
          <w:noProof/>
          <w:lang w:eastAsia="ru-RU"/>
        </w:rPr>
        <w:pict>
          <v:shape id="Рисунок 4" o:spid="_x0000_i1026" type="#_x0000_t75" alt="http://mbdou-47.ru/wp-content/uploads/2017/12/doc11-827x1024.jpg" style="width:409.5pt;height:591pt;visibility:visible">
            <v:imagedata r:id="rId5" o:title=""/>
          </v:shape>
        </w:pict>
      </w:r>
    </w:p>
    <w:sectPr w:rsidR="00D0433B" w:rsidSect="009A7AC2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AC2"/>
    <w:rsid w:val="00286C4E"/>
    <w:rsid w:val="007458E0"/>
    <w:rsid w:val="00892ACF"/>
    <w:rsid w:val="0089331F"/>
    <w:rsid w:val="008C4F65"/>
    <w:rsid w:val="009A7AC2"/>
    <w:rsid w:val="00B00A04"/>
    <w:rsid w:val="00D0433B"/>
    <w:rsid w:val="00EB7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AC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A7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7A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0</Words>
  <Characters>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Fireman</dc:creator>
  <cp:keywords/>
  <dc:description/>
  <cp:lastModifiedBy>Fireman</cp:lastModifiedBy>
  <cp:revision>4</cp:revision>
  <dcterms:created xsi:type="dcterms:W3CDTF">2019-06-28T05:13:00Z</dcterms:created>
  <dcterms:modified xsi:type="dcterms:W3CDTF">2020-12-24T07:33:00Z</dcterms:modified>
</cp:coreProperties>
</file>