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C85" w:rsidRPr="00B91D93" w:rsidRDefault="00C654C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654C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C80B11" w:rsidRDefault="00C80B1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11C85" w:rsidRPr="00B91D93" w:rsidRDefault="00511C85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11C85" w:rsidRPr="00B91D93" w:rsidRDefault="00511C8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11C85" w:rsidRPr="00B91D93" w:rsidRDefault="00511C8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11C85" w:rsidRPr="00B91D93" w:rsidRDefault="00511C85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11C85" w:rsidRPr="008C257E" w:rsidRDefault="00C654CC" w:rsidP="00A1334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C654CC"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80B11">
        <w:rPr>
          <w:rFonts w:ascii="Liberation Serif" w:hAnsi="Liberation Serif" w:cs="Liberation Serif"/>
          <w:sz w:val="28"/>
          <w:szCs w:val="28"/>
        </w:rPr>
        <w:t xml:space="preserve">от      </w:t>
      </w:r>
      <w:r w:rsidR="00B75FBE">
        <w:rPr>
          <w:rFonts w:ascii="Liberation Serif" w:hAnsi="Liberation Serif" w:cs="Liberation Serif"/>
          <w:sz w:val="28"/>
          <w:szCs w:val="28"/>
        </w:rPr>
        <w:t xml:space="preserve">      </w:t>
      </w:r>
      <w:r w:rsidR="00C80B11">
        <w:rPr>
          <w:rFonts w:ascii="Liberation Serif" w:hAnsi="Liberation Serif" w:cs="Liberation Serif"/>
          <w:sz w:val="28"/>
          <w:szCs w:val="28"/>
        </w:rPr>
        <w:t xml:space="preserve">               №  </w:t>
      </w:r>
    </w:p>
    <w:p w:rsidR="005C73FF" w:rsidRDefault="005C73FF" w:rsidP="006052ED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</w:p>
    <w:p w:rsidR="00511C85" w:rsidRPr="006D71D5" w:rsidRDefault="00511C85" w:rsidP="006052E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6D71D5">
        <w:rPr>
          <w:rFonts w:ascii="Liberation Serif" w:hAnsi="Liberation Serif"/>
          <w:b/>
          <w:spacing w:val="-6"/>
          <w:sz w:val="28"/>
          <w:szCs w:val="28"/>
        </w:rPr>
        <w:t>О создании</w:t>
      </w:r>
      <w:r w:rsidR="00C80B11">
        <w:rPr>
          <w:rFonts w:ascii="Liberation Serif" w:hAnsi="Liberation Serif"/>
          <w:b/>
          <w:spacing w:val="-6"/>
          <w:sz w:val="28"/>
          <w:szCs w:val="28"/>
        </w:rPr>
        <w:t>, реконструкции</w:t>
      </w:r>
      <w:r w:rsidRPr="006D71D5">
        <w:rPr>
          <w:rFonts w:ascii="Liberation Serif" w:hAnsi="Liberation Serif"/>
          <w:b/>
          <w:spacing w:val="-6"/>
          <w:sz w:val="28"/>
          <w:szCs w:val="28"/>
        </w:rPr>
        <w:t xml:space="preserve"> и поддержании в состоянии постоянной готовности к использованию защитных сооружений и других объектов гражданской обороны </w:t>
      </w:r>
      <w:r w:rsidRPr="006D71D5">
        <w:rPr>
          <w:rFonts w:ascii="Liberation Serif" w:hAnsi="Liberation Serif"/>
          <w:b/>
          <w:sz w:val="28"/>
          <w:szCs w:val="28"/>
        </w:rPr>
        <w:t xml:space="preserve">на территории Каменск-Уральского </w:t>
      </w:r>
      <w:r w:rsidR="00BF0262">
        <w:rPr>
          <w:rFonts w:ascii="Liberation Serif" w:hAnsi="Liberation Serif"/>
          <w:b/>
          <w:sz w:val="28"/>
          <w:szCs w:val="28"/>
        </w:rPr>
        <w:t xml:space="preserve">                     </w:t>
      </w:r>
      <w:r w:rsidRPr="006D71D5">
        <w:rPr>
          <w:rFonts w:ascii="Liberation Serif" w:hAnsi="Liberation Serif"/>
          <w:b/>
          <w:sz w:val="28"/>
          <w:szCs w:val="28"/>
        </w:rPr>
        <w:t>городского округа</w:t>
      </w:r>
    </w:p>
    <w:p w:rsidR="00511C85" w:rsidRPr="006D71D5" w:rsidRDefault="00511C85" w:rsidP="00FE6078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511C85" w:rsidRPr="006D71D5" w:rsidRDefault="00511C85" w:rsidP="00FE6078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iCs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В соответствии с Федеральным законом от 12 февраля 1998 года № 28-ФЗ «О гражданской обороне», Законом Свердловской области от 25 марта         2020 года № 30-ОЗ «О гражданской обороне в Свердловской области», постановлением Правительства Российской Федерации от 29 ноября 1999 года № 1309 «О порядке создания убежищ и иных объектов гражданской обороны»,</w:t>
      </w:r>
      <w:r w:rsidR="00C80B11">
        <w:rPr>
          <w:rFonts w:ascii="Liberation Serif" w:hAnsi="Liberation Serif"/>
          <w:sz w:val="28"/>
          <w:szCs w:val="28"/>
        </w:rPr>
        <w:t xml:space="preserve"> письмом ГУ МЧС России по Свердловской области от 18 июля 2024 года</w:t>
      </w:r>
      <w:proofErr w:type="gramEnd"/>
      <w:r w:rsidR="00C80B11">
        <w:rPr>
          <w:rFonts w:ascii="Liberation Serif" w:hAnsi="Liberation Serif"/>
          <w:sz w:val="28"/>
          <w:szCs w:val="28"/>
        </w:rPr>
        <w:t xml:space="preserve"> </w:t>
      </w:r>
      <w:r w:rsidR="00A072C6">
        <w:rPr>
          <w:rFonts w:ascii="Liberation Serif" w:hAnsi="Liberation Serif"/>
          <w:sz w:val="28"/>
          <w:szCs w:val="28"/>
        </w:rPr>
        <w:t xml:space="preserve">           </w:t>
      </w:r>
      <w:r w:rsidR="00C80B11">
        <w:rPr>
          <w:rFonts w:ascii="Liberation Serif" w:hAnsi="Liberation Serif"/>
          <w:sz w:val="28"/>
          <w:szCs w:val="28"/>
        </w:rPr>
        <w:t>№ ИВ-226-1932 «Об актуализации нормативных правовых актов»,</w:t>
      </w:r>
      <w:r w:rsidRPr="006D71D5">
        <w:rPr>
          <w:rFonts w:ascii="Liberation Serif" w:hAnsi="Liberation Serif"/>
          <w:sz w:val="28"/>
          <w:szCs w:val="28"/>
        </w:rPr>
        <w:t xml:space="preserve"> в целях создания</w:t>
      </w:r>
      <w:r w:rsidR="00BF0262">
        <w:rPr>
          <w:rFonts w:ascii="Liberation Serif" w:hAnsi="Liberation Serif"/>
          <w:sz w:val="28"/>
          <w:szCs w:val="28"/>
        </w:rPr>
        <w:t>, реконструкции</w:t>
      </w:r>
      <w:r w:rsidRPr="006D71D5">
        <w:rPr>
          <w:rFonts w:ascii="Liberation Serif" w:hAnsi="Liberation Serif"/>
          <w:sz w:val="28"/>
          <w:szCs w:val="28"/>
        </w:rPr>
        <w:t xml:space="preserve"> и поддержания в состоянии постоянной готовности к использованию защитных сооружений и других объектов гражданской обороны, расположенных на территории Каменск-Уральского городского округа, руководствуясь статьей 5 Устава </w:t>
      </w:r>
      <w:r w:rsidRPr="006D71D5">
        <w:rPr>
          <w:rFonts w:ascii="Liberation Serif" w:hAnsi="Liberation Serif"/>
          <w:iCs/>
          <w:sz w:val="28"/>
          <w:szCs w:val="28"/>
        </w:rPr>
        <w:t>муниципального образования Каменск-Уральский городской округ Свердловской области</w:t>
      </w:r>
    </w:p>
    <w:p w:rsidR="00511C85" w:rsidRPr="006D71D5" w:rsidRDefault="00511C85" w:rsidP="001C74F6">
      <w:pPr>
        <w:pStyle w:val="ad"/>
        <w:spacing w:before="0" w:beforeAutospacing="0" w:after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71D5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(Гайсин А.Г.):</w:t>
      </w:r>
    </w:p>
    <w:p w:rsidR="00511C85" w:rsidRPr="006D71D5" w:rsidRDefault="00511C85" w:rsidP="00BF026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1)</w:t>
      </w:r>
      <w:r w:rsidRPr="006D71D5">
        <w:rPr>
          <w:rFonts w:ascii="Liberation Serif" w:hAnsi="Liberation Serif"/>
          <w:sz w:val="28"/>
          <w:szCs w:val="28"/>
        </w:rPr>
        <w:tab/>
        <w:t xml:space="preserve">ежегодно до 20 января определять потребность Каменск-Уральского городского округа </w:t>
      </w:r>
      <w:r w:rsidRPr="006D71D5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Pr="006D71D5">
        <w:rPr>
          <w:rFonts w:ascii="Liberation Serif" w:hAnsi="Liberation Serif"/>
          <w:sz w:val="28"/>
          <w:szCs w:val="28"/>
        </w:rPr>
        <w:t>в объектах гражданской обороны, а также в приспосабливаемых под защитные сооружения гражданской обороны в период мобилизации и в военное время заглубленных помещений и других сооружений подземного пространства;</w:t>
      </w:r>
      <w:proofErr w:type="gramEnd"/>
    </w:p>
    <w:p w:rsidR="00511C85" w:rsidRPr="006D71D5" w:rsidRDefault="00511C85" w:rsidP="00BF026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2)</w:t>
      </w:r>
      <w:r w:rsidRPr="006D71D5">
        <w:rPr>
          <w:rFonts w:ascii="Liberation Serif" w:hAnsi="Liberation Serif"/>
          <w:sz w:val="28"/>
          <w:szCs w:val="28"/>
        </w:rPr>
        <w:tab/>
        <w:t>ежегодно до 01 февраля представлять в Министерство общественной безопасности Свердловской области информацию о  потребности Каменск-Уральского городского округа в объектах гражданской обороны и приспосабливаемых под защитные сооружения гражданской обороны в период мобилизации и в военное время заглубленных помещений и других сооружений подземного пространства;</w:t>
      </w:r>
    </w:p>
    <w:p w:rsidR="00511C85" w:rsidRPr="006D71D5" w:rsidRDefault="00511C85" w:rsidP="00BF0262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3)</w:t>
      </w:r>
      <w:r w:rsidRPr="006D71D5">
        <w:rPr>
          <w:rFonts w:ascii="Liberation Serif" w:hAnsi="Liberation Serif"/>
          <w:sz w:val="28"/>
          <w:szCs w:val="28"/>
        </w:rPr>
        <w:tab/>
        <w:t xml:space="preserve">осуществлять контроль за поддержанием в состоянии постоянной готовности к использованию по предназначению существующих объектов гражданской обороны, находящихся в оперативном управлении или хозяйственном ведении организаций, осуществляющих свою деятельность на территории  Каменск-Уральского городского округа, а также за созданием </w:t>
      </w:r>
      <w:r w:rsidRPr="006D71D5">
        <w:rPr>
          <w:rFonts w:ascii="Liberation Serif" w:hAnsi="Liberation Serif"/>
          <w:sz w:val="28"/>
          <w:szCs w:val="28"/>
        </w:rPr>
        <w:lastRenderedPageBreak/>
        <w:t>объектов гражданской обороны в соответствии с определ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нной потребностью</w:t>
      </w:r>
      <w:r w:rsidR="00A072C6">
        <w:rPr>
          <w:rFonts w:ascii="Liberation Serif" w:hAnsi="Liberation Serif"/>
          <w:sz w:val="28"/>
          <w:szCs w:val="28"/>
        </w:rPr>
        <w:t xml:space="preserve">         </w:t>
      </w:r>
      <w:r w:rsidRPr="006D71D5">
        <w:rPr>
          <w:rFonts w:ascii="Liberation Serif" w:hAnsi="Liberation Serif"/>
          <w:sz w:val="28"/>
          <w:szCs w:val="28"/>
        </w:rPr>
        <w:t xml:space="preserve"> в объектах гражданской обороны, в том числе за сч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 приспособления существующих, реконструируемых и вновь строящихся</w:t>
      </w:r>
      <w:proofErr w:type="gramEnd"/>
      <w:r w:rsidRPr="006D71D5">
        <w:rPr>
          <w:rFonts w:ascii="Liberation Serif" w:hAnsi="Liberation Serif"/>
          <w:sz w:val="28"/>
          <w:szCs w:val="28"/>
        </w:rPr>
        <w:t xml:space="preserve"> зданий и сооружений, которые по своему предназначению могут быть использованы как объекты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4)</w:t>
      </w:r>
      <w:r w:rsidRPr="006D71D5">
        <w:rPr>
          <w:rFonts w:ascii="Liberation Serif" w:hAnsi="Liberation Serif"/>
          <w:sz w:val="28"/>
          <w:szCs w:val="28"/>
        </w:rPr>
        <w:tab/>
        <w:t>обеспечить ведение учёта существующих и создаваемых объектов гражданской обороны.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2.</w:t>
      </w:r>
      <w:r w:rsidRPr="006D71D5">
        <w:rPr>
          <w:rFonts w:ascii="Liberation Serif" w:hAnsi="Liberation Serif"/>
          <w:sz w:val="28"/>
          <w:szCs w:val="28"/>
        </w:rPr>
        <w:tab/>
        <w:t>Руководителям организаций, осуществляющих свою деятельность на территории Каменск-Уральского городского округа: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1)</w:t>
      </w:r>
      <w:r w:rsidRPr="006D71D5">
        <w:rPr>
          <w:rFonts w:ascii="Liberation Serif" w:hAnsi="Liberation Serif"/>
          <w:sz w:val="28"/>
          <w:szCs w:val="28"/>
        </w:rPr>
        <w:tab/>
        <w:t xml:space="preserve">ежегодно до 30 декабря определять потребность организации </w:t>
      </w:r>
      <w:r w:rsidR="00A072C6">
        <w:rPr>
          <w:rFonts w:ascii="Liberation Serif" w:hAnsi="Liberation Serif"/>
          <w:sz w:val="28"/>
          <w:szCs w:val="28"/>
        </w:rPr>
        <w:t xml:space="preserve">                    </w:t>
      </w:r>
      <w:r w:rsidRPr="006D71D5">
        <w:rPr>
          <w:rFonts w:ascii="Liberation Serif" w:hAnsi="Liberation Serif"/>
          <w:sz w:val="28"/>
          <w:szCs w:val="28"/>
        </w:rPr>
        <w:t>в объектах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2)</w:t>
      </w:r>
      <w:r w:rsidRPr="006D71D5">
        <w:rPr>
          <w:rFonts w:ascii="Liberation Serif" w:hAnsi="Liberation Serif"/>
          <w:sz w:val="28"/>
          <w:szCs w:val="28"/>
        </w:rPr>
        <w:tab/>
        <w:t xml:space="preserve"> ежегодно до 10 января представлять в Муниципальное каз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нное учреждение «Управление по делам гражданской обороны и чрезвычайным ситуациям города Каменска-Уральского» информацию о потребности организации в объектах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3)</w:t>
      </w:r>
      <w:r w:rsidRPr="006D71D5">
        <w:rPr>
          <w:rFonts w:ascii="Liberation Serif" w:hAnsi="Liberation Serif"/>
          <w:sz w:val="28"/>
          <w:szCs w:val="28"/>
        </w:rPr>
        <w:tab/>
        <w:t xml:space="preserve">организовать работу по </w:t>
      </w:r>
      <w:r w:rsidR="00C80B11">
        <w:rPr>
          <w:rFonts w:ascii="Liberation Serif" w:hAnsi="Liberation Serif"/>
          <w:sz w:val="28"/>
          <w:szCs w:val="28"/>
        </w:rPr>
        <w:t xml:space="preserve">реконструкции, </w:t>
      </w:r>
      <w:r w:rsidRPr="006D71D5">
        <w:rPr>
          <w:rFonts w:ascii="Liberation Serif" w:hAnsi="Liberation Serif"/>
          <w:sz w:val="28"/>
          <w:szCs w:val="28"/>
        </w:rPr>
        <w:t>поддержанию в состоянии постоянной готовности к использованию по предназначению существующих объектов гражданской обороны, находящихся в оперативном управлении или хозяйственном ведении организации, а также по созданию объектов гражданской обороны в соответствии с определ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нной потребностью организации в объектах гражданской обороны, в том числе за сч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 приспособления существующих, реконструируемых и вновь строящихся зданий и сооружений, которые по своему</w:t>
      </w:r>
      <w:proofErr w:type="gramEnd"/>
      <w:r w:rsidRPr="006D71D5">
        <w:rPr>
          <w:rFonts w:ascii="Liberation Serif" w:hAnsi="Liberation Serif"/>
          <w:sz w:val="28"/>
          <w:szCs w:val="28"/>
        </w:rPr>
        <w:t xml:space="preserve"> предназначению могут быть использованы как объекты гражданской обороны;</w:t>
      </w:r>
    </w:p>
    <w:p w:rsidR="00511C85" w:rsidRPr="006D71D5" w:rsidRDefault="00511C85" w:rsidP="00A072C6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4)</w:t>
      </w:r>
      <w:r w:rsidRPr="006D71D5">
        <w:rPr>
          <w:rFonts w:ascii="Liberation Serif" w:hAnsi="Liberation Serif"/>
          <w:sz w:val="28"/>
          <w:szCs w:val="28"/>
        </w:rPr>
        <w:tab/>
        <w:t>обеспечить ведение уч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та существующих и создаваемых объектов гражданской обороны.</w:t>
      </w:r>
    </w:p>
    <w:p w:rsidR="00511C85" w:rsidRPr="006D71D5" w:rsidRDefault="00511C85" w:rsidP="003C02E0">
      <w:pPr>
        <w:ind w:firstLine="709"/>
        <w:jc w:val="both"/>
        <w:rPr>
          <w:rFonts w:ascii="Liberation Serif" w:hAnsi="Liberation Serif"/>
          <w:i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Каменск-Уральского городского ок</w:t>
      </w:r>
      <w:r w:rsidR="00C80B11">
        <w:rPr>
          <w:rFonts w:ascii="Liberation Serif" w:hAnsi="Liberation Serif"/>
          <w:sz w:val="28"/>
          <w:szCs w:val="28"/>
        </w:rPr>
        <w:t>руга от 27.08.2023 № 525</w:t>
      </w:r>
      <w:r w:rsidRPr="006D71D5">
        <w:rPr>
          <w:rFonts w:ascii="Liberation Serif" w:hAnsi="Liberation Serif"/>
          <w:sz w:val="28"/>
          <w:szCs w:val="28"/>
        </w:rPr>
        <w:t xml:space="preserve"> «О </w:t>
      </w:r>
      <w:r w:rsidR="00C80B11">
        <w:rPr>
          <w:rFonts w:ascii="Liberation Serif" w:hAnsi="Liberation Serif"/>
          <w:sz w:val="28"/>
          <w:szCs w:val="28"/>
        </w:rPr>
        <w:t xml:space="preserve"> создании и поддержании  в состоянии постоянной готовности к </w:t>
      </w:r>
      <w:r w:rsidRPr="006D71D5">
        <w:rPr>
          <w:rFonts w:ascii="Liberation Serif" w:hAnsi="Liberation Serif"/>
          <w:sz w:val="28"/>
          <w:szCs w:val="28"/>
        </w:rPr>
        <w:t>использо</w:t>
      </w:r>
      <w:r w:rsidR="00C80B11">
        <w:rPr>
          <w:rFonts w:ascii="Liberation Serif" w:hAnsi="Liberation Serif"/>
          <w:sz w:val="28"/>
          <w:szCs w:val="28"/>
        </w:rPr>
        <w:t xml:space="preserve">ванию защитных сооружений и других </w:t>
      </w:r>
      <w:r w:rsidRPr="006D71D5">
        <w:rPr>
          <w:rFonts w:ascii="Liberation Serif" w:hAnsi="Liberation Serif"/>
          <w:sz w:val="28"/>
          <w:szCs w:val="28"/>
        </w:rPr>
        <w:t xml:space="preserve"> объектов гражданской обороны на территории Каменск-Уральского городского округа».</w:t>
      </w:r>
    </w:p>
    <w:p w:rsidR="00511C85" w:rsidRPr="006D71D5" w:rsidRDefault="00511C85" w:rsidP="000723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color w:val="000000"/>
          <w:sz w:val="28"/>
          <w:szCs w:val="28"/>
        </w:rPr>
        <w:t>4</w:t>
      </w:r>
      <w:r w:rsidRPr="006D71D5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11C85" w:rsidRPr="006D71D5" w:rsidRDefault="00511C85" w:rsidP="00A072C6">
      <w:pPr>
        <w:pStyle w:val="ad"/>
        <w:tabs>
          <w:tab w:val="left" w:pos="993"/>
        </w:tabs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6D71D5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6D71D5">
        <w:rPr>
          <w:rFonts w:ascii="Liberation Serif" w:hAnsi="Liberation Serif" w:cs="Liberation Serif"/>
          <w:sz w:val="28"/>
          <w:szCs w:val="28"/>
        </w:rPr>
        <w:t xml:space="preserve">. </w:t>
      </w:r>
      <w:r w:rsidRPr="006D71D5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r w:rsidR="00C80B11">
        <w:rPr>
          <w:rFonts w:ascii="Liberation Serif" w:hAnsi="Liberation Serif"/>
          <w:color w:val="000000"/>
          <w:sz w:val="28"/>
          <w:szCs w:val="28"/>
        </w:rPr>
        <w:t>Горенкова В.В.</w:t>
      </w:r>
      <w:r w:rsidRPr="006D71D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11C85" w:rsidRPr="006D71D5" w:rsidRDefault="00511C85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11C85" w:rsidRPr="006D71D5" w:rsidRDefault="00511C85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11C85" w:rsidRPr="006D71D5" w:rsidRDefault="00C80B11" w:rsidP="0007231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511C85" w:rsidRPr="006D71D5">
        <w:rPr>
          <w:rFonts w:ascii="Liberation Serif" w:hAnsi="Liberation Serif"/>
          <w:sz w:val="28"/>
          <w:szCs w:val="28"/>
        </w:rPr>
        <w:t xml:space="preserve"> </w:t>
      </w:r>
    </w:p>
    <w:p w:rsidR="00511C85" w:rsidRPr="006D71D5" w:rsidRDefault="00511C85" w:rsidP="00072318">
      <w:pPr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D71D5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</w:t>
      </w:r>
      <w:r w:rsidR="00C80B11">
        <w:rPr>
          <w:rFonts w:ascii="Liberation Serif" w:hAnsi="Liberation Serif"/>
          <w:sz w:val="28"/>
          <w:szCs w:val="28"/>
        </w:rPr>
        <w:t xml:space="preserve">                А.А. Герасимов</w:t>
      </w:r>
    </w:p>
    <w:p w:rsidR="00511C85" w:rsidRPr="006D71D5" w:rsidRDefault="00511C8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511C85" w:rsidRPr="006D71D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511C85" w:rsidRPr="006D71D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511C8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511C8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511C85" w:rsidSect="00BF0262">
      <w:headerReference w:type="default" r:id="rId8"/>
      <w:pgSz w:w="11906" w:h="16838"/>
      <w:pgMar w:top="28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C02" w:rsidRDefault="00947C02" w:rsidP="00941585">
      <w:r>
        <w:separator/>
      </w:r>
    </w:p>
  </w:endnote>
  <w:endnote w:type="continuationSeparator" w:id="0">
    <w:p w:rsidR="00947C02" w:rsidRDefault="00947C02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C02" w:rsidRDefault="00947C02" w:rsidP="00941585">
      <w:r>
        <w:separator/>
      </w:r>
    </w:p>
  </w:footnote>
  <w:footnote w:type="continuationSeparator" w:id="0">
    <w:p w:rsidR="00947C02" w:rsidRDefault="00947C02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B11" w:rsidRDefault="00C654CC">
    <w:pPr>
      <w:pStyle w:val="a8"/>
      <w:jc w:val="center"/>
    </w:pPr>
    <w:fldSimple w:instr=" PAGE   \* MERGEFORMAT ">
      <w:r w:rsidR="004A2B56">
        <w:rPr>
          <w:noProof/>
        </w:rPr>
        <w:t>2</w:t>
      </w:r>
    </w:fldSimple>
  </w:p>
  <w:p w:rsidR="00C80B11" w:rsidRDefault="00C80B1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6210"/>
    <w:rsid w:val="00007989"/>
    <w:rsid w:val="00011913"/>
    <w:rsid w:val="00012369"/>
    <w:rsid w:val="00017ECF"/>
    <w:rsid w:val="00027605"/>
    <w:rsid w:val="00030B47"/>
    <w:rsid w:val="0003774F"/>
    <w:rsid w:val="00037F84"/>
    <w:rsid w:val="00041580"/>
    <w:rsid w:val="000428CF"/>
    <w:rsid w:val="00043154"/>
    <w:rsid w:val="00043EF4"/>
    <w:rsid w:val="000449F7"/>
    <w:rsid w:val="000478B6"/>
    <w:rsid w:val="000519F1"/>
    <w:rsid w:val="00052346"/>
    <w:rsid w:val="000616A5"/>
    <w:rsid w:val="00065F1D"/>
    <w:rsid w:val="00070DE0"/>
    <w:rsid w:val="00072318"/>
    <w:rsid w:val="000816FB"/>
    <w:rsid w:val="00081E76"/>
    <w:rsid w:val="00082466"/>
    <w:rsid w:val="000A0228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497C"/>
    <w:rsid w:val="0014548A"/>
    <w:rsid w:val="00152774"/>
    <w:rsid w:val="00171C39"/>
    <w:rsid w:val="00175A1C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C74F6"/>
    <w:rsid w:val="001D2EDC"/>
    <w:rsid w:val="001D7791"/>
    <w:rsid w:val="001E31FA"/>
    <w:rsid w:val="001F3346"/>
    <w:rsid w:val="002018A9"/>
    <w:rsid w:val="002042D6"/>
    <w:rsid w:val="00210C49"/>
    <w:rsid w:val="00211C47"/>
    <w:rsid w:val="002174B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534C9"/>
    <w:rsid w:val="00260236"/>
    <w:rsid w:val="00262FEE"/>
    <w:rsid w:val="00263CBD"/>
    <w:rsid w:val="00266F06"/>
    <w:rsid w:val="002673F8"/>
    <w:rsid w:val="00275A91"/>
    <w:rsid w:val="002857A3"/>
    <w:rsid w:val="002A0FD9"/>
    <w:rsid w:val="002A2450"/>
    <w:rsid w:val="002A3B29"/>
    <w:rsid w:val="002A457A"/>
    <w:rsid w:val="002A642F"/>
    <w:rsid w:val="002E0939"/>
    <w:rsid w:val="002E0CD4"/>
    <w:rsid w:val="002E4860"/>
    <w:rsid w:val="002F3B75"/>
    <w:rsid w:val="002F5363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29F"/>
    <w:rsid w:val="00330F54"/>
    <w:rsid w:val="0033325E"/>
    <w:rsid w:val="00334C65"/>
    <w:rsid w:val="003376C0"/>
    <w:rsid w:val="003464D4"/>
    <w:rsid w:val="00352B7E"/>
    <w:rsid w:val="0036389D"/>
    <w:rsid w:val="00364E20"/>
    <w:rsid w:val="00371BAA"/>
    <w:rsid w:val="00372C90"/>
    <w:rsid w:val="00374C89"/>
    <w:rsid w:val="003817F6"/>
    <w:rsid w:val="00382BE0"/>
    <w:rsid w:val="00392460"/>
    <w:rsid w:val="0039635C"/>
    <w:rsid w:val="003A1E57"/>
    <w:rsid w:val="003A4B17"/>
    <w:rsid w:val="003B52B0"/>
    <w:rsid w:val="003B538C"/>
    <w:rsid w:val="003C02E0"/>
    <w:rsid w:val="003C36FE"/>
    <w:rsid w:val="003C61DC"/>
    <w:rsid w:val="003C75ED"/>
    <w:rsid w:val="003D0E01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51E60"/>
    <w:rsid w:val="00457044"/>
    <w:rsid w:val="00463F5F"/>
    <w:rsid w:val="00465739"/>
    <w:rsid w:val="004706C1"/>
    <w:rsid w:val="004748B3"/>
    <w:rsid w:val="00482E11"/>
    <w:rsid w:val="00487D59"/>
    <w:rsid w:val="004960C4"/>
    <w:rsid w:val="004A0636"/>
    <w:rsid w:val="004A2B56"/>
    <w:rsid w:val="004A3E7F"/>
    <w:rsid w:val="004A71CD"/>
    <w:rsid w:val="004B12E4"/>
    <w:rsid w:val="004B53FA"/>
    <w:rsid w:val="004C3D72"/>
    <w:rsid w:val="004E137F"/>
    <w:rsid w:val="004F0F5A"/>
    <w:rsid w:val="004F1BF0"/>
    <w:rsid w:val="004F3026"/>
    <w:rsid w:val="004F4246"/>
    <w:rsid w:val="004F5AB9"/>
    <w:rsid w:val="00500D34"/>
    <w:rsid w:val="00502F0B"/>
    <w:rsid w:val="00505615"/>
    <w:rsid w:val="00511C85"/>
    <w:rsid w:val="005167F7"/>
    <w:rsid w:val="00532037"/>
    <w:rsid w:val="00536788"/>
    <w:rsid w:val="005438E5"/>
    <w:rsid w:val="005518F5"/>
    <w:rsid w:val="005646BE"/>
    <w:rsid w:val="00565357"/>
    <w:rsid w:val="00565918"/>
    <w:rsid w:val="00565F9D"/>
    <w:rsid w:val="005702F2"/>
    <w:rsid w:val="005713E3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C73FF"/>
    <w:rsid w:val="005D1CDD"/>
    <w:rsid w:val="005F0751"/>
    <w:rsid w:val="005F2DBF"/>
    <w:rsid w:val="005F6E2C"/>
    <w:rsid w:val="005F7323"/>
    <w:rsid w:val="006010DF"/>
    <w:rsid w:val="006052ED"/>
    <w:rsid w:val="0061174E"/>
    <w:rsid w:val="006204F5"/>
    <w:rsid w:val="006205A8"/>
    <w:rsid w:val="00622D2D"/>
    <w:rsid w:val="00627357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A3388"/>
    <w:rsid w:val="006A59CD"/>
    <w:rsid w:val="006C392C"/>
    <w:rsid w:val="006C6C5E"/>
    <w:rsid w:val="006D319E"/>
    <w:rsid w:val="006D71D5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1DE2"/>
    <w:rsid w:val="00724511"/>
    <w:rsid w:val="007457D0"/>
    <w:rsid w:val="0074639A"/>
    <w:rsid w:val="00761508"/>
    <w:rsid w:val="0077154C"/>
    <w:rsid w:val="00771C2C"/>
    <w:rsid w:val="00771F58"/>
    <w:rsid w:val="00772D9C"/>
    <w:rsid w:val="007764BC"/>
    <w:rsid w:val="00777A93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2485F"/>
    <w:rsid w:val="00830687"/>
    <w:rsid w:val="0083594B"/>
    <w:rsid w:val="00836F5B"/>
    <w:rsid w:val="008514FA"/>
    <w:rsid w:val="0085217A"/>
    <w:rsid w:val="008556E0"/>
    <w:rsid w:val="008667AB"/>
    <w:rsid w:val="008672E3"/>
    <w:rsid w:val="00871148"/>
    <w:rsid w:val="00871520"/>
    <w:rsid w:val="00874140"/>
    <w:rsid w:val="008756A0"/>
    <w:rsid w:val="00875FE7"/>
    <w:rsid w:val="00876F69"/>
    <w:rsid w:val="00887E5A"/>
    <w:rsid w:val="0089383C"/>
    <w:rsid w:val="00894AC1"/>
    <w:rsid w:val="00896CBC"/>
    <w:rsid w:val="008974F1"/>
    <w:rsid w:val="0089760C"/>
    <w:rsid w:val="008B09BB"/>
    <w:rsid w:val="008B552B"/>
    <w:rsid w:val="008B58C6"/>
    <w:rsid w:val="008C0E41"/>
    <w:rsid w:val="008C0F1E"/>
    <w:rsid w:val="008C257E"/>
    <w:rsid w:val="008D19A9"/>
    <w:rsid w:val="008E1BD5"/>
    <w:rsid w:val="008F1BD2"/>
    <w:rsid w:val="008F741A"/>
    <w:rsid w:val="0090367A"/>
    <w:rsid w:val="009130DA"/>
    <w:rsid w:val="00923060"/>
    <w:rsid w:val="00941585"/>
    <w:rsid w:val="00947C02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B57C0"/>
    <w:rsid w:val="009C4B9B"/>
    <w:rsid w:val="009C6EA8"/>
    <w:rsid w:val="009D315E"/>
    <w:rsid w:val="009D344E"/>
    <w:rsid w:val="009D4F1A"/>
    <w:rsid w:val="009E2C61"/>
    <w:rsid w:val="009F14C6"/>
    <w:rsid w:val="009F191D"/>
    <w:rsid w:val="00A033BF"/>
    <w:rsid w:val="00A039AF"/>
    <w:rsid w:val="00A04A91"/>
    <w:rsid w:val="00A056BD"/>
    <w:rsid w:val="00A072C6"/>
    <w:rsid w:val="00A1076A"/>
    <w:rsid w:val="00A13348"/>
    <w:rsid w:val="00A1566B"/>
    <w:rsid w:val="00A20674"/>
    <w:rsid w:val="00A2202A"/>
    <w:rsid w:val="00A25975"/>
    <w:rsid w:val="00A26589"/>
    <w:rsid w:val="00A30680"/>
    <w:rsid w:val="00A31E53"/>
    <w:rsid w:val="00A355BA"/>
    <w:rsid w:val="00A3736B"/>
    <w:rsid w:val="00A424C3"/>
    <w:rsid w:val="00A431AC"/>
    <w:rsid w:val="00A44A90"/>
    <w:rsid w:val="00A45BFD"/>
    <w:rsid w:val="00A53C89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03957"/>
    <w:rsid w:val="00B1447E"/>
    <w:rsid w:val="00B21DB3"/>
    <w:rsid w:val="00B2513D"/>
    <w:rsid w:val="00B3124A"/>
    <w:rsid w:val="00B328DF"/>
    <w:rsid w:val="00B34907"/>
    <w:rsid w:val="00B43EB6"/>
    <w:rsid w:val="00B448C9"/>
    <w:rsid w:val="00B47A45"/>
    <w:rsid w:val="00B74D89"/>
    <w:rsid w:val="00B75FBE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6B0F"/>
    <w:rsid w:val="00BC77AC"/>
    <w:rsid w:val="00BD60F1"/>
    <w:rsid w:val="00BD683D"/>
    <w:rsid w:val="00BE060B"/>
    <w:rsid w:val="00BE6210"/>
    <w:rsid w:val="00BF0262"/>
    <w:rsid w:val="00BF30C1"/>
    <w:rsid w:val="00BF6E52"/>
    <w:rsid w:val="00C05B7D"/>
    <w:rsid w:val="00C11FB9"/>
    <w:rsid w:val="00C14A6D"/>
    <w:rsid w:val="00C22499"/>
    <w:rsid w:val="00C261CB"/>
    <w:rsid w:val="00C27E42"/>
    <w:rsid w:val="00C47543"/>
    <w:rsid w:val="00C51635"/>
    <w:rsid w:val="00C55198"/>
    <w:rsid w:val="00C6133A"/>
    <w:rsid w:val="00C654CC"/>
    <w:rsid w:val="00C80B11"/>
    <w:rsid w:val="00C827DE"/>
    <w:rsid w:val="00C8290F"/>
    <w:rsid w:val="00C902E4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4B2E"/>
    <w:rsid w:val="00D37940"/>
    <w:rsid w:val="00D41817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4DF7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D27F5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06E0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3DF"/>
    <w:rsid w:val="00EE2ADD"/>
    <w:rsid w:val="00EE4587"/>
    <w:rsid w:val="00EE5598"/>
    <w:rsid w:val="00EE74C3"/>
    <w:rsid w:val="00EF24F0"/>
    <w:rsid w:val="00F06659"/>
    <w:rsid w:val="00F129BF"/>
    <w:rsid w:val="00F224CC"/>
    <w:rsid w:val="00F27F1D"/>
    <w:rsid w:val="00F327DD"/>
    <w:rsid w:val="00F3288A"/>
    <w:rsid w:val="00F3702B"/>
    <w:rsid w:val="00F42EBA"/>
    <w:rsid w:val="00F44A8F"/>
    <w:rsid w:val="00F50A7B"/>
    <w:rsid w:val="00F6170A"/>
    <w:rsid w:val="00F62606"/>
    <w:rsid w:val="00F63D7F"/>
    <w:rsid w:val="00F66224"/>
    <w:rsid w:val="00F7183D"/>
    <w:rsid w:val="00F801F1"/>
    <w:rsid w:val="00F8283E"/>
    <w:rsid w:val="00F92EFB"/>
    <w:rsid w:val="00F9329C"/>
    <w:rsid w:val="00FA11AC"/>
    <w:rsid w:val="00FA194B"/>
    <w:rsid w:val="00FA295A"/>
    <w:rsid w:val="00FA3C20"/>
    <w:rsid w:val="00FA4ECE"/>
    <w:rsid w:val="00FC33DB"/>
    <w:rsid w:val="00FC3FC2"/>
    <w:rsid w:val="00FD03FA"/>
    <w:rsid w:val="00FD1A2C"/>
    <w:rsid w:val="00FD3B6E"/>
    <w:rsid w:val="00FD5EAD"/>
    <w:rsid w:val="00FD7DEC"/>
    <w:rsid w:val="00FE224B"/>
    <w:rsid w:val="00FE6078"/>
    <w:rsid w:val="00FE7AC4"/>
    <w:rsid w:val="00FF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36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55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Vault</cp:lastModifiedBy>
  <cp:revision>6</cp:revision>
  <cp:lastPrinted>2024-11-06T06:02:00Z</cp:lastPrinted>
  <dcterms:created xsi:type="dcterms:W3CDTF">2024-10-31T08:18:00Z</dcterms:created>
  <dcterms:modified xsi:type="dcterms:W3CDTF">2024-11-06T06:18:00Z</dcterms:modified>
</cp:coreProperties>
</file>