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858" w:rsidRPr="008B04AF" w:rsidRDefault="00C421DA" w:rsidP="0037285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C421DA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90EFF" w:rsidRDefault="00790EF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2910" cy="72453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2910" cy="7245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8B04AF" w:rsidRDefault="00133698" w:rsidP="00372858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8B04AF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8B04AF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8B04AF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8B04AF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8B04AF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8B04AF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8B04AF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8B04AF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8B04AF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3D442C" w:rsidRDefault="00C421DA" w:rsidP="00133698">
      <w:pPr>
        <w:spacing w:before="400"/>
        <w:rPr>
          <w:rFonts w:ascii="Liberation Serif" w:hAnsi="Liberation Serif" w:cs="Liberation Serif"/>
          <w:sz w:val="24"/>
        </w:rPr>
      </w:pPr>
      <w:r w:rsidRPr="00C421DA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8B04AF">
        <w:rPr>
          <w:rFonts w:ascii="Liberation Serif" w:hAnsi="Liberation Serif" w:cs="Liberation Serif"/>
          <w:sz w:val="24"/>
        </w:rPr>
        <w:t xml:space="preserve">от </w:t>
      </w:r>
      <w:r w:rsidR="00E70D18">
        <w:rPr>
          <w:rFonts w:ascii="Liberation Serif" w:hAnsi="Liberation Serif" w:cs="Liberation Serif"/>
          <w:sz w:val="24"/>
        </w:rPr>
        <w:t>_____________</w:t>
      </w:r>
      <w:r w:rsidR="00133698" w:rsidRPr="008B04AF">
        <w:rPr>
          <w:rFonts w:ascii="Liberation Serif" w:hAnsi="Liberation Serif" w:cs="Liberation Serif"/>
          <w:sz w:val="24"/>
        </w:rPr>
        <w:t xml:space="preserve">  № </w:t>
      </w:r>
      <w:r w:rsidR="00E70D18">
        <w:rPr>
          <w:rFonts w:ascii="Liberation Serif" w:hAnsi="Liberation Serif" w:cs="Liberation Serif"/>
          <w:sz w:val="24"/>
        </w:rPr>
        <w:t>______</w:t>
      </w:r>
    </w:p>
    <w:p w:rsidR="00133698" w:rsidRPr="008B04AF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8B04AF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8B04AF" w:rsidRDefault="003A7A12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B04AF">
        <w:rPr>
          <w:rFonts w:ascii="Liberation Serif" w:hAnsi="Liberation Serif" w:cs="Liberation Serif"/>
          <w:b/>
          <w:sz w:val="28"/>
          <w:szCs w:val="28"/>
        </w:rPr>
        <w:t xml:space="preserve">О </w:t>
      </w:r>
      <w:r w:rsidRPr="00431020">
        <w:rPr>
          <w:rFonts w:ascii="Liberation Serif" w:hAnsi="Liberation Serif" w:cs="Liberation Serif"/>
          <w:b/>
          <w:sz w:val="28"/>
          <w:szCs w:val="28"/>
        </w:rPr>
        <w:t>внесении изменений в</w:t>
      </w:r>
      <w:r w:rsidR="00FF20EA">
        <w:rPr>
          <w:rFonts w:ascii="Liberation Serif" w:hAnsi="Liberation Serif" w:cs="Liberation Serif"/>
          <w:b/>
          <w:sz w:val="28"/>
          <w:szCs w:val="28"/>
        </w:rPr>
        <w:t xml:space="preserve"> </w:t>
      </w:r>
      <w:hyperlink w:anchor="P34">
        <w:r w:rsidRPr="00431020">
          <w:rPr>
            <w:rFonts w:ascii="Liberation Serif" w:hAnsi="Liberation Serif" w:cs="Liberation Serif"/>
            <w:b/>
            <w:sz w:val="28"/>
            <w:szCs w:val="28"/>
          </w:rPr>
          <w:t>Документ</w:t>
        </w:r>
      </w:hyperlink>
      <w:r w:rsidRPr="00431020">
        <w:rPr>
          <w:rFonts w:ascii="Liberation Serif" w:hAnsi="Liberation Serif" w:cs="Liberation Serif"/>
          <w:b/>
          <w:sz w:val="28"/>
          <w:szCs w:val="28"/>
        </w:rPr>
        <w:t xml:space="preserve"> планирования регулярных перевозок пассажиров и багажа автомобильным</w:t>
      </w:r>
      <w:r w:rsidRPr="008B04AF">
        <w:rPr>
          <w:rFonts w:ascii="Liberation Serif" w:hAnsi="Liberation Serif" w:cs="Liberation Serif"/>
          <w:b/>
          <w:sz w:val="28"/>
          <w:szCs w:val="28"/>
        </w:rPr>
        <w:t xml:space="preserve"> транспортом по муниципальным маршрутам в Каменск-Уральском городском округе</w:t>
      </w:r>
    </w:p>
    <w:p w:rsidR="00133698" w:rsidRPr="008B04AF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A15A9C" w:rsidRPr="00FF20EA" w:rsidRDefault="00A15A9C" w:rsidP="00C12EAB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8B04AF">
        <w:rPr>
          <w:rFonts w:ascii="Liberation Serif" w:hAnsi="Liberation Serif" w:cs="Liberation Serif"/>
          <w:sz w:val="28"/>
          <w:szCs w:val="28"/>
        </w:rPr>
        <w:tab/>
      </w:r>
      <w:r w:rsidR="003A7A12" w:rsidRPr="00FF20EA">
        <w:rPr>
          <w:rFonts w:ascii="Liberation Serif" w:hAnsi="Liberation Serif" w:cs="Liberation Serif"/>
          <w:sz w:val="28"/>
          <w:szCs w:val="28"/>
        </w:rPr>
        <w:t>В</w:t>
      </w:r>
      <w:r w:rsidR="00FF20EA" w:rsidRP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FF20EA">
        <w:rPr>
          <w:rFonts w:ascii="Liberation Serif" w:hAnsi="Liberation Serif" w:cs="Liberation Serif"/>
          <w:sz w:val="28"/>
          <w:szCs w:val="28"/>
        </w:rPr>
        <w:t>соответствии</w:t>
      </w:r>
      <w:r w:rsidR="00FF20EA" w:rsidRP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FF20EA">
        <w:rPr>
          <w:rFonts w:ascii="Liberation Serif" w:hAnsi="Liberation Serif" w:cs="Liberation Serif"/>
          <w:sz w:val="28"/>
          <w:szCs w:val="28"/>
        </w:rPr>
        <w:t xml:space="preserve">с </w:t>
      </w:r>
      <w:r w:rsidR="008B7D2A" w:rsidRPr="00FF20EA">
        <w:rPr>
          <w:rFonts w:ascii="Liberation Serif" w:hAnsi="Liberation Serif" w:cs="Liberation Serif"/>
          <w:sz w:val="28"/>
          <w:szCs w:val="28"/>
        </w:rPr>
        <w:t>ф</w:t>
      </w:r>
      <w:r w:rsidR="00CC1DDE" w:rsidRPr="00FF20EA">
        <w:rPr>
          <w:rFonts w:ascii="Liberation Serif" w:hAnsi="Liberation Serif" w:cs="Liberation Serif"/>
          <w:sz w:val="28"/>
          <w:szCs w:val="28"/>
        </w:rPr>
        <w:t>едеральными</w:t>
      </w:r>
      <w:r w:rsidR="00FF20EA" w:rsidRP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="002C2E8F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FF20EA">
        <w:rPr>
          <w:rFonts w:ascii="Liberation Serif" w:hAnsi="Liberation Serif" w:cs="Liberation Serif"/>
          <w:sz w:val="28"/>
          <w:szCs w:val="28"/>
        </w:rPr>
        <w:t>законами</w:t>
      </w:r>
      <w:r w:rsidR="00FF20EA" w:rsidRP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="002C2E8F">
        <w:rPr>
          <w:rFonts w:ascii="Liberation Serif" w:hAnsi="Liberation Serif" w:cs="Liberation Serif"/>
          <w:sz w:val="28"/>
          <w:szCs w:val="28"/>
        </w:rPr>
        <w:t xml:space="preserve"> </w:t>
      </w:r>
      <w:r w:rsidR="00CC1DDE" w:rsidRPr="00FF20EA">
        <w:rPr>
          <w:rFonts w:ascii="Liberation Serif" w:hAnsi="Liberation Serif" w:cs="Liberation Serif"/>
          <w:sz w:val="28"/>
          <w:szCs w:val="28"/>
        </w:rPr>
        <w:t xml:space="preserve">от </w:t>
      </w:r>
      <w:r w:rsidR="003A7A12" w:rsidRPr="00FF20EA">
        <w:rPr>
          <w:rFonts w:ascii="Liberation Serif" w:hAnsi="Liberation Serif" w:cs="Liberation Serif"/>
          <w:sz w:val="28"/>
          <w:szCs w:val="28"/>
        </w:rPr>
        <w:t>6</w:t>
      </w:r>
      <w:r w:rsid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="002C2E8F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FF20EA">
        <w:rPr>
          <w:rFonts w:ascii="Liberation Serif" w:hAnsi="Liberation Serif" w:cs="Liberation Serif"/>
          <w:sz w:val="28"/>
          <w:szCs w:val="28"/>
        </w:rPr>
        <w:t>октября</w:t>
      </w:r>
      <w:r w:rsidR="00FF20EA" w:rsidRP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="002C2E8F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FF20EA">
        <w:rPr>
          <w:rFonts w:ascii="Liberation Serif" w:hAnsi="Liberation Serif" w:cs="Liberation Serif"/>
          <w:sz w:val="28"/>
          <w:szCs w:val="28"/>
        </w:rPr>
        <w:t>2003</w:t>
      </w:r>
      <w:r w:rsidR="00FF20EA" w:rsidRP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="002C2E8F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FF20EA">
        <w:rPr>
          <w:rFonts w:ascii="Liberation Serif" w:hAnsi="Liberation Serif" w:cs="Liberation Serif"/>
          <w:sz w:val="28"/>
          <w:szCs w:val="28"/>
        </w:rPr>
        <w:t xml:space="preserve">года </w:t>
      </w:r>
      <w:r w:rsidR="002C2E8F">
        <w:rPr>
          <w:rFonts w:ascii="Liberation Serif" w:hAnsi="Liberation Serif" w:cs="Liberation Serif"/>
          <w:sz w:val="28"/>
          <w:szCs w:val="28"/>
        </w:rPr>
        <w:t xml:space="preserve">      </w:t>
      </w:r>
      <w:hyperlink r:id="rId8">
        <w:r w:rsidRPr="00FF20EA">
          <w:rPr>
            <w:rFonts w:ascii="Liberation Serif" w:hAnsi="Liberation Serif" w:cs="Liberation Serif"/>
            <w:sz w:val="28"/>
            <w:szCs w:val="28"/>
          </w:rPr>
          <w:t>№</w:t>
        </w:r>
        <w:r w:rsidR="003A7A12" w:rsidRPr="00FF20EA">
          <w:rPr>
            <w:rFonts w:ascii="Liberation Serif" w:hAnsi="Liberation Serif" w:cs="Liberation Serif"/>
            <w:sz w:val="28"/>
            <w:szCs w:val="28"/>
          </w:rPr>
          <w:t xml:space="preserve"> 131-ФЗ</w:t>
        </w:r>
      </w:hyperlink>
      <w:r w:rsidR="00FF20EA" w:rsidRPr="00FF20EA">
        <w:t xml:space="preserve"> </w:t>
      </w:r>
      <w:r w:rsidRPr="00FF20EA">
        <w:rPr>
          <w:rFonts w:ascii="Liberation Serif" w:hAnsi="Liberation Serif" w:cs="Liberation Serif"/>
          <w:sz w:val="28"/>
          <w:szCs w:val="28"/>
        </w:rPr>
        <w:t>«</w:t>
      </w:r>
      <w:r w:rsidR="003A7A12" w:rsidRPr="00FF20EA">
        <w:rPr>
          <w:rFonts w:ascii="Liberation Serif" w:hAnsi="Liberation Serif" w:cs="Liberation Serif"/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FF20EA">
        <w:rPr>
          <w:rFonts w:ascii="Liberation Serif" w:hAnsi="Liberation Serif" w:cs="Liberation Serif"/>
          <w:sz w:val="28"/>
          <w:szCs w:val="28"/>
        </w:rPr>
        <w:t>»</w:t>
      </w:r>
      <w:r w:rsidR="003A7A12" w:rsidRPr="00FF20EA">
        <w:rPr>
          <w:rFonts w:ascii="Liberation Serif" w:hAnsi="Liberation Serif" w:cs="Liberation Serif"/>
          <w:sz w:val="28"/>
          <w:szCs w:val="28"/>
        </w:rPr>
        <w:t xml:space="preserve">, от 13 июля 2015 года </w:t>
      </w:r>
      <w:hyperlink r:id="rId9">
        <w:r w:rsidRPr="00FF20EA">
          <w:rPr>
            <w:rFonts w:ascii="Liberation Serif" w:hAnsi="Liberation Serif" w:cs="Liberation Serif"/>
            <w:sz w:val="28"/>
            <w:szCs w:val="28"/>
          </w:rPr>
          <w:t>№</w:t>
        </w:r>
        <w:r w:rsidR="003A7A12" w:rsidRPr="00FF20EA">
          <w:rPr>
            <w:rFonts w:ascii="Liberation Serif" w:hAnsi="Liberation Serif" w:cs="Liberation Serif"/>
            <w:sz w:val="28"/>
            <w:szCs w:val="28"/>
          </w:rPr>
          <w:t xml:space="preserve"> 220-ФЗ</w:t>
        </w:r>
      </w:hyperlink>
      <w:r w:rsidR="00FF20EA">
        <w:t xml:space="preserve"> </w:t>
      </w:r>
      <w:r w:rsidRPr="00FF20EA">
        <w:rPr>
          <w:rFonts w:ascii="Liberation Serif" w:hAnsi="Liberation Serif" w:cs="Liberation Serif"/>
          <w:sz w:val="28"/>
          <w:szCs w:val="28"/>
        </w:rPr>
        <w:t>«</w:t>
      </w:r>
      <w:r w:rsidR="003A7A12" w:rsidRPr="00FF20EA">
        <w:rPr>
          <w:rFonts w:ascii="Liberation Serif" w:hAnsi="Liberation Serif" w:cs="Liberation Serif"/>
          <w:sz w:val="28"/>
          <w:szCs w:val="28"/>
        </w:rPr>
        <w:t>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</w:t>
      </w:r>
      <w:r w:rsidR="00F42F39" w:rsidRPr="00FF20EA">
        <w:rPr>
          <w:rFonts w:ascii="Liberation Serif" w:hAnsi="Liberation Serif" w:cs="Liberation Serif"/>
          <w:sz w:val="28"/>
          <w:szCs w:val="28"/>
        </w:rPr>
        <w:t>»</w:t>
      </w:r>
      <w:r w:rsidRPr="00FF20EA">
        <w:rPr>
          <w:rFonts w:ascii="Liberation Serif" w:hAnsi="Liberation Serif" w:cs="Liberation Serif"/>
          <w:sz w:val="28"/>
          <w:szCs w:val="28"/>
        </w:rPr>
        <w:t>, Администрация Каменск-Уральского городского округа</w:t>
      </w:r>
    </w:p>
    <w:p w:rsidR="004F1BF0" w:rsidRPr="00FF20EA" w:rsidRDefault="004F1BF0" w:rsidP="00A15A9C">
      <w:pPr>
        <w:pStyle w:val="a4"/>
        <w:ind w:firstLine="0"/>
        <w:rPr>
          <w:rFonts w:ascii="Liberation Serif" w:hAnsi="Liberation Serif" w:cs="Liberation Serif"/>
          <w:b/>
          <w:sz w:val="28"/>
        </w:rPr>
      </w:pPr>
      <w:r w:rsidRPr="00FF20EA">
        <w:rPr>
          <w:rFonts w:ascii="Liberation Serif" w:hAnsi="Liberation Serif" w:cs="Liberation Serif"/>
          <w:b/>
          <w:sz w:val="28"/>
        </w:rPr>
        <w:t>ПОСТАНОВЛЯЕТ:</w:t>
      </w:r>
    </w:p>
    <w:p w:rsidR="008B7D2A" w:rsidRDefault="008B7D2A" w:rsidP="008B7D2A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</w:rPr>
      </w:pPr>
      <w:r w:rsidRPr="00FF20EA">
        <w:rPr>
          <w:rFonts w:ascii="Liberation Serif" w:hAnsi="Liberation Serif" w:cs="Liberation Serif"/>
          <w:sz w:val="28"/>
        </w:rPr>
        <w:tab/>
      </w:r>
      <w:r w:rsidR="004F1BF0" w:rsidRPr="00FF20EA">
        <w:rPr>
          <w:rFonts w:ascii="Liberation Serif" w:hAnsi="Liberation Serif" w:cs="Liberation Serif"/>
          <w:sz w:val="28"/>
        </w:rPr>
        <w:t xml:space="preserve">1. </w:t>
      </w:r>
      <w:r w:rsidR="00593502" w:rsidRPr="00FF20EA">
        <w:rPr>
          <w:rFonts w:ascii="Liberation Serif" w:hAnsi="Liberation Serif" w:cs="Liberation Serif"/>
          <w:sz w:val="28"/>
          <w:szCs w:val="28"/>
        </w:rPr>
        <w:t>Внести</w:t>
      </w:r>
      <w:r w:rsidRPr="00FF20EA">
        <w:rPr>
          <w:rFonts w:ascii="Liberation Serif" w:hAnsi="Liberation Serif" w:cs="Liberation Serif"/>
          <w:sz w:val="28"/>
          <w:szCs w:val="28"/>
        </w:rPr>
        <w:t xml:space="preserve"> изменения в Документ планирования регулярных перевозок пассажиров и багажа автомобильным транспортом по муниципальным маршрутам в Каменск-Уральском городском округе, утвержденный постановлением Администрации Каменск-Уральского городского округа от 29.01.2021 № 51</w:t>
      </w:r>
      <w:r w:rsid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="00686A28" w:rsidRPr="00FF20EA">
        <w:rPr>
          <w:rFonts w:ascii="Liberation Serif" w:hAnsi="Liberation Serif" w:cs="Liberation Serif"/>
          <w:sz w:val="28"/>
          <w:szCs w:val="28"/>
        </w:rPr>
        <w:t>(в редакции постановлений</w:t>
      </w:r>
      <w:r w:rsidR="005E02C4" w:rsidRPr="00FF20EA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10.01.2022 № 2</w:t>
      </w:r>
      <w:r w:rsidR="00686A28" w:rsidRPr="00FF20EA">
        <w:rPr>
          <w:rFonts w:ascii="Liberation Serif" w:hAnsi="Liberation Serif" w:cs="Liberation Serif"/>
          <w:sz w:val="28"/>
          <w:szCs w:val="28"/>
        </w:rPr>
        <w:t>, от 20.01.2023 №</w:t>
      </w:r>
      <w:r w:rsid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="00686A28" w:rsidRPr="00FF20EA">
        <w:rPr>
          <w:rFonts w:ascii="Liberation Serif" w:hAnsi="Liberation Serif" w:cs="Liberation Serif"/>
          <w:sz w:val="28"/>
          <w:szCs w:val="28"/>
        </w:rPr>
        <w:t>35, от 10.02.2023 №</w:t>
      </w:r>
      <w:r w:rsid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="00686A28" w:rsidRPr="00FF20EA">
        <w:rPr>
          <w:rFonts w:ascii="Liberation Serif" w:hAnsi="Liberation Serif" w:cs="Liberation Serif"/>
          <w:sz w:val="28"/>
          <w:szCs w:val="28"/>
        </w:rPr>
        <w:t>81</w:t>
      </w:r>
      <w:r w:rsidR="001B2A04">
        <w:rPr>
          <w:rFonts w:ascii="Liberation Serif" w:hAnsi="Liberation Serif" w:cs="Liberation Serif"/>
          <w:sz w:val="28"/>
          <w:szCs w:val="28"/>
        </w:rPr>
        <w:t>, от 03.10.2023 № 630</w:t>
      </w:r>
      <w:r w:rsidR="00E70D18">
        <w:rPr>
          <w:rFonts w:ascii="Liberation Serif" w:hAnsi="Liberation Serif" w:cs="Liberation Serif"/>
          <w:sz w:val="28"/>
          <w:szCs w:val="28"/>
        </w:rPr>
        <w:t xml:space="preserve">, от </w:t>
      </w:r>
      <w:r w:rsidR="00010C5C">
        <w:rPr>
          <w:rFonts w:ascii="Liberation Serif" w:hAnsi="Liberation Serif" w:cs="Liberation Serif"/>
          <w:sz w:val="28"/>
          <w:szCs w:val="28"/>
        </w:rPr>
        <w:t>22.03.2024 № 183</w:t>
      </w:r>
      <w:r w:rsidR="005E02C4" w:rsidRPr="00FF20EA">
        <w:rPr>
          <w:rFonts w:ascii="Liberation Serif" w:hAnsi="Liberation Serif" w:cs="Liberation Serif"/>
          <w:sz w:val="28"/>
          <w:szCs w:val="28"/>
        </w:rPr>
        <w:t>)</w:t>
      </w:r>
      <w:r w:rsid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Pr="00FF20EA">
        <w:rPr>
          <w:rFonts w:ascii="Liberation Serif" w:hAnsi="Liberation Serif" w:cs="Liberation Serif"/>
          <w:sz w:val="28"/>
          <w:szCs w:val="28"/>
        </w:rPr>
        <w:t>«Об утверждении Документа планирования регулярных перевозок пассажиров и багажа автомобильным транспортом по муниципальным маршрутам в</w:t>
      </w:r>
      <w:r w:rsid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Pr="00FF20EA">
        <w:rPr>
          <w:rFonts w:ascii="Liberation Serif" w:hAnsi="Liberation Serif" w:cs="Liberation Serif"/>
          <w:sz w:val="28"/>
          <w:szCs w:val="28"/>
        </w:rPr>
        <w:t>Каменск-Уральском</w:t>
      </w:r>
      <w:r w:rsid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Pr="00FF20EA">
        <w:rPr>
          <w:rFonts w:ascii="Liberation Serif" w:hAnsi="Liberation Serif" w:cs="Liberation Serif"/>
          <w:sz w:val="28"/>
          <w:szCs w:val="28"/>
        </w:rPr>
        <w:t>городском округе»</w:t>
      </w:r>
      <w:r w:rsidR="004D456A" w:rsidRPr="00FF20EA">
        <w:rPr>
          <w:rFonts w:ascii="Liberation Serif" w:hAnsi="Liberation Serif" w:cs="Liberation Serif"/>
          <w:sz w:val="28"/>
          <w:szCs w:val="28"/>
        </w:rPr>
        <w:t>,</w:t>
      </w:r>
      <w:r w:rsidR="00010C5C">
        <w:rPr>
          <w:rFonts w:ascii="Liberation Serif" w:hAnsi="Liberation Serif" w:cs="Liberation Serif"/>
          <w:sz w:val="28"/>
          <w:szCs w:val="28"/>
        </w:rPr>
        <w:t xml:space="preserve"> </w:t>
      </w:r>
      <w:r w:rsidR="009270DB">
        <w:rPr>
          <w:rFonts w:ascii="Liberation Serif" w:hAnsi="Liberation Serif" w:cs="Liberation Serif"/>
          <w:sz w:val="28"/>
          <w:szCs w:val="28"/>
        </w:rPr>
        <w:t xml:space="preserve">изложив </w:t>
      </w:r>
      <w:r w:rsidR="009A5AED">
        <w:rPr>
          <w:rFonts w:ascii="Liberation Serif" w:hAnsi="Liberation Serif" w:cs="Liberation Serif"/>
          <w:sz w:val="28"/>
          <w:szCs w:val="28"/>
        </w:rPr>
        <w:t>подпункт 2 пункта 4.1</w:t>
      </w:r>
      <w:r w:rsidR="009270DB">
        <w:rPr>
          <w:rFonts w:ascii="Liberation Serif" w:hAnsi="Liberation Serif" w:cs="Liberation Serif"/>
          <w:sz w:val="28"/>
          <w:szCs w:val="28"/>
        </w:rPr>
        <w:t xml:space="preserve"> </w:t>
      </w:r>
      <w:r w:rsidR="009270DB">
        <w:rPr>
          <w:rFonts w:ascii="Liberation Serif" w:hAnsi="Liberation Serif" w:cs="Liberation Serif"/>
          <w:sz w:val="28"/>
        </w:rPr>
        <w:t>в новой редакции согласно приложению к настоящему постановлению</w:t>
      </w:r>
      <w:r w:rsidR="00010C5C">
        <w:rPr>
          <w:rFonts w:ascii="Liberation Serif" w:hAnsi="Liberation Serif" w:cs="Liberation Serif"/>
          <w:sz w:val="28"/>
        </w:rPr>
        <w:t>:</w:t>
      </w:r>
    </w:p>
    <w:p w:rsidR="008B7D2A" w:rsidRPr="00FF20EA" w:rsidRDefault="00230A2C" w:rsidP="006A6BC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</w:rPr>
      </w:pPr>
      <w:r w:rsidRPr="00FF20EA">
        <w:rPr>
          <w:rFonts w:ascii="Liberation Serif" w:hAnsi="Liberation Serif" w:cs="Liberation Serif"/>
          <w:sz w:val="28"/>
        </w:rPr>
        <w:tab/>
      </w:r>
      <w:r w:rsidR="004F1BF0" w:rsidRPr="00FF20EA">
        <w:rPr>
          <w:rFonts w:ascii="Liberation Serif" w:hAnsi="Liberation Serif" w:cs="Liberation Serif"/>
          <w:sz w:val="28"/>
        </w:rPr>
        <w:t>2.</w:t>
      </w:r>
      <w:r w:rsidR="00FF20EA">
        <w:rPr>
          <w:rFonts w:ascii="Liberation Serif" w:hAnsi="Liberation Serif" w:cs="Liberation Serif"/>
          <w:sz w:val="28"/>
        </w:rPr>
        <w:t xml:space="preserve"> </w:t>
      </w:r>
      <w:r w:rsidR="008B7D2A" w:rsidRPr="00FF20EA">
        <w:rPr>
          <w:rFonts w:ascii="Liberation Serif" w:hAnsi="Liberation Serif" w:cs="Liberation Serif"/>
          <w:sz w:val="28"/>
        </w:rPr>
        <w:t xml:space="preserve">Опубликовать настоящее </w:t>
      </w:r>
      <w:r w:rsidRPr="00FF20EA">
        <w:rPr>
          <w:rFonts w:ascii="Liberation Serif" w:hAnsi="Liberation Serif" w:cs="Liberation Serif"/>
          <w:sz w:val="28"/>
        </w:rPr>
        <w:t>п</w:t>
      </w:r>
      <w:r w:rsidR="008B7D2A" w:rsidRPr="00FF20EA">
        <w:rPr>
          <w:rFonts w:ascii="Liberation Serif" w:hAnsi="Liberation Serif" w:cs="Liberation Serif"/>
          <w:sz w:val="28"/>
        </w:rPr>
        <w:t xml:space="preserve">остановление в газете </w:t>
      </w:r>
      <w:r w:rsidRPr="00FF20EA">
        <w:rPr>
          <w:rFonts w:ascii="Liberation Serif" w:hAnsi="Liberation Serif" w:cs="Liberation Serif"/>
          <w:sz w:val="28"/>
        </w:rPr>
        <w:t>«</w:t>
      </w:r>
      <w:r w:rsidR="008B7D2A" w:rsidRPr="00FF20EA">
        <w:rPr>
          <w:rFonts w:ascii="Liberation Serif" w:hAnsi="Liberation Serif" w:cs="Liberation Serif"/>
          <w:sz w:val="28"/>
        </w:rPr>
        <w:t>Каменский рабочий</w:t>
      </w:r>
      <w:r w:rsidRPr="00FF20EA">
        <w:rPr>
          <w:rFonts w:ascii="Liberation Serif" w:hAnsi="Liberation Serif" w:cs="Liberation Serif"/>
          <w:sz w:val="28"/>
        </w:rPr>
        <w:t>»</w:t>
      </w:r>
      <w:r w:rsidR="008B7D2A" w:rsidRPr="00FF20EA">
        <w:rPr>
          <w:rFonts w:ascii="Liberation Serif" w:hAnsi="Liberation Serif" w:cs="Liberation Serif"/>
          <w:sz w:val="28"/>
        </w:rPr>
        <w:t xml:space="preserve"> и разместить на официальном сайте муниципального образования.</w:t>
      </w:r>
    </w:p>
    <w:p w:rsidR="008B7D2A" w:rsidRPr="00FF20EA" w:rsidRDefault="00230A2C" w:rsidP="006A6BC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</w:rPr>
      </w:pPr>
      <w:r w:rsidRPr="00FF20EA">
        <w:rPr>
          <w:rFonts w:ascii="Liberation Serif" w:hAnsi="Liberation Serif" w:cs="Liberation Serif"/>
          <w:sz w:val="28"/>
        </w:rPr>
        <w:tab/>
      </w:r>
      <w:r w:rsidR="008B7D2A" w:rsidRPr="00FF20EA">
        <w:rPr>
          <w:rFonts w:ascii="Liberation Serif" w:hAnsi="Liberation Serif" w:cs="Liberation Serif"/>
          <w:sz w:val="28"/>
        </w:rPr>
        <w:t xml:space="preserve">3. Контроль исполнения настоящего </w:t>
      </w:r>
      <w:r w:rsidRPr="00FF20EA">
        <w:rPr>
          <w:rFonts w:ascii="Liberation Serif" w:hAnsi="Liberation Serif" w:cs="Liberation Serif"/>
          <w:sz w:val="28"/>
        </w:rPr>
        <w:t>п</w:t>
      </w:r>
      <w:r w:rsidR="008B7D2A" w:rsidRPr="00FF20EA">
        <w:rPr>
          <w:rFonts w:ascii="Liberation Serif" w:hAnsi="Liberation Serif" w:cs="Liberation Serif"/>
          <w:sz w:val="28"/>
        </w:rPr>
        <w:t>остановления возложить на первого заместителя главы Админист</w:t>
      </w:r>
      <w:r w:rsidR="001B2A04">
        <w:rPr>
          <w:rFonts w:ascii="Liberation Serif" w:hAnsi="Liberation Serif" w:cs="Liberation Serif"/>
          <w:sz w:val="28"/>
        </w:rPr>
        <w:t>рации городского округа Горенкова В</w:t>
      </w:r>
      <w:r w:rsidR="008B7D2A" w:rsidRPr="00FF20EA">
        <w:rPr>
          <w:rFonts w:ascii="Liberation Serif" w:hAnsi="Liberation Serif" w:cs="Liberation Serif"/>
          <w:sz w:val="28"/>
        </w:rPr>
        <w:t>.В.</w:t>
      </w:r>
    </w:p>
    <w:p w:rsidR="00133698" w:rsidRPr="00FF20EA" w:rsidRDefault="00133698" w:rsidP="006A6BCD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230A2C" w:rsidRPr="00FF20EA" w:rsidRDefault="00230A2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5135C" w:rsidRDefault="001B2A04" w:rsidP="00B5135C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="009A5AED">
        <w:rPr>
          <w:rFonts w:ascii="Liberation Serif" w:hAnsi="Liberation Serif" w:cs="Liberation Serif"/>
          <w:sz w:val="28"/>
          <w:szCs w:val="28"/>
        </w:rPr>
        <w:t>лава</w:t>
      </w:r>
      <w:r w:rsidR="00B5135C" w:rsidRPr="00434D0E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B5135C" w:rsidRDefault="00B5135C" w:rsidP="00B5135C">
      <w:pPr>
        <w:jc w:val="both"/>
        <w:rPr>
          <w:rFonts w:ascii="Liberation Serif" w:hAnsi="Liberation Serif" w:cs="Liberation Serif"/>
          <w:sz w:val="28"/>
          <w:szCs w:val="28"/>
        </w:rPr>
      </w:pPr>
      <w:r w:rsidRPr="00434D0E">
        <w:rPr>
          <w:rFonts w:ascii="Liberation Serif" w:hAnsi="Liberation Serif" w:cs="Liberation Serif"/>
          <w:sz w:val="28"/>
          <w:szCs w:val="28"/>
        </w:rPr>
        <w:t>Каменск-Уральского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434D0E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Pr="00434D0E">
        <w:rPr>
          <w:rFonts w:ascii="Liberation Serif" w:hAnsi="Liberation Serif" w:cs="Liberation Serif"/>
          <w:sz w:val="28"/>
          <w:szCs w:val="28"/>
        </w:rPr>
        <w:tab/>
      </w:r>
      <w:r w:rsidRPr="00434D0E">
        <w:rPr>
          <w:rFonts w:ascii="Liberation Serif" w:hAnsi="Liberation Serif" w:cs="Liberation Serif"/>
          <w:sz w:val="28"/>
          <w:szCs w:val="28"/>
        </w:rPr>
        <w:tab/>
      </w:r>
      <w:r w:rsidRPr="00434D0E">
        <w:rPr>
          <w:rFonts w:ascii="Liberation Serif" w:hAnsi="Liberation Serif" w:cs="Liberation Serif"/>
          <w:sz w:val="28"/>
          <w:szCs w:val="28"/>
        </w:rPr>
        <w:tab/>
      </w:r>
      <w:r w:rsidRPr="00434D0E">
        <w:rPr>
          <w:rFonts w:ascii="Liberation Serif" w:hAnsi="Liberation Serif" w:cs="Liberation Serif"/>
          <w:sz w:val="28"/>
          <w:szCs w:val="28"/>
        </w:rPr>
        <w:tab/>
      </w:r>
      <w:r w:rsidR="001B2A04">
        <w:rPr>
          <w:rFonts w:ascii="Liberation Serif" w:hAnsi="Liberation Serif" w:cs="Liberation Serif"/>
          <w:sz w:val="28"/>
          <w:szCs w:val="28"/>
        </w:rPr>
        <w:t xml:space="preserve">         А</w:t>
      </w:r>
      <w:r w:rsidRPr="00434D0E">
        <w:rPr>
          <w:rFonts w:ascii="Liberation Serif" w:hAnsi="Liberation Serif" w:cs="Liberation Serif"/>
          <w:sz w:val="28"/>
          <w:szCs w:val="28"/>
        </w:rPr>
        <w:t>.</w:t>
      </w:r>
      <w:r w:rsidR="001B2A04">
        <w:rPr>
          <w:rFonts w:ascii="Liberation Serif" w:hAnsi="Liberation Serif" w:cs="Liberation Serif"/>
          <w:sz w:val="28"/>
          <w:szCs w:val="28"/>
        </w:rPr>
        <w:t>А</w:t>
      </w:r>
      <w:r w:rsidRPr="00434D0E">
        <w:rPr>
          <w:rFonts w:ascii="Liberation Serif" w:hAnsi="Liberation Serif" w:cs="Liberation Serif"/>
          <w:sz w:val="28"/>
          <w:szCs w:val="28"/>
        </w:rPr>
        <w:t xml:space="preserve">. </w:t>
      </w:r>
      <w:r w:rsidR="001B2A04">
        <w:rPr>
          <w:rFonts w:ascii="Liberation Serif" w:hAnsi="Liberation Serif" w:cs="Liberation Serif"/>
          <w:sz w:val="28"/>
          <w:szCs w:val="28"/>
        </w:rPr>
        <w:t>Герасимов</w:t>
      </w:r>
    </w:p>
    <w:p w:rsidR="003A7A12" w:rsidRDefault="003A7A12" w:rsidP="00B5135C">
      <w:pPr>
        <w:jc w:val="both"/>
        <w:rPr>
          <w:rFonts w:ascii="Liberation Serif" w:hAnsi="Liberation Serif"/>
        </w:rPr>
      </w:pPr>
    </w:p>
    <w:p w:rsidR="009270DB" w:rsidRDefault="009270DB" w:rsidP="00B5135C">
      <w:pPr>
        <w:jc w:val="both"/>
        <w:rPr>
          <w:rFonts w:ascii="Liberation Serif" w:hAnsi="Liberation Serif"/>
        </w:rPr>
      </w:pPr>
    </w:p>
    <w:p w:rsidR="009270DB" w:rsidRDefault="009270DB" w:rsidP="00B5135C">
      <w:pPr>
        <w:jc w:val="both"/>
        <w:rPr>
          <w:rFonts w:ascii="Liberation Serif" w:hAnsi="Liberation Serif"/>
        </w:rPr>
      </w:pPr>
    </w:p>
    <w:p w:rsidR="004E01F3" w:rsidRPr="009A5AED" w:rsidRDefault="009270DB" w:rsidP="009A5AED">
      <w:pPr>
        <w:ind w:left="4956"/>
        <w:jc w:val="both"/>
        <w:rPr>
          <w:rFonts w:ascii="Liberation Serif" w:hAnsi="Liberation Serif"/>
          <w:sz w:val="28"/>
          <w:szCs w:val="28"/>
        </w:rPr>
      </w:pPr>
      <w:r w:rsidRPr="009A5AED">
        <w:rPr>
          <w:rFonts w:ascii="Liberation Serif" w:hAnsi="Liberation Serif"/>
          <w:sz w:val="28"/>
          <w:szCs w:val="28"/>
        </w:rPr>
        <w:lastRenderedPageBreak/>
        <w:t xml:space="preserve">Приложение </w:t>
      </w:r>
      <w:r w:rsidR="00101D41" w:rsidRPr="009A5AED">
        <w:rPr>
          <w:rFonts w:ascii="Liberation Serif" w:hAnsi="Liberation Serif"/>
          <w:sz w:val="28"/>
          <w:szCs w:val="28"/>
        </w:rPr>
        <w:t xml:space="preserve">№ </w:t>
      </w:r>
      <w:r w:rsidRPr="009A5AED">
        <w:rPr>
          <w:rFonts w:ascii="Liberation Serif" w:hAnsi="Liberation Serif"/>
          <w:sz w:val="28"/>
          <w:szCs w:val="28"/>
        </w:rPr>
        <w:t>1</w:t>
      </w:r>
    </w:p>
    <w:p w:rsidR="004E01F3" w:rsidRPr="009A5AED" w:rsidRDefault="00101D41" w:rsidP="009A5AED">
      <w:pPr>
        <w:ind w:left="4956"/>
        <w:jc w:val="both"/>
        <w:rPr>
          <w:rFonts w:ascii="Liberation Serif" w:hAnsi="Liberation Serif"/>
          <w:sz w:val="28"/>
          <w:szCs w:val="28"/>
        </w:rPr>
      </w:pPr>
      <w:r w:rsidRPr="009A5AED">
        <w:rPr>
          <w:rFonts w:ascii="Liberation Serif" w:hAnsi="Liberation Serif"/>
          <w:sz w:val="28"/>
          <w:szCs w:val="28"/>
        </w:rPr>
        <w:t>к</w:t>
      </w:r>
      <w:r w:rsidR="009A5AED">
        <w:rPr>
          <w:rFonts w:ascii="Liberation Serif" w:hAnsi="Liberation Serif"/>
          <w:sz w:val="28"/>
          <w:szCs w:val="28"/>
        </w:rPr>
        <w:t xml:space="preserve"> </w:t>
      </w:r>
      <w:r w:rsidR="004E01F3" w:rsidRPr="009A5AED">
        <w:rPr>
          <w:rFonts w:ascii="Liberation Serif" w:hAnsi="Liberation Serif"/>
          <w:sz w:val="28"/>
          <w:szCs w:val="28"/>
        </w:rPr>
        <w:t xml:space="preserve">постановлению Администрации </w:t>
      </w:r>
    </w:p>
    <w:p w:rsidR="004E01F3" w:rsidRPr="009A5AED" w:rsidRDefault="004E01F3" w:rsidP="009A5AED">
      <w:pPr>
        <w:ind w:left="4956"/>
        <w:jc w:val="both"/>
        <w:rPr>
          <w:rFonts w:ascii="Liberation Serif" w:hAnsi="Liberation Serif"/>
          <w:sz w:val="28"/>
          <w:szCs w:val="28"/>
        </w:rPr>
      </w:pPr>
      <w:r w:rsidRPr="009A5AED">
        <w:rPr>
          <w:rFonts w:ascii="Liberation Serif" w:hAnsi="Liberation Serif"/>
          <w:sz w:val="28"/>
          <w:szCs w:val="28"/>
        </w:rPr>
        <w:t xml:space="preserve">Каменск-Уральского </w:t>
      </w:r>
    </w:p>
    <w:p w:rsidR="004E01F3" w:rsidRPr="009A5AED" w:rsidRDefault="004E01F3" w:rsidP="009A5AED">
      <w:pPr>
        <w:ind w:left="4956"/>
        <w:jc w:val="both"/>
        <w:rPr>
          <w:rFonts w:ascii="Liberation Serif" w:hAnsi="Liberation Serif"/>
          <w:sz w:val="28"/>
          <w:szCs w:val="28"/>
        </w:rPr>
      </w:pPr>
      <w:r w:rsidRPr="009A5AED">
        <w:rPr>
          <w:rFonts w:ascii="Liberation Serif" w:hAnsi="Liberation Serif"/>
          <w:sz w:val="28"/>
          <w:szCs w:val="28"/>
        </w:rPr>
        <w:t xml:space="preserve">городского округа </w:t>
      </w:r>
    </w:p>
    <w:p w:rsidR="004E01F3" w:rsidRPr="009A5AED" w:rsidRDefault="004E01F3" w:rsidP="009A5AED">
      <w:pPr>
        <w:ind w:left="4956"/>
        <w:jc w:val="both"/>
        <w:rPr>
          <w:rFonts w:ascii="Liberation Serif" w:hAnsi="Liberation Serif"/>
          <w:sz w:val="28"/>
          <w:szCs w:val="28"/>
        </w:rPr>
      </w:pPr>
      <w:r w:rsidRPr="009A5AED">
        <w:rPr>
          <w:rFonts w:ascii="Liberation Serif" w:hAnsi="Liberation Serif"/>
          <w:sz w:val="28"/>
          <w:szCs w:val="28"/>
        </w:rPr>
        <w:t>от ____</w:t>
      </w:r>
      <w:r w:rsidR="00101D41" w:rsidRPr="009A5AED">
        <w:rPr>
          <w:rFonts w:ascii="Liberation Serif" w:hAnsi="Liberation Serif"/>
          <w:sz w:val="28"/>
          <w:szCs w:val="28"/>
        </w:rPr>
        <w:t>____</w:t>
      </w:r>
      <w:r w:rsidR="003F13D8" w:rsidRPr="009A5AED">
        <w:rPr>
          <w:rFonts w:ascii="Liberation Serif" w:hAnsi="Liberation Serif"/>
          <w:sz w:val="28"/>
          <w:szCs w:val="28"/>
        </w:rPr>
        <w:t>_</w:t>
      </w:r>
      <w:r w:rsidRPr="009A5AED">
        <w:rPr>
          <w:rFonts w:ascii="Liberation Serif" w:hAnsi="Liberation Serif"/>
          <w:sz w:val="28"/>
          <w:szCs w:val="28"/>
        </w:rPr>
        <w:t>__</w:t>
      </w:r>
      <w:r w:rsidR="003F13D8" w:rsidRPr="009A5AED">
        <w:rPr>
          <w:rFonts w:ascii="Liberation Serif" w:hAnsi="Liberation Serif"/>
          <w:sz w:val="28"/>
          <w:szCs w:val="28"/>
        </w:rPr>
        <w:t xml:space="preserve"> </w:t>
      </w:r>
      <w:r w:rsidRPr="009A5AED">
        <w:rPr>
          <w:rFonts w:ascii="Liberation Serif" w:hAnsi="Liberation Serif"/>
          <w:sz w:val="28"/>
          <w:szCs w:val="28"/>
        </w:rPr>
        <w:t>№ _</w:t>
      </w:r>
      <w:r w:rsidR="00101D41" w:rsidRPr="009A5AED">
        <w:rPr>
          <w:rFonts w:ascii="Liberation Serif" w:hAnsi="Liberation Serif"/>
          <w:sz w:val="28"/>
          <w:szCs w:val="28"/>
        </w:rPr>
        <w:t>___</w:t>
      </w:r>
      <w:r w:rsidRPr="009A5AED">
        <w:rPr>
          <w:rFonts w:ascii="Liberation Serif" w:hAnsi="Liberation Serif"/>
          <w:sz w:val="28"/>
          <w:szCs w:val="28"/>
        </w:rPr>
        <w:t xml:space="preserve">___ </w:t>
      </w:r>
    </w:p>
    <w:p w:rsidR="009270DB" w:rsidRPr="009A5AED" w:rsidRDefault="009270DB" w:rsidP="00B5135C">
      <w:pPr>
        <w:jc w:val="both"/>
        <w:rPr>
          <w:rFonts w:ascii="Liberation Serif" w:hAnsi="Liberation Serif"/>
          <w:sz w:val="28"/>
          <w:szCs w:val="28"/>
        </w:rPr>
      </w:pPr>
      <w:r w:rsidRPr="009A5AED">
        <w:rPr>
          <w:rFonts w:ascii="Liberation Serif" w:hAnsi="Liberation Serif"/>
          <w:sz w:val="28"/>
          <w:szCs w:val="28"/>
        </w:rPr>
        <w:t xml:space="preserve"> </w:t>
      </w:r>
    </w:p>
    <w:p w:rsidR="004E01F3" w:rsidRPr="009A5AED" w:rsidRDefault="004E01F3" w:rsidP="004E01F3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9A5AED">
        <w:rPr>
          <w:rFonts w:ascii="Liberation Serif" w:hAnsi="Liberation Serif" w:cs="Liberation Serif"/>
          <w:sz w:val="28"/>
          <w:szCs w:val="28"/>
        </w:rPr>
        <w:t>«2) решения по установлению новых муниципальных маршрутов и изменению маршрутов, включенных в Реестр (Таблица 2):</w:t>
      </w:r>
    </w:p>
    <w:p w:rsidR="004E01F3" w:rsidRPr="009A5AED" w:rsidRDefault="004E01F3" w:rsidP="004E01F3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:rsidR="004E01F3" w:rsidRPr="009A5AED" w:rsidRDefault="004E01F3" w:rsidP="004E01F3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sz w:val="28"/>
          <w:szCs w:val="28"/>
        </w:rPr>
      </w:pPr>
      <w:r w:rsidRPr="009A5AED">
        <w:rPr>
          <w:rFonts w:ascii="Liberation Serif" w:hAnsi="Liberation Serif" w:cs="Liberation Serif"/>
          <w:sz w:val="28"/>
          <w:szCs w:val="28"/>
        </w:rPr>
        <w:t>Таблица 2</w:t>
      </w:r>
    </w:p>
    <w:p w:rsidR="00101D41" w:rsidRPr="003F13D8" w:rsidRDefault="00101D41" w:rsidP="004E01F3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sz w:val="28"/>
          <w:szCs w:val="28"/>
        </w:rPr>
      </w:pPr>
    </w:p>
    <w:tbl>
      <w:tblPr>
        <w:tblStyle w:val="ae"/>
        <w:tblW w:w="10031" w:type="dxa"/>
        <w:tblLayout w:type="fixed"/>
        <w:tblLook w:val="04A0"/>
      </w:tblPr>
      <w:tblGrid>
        <w:gridCol w:w="534"/>
        <w:gridCol w:w="2126"/>
        <w:gridCol w:w="2266"/>
        <w:gridCol w:w="1845"/>
        <w:gridCol w:w="1559"/>
        <w:gridCol w:w="1701"/>
      </w:tblGrid>
      <w:tr w:rsidR="003F13D8" w:rsidTr="003F13D8">
        <w:tc>
          <w:tcPr>
            <w:tcW w:w="534" w:type="dxa"/>
          </w:tcPr>
          <w:p w:rsidR="003F13D8" w:rsidRDefault="003F13D8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N п/п</w:t>
            </w:r>
          </w:p>
        </w:tc>
        <w:tc>
          <w:tcPr>
            <w:tcW w:w="2126" w:type="dxa"/>
          </w:tcPr>
          <w:p w:rsidR="003F13D8" w:rsidRDefault="003F13D8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Действующий (планируемый) номер маршрута</w:t>
            </w:r>
          </w:p>
        </w:tc>
        <w:tc>
          <w:tcPr>
            <w:tcW w:w="2266" w:type="dxa"/>
          </w:tcPr>
          <w:p w:rsidR="003F13D8" w:rsidRDefault="003F13D8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Наименование, условное наименование маршрута</w:t>
            </w:r>
          </w:p>
        </w:tc>
        <w:tc>
          <w:tcPr>
            <w:tcW w:w="1845" w:type="dxa"/>
          </w:tcPr>
          <w:p w:rsidR="003F13D8" w:rsidRDefault="003F13D8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Мероприятие</w:t>
            </w:r>
          </w:p>
        </w:tc>
        <w:tc>
          <w:tcPr>
            <w:tcW w:w="1559" w:type="dxa"/>
          </w:tcPr>
          <w:p w:rsidR="003F13D8" w:rsidRDefault="003F13D8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Дата принятия решения</w:t>
            </w:r>
          </w:p>
        </w:tc>
        <w:tc>
          <w:tcPr>
            <w:tcW w:w="1701" w:type="dxa"/>
          </w:tcPr>
          <w:p w:rsidR="003F13D8" w:rsidRDefault="003F13D8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исполнитель</w:t>
            </w:r>
          </w:p>
        </w:tc>
      </w:tr>
      <w:tr w:rsidR="003F13D8" w:rsidTr="003F13D8">
        <w:tc>
          <w:tcPr>
            <w:tcW w:w="534" w:type="dxa"/>
          </w:tcPr>
          <w:p w:rsidR="00101D41" w:rsidRDefault="00101D41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</w:p>
          <w:p w:rsidR="003F13D8" w:rsidRDefault="003F13D8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126" w:type="dxa"/>
          </w:tcPr>
          <w:p w:rsidR="00101D41" w:rsidRDefault="00101D41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</w:p>
          <w:p w:rsidR="003F13D8" w:rsidRDefault="003F13D8" w:rsidP="00101D4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(3)</w:t>
            </w:r>
          </w:p>
        </w:tc>
        <w:tc>
          <w:tcPr>
            <w:tcW w:w="2266" w:type="dxa"/>
          </w:tcPr>
          <w:p w:rsidR="00101D41" w:rsidRDefault="00101D41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</w:p>
          <w:p w:rsidR="003F13D8" w:rsidRDefault="003F13D8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Поселок Мирный - Вокзал</w:t>
            </w:r>
          </w:p>
        </w:tc>
        <w:tc>
          <w:tcPr>
            <w:tcW w:w="1845" w:type="dxa"/>
          </w:tcPr>
          <w:p w:rsidR="003F13D8" w:rsidRDefault="003F13D8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Установление нового маршрута для жителей отдаленного жилого района</w:t>
            </w:r>
          </w:p>
        </w:tc>
        <w:tc>
          <w:tcPr>
            <w:tcW w:w="1559" w:type="dxa"/>
          </w:tcPr>
          <w:p w:rsidR="00101D41" w:rsidRDefault="00101D41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</w:p>
          <w:p w:rsidR="00101D41" w:rsidRDefault="00101D41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</w:p>
          <w:p w:rsidR="003F13D8" w:rsidRDefault="003F13D8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До 01.06.2025</w:t>
            </w:r>
          </w:p>
        </w:tc>
        <w:tc>
          <w:tcPr>
            <w:tcW w:w="1701" w:type="dxa"/>
          </w:tcPr>
          <w:p w:rsidR="00101D41" w:rsidRDefault="00101D41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</w:p>
          <w:p w:rsidR="00101D41" w:rsidRDefault="00101D41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</w:p>
          <w:p w:rsidR="003F13D8" w:rsidRDefault="003F13D8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Администрация</w:t>
            </w:r>
          </w:p>
        </w:tc>
      </w:tr>
      <w:tr w:rsidR="003F13D8" w:rsidTr="003F13D8">
        <w:tc>
          <w:tcPr>
            <w:tcW w:w="534" w:type="dxa"/>
          </w:tcPr>
          <w:p w:rsidR="00101D41" w:rsidRDefault="00101D41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</w:p>
          <w:p w:rsidR="00101D41" w:rsidRDefault="00101D41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</w:p>
          <w:p w:rsidR="003F13D8" w:rsidRDefault="003F13D8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126" w:type="dxa"/>
          </w:tcPr>
          <w:p w:rsidR="00101D41" w:rsidRDefault="00101D41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</w:p>
          <w:p w:rsidR="00101D41" w:rsidRDefault="00101D41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</w:p>
          <w:p w:rsidR="003F13D8" w:rsidRDefault="003F13D8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(13)</w:t>
            </w:r>
          </w:p>
        </w:tc>
        <w:tc>
          <w:tcPr>
            <w:tcW w:w="2266" w:type="dxa"/>
          </w:tcPr>
          <w:p w:rsidR="00101D41" w:rsidRDefault="00101D41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</w:p>
          <w:p w:rsidR="00101D41" w:rsidRDefault="00101D41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</w:p>
          <w:p w:rsidR="003F13D8" w:rsidRDefault="003F13D8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Вокзал - Силикатный</w:t>
            </w:r>
          </w:p>
        </w:tc>
        <w:tc>
          <w:tcPr>
            <w:tcW w:w="1845" w:type="dxa"/>
          </w:tcPr>
          <w:p w:rsidR="003F13D8" w:rsidRDefault="003F13D8" w:rsidP="00101D4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Установление нового маршрута на основе результатов транспортного обследования</w:t>
            </w:r>
          </w:p>
          <w:p w:rsidR="003F13D8" w:rsidRDefault="003F13D8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559" w:type="dxa"/>
          </w:tcPr>
          <w:p w:rsidR="00101D41" w:rsidRDefault="00101D41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</w:p>
          <w:p w:rsidR="00101D41" w:rsidRDefault="00101D41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</w:p>
          <w:p w:rsidR="003F13D8" w:rsidRDefault="003F13D8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До 01.11.2024</w:t>
            </w:r>
          </w:p>
        </w:tc>
        <w:tc>
          <w:tcPr>
            <w:tcW w:w="1701" w:type="dxa"/>
          </w:tcPr>
          <w:p w:rsidR="00101D41" w:rsidRDefault="00101D41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</w:p>
          <w:p w:rsidR="00101D41" w:rsidRDefault="00101D41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</w:p>
          <w:p w:rsidR="003F13D8" w:rsidRDefault="003F13D8" w:rsidP="004E01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Администрация</w:t>
            </w:r>
          </w:p>
        </w:tc>
      </w:tr>
    </w:tbl>
    <w:p w:rsidR="004E01F3" w:rsidRDefault="004E01F3" w:rsidP="004E01F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</w:rPr>
      </w:pPr>
    </w:p>
    <w:p w:rsidR="004E01F3" w:rsidRPr="008B04AF" w:rsidRDefault="004E01F3" w:rsidP="004E01F3">
      <w:pPr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>».</w:t>
      </w:r>
    </w:p>
    <w:sectPr w:rsidR="004E01F3" w:rsidRPr="008B04AF" w:rsidSect="006F739E">
      <w:headerReference w:type="default" r:id="rId10"/>
      <w:pgSz w:w="11905" w:h="16838"/>
      <w:pgMar w:top="1134" w:right="565" w:bottom="1134" w:left="1701" w:header="709" w:footer="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043B" w:rsidRDefault="0017043B" w:rsidP="003111AC">
      <w:r>
        <w:separator/>
      </w:r>
    </w:p>
  </w:endnote>
  <w:endnote w:type="continuationSeparator" w:id="1">
    <w:p w:rsidR="0017043B" w:rsidRDefault="0017043B" w:rsidP="003111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043B" w:rsidRDefault="0017043B" w:rsidP="003111AC">
      <w:r>
        <w:separator/>
      </w:r>
    </w:p>
  </w:footnote>
  <w:footnote w:type="continuationSeparator" w:id="1">
    <w:p w:rsidR="0017043B" w:rsidRDefault="0017043B" w:rsidP="003111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38362"/>
      <w:docPartObj>
        <w:docPartGallery w:val="Page Numbers (Top of Page)"/>
        <w:docPartUnique/>
      </w:docPartObj>
    </w:sdtPr>
    <w:sdtContent>
      <w:p w:rsidR="00790EFF" w:rsidRDefault="00C421DA">
        <w:pPr>
          <w:pStyle w:val="aa"/>
          <w:jc w:val="center"/>
        </w:pPr>
        <w:r>
          <w:fldChar w:fldCharType="begin"/>
        </w:r>
        <w:r w:rsidR="00EA6A78">
          <w:instrText xml:space="preserve"> PAGE   \* MERGEFORMAT </w:instrText>
        </w:r>
        <w:r>
          <w:fldChar w:fldCharType="separate"/>
        </w:r>
        <w:r w:rsidR="009A5AE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90EFF" w:rsidRDefault="00790EFF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A7A12"/>
    <w:rsid w:val="00010C5C"/>
    <w:rsid w:val="00014B4B"/>
    <w:rsid w:val="00032D0C"/>
    <w:rsid w:val="00054021"/>
    <w:rsid w:val="000700D2"/>
    <w:rsid w:val="000D42EA"/>
    <w:rsid w:val="000D73C9"/>
    <w:rsid w:val="000E3F40"/>
    <w:rsid w:val="000E7F27"/>
    <w:rsid w:val="00101D41"/>
    <w:rsid w:val="0011207C"/>
    <w:rsid w:val="00133698"/>
    <w:rsid w:val="0013564F"/>
    <w:rsid w:val="00146862"/>
    <w:rsid w:val="0016073C"/>
    <w:rsid w:val="0017043B"/>
    <w:rsid w:val="00187493"/>
    <w:rsid w:val="001942B5"/>
    <w:rsid w:val="001A2AEB"/>
    <w:rsid w:val="001B2A04"/>
    <w:rsid w:val="001C5913"/>
    <w:rsid w:val="001E5FC1"/>
    <w:rsid w:val="001F022C"/>
    <w:rsid w:val="001F0C85"/>
    <w:rsid w:val="0020326C"/>
    <w:rsid w:val="00207692"/>
    <w:rsid w:val="00215F20"/>
    <w:rsid w:val="00222150"/>
    <w:rsid w:val="00222FDD"/>
    <w:rsid w:val="00230A2C"/>
    <w:rsid w:val="0023226A"/>
    <w:rsid w:val="00260CC4"/>
    <w:rsid w:val="00262FEE"/>
    <w:rsid w:val="00265360"/>
    <w:rsid w:val="00273D43"/>
    <w:rsid w:val="00282ECB"/>
    <w:rsid w:val="002C2E8F"/>
    <w:rsid w:val="002E77AD"/>
    <w:rsid w:val="00301773"/>
    <w:rsid w:val="00311136"/>
    <w:rsid w:val="003111AC"/>
    <w:rsid w:val="003156A5"/>
    <w:rsid w:val="0031626C"/>
    <w:rsid w:val="003303C7"/>
    <w:rsid w:val="003416E2"/>
    <w:rsid w:val="00352222"/>
    <w:rsid w:val="00352B7E"/>
    <w:rsid w:val="00372858"/>
    <w:rsid w:val="00374C89"/>
    <w:rsid w:val="0037799B"/>
    <w:rsid w:val="003A3A39"/>
    <w:rsid w:val="003A7A12"/>
    <w:rsid w:val="003B2966"/>
    <w:rsid w:val="003D341A"/>
    <w:rsid w:val="003D3B6A"/>
    <w:rsid w:val="003D442C"/>
    <w:rsid w:val="003F13D8"/>
    <w:rsid w:val="003F1E18"/>
    <w:rsid w:val="003F6459"/>
    <w:rsid w:val="004214D5"/>
    <w:rsid w:val="0042293A"/>
    <w:rsid w:val="00431020"/>
    <w:rsid w:val="00451F9A"/>
    <w:rsid w:val="004C3D72"/>
    <w:rsid w:val="004D456A"/>
    <w:rsid w:val="004E01F3"/>
    <w:rsid w:val="004F0D83"/>
    <w:rsid w:val="004F1BF0"/>
    <w:rsid w:val="004F4246"/>
    <w:rsid w:val="00506E15"/>
    <w:rsid w:val="00517C40"/>
    <w:rsid w:val="00524FF6"/>
    <w:rsid w:val="00531C2F"/>
    <w:rsid w:val="00535B65"/>
    <w:rsid w:val="00536788"/>
    <w:rsid w:val="00537B47"/>
    <w:rsid w:val="0054725E"/>
    <w:rsid w:val="00554392"/>
    <w:rsid w:val="005554C9"/>
    <w:rsid w:val="00560B24"/>
    <w:rsid w:val="0056330E"/>
    <w:rsid w:val="005879DF"/>
    <w:rsid w:val="00592D65"/>
    <w:rsid w:val="00593502"/>
    <w:rsid w:val="0059488C"/>
    <w:rsid w:val="005C3A28"/>
    <w:rsid w:val="005D24BB"/>
    <w:rsid w:val="005D5418"/>
    <w:rsid w:val="005E02C4"/>
    <w:rsid w:val="005E2AE3"/>
    <w:rsid w:val="0060087C"/>
    <w:rsid w:val="006109C8"/>
    <w:rsid w:val="006214A1"/>
    <w:rsid w:val="00634F36"/>
    <w:rsid w:val="0064062B"/>
    <w:rsid w:val="00641EFC"/>
    <w:rsid w:val="006512C5"/>
    <w:rsid w:val="00686A28"/>
    <w:rsid w:val="00687781"/>
    <w:rsid w:val="00691524"/>
    <w:rsid w:val="006A014D"/>
    <w:rsid w:val="006A6BCD"/>
    <w:rsid w:val="006C147E"/>
    <w:rsid w:val="006C6C5E"/>
    <w:rsid w:val="006E2BE1"/>
    <w:rsid w:val="006E34A3"/>
    <w:rsid w:val="006F0554"/>
    <w:rsid w:val="006F739E"/>
    <w:rsid w:val="00702165"/>
    <w:rsid w:val="007151B6"/>
    <w:rsid w:val="00720985"/>
    <w:rsid w:val="00730BF3"/>
    <w:rsid w:val="00732DBA"/>
    <w:rsid w:val="007530C3"/>
    <w:rsid w:val="007532DF"/>
    <w:rsid w:val="007669A3"/>
    <w:rsid w:val="007856F7"/>
    <w:rsid w:val="00790EFF"/>
    <w:rsid w:val="007B2E27"/>
    <w:rsid w:val="007D7EFD"/>
    <w:rsid w:val="00821C28"/>
    <w:rsid w:val="00832E4F"/>
    <w:rsid w:val="0083594B"/>
    <w:rsid w:val="008439EA"/>
    <w:rsid w:val="008556E0"/>
    <w:rsid w:val="00856756"/>
    <w:rsid w:val="00871148"/>
    <w:rsid w:val="00872649"/>
    <w:rsid w:val="008855AF"/>
    <w:rsid w:val="0089386F"/>
    <w:rsid w:val="00896CBC"/>
    <w:rsid w:val="008B04AF"/>
    <w:rsid w:val="008B4F19"/>
    <w:rsid w:val="008B7D2A"/>
    <w:rsid w:val="008C0E41"/>
    <w:rsid w:val="008D43EA"/>
    <w:rsid w:val="00921771"/>
    <w:rsid w:val="009270DB"/>
    <w:rsid w:val="00956960"/>
    <w:rsid w:val="00975A1C"/>
    <w:rsid w:val="00986503"/>
    <w:rsid w:val="009A5AED"/>
    <w:rsid w:val="009B30C1"/>
    <w:rsid w:val="00A1076A"/>
    <w:rsid w:val="00A13AD3"/>
    <w:rsid w:val="00A15A9C"/>
    <w:rsid w:val="00A26589"/>
    <w:rsid w:val="00A27C0B"/>
    <w:rsid w:val="00AA23D8"/>
    <w:rsid w:val="00AA638A"/>
    <w:rsid w:val="00AB4257"/>
    <w:rsid w:val="00AC3533"/>
    <w:rsid w:val="00AE4A7D"/>
    <w:rsid w:val="00AE5BFC"/>
    <w:rsid w:val="00AF3D07"/>
    <w:rsid w:val="00B05F69"/>
    <w:rsid w:val="00B13F45"/>
    <w:rsid w:val="00B14F1B"/>
    <w:rsid w:val="00B36A70"/>
    <w:rsid w:val="00B47235"/>
    <w:rsid w:val="00B473B5"/>
    <w:rsid w:val="00B5135C"/>
    <w:rsid w:val="00B567C2"/>
    <w:rsid w:val="00B91D93"/>
    <w:rsid w:val="00B95DBC"/>
    <w:rsid w:val="00BA5FED"/>
    <w:rsid w:val="00BA7870"/>
    <w:rsid w:val="00BA7972"/>
    <w:rsid w:val="00BB5662"/>
    <w:rsid w:val="00BC77AC"/>
    <w:rsid w:val="00BE3CCF"/>
    <w:rsid w:val="00BF6E52"/>
    <w:rsid w:val="00C118B0"/>
    <w:rsid w:val="00C12EAB"/>
    <w:rsid w:val="00C421DA"/>
    <w:rsid w:val="00C55198"/>
    <w:rsid w:val="00C64F32"/>
    <w:rsid w:val="00C71EB3"/>
    <w:rsid w:val="00C75583"/>
    <w:rsid w:val="00C75766"/>
    <w:rsid w:val="00C7592B"/>
    <w:rsid w:val="00C8290F"/>
    <w:rsid w:val="00CA14D7"/>
    <w:rsid w:val="00CA315E"/>
    <w:rsid w:val="00CC1DDE"/>
    <w:rsid w:val="00CC5D71"/>
    <w:rsid w:val="00CF7251"/>
    <w:rsid w:val="00D11DE1"/>
    <w:rsid w:val="00D142FE"/>
    <w:rsid w:val="00D36945"/>
    <w:rsid w:val="00D46873"/>
    <w:rsid w:val="00D61D07"/>
    <w:rsid w:val="00D66E41"/>
    <w:rsid w:val="00D91A20"/>
    <w:rsid w:val="00D921D5"/>
    <w:rsid w:val="00DA2FEF"/>
    <w:rsid w:val="00DC61F5"/>
    <w:rsid w:val="00DD7230"/>
    <w:rsid w:val="00DE4BE7"/>
    <w:rsid w:val="00DE60B7"/>
    <w:rsid w:val="00DF600C"/>
    <w:rsid w:val="00E70D18"/>
    <w:rsid w:val="00E72321"/>
    <w:rsid w:val="00E7411E"/>
    <w:rsid w:val="00E81610"/>
    <w:rsid w:val="00E9636A"/>
    <w:rsid w:val="00EA3379"/>
    <w:rsid w:val="00EA6A78"/>
    <w:rsid w:val="00EB001C"/>
    <w:rsid w:val="00EB4F39"/>
    <w:rsid w:val="00EC54E7"/>
    <w:rsid w:val="00ED4DA5"/>
    <w:rsid w:val="00EE4587"/>
    <w:rsid w:val="00EE74AA"/>
    <w:rsid w:val="00F072C6"/>
    <w:rsid w:val="00F129BF"/>
    <w:rsid w:val="00F31397"/>
    <w:rsid w:val="00F35709"/>
    <w:rsid w:val="00F35741"/>
    <w:rsid w:val="00F42F39"/>
    <w:rsid w:val="00F47713"/>
    <w:rsid w:val="00F825B2"/>
    <w:rsid w:val="00F8471F"/>
    <w:rsid w:val="00F9120F"/>
    <w:rsid w:val="00F95A73"/>
    <w:rsid w:val="00FA194B"/>
    <w:rsid w:val="00FA3C20"/>
    <w:rsid w:val="00FD7DEC"/>
    <w:rsid w:val="00FE224B"/>
    <w:rsid w:val="00FE7AC4"/>
    <w:rsid w:val="00FF20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A7A12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">
    <w:name w:val="ConsPlusTitle"/>
    <w:rsid w:val="003A7A12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paragraph" w:styleId="a7">
    <w:name w:val="footnote text"/>
    <w:basedOn w:val="a"/>
    <w:link w:val="a8"/>
    <w:rsid w:val="003111AC"/>
  </w:style>
  <w:style w:type="character" w:customStyle="1" w:styleId="a8">
    <w:name w:val="Текст сноски Знак"/>
    <w:basedOn w:val="a0"/>
    <w:link w:val="a7"/>
    <w:rsid w:val="003111AC"/>
  </w:style>
  <w:style w:type="character" w:styleId="a9">
    <w:name w:val="footnote reference"/>
    <w:basedOn w:val="a0"/>
    <w:rsid w:val="003111AC"/>
    <w:rPr>
      <w:vertAlign w:val="superscript"/>
    </w:rPr>
  </w:style>
  <w:style w:type="paragraph" w:styleId="aa">
    <w:name w:val="header"/>
    <w:basedOn w:val="a"/>
    <w:link w:val="ab"/>
    <w:uiPriority w:val="99"/>
    <w:rsid w:val="006F739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6F739E"/>
  </w:style>
  <w:style w:type="paragraph" w:styleId="ac">
    <w:name w:val="footer"/>
    <w:basedOn w:val="a"/>
    <w:link w:val="ad"/>
    <w:rsid w:val="006F739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6F739E"/>
  </w:style>
  <w:style w:type="table" w:styleId="ae">
    <w:name w:val="Table Grid"/>
    <w:basedOn w:val="a1"/>
    <w:rsid w:val="00E8161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ody Text"/>
    <w:basedOn w:val="a"/>
    <w:link w:val="af0"/>
    <w:rsid w:val="003D341A"/>
    <w:pPr>
      <w:spacing w:after="120"/>
    </w:pPr>
  </w:style>
  <w:style w:type="character" w:customStyle="1" w:styleId="af0">
    <w:name w:val="Основной текст Знак"/>
    <w:basedOn w:val="a0"/>
    <w:link w:val="af"/>
    <w:rsid w:val="003D341A"/>
  </w:style>
  <w:style w:type="paragraph" w:styleId="af1">
    <w:name w:val="List Paragraph"/>
    <w:basedOn w:val="a"/>
    <w:uiPriority w:val="34"/>
    <w:qFormat/>
    <w:rsid w:val="00010C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DE788B6374B9FD5191991F63CDF8F8A144ECAFB74ECDDC73B97BF092460B8E28B2CB4394CFC4AFB26B8BA64ADAE29K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DE788B6374B9FD5191991F63CDF8F8A144EC6FE72E8DDC73B97BF092460B8E28B2CB4394CFC4AFB26B8BA64ADAE29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1B087D-2572-4652-BE73-9D468C013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109</TotalTime>
  <Pages>2</Pages>
  <Words>423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KonovnitcinAM</cp:lastModifiedBy>
  <cp:revision>5</cp:revision>
  <cp:lastPrinted>2024-09-19T05:23:00Z</cp:lastPrinted>
  <dcterms:created xsi:type="dcterms:W3CDTF">2024-09-19T03:45:00Z</dcterms:created>
  <dcterms:modified xsi:type="dcterms:W3CDTF">2024-09-19T05:39:00Z</dcterms:modified>
</cp:coreProperties>
</file>