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2FD" w:rsidRPr="00D11B88" w:rsidRDefault="00C562FD" w:rsidP="001F3439">
      <w:pPr>
        <w:pStyle w:val="a9"/>
        <w:spacing w:before="0" w:beforeAutospacing="0" w:after="0" w:afterAutospacing="0"/>
        <w:ind w:firstLine="709"/>
        <w:jc w:val="both"/>
        <w:rPr>
          <w:rStyle w:val="ab"/>
          <w:rFonts w:ascii="Liberation Serif" w:hAnsi="Liberation Serif"/>
          <w:b/>
          <w:i w:val="0"/>
          <w:sz w:val="28"/>
          <w:szCs w:val="28"/>
        </w:rPr>
      </w:pPr>
      <w:r w:rsidRPr="00D11B88">
        <w:rPr>
          <w:rStyle w:val="ab"/>
          <w:rFonts w:ascii="Liberation Serif" w:hAnsi="Liberation Serif"/>
          <w:b/>
          <w:i w:val="0"/>
          <w:sz w:val="28"/>
          <w:szCs w:val="28"/>
        </w:rPr>
        <w:t>Урал </w:t>
      </w:r>
      <w:r w:rsidR="00D11B88" w:rsidRPr="00D11B88">
        <w:rPr>
          <w:rStyle w:val="ab"/>
          <w:rFonts w:ascii="Liberation Serif" w:hAnsi="Liberation Serif"/>
          <w:b/>
          <w:i w:val="0"/>
          <w:sz w:val="28"/>
          <w:szCs w:val="28"/>
        </w:rPr>
        <w:t>–</w:t>
      </w:r>
      <w:r w:rsidRPr="00D11B88">
        <w:rPr>
          <w:rStyle w:val="ab"/>
          <w:rFonts w:ascii="Liberation Serif" w:hAnsi="Liberation Serif"/>
          <w:b/>
          <w:i w:val="0"/>
          <w:sz w:val="28"/>
          <w:szCs w:val="28"/>
        </w:rPr>
        <w:t xml:space="preserve"> многонациональный</w:t>
      </w:r>
      <w:r w:rsidR="00D11B88" w:rsidRPr="00D11B88">
        <w:rPr>
          <w:rStyle w:val="ab"/>
          <w:rFonts w:ascii="Liberation Serif" w:hAnsi="Liberation Serif"/>
          <w:b/>
          <w:i w:val="0"/>
          <w:sz w:val="28"/>
          <w:szCs w:val="28"/>
        </w:rPr>
        <w:t xml:space="preserve"> </w:t>
      </w:r>
      <w:r w:rsidRPr="00D11B88">
        <w:rPr>
          <w:rStyle w:val="ab"/>
          <w:rFonts w:ascii="Liberation Serif" w:hAnsi="Liberation Serif"/>
          <w:b/>
          <w:i w:val="0"/>
          <w:sz w:val="28"/>
          <w:szCs w:val="28"/>
        </w:rPr>
        <w:t>край, где</w:t>
      </w:r>
      <w:r w:rsidR="00D11B88" w:rsidRPr="00D11B88">
        <w:rPr>
          <w:rStyle w:val="ab"/>
          <w:rFonts w:ascii="Liberation Serif" w:hAnsi="Liberation Serif"/>
          <w:b/>
          <w:i w:val="0"/>
          <w:sz w:val="28"/>
          <w:szCs w:val="28"/>
        </w:rPr>
        <w:t xml:space="preserve"> проживает порядка 120 народов</w:t>
      </w:r>
    </w:p>
    <w:p w:rsidR="00D11B88" w:rsidRDefault="00D11B88" w:rsidP="001F3439">
      <w:pPr>
        <w:pStyle w:val="a9"/>
        <w:spacing w:before="0" w:beforeAutospacing="0" w:after="0" w:afterAutospacing="0"/>
        <w:ind w:firstLine="709"/>
        <w:jc w:val="both"/>
        <w:rPr>
          <w:rStyle w:val="ab"/>
          <w:rFonts w:ascii="Liberation Serif" w:hAnsi="Liberation Serif"/>
          <w:i w:val="0"/>
          <w:sz w:val="28"/>
          <w:szCs w:val="28"/>
        </w:rPr>
      </w:pPr>
    </w:p>
    <w:p w:rsidR="00C562FD" w:rsidRPr="00C562FD" w:rsidRDefault="00C562FD" w:rsidP="001F343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562FD">
        <w:rPr>
          <w:rStyle w:val="ab"/>
          <w:rFonts w:ascii="Liberation Serif" w:hAnsi="Liberation Serif"/>
          <w:i w:val="0"/>
          <w:sz w:val="28"/>
          <w:szCs w:val="28"/>
        </w:rPr>
        <w:t xml:space="preserve">По итогам переписи населения 2020 года, в </w:t>
      </w:r>
      <w:proofErr w:type="gramStart"/>
      <w:r w:rsidRPr="00C562FD">
        <w:rPr>
          <w:rStyle w:val="ab"/>
          <w:rFonts w:ascii="Liberation Serif" w:hAnsi="Liberation Serif"/>
          <w:i w:val="0"/>
          <w:sz w:val="28"/>
          <w:szCs w:val="28"/>
        </w:rPr>
        <w:t>Каменске-Уральском</w:t>
      </w:r>
      <w:proofErr w:type="gramEnd"/>
      <w:r w:rsidRPr="00C562FD">
        <w:rPr>
          <w:rStyle w:val="ab"/>
          <w:rFonts w:ascii="Liberation Serif" w:hAnsi="Liberation Serif"/>
          <w:i w:val="0"/>
          <w:sz w:val="28"/>
          <w:szCs w:val="28"/>
        </w:rPr>
        <w:t xml:space="preserve"> </w:t>
      </w:r>
      <w:r w:rsidRPr="00C562FD">
        <w:rPr>
          <w:rFonts w:ascii="Liberation Serif" w:hAnsi="Liberation Serif" w:cs="Liberation Serif"/>
          <w:sz w:val="28"/>
          <w:szCs w:val="28"/>
        </w:rPr>
        <w:t xml:space="preserve">значительное большинство населения </w:t>
      </w:r>
      <w:r w:rsidRPr="00C562FD">
        <w:rPr>
          <w:rStyle w:val="ab"/>
          <w:rFonts w:ascii="Liberation Serif" w:hAnsi="Liberation Serif"/>
          <w:i w:val="0"/>
          <w:sz w:val="28"/>
          <w:szCs w:val="28"/>
        </w:rPr>
        <w:t>составляют русские</w:t>
      </w:r>
      <w:r w:rsidR="005A7CF8">
        <w:rPr>
          <w:rFonts w:ascii="Liberation Serif" w:hAnsi="Liberation Serif" w:cs="Liberation Serif"/>
          <w:sz w:val="28"/>
          <w:szCs w:val="28"/>
        </w:rPr>
        <w:t xml:space="preserve"> – 90</w:t>
      </w:r>
      <w:r w:rsidRPr="00C562FD">
        <w:rPr>
          <w:rFonts w:ascii="Liberation Serif" w:hAnsi="Liberation Serif" w:cs="Liberation Serif"/>
          <w:sz w:val="28"/>
          <w:szCs w:val="28"/>
        </w:rPr>
        <w:t>%</w:t>
      </w:r>
      <w:r w:rsidRPr="00C562FD">
        <w:rPr>
          <w:rStyle w:val="ab"/>
          <w:rFonts w:ascii="Liberation Serif" w:hAnsi="Liberation Serif"/>
          <w:i w:val="0"/>
          <w:sz w:val="28"/>
          <w:szCs w:val="28"/>
        </w:rPr>
        <w:t xml:space="preserve">. </w:t>
      </w:r>
      <w:r>
        <w:rPr>
          <w:rStyle w:val="ab"/>
          <w:rFonts w:ascii="Liberation Serif" w:hAnsi="Liberation Serif"/>
          <w:i w:val="0"/>
          <w:sz w:val="28"/>
          <w:szCs w:val="28"/>
        </w:rPr>
        <w:t>В</w:t>
      </w:r>
      <w:r w:rsidRPr="00C562FD">
        <w:rPr>
          <w:rFonts w:ascii="Liberation Serif" w:hAnsi="Liberation Serif" w:cs="Liberation Serif"/>
          <w:sz w:val="28"/>
          <w:szCs w:val="28"/>
        </w:rPr>
        <w:t xml:space="preserve">торым по численности этническим сообществом являются татары – 2,1% от общей численности, третьим - башкиры - 0,5%. Украинцы занимают четвертое место и составляют 0,23% населения, армяне - пятое место, доля их численности - 0,13% населения. </w:t>
      </w:r>
      <w:proofErr w:type="gramStart"/>
      <w:r w:rsidRPr="00C562FD">
        <w:rPr>
          <w:rFonts w:ascii="Liberation Serif" w:hAnsi="Liberation Serif" w:cs="Liberation Serif"/>
          <w:sz w:val="28"/>
          <w:szCs w:val="28"/>
        </w:rPr>
        <w:t>Далее по численности следуют удмурты, таджики,  узбеки, немцы, азербайджанцы, белорусы, марийцы, цыгане, чуваши, мордва, евреи и другие.</w:t>
      </w:r>
      <w:r w:rsidR="005A7CF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1F3439" w:rsidRDefault="00C562FD" w:rsidP="001F3439">
      <w:pPr>
        <w:pStyle w:val="a9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C562FD">
        <w:rPr>
          <w:rFonts w:ascii="Liberation Serif" w:hAnsi="Liberation Serif"/>
          <w:sz w:val="28"/>
          <w:szCs w:val="28"/>
        </w:rPr>
        <w:t>Сохранение и защита самобытности, культуры, языков и традиций народов, поддержание национального мира и согласия, воспитание толерантности и взаимоуважения </w:t>
      </w:r>
      <w:r>
        <w:rPr>
          <w:rFonts w:ascii="Liberation Serif" w:hAnsi="Liberation Serif"/>
          <w:sz w:val="28"/>
          <w:szCs w:val="28"/>
        </w:rPr>
        <w:t>-</w:t>
      </w:r>
      <w:bookmarkStart w:id="0" w:name="_GoBack"/>
      <w:bookmarkEnd w:id="0"/>
      <w:r w:rsidR="001F343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совместная работа Администрации города</w:t>
      </w:r>
      <w:r w:rsidRPr="00C562FD">
        <w:rPr>
          <w:rFonts w:ascii="Liberation Serif" w:hAnsi="Liberation Serif"/>
          <w:sz w:val="28"/>
          <w:szCs w:val="28"/>
        </w:rPr>
        <w:t xml:space="preserve"> и </w:t>
      </w:r>
      <w:r>
        <w:rPr>
          <w:rFonts w:ascii="Liberation Serif" w:hAnsi="Liberation Serif"/>
          <w:sz w:val="28"/>
          <w:szCs w:val="28"/>
        </w:rPr>
        <w:t>национально-культурных объединений города</w:t>
      </w:r>
      <w:r w:rsidRPr="00C562FD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Под руководством главы городского округа работает Консультативный совет по делам национальностей, реализуется городской план мероприятий </w:t>
      </w:r>
      <w:r w:rsidRPr="0078373B">
        <w:rPr>
          <w:rFonts w:ascii="Liberation Serif" w:hAnsi="Liberation Serif" w:cs="Liberation Serif"/>
          <w:sz w:val="28"/>
        </w:rPr>
        <w:t>по профилактике экстремизма и гармонизации межнациональных и межрелигиозных отношений</w:t>
      </w:r>
      <w:r>
        <w:rPr>
          <w:rFonts w:ascii="Liberation Serif" w:hAnsi="Liberation Serif" w:cs="Liberation Serif"/>
          <w:sz w:val="28"/>
        </w:rPr>
        <w:t>. Провод</w:t>
      </w:r>
      <w:r w:rsidR="001F3439">
        <w:rPr>
          <w:rFonts w:ascii="Liberation Serif" w:hAnsi="Liberation Serif" w:cs="Liberation Serif"/>
          <w:sz w:val="28"/>
        </w:rPr>
        <w:t>я</w:t>
      </w:r>
      <w:r>
        <w:rPr>
          <w:rFonts w:ascii="Liberation Serif" w:hAnsi="Liberation Serif" w:cs="Liberation Serif"/>
          <w:sz w:val="28"/>
        </w:rPr>
        <w:t xml:space="preserve">тся </w:t>
      </w:r>
      <w:r w:rsidR="001F3439">
        <w:rPr>
          <w:rFonts w:ascii="Liberation Serif" w:hAnsi="Liberation Serif" w:cs="Liberation Serif"/>
          <w:sz w:val="28"/>
        </w:rPr>
        <w:t>национальный праздник Сабантуй, Фестиваль родных языков, День славянской письменности и культуры, Масленица, фестиваль национальных культур «Уральские самоцветы», п</w:t>
      </w:r>
      <w:r w:rsidR="001F3439">
        <w:rPr>
          <w:rFonts w:ascii="Liberation Serif" w:hAnsi="Liberation Serif" w:cs="Liberation Serif"/>
          <w:sz w:val="28"/>
          <w:szCs w:val="28"/>
        </w:rPr>
        <w:t xml:space="preserve">раздник национального костюма  «Каменские кружева» и другие. Активно участвуют в мероприятиях по реализации Стратегии государственной национальной политики активисты городских национальных объединений.  </w:t>
      </w:r>
      <w:r w:rsidR="00CE10C0">
        <w:rPr>
          <w:rFonts w:ascii="Liberation Serif" w:hAnsi="Liberation Serif" w:cs="Liberation Serif"/>
          <w:sz w:val="28"/>
          <w:szCs w:val="28"/>
        </w:rPr>
        <w:t>Всех желающих они знакомят с культурой своего народа в  библиотеке № 16 – Центре национальных культур</w:t>
      </w:r>
      <w:r w:rsidR="001E46E5">
        <w:rPr>
          <w:rFonts w:ascii="Liberation Serif" w:hAnsi="Liberation Serif" w:cs="Liberation Serif"/>
          <w:sz w:val="28"/>
          <w:szCs w:val="28"/>
        </w:rPr>
        <w:t xml:space="preserve"> и на городских мероприятиях</w:t>
      </w:r>
      <w:r w:rsidR="00CE10C0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C562FD" w:rsidRDefault="001D5ACC" w:rsidP="001F3439">
      <w:pPr>
        <w:pStyle w:val="11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первое воскресенье сентября</w:t>
      </w:r>
      <w:r w:rsidR="00F04820">
        <w:rPr>
          <w:rFonts w:ascii="Liberation Serif" w:hAnsi="Liberation Serif" w:cs="Liberation Serif"/>
          <w:sz w:val="28"/>
          <w:szCs w:val="28"/>
        </w:rPr>
        <w:t xml:space="preserve"> в Свердловской области празднуется День народов Среднего Урала. </w:t>
      </w:r>
      <w:r>
        <w:rPr>
          <w:rFonts w:ascii="Liberation Serif" w:hAnsi="Liberation Serif" w:cs="Liberation Serif"/>
          <w:sz w:val="28"/>
          <w:szCs w:val="28"/>
        </w:rPr>
        <w:t>Этот праздник</w:t>
      </w:r>
      <w:r w:rsidR="00F04820">
        <w:rPr>
          <w:rFonts w:ascii="Liberation Serif" w:hAnsi="Liberation Serif"/>
          <w:sz w:val="28"/>
          <w:szCs w:val="28"/>
        </w:rPr>
        <w:t xml:space="preserve"> </w:t>
      </w:r>
      <w:r w:rsidR="00F04820" w:rsidRPr="00F04820">
        <w:rPr>
          <w:rFonts w:ascii="Liberation Serif" w:hAnsi="Liberation Serif"/>
          <w:sz w:val="28"/>
          <w:szCs w:val="28"/>
        </w:rPr>
        <w:t>учреждён Указом Губернатора Свердловской области по инициативе национально-культурных объединений Свердловской области и является самым ярким, масштабным и значимым  событием национально-культурной жизни народов нашего региона.</w:t>
      </w:r>
      <w:r w:rsidR="00190213">
        <w:rPr>
          <w:rFonts w:ascii="Liberation Serif" w:hAnsi="Liberation Serif"/>
          <w:sz w:val="28"/>
          <w:szCs w:val="28"/>
        </w:rPr>
        <w:t xml:space="preserve"> </w:t>
      </w:r>
    </w:p>
    <w:p w:rsidR="001F3439" w:rsidRDefault="00C562FD" w:rsidP="001F3439">
      <w:pPr>
        <w:pStyle w:val="1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</w:t>
      </w:r>
      <w:r w:rsidR="00190213">
        <w:rPr>
          <w:rFonts w:ascii="Liberation Serif" w:hAnsi="Liberation Serif" w:cs="Liberation Serif"/>
          <w:sz w:val="28"/>
          <w:szCs w:val="28"/>
        </w:rPr>
        <w:t>аменск-Уральск</w:t>
      </w:r>
      <w:r>
        <w:rPr>
          <w:rFonts w:ascii="Liberation Serif" w:hAnsi="Liberation Serif" w:cs="Liberation Serif"/>
          <w:sz w:val="28"/>
          <w:szCs w:val="28"/>
        </w:rPr>
        <w:t>ий</w:t>
      </w:r>
      <w:r w:rsidR="00190213">
        <w:rPr>
          <w:rFonts w:ascii="Liberation Serif" w:hAnsi="Liberation Serif" w:cs="Liberation Serif"/>
          <w:sz w:val="28"/>
          <w:szCs w:val="28"/>
        </w:rPr>
        <w:t xml:space="preserve"> принимает активное участие в </w:t>
      </w:r>
      <w:r w:rsidR="00CE10C0">
        <w:rPr>
          <w:rFonts w:ascii="Liberation Serif" w:hAnsi="Liberation Serif" w:cs="Liberation Serif"/>
          <w:sz w:val="28"/>
          <w:szCs w:val="28"/>
        </w:rPr>
        <w:t>праздновании Дня народов Среднего Урала.</w:t>
      </w:r>
      <w:r w:rsidR="00190213">
        <w:rPr>
          <w:rFonts w:ascii="Liberation Serif" w:hAnsi="Liberation Serif" w:cs="Liberation Serif"/>
          <w:sz w:val="28"/>
          <w:szCs w:val="28"/>
        </w:rPr>
        <w:t xml:space="preserve"> </w:t>
      </w:r>
      <w:r w:rsidR="00190213" w:rsidRPr="00190213">
        <w:rPr>
          <w:rFonts w:ascii="Liberation Serif" w:hAnsi="Liberation Serif" w:cs="Liberation Serif"/>
          <w:sz w:val="28"/>
          <w:szCs w:val="28"/>
        </w:rPr>
        <w:t xml:space="preserve"> </w:t>
      </w:r>
      <w:r w:rsidR="00190213">
        <w:rPr>
          <w:rFonts w:ascii="Liberation Serif" w:hAnsi="Liberation Serif" w:cs="Liberation Serif"/>
          <w:sz w:val="28"/>
          <w:szCs w:val="28"/>
        </w:rPr>
        <w:t xml:space="preserve">В учреждениях культуры уже организованы тематические книжные выставки, запланированы интерактивные занятия, познавательные игры, </w:t>
      </w:r>
      <w:r w:rsidR="001F3439">
        <w:rPr>
          <w:rFonts w:ascii="Liberation Serif" w:hAnsi="Liberation Serif" w:cs="Liberation Serif"/>
          <w:sz w:val="28"/>
          <w:szCs w:val="28"/>
        </w:rPr>
        <w:t xml:space="preserve">викторины, </w:t>
      </w:r>
      <w:r w:rsidR="00190213">
        <w:rPr>
          <w:rFonts w:ascii="Liberation Serif" w:hAnsi="Liberation Serif" w:cs="Liberation Serif"/>
          <w:sz w:val="28"/>
          <w:szCs w:val="28"/>
        </w:rPr>
        <w:t xml:space="preserve">мастер-классы, </w:t>
      </w:r>
      <w:r w:rsidR="001F3439">
        <w:rPr>
          <w:rFonts w:ascii="Liberation Serif" w:hAnsi="Liberation Serif" w:cs="Liberation Serif"/>
          <w:sz w:val="28"/>
          <w:szCs w:val="28"/>
        </w:rPr>
        <w:t>концертные программы.</w:t>
      </w:r>
      <w:r w:rsidR="001D11A1">
        <w:rPr>
          <w:rFonts w:ascii="Liberation Serif" w:hAnsi="Liberation Serif" w:cs="Liberation Serif"/>
          <w:sz w:val="28"/>
          <w:szCs w:val="28"/>
        </w:rPr>
        <w:t xml:space="preserve"> Каждый найдет для себя занятие по душе. </w:t>
      </w:r>
    </w:p>
    <w:p w:rsidR="00D305D1" w:rsidRPr="00190213" w:rsidRDefault="00190213" w:rsidP="001F3439">
      <w:pPr>
        <w:pStyle w:val="1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8A3DD3" w:rsidRDefault="008A3DD3" w:rsidP="001F3439">
      <w:pPr>
        <w:pStyle w:val="11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о запланированных мероприятиях, </w:t>
      </w:r>
    </w:p>
    <w:p w:rsidR="008A3DD3" w:rsidRDefault="008A3DD3" w:rsidP="001F3439">
      <w:pPr>
        <w:pStyle w:val="11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посвященных празднованию Дня народов Среднего Урала, в 2024 году</w:t>
      </w:r>
    </w:p>
    <w:p w:rsidR="006B6C8E" w:rsidRDefault="006B6C8E" w:rsidP="001F3439">
      <w:pPr>
        <w:pStyle w:val="11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B6C8E" w:rsidRPr="006B6C8E" w:rsidRDefault="006B6C8E" w:rsidP="001F3439">
      <w:pPr>
        <w:pStyle w:val="11"/>
        <w:ind w:firstLine="709"/>
        <w:jc w:val="center"/>
        <w:rPr>
          <w:rFonts w:ascii="Liberation Serif" w:hAnsi="Liberation Serif"/>
          <w:b/>
          <w:sz w:val="24"/>
          <w:szCs w:val="24"/>
        </w:rPr>
      </w:pPr>
      <w:r w:rsidRPr="006B6C8E">
        <w:rPr>
          <w:rFonts w:ascii="Liberation Serif" w:hAnsi="Liberation Serif"/>
          <w:b/>
          <w:sz w:val="24"/>
          <w:szCs w:val="24"/>
        </w:rPr>
        <w:t>*</w:t>
      </w:r>
      <w:r>
        <w:rPr>
          <w:rFonts w:ascii="Liberation Serif" w:hAnsi="Liberation Serif"/>
          <w:b/>
          <w:sz w:val="24"/>
          <w:szCs w:val="24"/>
        </w:rPr>
        <w:t xml:space="preserve"> </w:t>
      </w:r>
      <w:r w:rsidRPr="006B6C8E">
        <w:rPr>
          <w:rFonts w:ascii="Liberation Serif" w:hAnsi="Liberation Serif"/>
          <w:b/>
          <w:sz w:val="24"/>
          <w:szCs w:val="24"/>
        </w:rPr>
        <w:t>Обращаем внимание на то, что время некоторых мероприятий может быть изменено.</w:t>
      </w:r>
    </w:p>
    <w:p w:rsidR="006B6C8E" w:rsidRPr="006B6C8E" w:rsidRDefault="006B6C8E" w:rsidP="001F3439">
      <w:pPr>
        <w:pStyle w:val="11"/>
        <w:ind w:firstLine="709"/>
        <w:jc w:val="center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6B6C8E">
        <w:rPr>
          <w:rFonts w:ascii="Liberation Serif" w:hAnsi="Liberation Serif"/>
          <w:b/>
          <w:sz w:val="24"/>
          <w:szCs w:val="24"/>
        </w:rPr>
        <w:t>Просим уточнять информацию на официальных сайтах учреждений и по указанным телефонам</w:t>
      </w:r>
    </w:p>
    <w:p w:rsidR="008A3DD3" w:rsidRDefault="008A3DD3" w:rsidP="001F3439">
      <w:pPr>
        <w:pStyle w:val="11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4938" w:type="pct"/>
        <w:tblLayout w:type="fixed"/>
        <w:tblLook w:val="04A0" w:firstRow="1" w:lastRow="0" w:firstColumn="1" w:lastColumn="0" w:noHBand="0" w:noVBand="1"/>
      </w:tblPr>
      <w:tblGrid>
        <w:gridCol w:w="4077"/>
        <w:gridCol w:w="3546"/>
        <w:gridCol w:w="3116"/>
      </w:tblGrid>
      <w:tr w:rsidR="00DE3117" w:rsidTr="00A45826">
        <w:trPr>
          <w:trHeight w:val="644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Pr="00DE3117" w:rsidRDefault="00DE3117" w:rsidP="00DE3117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3117">
              <w:rPr>
                <w:rFonts w:ascii="Liberation Serif" w:hAnsi="Liberation Serif" w:cs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117" w:rsidRPr="00DE3117" w:rsidRDefault="00DE3117" w:rsidP="00DE3117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E3117">
              <w:rPr>
                <w:rFonts w:ascii="Liberation Serif" w:hAnsi="Liberation Serif" w:cs="Liberation Serif"/>
                <w:sz w:val="28"/>
                <w:szCs w:val="28"/>
              </w:rPr>
              <w:t>Дата</w:t>
            </w:r>
            <w:r w:rsidR="001D11A1">
              <w:rPr>
                <w:rFonts w:ascii="Liberation Serif" w:hAnsi="Liberation Serif" w:cs="Liberation Serif"/>
                <w:sz w:val="28"/>
                <w:szCs w:val="28"/>
              </w:rPr>
              <w:t>, время</w:t>
            </w:r>
            <w:r w:rsidRPr="00DE3117">
              <w:rPr>
                <w:rFonts w:ascii="Liberation Serif" w:hAnsi="Liberation Serif" w:cs="Liberation Serif"/>
                <w:sz w:val="28"/>
                <w:szCs w:val="28"/>
              </w:rPr>
              <w:t xml:space="preserve"> проведения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Pr="00DE3117" w:rsidRDefault="00DE3117" w:rsidP="00DE3117">
            <w:pPr>
              <w:pStyle w:val="1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E3117">
              <w:rPr>
                <w:rFonts w:ascii="Liberation Serif" w:hAnsi="Liberation Serif"/>
                <w:sz w:val="28"/>
                <w:szCs w:val="28"/>
              </w:rPr>
              <w:t>Место проведения</w:t>
            </w:r>
          </w:p>
        </w:tc>
      </w:tr>
      <w:tr w:rsidR="00DE6871" w:rsidTr="00A45826">
        <w:trPr>
          <w:trHeight w:val="268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871" w:rsidRDefault="00DE6871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Работа художественной выставки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Авшаряна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Р.Ф.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871" w:rsidRDefault="001B314F" w:rsidP="00DE3117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="00184A76">
              <w:rPr>
                <w:rFonts w:ascii="Liberation Serif" w:hAnsi="Liberation Serif" w:cs="Liberation Serif"/>
                <w:sz w:val="28"/>
                <w:szCs w:val="28"/>
              </w:rPr>
              <w:t>1-30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сентября, </w:t>
            </w:r>
          </w:p>
          <w:p w:rsidR="001D11A1" w:rsidRPr="001D11A1" w:rsidRDefault="001D11A1" w:rsidP="00DD5CBB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пн. – пт.</w:t>
            </w:r>
            <w:r w:rsidRPr="001D11A1">
              <w:rPr>
                <w:rFonts w:ascii="Liberation Serif" w:hAnsi="Liberation Serif"/>
                <w:sz w:val="28"/>
                <w:szCs w:val="28"/>
              </w:rPr>
              <w:t xml:space="preserve"> с 11.00 до 19.00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с</w:t>
            </w:r>
            <w:r w:rsidRPr="001D11A1">
              <w:rPr>
                <w:rFonts w:ascii="Liberation Serif" w:hAnsi="Liberation Serif"/>
                <w:sz w:val="28"/>
                <w:szCs w:val="28"/>
              </w:rPr>
              <w:t>уббота с 10.00 до 16.00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3AD" w:rsidRDefault="00DE6871" w:rsidP="00DE6871">
            <w:pPr>
              <w:pStyle w:val="a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библиотекой №16</w:t>
            </w:r>
            <w:r w:rsidR="001D11A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DE6871" w:rsidRDefault="001D11A1" w:rsidP="00DE6871">
            <w:pPr>
              <w:pStyle w:val="a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(ул. Алюминиевая, 47), </w:t>
            </w:r>
          </w:p>
          <w:p w:rsidR="00DE6871" w:rsidRDefault="00DE6871" w:rsidP="00DE6871">
            <w:pPr>
              <w:pStyle w:val="a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 (3439) 53-05-46</w:t>
            </w:r>
          </w:p>
        </w:tc>
      </w:tr>
      <w:tr w:rsidR="00DE3117" w:rsidTr="00A02A1F">
        <w:trPr>
          <w:trHeight w:val="348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Выставка «В народах – история Урала»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1D11A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27 августа –</w:t>
            </w:r>
            <w:r w:rsidR="001D11A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 сентября</w:t>
            </w:r>
            <w:r w:rsidR="001D11A1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1D11A1" w:rsidRPr="001D11A1" w:rsidRDefault="001D11A1" w:rsidP="00DD5CBB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D11A1">
              <w:rPr>
                <w:rFonts w:ascii="Liberation Serif" w:hAnsi="Liberation Serif"/>
                <w:sz w:val="28"/>
                <w:szCs w:val="28"/>
              </w:rPr>
              <w:t>пн. – пт. с 9.00 до 18.00,</w:t>
            </w:r>
            <w:r w:rsidRPr="001D11A1">
              <w:rPr>
                <w:rFonts w:ascii="Liberation Serif" w:hAnsi="Liberation Serif"/>
                <w:sz w:val="28"/>
                <w:szCs w:val="28"/>
              </w:rPr>
              <w:br/>
            </w:r>
            <w:proofErr w:type="spellStart"/>
            <w:r w:rsidRPr="001D11A1">
              <w:rPr>
                <w:rFonts w:ascii="Liberation Serif" w:hAnsi="Liberation Serif"/>
                <w:sz w:val="28"/>
                <w:szCs w:val="28"/>
              </w:rPr>
              <w:t>вскр</w:t>
            </w:r>
            <w:proofErr w:type="spellEnd"/>
            <w:r w:rsidRPr="001D11A1">
              <w:rPr>
                <w:rFonts w:ascii="Liberation Serif" w:hAnsi="Liberation Serif"/>
                <w:sz w:val="28"/>
                <w:szCs w:val="28"/>
              </w:rPr>
              <w:t>. – с 10.00 до 17.00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</w:t>
            </w:r>
            <w:r w:rsidR="001D11A1">
              <w:rPr>
                <w:rFonts w:ascii="Liberation Serif" w:hAnsi="Liberation Serif" w:cs="Liberation Serif"/>
                <w:sz w:val="28"/>
                <w:szCs w:val="28"/>
              </w:rPr>
              <w:t xml:space="preserve">ентральная детская библиотека </w:t>
            </w:r>
            <w:r w:rsidR="008C26EB">
              <w:rPr>
                <w:rFonts w:ascii="Liberation Serif" w:hAnsi="Liberation Serif" w:cs="Liberation Serif"/>
                <w:sz w:val="28"/>
                <w:szCs w:val="28"/>
              </w:rPr>
              <w:t xml:space="preserve">       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им.  </w:t>
            </w:r>
            <w:r w:rsidR="001D11A1">
              <w:rPr>
                <w:rFonts w:ascii="Liberation Serif" w:hAnsi="Liberation Serif" w:cs="Liberation Serif"/>
                <w:sz w:val="28"/>
                <w:szCs w:val="28"/>
              </w:rPr>
              <w:t xml:space="preserve">П.П. Бажова </w:t>
            </w:r>
            <w:r w:rsidR="008C26EB"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</w:t>
            </w:r>
            <w:r w:rsidR="001D11A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(ул. Стахановская, 1)</w:t>
            </w:r>
            <w:r w:rsidR="008C26EB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DE3117" w:rsidRDefault="00DE3117" w:rsidP="001D11A1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 (3439) 53-05-47</w:t>
            </w:r>
          </w:p>
        </w:tc>
      </w:tr>
      <w:tr w:rsidR="00DE3117" w:rsidTr="00A45826">
        <w:trPr>
          <w:trHeight w:val="348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«Прялка – символизм и традиции». Мини-выставка прялок с урало-сибирской росписью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Pr="008C26EB" w:rsidRDefault="00DE3117" w:rsidP="008C26EB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C26EB">
              <w:rPr>
                <w:rFonts w:ascii="Liberation Serif" w:hAnsi="Liberation Serif" w:cs="Liberation Serif"/>
                <w:sz w:val="28"/>
                <w:szCs w:val="28"/>
              </w:rPr>
              <w:t>28 августа –</w:t>
            </w:r>
            <w:r w:rsidR="001D11A1" w:rsidRPr="008C26E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8C26EB">
              <w:rPr>
                <w:rFonts w:ascii="Liberation Serif" w:hAnsi="Liberation Serif" w:cs="Liberation Serif"/>
                <w:sz w:val="28"/>
                <w:szCs w:val="28"/>
              </w:rPr>
              <w:t>15 сентября</w:t>
            </w:r>
          </w:p>
          <w:p w:rsidR="008C26EB" w:rsidRPr="008C26EB" w:rsidRDefault="008C26EB" w:rsidP="008C26E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C26EB">
              <w:rPr>
                <w:rFonts w:ascii="Liberation Serif" w:hAnsi="Liberation Serif"/>
                <w:sz w:val="28"/>
                <w:szCs w:val="28"/>
              </w:rPr>
              <w:t>вт.</w:t>
            </w:r>
            <w:r w:rsidR="00DD5CBB">
              <w:rPr>
                <w:rFonts w:ascii="Liberation Serif" w:hAnsi="Liberation Serif"/>
                <w:sz w:val="28"/>
                <w:szCs w:val="28"/>
              </w:rPr>
              <w:t>, пт.</w:t>
            </w:r>
            <w:r w:rsidRPr="008C26EB">
              <w:rPr>
                <w:rFonts w:ascii="Liberation Serif" w:hAnsi="Liberation Serif"/>
                <w:sz w:val="28"/>
                <w:szCs w:val="28"/>
              </w:rPr>
              <w:t xml:space="preserve"> 10.00-18.00,</w:t>
            </w:r>
          </w:p>
          <w:p w:rsidR="008C26EB" w:rsidRPr="008C26EB" w:rsidRDefault="008C26EB" w:rsidP="008C26E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C26EB">
              <w:rPr>
                <w:rFonts w:ascii="Liberation Serif" w:hAnsi="Liberation Serif"/>
                <w:sz w:val="28"/>
                <w:szCs w:val="28"/>
              </w:rPr>
              <w:t>ср.</w:t>
            </w:r>
            <w:r w:rsidR="00DD5CBB">
              <w:rPr>
                <w:rFonts w:ascii="Liberation Serif" w:hAnsi="Liberation Serif"/>
                <w:sz w:val="28"/>
                <w:szCs w:val="28"/>
              </w:rPr>
              <w:t>, чт.</w:t>
            </w:r>
            <w:r w:rsidRPr="008C26EB">
              <w:rPr>
                <w:rFonts w:ascii="Liberation Serif" w:hAnsi="Liberation Serif"/>
                <w:sz w:val="28"/>
                <w:szCs w:val="28"/>
              </w:rPr>
              <w:t xml:space="preserve"> 11.30-19.30,</w:t>
            </w:r>
          </w:p>
          <w:p w:rsidR="008C26EB" w:rsidRDefault="008C26EB" w:rsidP="00DD5CB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C26EB">
              <w:rPr>
                <w:rFonts w:ascii="Liberation Serif" w:hAnsi="Liberation Serif"/>
                <w:sz w:val="28"/>
                <w:szCs w:val="28"/>
              </w:rPr>
              <w:t>сб</w:t>
            </w:r>
            <w:r w:rsidR="00DD5CBB">
              <w:rPr>
                <w:rFonts w:ascii="Liberation Serif" w:hAnsi="Liberation Serif"/>
                <w:sz w:val="28"/>
                <w:szCs w:val="28"/>
              </w:rPr>
              <w:t xml:space="preserve">., </w:t>
            </w:r>
            <w:proofErr w:type="spellStart"/>
            <w:r w:rsidR="00DD5CBB">
              <w:rPr>
                <w:rFonts w:ascii="Liberation Serif" w:hAnsi="Liberation Serif"/>
                <w:sz w:val="28"/>
                <w:szCs w:val="28"/>
              </w:rPr>
              <w:t>вс</w:t>
            </w:r>
            <w:r w:rsidRPr="008C26EB">
              <w:rPr>
                <w:rFonts w:ascii="Liberation Serif" w:hAnsi="Liberation Serif"/>
                <w:sz w:val="28"/>
                <w:szCs w:val="28"/>
              </w:rPr>
              <w:t>кр</w:t>
            </w:r>
            <w:proofErr w:type="spellEnd"/>
            <w:r w:rsidRPr="008C26EB">
              <w:rPr>
                <w:rFonts w:ascii="Liberation Serif" w:hAnsi="Liberation Serif"/>
                <w:sz w:val="28"/>
                <w:szCs w:val="28"/>
              </w:rPr>
              <w:t>. 10.00-18.00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3AD" w:rsidRDefault="008C26EB" w:rsidP="009753AD">
            <w:pPr>
              <w:pStyle w:val="11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Выставочный зал</w:t>
            </w:r>
            <w:r w:rsidR="009753AD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,</w:t>
            </w:r>
          </w:p>
          <w:p w:rsidR="00DE3117" w:rsidRDefault="008C26EB" w:rsidP="009753AD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(пр. Победы, 83а), </w:t>
            </w:r>
            <w:r w:rsidR="00DE311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8(3439)53-00-21</w:t>
            </w:r>
          </w:p>
        </w:tc>
      </w:tr>
      <w:tr w:rsidR="00DE3117" w:rsidTr="00A45826">
        <w:trPr>
          <w:trHeight w:val="960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DE3117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1a"/>
                <w:sz w:val="28"/>
                <w:szCs w:val="28"/>
              </w:rPr>
              <w:t>Интерактивные игры «</w:t>
            </w:r>
            <w:proofErr w:type="spellStart"/>
            <w:r>
              <w:rPr>
                <w:rStyle w:val="1a"/>
                <w:sz w:val="28"/>
                <w:szCs w:val="28"/>
              </w:rPr>
              <w:t>Мемори</w:t>
            </w:r>
            <w:proofErr w:type="spellEnd"/>
            <w:r>
              <w:rPr>
                <w:rStyle w:val="1a"/>
                <w:sz w:val="28"/>
                <w:szCs w:val="28"/>
              </w:rPr>
              <w:t xml:space="preserve">. Национальные костюмы», </w:t>
            </w:r>
            <w:r>
              <w:rPr>
                <w:sz w:val="28"/>
                <w:szCs w:val="28"/>
              </w:rPr>
              <w:t>«Головоломка манси. Три оленя»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DD5CBB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28 августа –</w:t>
            </w:r>
            <w:r w:rsidR="00DD5CB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15 сентября</w:t>
            </w:r>
          </w:p>
          <w:p w:rsidR="00DD5CBB" w:rsidRPr="008C26EB" w:rsidRDefault="00DD5CBB" w:rsidP="00DD5CB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C26EB">
              <w:rPr>
                <w:rFonts w:ascii="Liberation Serif" w:hAnsi="Liberation Serif"/>
                <w:sz w:val="28"/>
                <w:szCs w:val="28"/>
              </w:rPr>
              <w:t>вт.</w:t>
            </w:r>
            <w:r>
              <w:rPr>
                <w:rFonts w:ascii="Liberation Serif" w:hAnsi="Liberation Serif"/>
                <w:sz w:val="28"/>
                <w:szCs w:val="28"/>
              </w:rPr>
              <w:t>, пт.</w:t>
            </w:r>
            <w:r w:rsidRPr="008C26EB">
              <w:rPr>
                <w:rFonts w:ascii="Liberation Serif" w:hAnsi="Liberation Serif"/>
                <w:sz w:val="28"/>
                <w:szCs w:val="28"/>
              </w:rPr>
              <w:t xml:space="preserve"> 10.00-18.00,</w:t>
            </w:r>
          </w:p>
          <w:p w:rsidR="00DD5CBB" w:rsidRPr="008C26EB" w:rsidRDefault="00DD5CBB" w:rsidP="00DD5CB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C26EB">
              <w:rPr>
                <w:rFonts w:ascii="Liberation Serif" w:hAnsi="Liberation Serif"/>
                <w:sz w:val="28"/>
                <w:szCs w:val="28"/>
              </w:rPr>
              <w:t>ср.</w:t>
            </w:r>
            <w:r>
              <w:rPr>
                <w:rFonts w:ascii="Liberation Serif" w:hAnsi="Liberation Serif"/>
                <w:sz w:val="28"/>
                <w:szCs w:val="28"/>
              </w:rPr>
              <w:t>, чт.</w:t>
            </w:r>
            <w:r w:rsidRPr="008C26EB">
              <w:rPr>
                <w:rFonts w:ascii="Liberation Serif" w:hAnsi="Liberation Serif"/>
                <w:sz w:val="28"/>
                <w:szCs w:val="28"/>
              </w:rPr>
              <w:t xml:space="preserve"> 11.30-19.30,</w:t>
            </w:r>
          </w:p>
          <w:p w:rsidR="00DD5CBB" w:rsidRDefault="00DD5CBB" w:rsidP="00DD5CBB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C26EB">
              <w:rPr>
                <w:rFonts w:ascii="Liberation Serif" w:hAnsi="Liberation Serif"/>
                <w:sz w:val="28"/>
                <w:szCs w:val="28"/>
              </w:rPr>
              <w:t>сб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.,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вс</w:t>
            </w:r>
            <w:r w:rsidRPr="008C26EB">
              <w:rPr>
                <w:rFonts w:ascii="Liberation Serif" w:hAnsi="Liberation Serif"/>
                <w:sz w:val="28"/>
                <w:szCs w:val="28"/>
              </w:rPr>
              <w:t>кр</w:t>
            </w:r>
            <w:proofErr w:type="spellEnd"/>
            <w:r w:rsidRPr="008C26EB">
              <w:rPr>
                <w:rFonts w:ascii="Liberation Serif" w:hAnsi="Liberation Serif"/>
                <w:sz w:val="28"/>
                <w:szCs w:val="28"/>
              </w:rPr>
              <w:t>. 10.00-18.00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3AD" w:rsidRDefault="009753AD" w:rsidP="009753AD">
            <w:pPr>
              <w:pStyle w:val="11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Выставочный зал,</w:t>
            </w:r>
          </w:p>
          <w:p w:rsidR="00DE3117" w:rsidRDefault="009753AD" w:rsidP="009753AD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(пр. Победы, 83а), 8(3439)53-00-21</w:t>
            </w:r>
          </w:p>
        </w:tc>
      </w:tr>
      <w:tr w:rsidR="00DE3117" w:rsidTr="00A45826">
        <w:trPr>
          <w:trHeight w:val="1377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Интерактивное занятие «Делу – время, потехе – час»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DE3117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29 августа</w:t>
            </w:r>
            <w:r w:rsidR="00413684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413684" w:rsidRDefault="00413684" w:rsidP="00DE3117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17.30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3684" w:rsidRDefault="00DE3117" w:rsidP="00CE10C0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МАУК «Краеведческий музей»,</w:t>
            </w:r>
            <w:r w:rsidR="008C26EB">
              <w:t xml:space="preserve"> </w:t>
            </w:r>
            <w:r w:rsidR="00413684">
              <w:t xml:space="preserve">                       </w:t>
            </w:r>
          </w:p>
          <w:p w:rsidR="00DE3117" w:rsidRDefault="008C26EB" w:rsidP="009753AD">
            <w:pPr>
              <w:pStyle w:val="11"/>
              <w:jc w:val="both"/>
            </w:pPr>
            <w:r w:rsidRPr="008C26EB">
              <w:rPr>
                <w:rFonts w:ascii="Liberation Serif" w:hAnsi="Liberation Serif"/>
                <w:sz w:val="28"/>
                <w:szCs w:val="28"/>
              </w:rPr>
              <w:t xml:space="preserve">(ул. </w:t>
            </w:r>
            <w:proofErr w:type="spellStart"/>
            <w:r w:rsidRPr="008C26EB">
              <w:rPr>
                <w:rFonts w:ascii="Liberation Serif" w:hAnsi="Liberation Serif"/>
                <w:sz w:val="28"/>
                <w:szCs w:val="28"/>
              </w:rPr>
              <w:t>Коммолодежи</w:t>
            </w:r>
            <w:proofErr w:type="spellEnd"/>
            <w:r w:rsidRPr="008C26EB">
              <w:rPr>
                <w:rFonts w:ascii="Liberation Serif" w:hAnsi="Liberation Serif"/>
                <w:sz w:val="28"/>
                <w:szCs w:val="28"/>
              </w:rPr>
              <w:t xml:space="preserve">, 1), </w:t>
            </w:r>
            <w:r w:rsidR="00DE3117" w:rsidRPr="008C26EB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8(3439)</w:t>
            </w:r>
            <w:r w:rsidR="00DE311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53-00-14</w:t>
            </w:r>
          </w:p>
        </w:tc>
      </w:tr>
      <w:tr w:rsidR="00DE3117" w:rsidTr="00A45826">
        <w:trPr>
          <w:trHeight w:val="658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Познавательная беседа «Народы и традиции Среднего Урала»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3684" w:rsidRDefault="00DE3117" w:rsidP="00DE3117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 сентября</w:t>
            </w:r>
            <w:r w:rsidR="00413684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</w:p>
          <w:p w:rsidR="00DE3117" w:rsidRDefault="00413684" w:rsidP="00DE3117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 9.00 до 17.00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Pr="00413684" w:rsidRDefault="00413684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библиотека № 9          </w:t>
            </w:r>
            <w:r w:rsidRPr="00413684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 w:rsidRPr="00413684">
              <w:rPr>
                <w:sz w:val="28"/>
                <w:szCs w:val="28"/>
              </w:rPr>
              <w:t xml:space="preserve">ул. </w:t>
            </w:r>
            <w:proofErr w:type="spellStart"/>
            <w:r w:rsidRPr="00413684">
              <w:rPr>
                <w:sz w:val="28"/>
                <w:szCs w:val="28"/>
              </w:rPr>
              <w:t>О.Кошевого</w:t>
            </w:r>
            <w:proofErr w:type="spellEnd"/>
            <w:r w:rsidRPr="00413684">
              <w:rPr>
                <w:sz w:val="28"/>
                <w:szCs w:val="28"/>
              </w:rPr>
              <w:t xml:space="preserve">, 2), </w:t>
            </w:r>
          </w:p>
          <w:p w:rsidR="00DE3117" w:rsidRDefault="00DE3117" w:rsidP="00DE3117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 (3439) 53-05-41</w:t>
            </w:r>
          </w:p>
        </w:tc>
      </w:tr>
      <w:tr w:rsidR="00DE3117" w:rsidTr="00A45826">
        <w:trPr>
          <w:trHeight w:val="634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a7"/>
              <w:jc w:val="both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Выставка «Мы живем семьей единой»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DE3117">
            <w:pPr>
              <w:pStyle w:val="a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01-22 сентября</w:t>
            </w:r>
          </w:p>
          <w:p w:rsidR="00413684" w:rsidRPr="00413684" w:rsidRDefault="00413684" w:rsidP="00413684">
            <w:pPr>
              <w:pStyle w:val="a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  <w:r w:rsidRPr="00413684">
              <w:rPr>
                <w:rFonts w:ascii="Liberation Serif" w:hAnsi="Liberation Serif"/>
                <w:sz w:val="28"/>
                <w:szCs w:val="28"/>
              </w:rPr>
              <w:t>пн.- пт. с 10.00 до 19.00,</w:t>
            </w:r>
            <w:r w:rsidRPr="00413684">
              <w:rPr>
                <w:rFonts w:ascii="Liberation Serif" w:hAnsi="Liberation Serif"/>
                <w:sz w:val="28"/>
                <w:szCs w:val="28"/>
              </w:rPr>
              <w:br/>
              <w:t>суббота с 10.00 до 18.00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3684" w:rsidRDefault="00413684" w:rsidP="00CE10C0">
            <w:pPr>
              <w:pStyle w:val="a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библиотека №13, </w:t>
            </w:r>
          </w:p>
          <w:p w:rsidR="00DE3117" w:rsidRPr="00413684" w:rsidRDefault="00413684" w:rsidP="00CE10C0">
            <w:pPr>
              <w:pStyle w:val="a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13684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 w:rsidRPr="00413684">
              <w:rPr>
                <w:rFonts w:ascii="Liberation Serif" w:hAnsi="Liberation Serif"/>
                <w:sz w:val="28"/>
                <w:szCs w:val="28"/>
              </w:rPr>
              <w:t>ул. Суворова, 27)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DE3117" w:rsidRDefault="00DE3117" w:rsidP="00DE3117">
            <w:pPr>
              <w:pStyle w:val="a7"/>
              <w:jc w:val="both"/>
              <w:rPr>
                <w:lang w:eastAsia="ar-SA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 (3439) 53-05-49</w:t>
            </w:r>
          </w:p>
        </w:tc>
      </w:tr>
      <w:tr w:rsidR="00DE3117" w:rsidTr="00A45826">
        <w:trPr>
          <w:trHeight w:val="960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Концертная программа, посвященная Дню народов Среднего Урала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01</w:t>
            </w:r>
            <w:r w:rsidR="000312DE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393256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9753AD" w:rsidRDefault="009753AD" w:rsidP="009753AD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МАУК «Социально-культурный центр»</w:t>
            </w:r>
          </w:p>
          <w:p w:rsidR="00DE3117" w:rsidRDefault="00DE3117" w:rsidP="00DE3117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 (3439)37-93-93</w:t>
            </w:r>
          </w:p>
        </w:tc>
      </w:tr>
      <w:tr w:rsidR="00DE3117" w:rsidTr="00A45826">
        <w:trPr>
          <w:trHeight w:val="960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1a"/>
                <w:sz w:val="28"/>
                <w:szCs w:val="28"/>
              </w:rPr>
              <w:t>Мастер-класс «Набойка – традиции и современность». Набивка рисунка по ткани с помощью штампов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3117" w:rsidRDefault="00DE3117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01</w:t>
            </w:r>
            <w:r w:rsidR="000312DE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9753AD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9753AD" w:rsidRDefault="009753AD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3AD" w:rsidRDefault="009753AD" w:rsidP="009753AD">
            <w:pPr>
              <w:pStyle w:val="11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Выставочный зал,</w:t>
            </w:r>
          </w:p>
          <w:p w:rsidR="00DE3117" w:rsidRDefault="009753AD" w:rsidP="009753AD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(пр. Победы, 83а), 8(3439)53-00-21</w:t>
            </w:r>
          </w:p>
        </w:tc>
      </w:tr>
      <w:tr w:rsidR="00DE3117" w:rsidTr="00A45826">
        <w:trPr>
          <w:trHeight w:val="649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0312DE" w:rsidP="000312DE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Концертная программа «День народов среднего Урала»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01</w:t>
            </w:r>
            <w:r w:rsidR="000312DE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A45826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E14313" w:rsidRDefault="00E14313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3AD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ДК «Современник»</w:t>
            </w:r>
            <w:r w:rsidR="009753A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DE3117" w:rsidRDefault="009753AD" w:rsidP="00CE10C0">
            <w:pPr>
              <w:pStyle w:val="11"/>
              <w:jc w:val="both"/>
              <w:rPr>
                <w:rStyle w:val="1a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(ул. Лермонтова, 133)</w:t>
            </w:r>
            <w:r w:rsidR="00DE3117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DE3117" w:rsidRDefault="00DE3117" w:rsidP="000312DE">
            <w:pPr>
              <w:pStyle w:val="11"/>
              <w:jc w:val="both"/>
            </w:pPr>
            <w:r>
              <w:rPr>
                <w:rStyle w:val="1a"/>
                <w:rFonts w:ascii="Liberation Serif" w:hAnsi="Liberation Serif" w:cs="Liberation Serif"/>
                <w:sz w:val="28"/>
                <w:szCs w:val="28"/>
              </w:rPr>
              <w:t xml:space="preserve">8 (3439) </w:t>
            </w:r>
            <w:r>
              <w:rPr>
                <w:rStyle w:val="1a"/>
                <w:sz w:val="28"/>
                <w:szCs w:val="28"/>
              </w:rPr>
              <w:t>39-80-01</w:t>
            </w:r>
          </w:p>
        </w:tc>
      </w:tr>
      <w:tr w:rsidR="00DE3117" w:rsidTr="00A45826">
        <w:trPr>
          <w:trHeight w:val="738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Квиз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«Опорный край державы»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02-06</w:t>
            </w:r>
            <w:r w:rsidR="000312DE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A45826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A45826" w:rsidRDefault="00A45826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826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библиотек</w:t>
            </w:r>
            <w:r w:rsidR="000312DE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A45826">
              <w:rPr>
                <w:rFonts w:ascii="Liberation Serif" w:hAnsi="Liberation Serif" w:cs="Liberation Serif"/>
                <w:sz w:val="28"/>
                <w:szCs w:val="28"/>
              </w:rPr>
              <w:t xml:space="preserve"> №14 </w:t>
            </w:r>
          </w:p>
          <w:p w:rsidR="00DE3117" w:rsidRPr="00A45826" w:rsidRDefault="00A45826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5826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 w:rsidRPr="00A45826">
              <w:rPr>
                <w:rFonts w:ascii="Liberation Serif" w:hAnsi="Liberation Serif"/>
                <w:sz w:val="28"/>
                <w:szCs w:val="28"/>
              </w:rPr>
              <w:t xml:space="preserve">ул. </w:t>
            </w:r>
            <w:proofErr w:type="spellStart"/>
            <w:r w:rsidRPr="00A45826">
              <w:rPr>
                <w:rFonts w:ascii="Liberation Serif" w:hAnsi="Liberation Serif"/>
                <w:sz w:val="28"/>
                <w:szCs w:val="28"/>
              </w:rPr>
              <w:t>Тевосяна</w:t>
            </w:r>
            <w:proofErr w:type="spellEnd"/>
            <w:r w:rsidRPr="00A45826">
              <w:rPr>
                <w:rFonts w:ascii="Liberation Serif" w:hAnsi="Liberation Serif"/>
                <w:sz w:val="28"/>
                <w:szCs w:val="28"/>
              </w:rPr>
              <w:t>, 13),</w:t>
            </w:r>
          </w:p>
          <w:p w:rsidR="00DE3117" w:rsidRDefault="00DE3117" w:rsidP="000312DE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 (3439) 53-05-40</w:t>
            </w:r>
          </w:p>
        </w:tc>
      </w:tr>
      <w:tr w:rsidR="00DE3117" w:rsidTr="00A45826">
        <w:trPr>
          <w:trHeight w:val="706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Викторина «Урал: переплетенье судеб» 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02-13</w:t>
            </w:r>
            <w:r w:rsidR="000312DE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A45826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</w:p>
          <w:p w:rsidR="00A45826" w:rsidRDefault="00A45826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Пн. – пт. 10.00-18.00</w:t>
            </w:r>
          </w:p>
          <w:p w:rsidR="00A45826" w:rsidRDefault="00A45826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826" w:rsidRDefault="00DE3117" w:rsidP="00CE10C0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библиотек</w:t>
            </w:r>
            <w:r w:rsidR="000312DE">
              <w:rPr>
                <w:rFonts w:ascii="Liberation Serif" w:hAnsi="Liberation Serif" w:cs="Liberation Serif"/>
                <w:bCs/>
                <w:sz w:val="28"/>
                <w:szCs w:val="28"/>
              </w:rPr>
              <w:t>а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№ 17</w:t>
            </w:r>
            <w:r w:rsidR="00A45826" w:rsidRPr="00D76CD8">
              <w:t xml:space="preserve"> </w:t>
            </w:r>
          </w:p>
          <w:p w:rsidR="00DE3117" w:rsidRDefault="00A45826" w:rsidP="00A45826">
            <w:pPr>
              <w:pStyle w:val="11"/>
              <w:jc w:val="both"/>
            </w:pPr>
            <w:r w:rsidRPr="00A45826">
              <w:rPr>
                <w:rFonts w:ascii="Liberation Serif" w:hAnsi="Liberation Serif"/>
                <w:sz w:val="28"/>
                <w:szCs w:val="28"/>
              </w:rPr>
              <w:t>(ул. Трудовые резервы, 8а)</w:t>
            </w:r>
            <w:r w:rsidR="00DE3117" w:rsidRPr="00A4582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, </w:t>
            </w:r>
            <w:r w:rsidR="00DE3117">
              <w:rPr>
                <w:rStyle w:val="1a"/>
                <w:rFonts w:ascii="Liberation Serif" w:hAnsi="Liberation Serif" w:cs="Liberation Serif"/>
                <w:sz w:val="28"/>
                <w:szCs w:val="28"/>
              </w:rPr>
              <w:t xml:space="preserve">8 (3439) </w:t>
            </w:r>
            <w:r w:rsidR="00DE3117">
              <w:rPr>
                <w:rStyle w:val="1a"/>
                <w:rFonts w:ascii="Liberation Serif" w:hAnsi="Liberation Serif" w:cs="Liberation Serif"/>
                <w:bCs/>
                <w:sz w:val="28"/>
                <w:szCs w:val="28"/>
              </w:rPr>
              <w:t>39-31</w:t>
            </w:r>
            <w:r>
              <w:rPr>
                <w:rStyle w:val="1a"/>
                <w:rFonts w:ascii="Liberation Serif" w:hAnsi="Liberation Serif" w:cs="Liberation Serif"/>
                <w:bCs/>
                <w:sz w:val="28"/>
                <w:szCs w:val="28"/>
              </w:rPr>
              <w:t>-96</w:t>
            </w:r>
          </w:p>
        </w:tc>
      </w:tr>
      <w:tr w:rsidR="00DE3117" w:rsidTr="00A45826">
        <w:trPr>
          <w:trHeight w:val="689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Краеведческий урок «Обряды и традиции коренных народов Урала»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02-20</w:t>
            </w:r>
            <w:r w:rsidR="000312DE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962044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962044" w:rsidRDefault="00962044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11.00</w:t>
            </w:r>
          </w:p>
          <w:p w:rsidR="00962044" w:rsidRDefault="00962044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2044" w:rsidRDefault="000312DE" w:rsidP="000312DE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Библиотека </w:t>
            </w:r>
            <w:r w:rsidR="00962044"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 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им. </w:t>
            </w:r>
            <w:r w:rsidR="00962044">
              <w:rPr>
                <w:rFonts w:ascii="Liberation Serif" w:hAnsi="Liberation Serif" w:cs="Liberation Serif"/>
                <w:sz w:val="28"/>
                <w:szCs w:val="28"/>
              </w:rPr>
              <w:t xml:space="preserve">        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А.С. Пушкина </w:t>
            </w:r>
            <w:r w:rsidR="00962044">
              <w:rPr>
                <w:rFonts w:ascii="Liberation Serif" w:hAnsi="Liberation Serif" w:cs="Liberation Serif"/>
                <w:sz w:val="28"/>
                <w:szCs w:val="28"/>
              </w:rPr>
              <w:t>(пр.</w:t>
            </w:r>
            <w:proofErr w:type="gramEnd"/>
            <w:r w:rsidR="0096204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gramStart"/>
            <w:r w:rsidR="00962044">
              <w:rPr>
                <w:rFonts w:ascii="Liberation Serif" w:hAnsi="Liberation Serif" w:cs="Liberation Serif"/>
                <w:sz w:val="28"/>
                <w:szCs w:val="28"/>
              </w:rPr>
              <w:t xml:space="preserve">Победы, 33), </w:t>
            </w:r>
            <w:proofErr w:type="gramEnd"/>
          </w:p>
          <w:p w:rsidR="00DE3117" w:rsidRDefault="00DE3117" w:rsidP="000312DE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 (3439) 53-05-3</w:t>
            </w:r>
            <w:r w:rsidR="00962044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DE3117" w:rsidTr="00A45826">
        <w:trPr>
          <w:trHeight w:val="713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Программа «Игры народов Урала» 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02</w:t>
            </w:r>
            <w:r w:rsidR="000312DE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A45826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A45826" w:rsidRDefault="00A45826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2044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библиотек</w:t>
            </w:r>
            <w:r w:rsidR="000312DE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962044">
              <w:rPr>
                <w:rFonts w:ascii="Liberation Serif" w:hAnsi="Liberation Serif" w:cs="Liberation Serif"/>
                <w:sz w:val="28"/>
                <w:szCs w:val="28"/>
              </w:rPr>
              <w:t xml:space="preserve"> №14 </w:t>
            </w:r>
          </w:p>
          <w:p w:rsidR="00DE3117" w:rsidRDefault="00962044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(ул.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Тевосяна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, 13),</w:t>
            </w:r>
          </w:p>
          <w:p w:rsidR="00DE3117" w:rsidRDefault="00DE3117" w:rsidP="000312DE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 (3439) 53-05-40</w:t>
            </w:r>
          </w:p>
        </w:tc>
      </w:tr>
      <w:tr w:rsidR="00DE3117" w:rsidTr="00E14313">
        <w:trPr>
          <w:trHeight w:val="348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Квест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«Уральский букет»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962044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06</w:t>
            </w:r>
            <w:r w:rsidR="000312DE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962044" w:rsidRDefault="00962044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11.00</w:t>
            </w:r>
          </w:p>
          <w:p w:rsidR="00962044" w:rsidRDefault="00962044" w:rsidP="000312DE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2044" w:rsidRDefault="00962044" w:rsidP="00962044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Центральная детская библиотека         им.  П.П. Бажова               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(ул. Стахановская, 1),</w:t>
            </w:r>
          </w:p>
          <w:p w:rsidR="00DE3117" w:rsidRDefault="00962044" w:rsidP="00962044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 (3439) 53-05-47</w:t>
            </w:r>
          </w:p>
        </w:tc>
      </w:tr>
      <w:tr w:rsidR="00DE3117" w:rsidTr="00A45826">
        <w:trPr>
          <w:trHeight w:val="960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05651D" w:rsidP="0005651D">
            <w:pPr>
              <w:pStyle w:val="a7"/>
              <w:jc w:val="both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Открытие художественной выставки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Авшаряна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Р.Ф., м</w:t>
            </w:r>
            <w:r w:rsidR="00DE3117">
              <w:rPr>
                <w:rFonts w:ascii="Liberation Serif" w:hAnsi="Liberation Serif" w:cs="Liberation Serif"/>
                <w:sz w:val="28"/>
                <w:szCs w:val="28"/>
              </w:rPr>
              <w:t>астер-класс  по росписи орнаментов разных национальностей «Вышивка оживает»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квест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«Национальные игры», викторина 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DE6871">
            <w:pPr>
              <w:pStyle w:val="a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05</w:t>
            </w:r>
            <w:r w:rsidR="00DE6871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1B314F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05651D" w:rsidRDefault="0005651D" w:rsidP="00DE6871">
            <w:pPr>
              <w:pStyle w:val="a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10.30</w:t>
            </w:r>
          </w:p>
          <w:p w:rsidR="001B314F" w:rsidRDefault="001B314F" w:rsidP="00DE6871">
            <w:pPr>
              <w:pStyle w:val="a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B314F" w:rsidRDefault="001B314F" w:rsidP="00DE6871">
            <w:pPr>
              <w:pStyle w:val="a7"/>
              <w:jc w:val="center"/>
              <w:rPr>
                <w:rFonts w:ascii="Liberation Serif" w:hAnsi="Liberation Serif" w:cs="Liberation Serif"/>
                <w:sz w:val="28"/>
                <w:szCs w:val="28"/>
                <w:lang w:eastAsia="ar-SA"/>
              </w:rPr>
            </w:pP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14F" w:rsidRDefault="00F60930" w:rsidP="001B314F">
            <w:pPr>
              <w:pStyle w:val="a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библиотека</w:t>
            </w:r>
            <w:r w:rsidR="001B314F">
              <w:rPr>
                <w:rFonts w:ascii="Liberation Serif" w:hAnsi="Liberation Serif" w:cs="Liberation Serif"/>
                <w:sz w:val="28"/>
                <w:szCs w:val="28"/>
              </w:rPr>
              <w:t xml:space="preserve"> №16 </w:t>
            </w:r>
          </w:p>
          <w:p w:rsidR="001B314F" w:rsidRDefault="001B314F" w:rsidP="001B314F">
            <w:pPr>
              <w:pStyle w:val="a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(ул. Алюминиевая, 47), </w:t>
            </w:r>
          </w:p>
          <w:p w:rsidR="00DE3117" w:rsidRDefault="001B314F" w:rsidP="001B314F">
            <w:pPr>
              <w:pStyle w:val="a7"/>
              <w:jc w:val="both"/>
              <w:rPr>
                <w:lang w:eastAsia="ar-SA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8 (3439) 53-05-46 </w:t>
            </w:r>
          </w:p>
        </w:tc>
      </w:tr>
      <w:tr w:rsidR="00DE3117" w:rsidTr="00A45826">
        <w:trPr>
          <w:trHeight w:val="960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00D8" w:rsidRDefault="00A400D8" w:rsidP="001B314F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Интерактивная программа «Обычаи и традиции моего народа».</w:t>
            </w:r>
          </w:p>
          <w:p w:rsidR="00DE3117" w:rsidRDefault="001B314F" w:rsidP="001B314F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Праздник национального костюма </w:t>
            </w:r>
            <w:r w:rsidR="00DE3117">
              <w:rPr>
                <w:rFonts w:ascii="Liberation Serif" w:hAnsi="Liberation Serif" w:cs="Liberation Serif"/>
                <w:sz w:val="28"/>
                <w:szCs w:val="28"/>
              </w:rPr>
              <w:t>«Каменские кружева»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06</w:t>
            </w:r>
            <w:r w:rsidR="00DE6871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A400D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A400D8" w:rsidRDefault="00A400D8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13.00</w:t>
            </w:r>
          </w:p>
          <w:p w:rsidR="00A400D8" w:rsidRDefault="00A400D8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ДК «Металлург»,</w:t>
            </w:r>
          </w:p>
          <w:p w:rsidR="001B314F" w:rsidRDefault="001B314F" w:rsidP="00CE10C0">
            <w:pPr>
              <w:pStyle w:val="11"/>
              <w:jc w:val="both"/>
              <w:rPr>
                <w:rStyle w:val="1a"/>
                <w:rFonts w:ascii="Liberation Serif" w:eastAsia="Calibri" w:hAnsi="Liberation Serif" w:cs="Liberation Serif"/>
                <w:sz w:val="28"/>
                <w:szCs w:val="28"/>
              </w:rPr>
            </w:pPr>
            <w:r w:rsidRPr="001B314F">
              <w:rPr>
                <w:rFonts w:ascii="Liberation Serif" w:hAnsi="Liberation Serif"/>
                <w:sz w:val="28"/>
                <w:szCs w:val="28"/>
              </w:rPr>
              <w:t xml:space="preserve">(ул. Трудовые резервы, 8а), </w:t>
            </w:r>
            <w:r w:rsidR="00F60930">
              <w:rPr>
                <w:rStyle w:val="1a"/>
                <w:rFonts w:ascii="Liberation Serif" w:hAnsi="Liberation Serif" w:cs="Liberation Serif"/>
                <w:sz w:val="28"/>
                <w:szCs w:val="28"/>
              </w:rPr>
              <w:t>8 (3439)39-52-16</w:t>
            </w:r>
          </w:p>
          <w:p w:rsidR="00DE3117" w:rsidRDefault="00DE3117" w:rsidP="00DE6871">
            <w:pPr>
              <w:pStyle w:val="11"/>
              <w:jc w:val="both"/>
            </w:pPr>
          </w:p>
        </w:tc>
      </w:tr>
      <w:tr w:rsidR="00DE3117" w:rsidTr="00A45826">
        <w:trPr>
          <w:trHeight w:val="960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1a"/>
                <w:rFonts w:ascii="Liberation Serif" w:hAnsi="Liberation Serif" w:cs="Liberation Serif"/>
                <w:sz w:val="28"/>
              </w:rPr>
              <w:t>«Мы живём на Урале».</w:t>
            </w:r>
            <w:r w:rsidR="00DE6871">
              <w:rPr>
                <w:rStyle w:val="1a"/>
                <w:rFonts w:ascii="Liberation Serif" w:hAnsi="Liberation Serif" w:cs="Liberation Serif"/>
                <w:sz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Концертная программа творческих коллективов </w:t>
            </w:r>
          </w:p>
          <w:p w:rsidR="00DE3117" w:rsidRDefault="00DE3117" w:rsidP="00DE6871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ДК «Юность», совместно с Д</w:t>
            </w:r>
            <w:r w:rsidR="00DE6871">
              <w:rPr>
                <w:rFonts w:ascii="Liberation Serif" w:hAnsi="Liberation Serif" w:cs="Liberation Serif"/>
                <w:sz w:val="28"/>
                <w:szCs w:val="28"/>
              </w:rPr>
              <w:t>етской школой искусств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№ 1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06</w:t>
            </w:r>
            <w:r w:rsidR="00DE6871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7A0058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7A0058" w:rsidRDefault="007A0058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736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«ДК «Юность»</w:t>
            </w:r>
            <w:r w:rsidR="00ED736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DE3117" w:rsidRDefault="00ED7367" w:rsidP="00CE10C0">
            <w:pPr>
              <w:pStyle w:val="11"/>
              <w:jc w:val="both"/>
              <w:rPr>
                <w:rStyle w:val="1a"/>
                <w:rFonts w:ascii="Liberation Serif" w:eastAsia="Calibri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(пр. Победы, 2)</w:t>
            </w:r>
            <w:r w:rsidR="00DE3117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</w:p>
          <w:p w:rsidR="00DE3117" w:rsidRDefault="00DE3117" w:rsidP="00CE10C0">
            <w:pPr>
              <w:pStyle w:val="11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Style w:val="1a"/>
                <w:rFonts w:ascii="Liberation Serif" w:hAnsi="Liberation Serif" w:cs="Liberation Serif"/>
                <w:sz w:val="28"/>
                <w:szCs w:val="28"/>
              </w:rPr>
              <w:t>8 (3439) 32-22-96</w:t>
            </w:r>
          </w:p>
          <w:p w:rsidR="00DE3117" w:rsidRDefault="00DE3117" w:rsidP="00CE10C0">
            <w:pPr>
              <w:pStyle w:val="11"/>
              <w:jc w:val="both"/>
            </w:pPr>
          </w:p>
        </w:tc>
      </w:tr>
      <w:tr w:rsidR="00DE3117" w:rsidTr="00ED7367">
        <w:trPr>
          <w:trHeight w:val="986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1B314F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«Урал – наш общий дом!» Концертно-развлекательная программа 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7367" w:rsidRDefault="00DE3117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06</w:t>
            </w:r>
            <w:r w:rsidR="00DE6871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ED7367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</w:p>
          <w:p w:rsidR="00DE3117" w:rsidRDefault="00ED7367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17.00</w:t>
            </w:r>
          </w:p>
          <w:p w:rsidR="00ED7367" w:rsidRDefault="00ED7367" w:rsidP="00ED7367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7367" w:rsidRDefault="00ED7367" w:rsidP="00ED7367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Ул. Набережная</w:t>
            </w:r>
          </w:p>
          <w:p w:rsidR="00ED7367" w:rsidRDefault="00ED736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(у ротонды),</w:t>
            </w:r>
          </w:p>
          <w:p w:rsidR="00DE3117" w:rsidRDefault="00DE3117" w:rsidP="00CE10C0">
            <w:pPr>
              <w:pStyle w:val="11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 (3439) 35-09-51</w:t>
            </w:r>
          </w:p>
          <w:p w:rsidR="00DE3117" w:rsidRDefault="00DE3117" w:rsidP="00CE10C0">
            <w:pPr>
              <w:pStyle w:val="11"/>
              <w:jc w:val="both"/>
            </w:pPr>
          </w:p>
        </w:tc>
      </w:tr>
      <w:tr w:rsidR="00DE3117" w:rsidTr="00A45826">
        <w:trPr>
          <w:trHeight w:val="700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Творческая встреча «Народы среднего Урала»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09-19</w:t>
            </w:r>
            <w:r w:rsidR="00DE6871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</w:p>
          <w:p w:rsidR="00ED7367" w:rsidRDefault="00ED7367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736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библиотек</w:t>
            </w:r>
            <w:r w:rsidR="00DE6871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№ 8</w:t>
            </w:r>
            <w:r w:rsidR="00ED736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DE3117" w:rsidRPr="00ED7367" w:rsidRDefault="00ED7367" w:rsidP="00CE10C0">
            <w:pPr>
              <w:pStyle w:val="11"/>
              <w:jc w:val="both"/>
              <w:rPr>
                <w:rStyle w:val="1a"/>
                <w:rFonts w:ascii="Liberation Serif" w:hAnsi="Liberation Serif"/>
                <w:sz w:val="28"/>
                <w:szCs w:val="28"/>
              </w:rPr>
            </w:pPr>
            <w:r w:rsidRPr="00ED7367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 w:rsidRPr="00ED7367">
              <w:rPr>
                <w:rFonts w:ascii="Liberation Serif" w:hAnsi="Liberation Serif"/>
                <w:sz w:val="28"/>
                <w:szCs w:val="28"/>
              </w:rPr>
              <w:t>ул. Алюминиевая, 14)</w:t>
            </w:r>
            <w:r w:rsidR="00DE3117" w:rsidRPr="00ED7367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</w:p>
          <w:p w:rsidR="00DE3117" w:rsidRDefault="00DE3117" w:rsidP="00DE6871">
            <w:pPr>
              <w:pStyle w:val="11"/>
              <w:jc w:val="both"/>
            </w:pPr>
            <w:r>
              <w:rPr>
                <w:rStyle w:val="1a"/>
                <w:rFonts w:ascii="Liberation Serif" w:hAnsi="Liberation Serif" w:cs="Liberation Serif"/>
                <w:sz w:val="28"/>
                <w:szCs w:val="28"/>
              </w:rPr>
              <w:t>8 (3439) 53-05-44</w:t>
            </w:r>
          </w:p>
        </w:tc>
      </w:tr>
      <w:tr w:rsidR="00DE3117" w:rsidTr="00A45826">
        <w:trPr>
          <w:trHeight w:val="710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Час поэзии «На Урале ты и я – вместе дружная семья!» 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  <w:r w:rsidR="00DE6871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736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библиотек</w:t>
            </w:r>
            <w:r w:rsidR="00DE6871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№ 3</w:t>
            </w:r>
            <w:r w:rsidR="00ED7367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DE3117" w:rsidRDefault="00ED736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 w:rsidRPr="00ED7367">
              <w:rPr>
                <w:sz w:val="28"/>
                <w:szCs w:val="28"/>
              </w:rPr>
              <w:t>ул. Жуковского, 8)</w:t>
            </w:r>
            <w:r w:rsidR="00DE3117" w:rsidRPr="00ED7367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DE3117" w:rsidRDefault="00DE3117" w:rsidP="00DE6871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 (3439) 53-05-42</w:t>
            </w:r>
          </w:p>
        </w:tc>
      </w:tr>
      <w:tr w:rsidR="00DE3117" w:rsidTr="00A45826">
        <w:trPr>
          <w:trHeight w:val="362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Час сказки «Многоцветье сказок Урала»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  <w:r w:rsidR="00DE6871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1B314F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1B314F" w:rsidRDefault="001B314F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14F" w:rsidRDefault="001B314F" w:rsidP="001B314F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Центральная детская библиотека         им.  П.П. Бажова                (ул. Стахановская, 1),</w:t>
            </w:r>
          </w:p>
          <w:p w:rsidR="00DE3117" w:rsidRDefault="001B314F" w:rsidP="001B314F">
            <w:pPr>
              <w:pStyle w:val="11"/>
              <w:jc w:val="both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 (3439) 53-05-47</w:t>
            </w:r>
          </w:p>
        </w:tc>
      </w:tr>
      <w:tr w:rsidR="00DE3117" w:rsidTr="00A45826">
        <w:trPr>
          <w:trHeight w:val="960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Мастер-класс по изготовлению татарской народной куклы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Эни-Кызы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  <w:r w:rsidR="00DE6871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ED7367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ED7367" w:rsidRDefault="00ED7367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7367" w:rsidRDefault="00ED7367" w:rsidP="00ED7367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библиотека № 8 </w:t>
            </w:r>
          </w:p>
          <w:p w:rsidR="00ED7367" w:rsidRPr="00ED7367" w:rsidRDefault="00ED7367" w:rsidP="00ED7367">
            <w:pPr>
              <w:pStyle w:val="11"/>
              <w:jc w:val="both"/>
              <w:rPr>
                <w:rStyle w:val="1a"/>
                <w:rFonts w:ascii="Liberation Serif" w:hAnsi="Liberation Serif"/>
                <w:sz w:val="28"/>
                <w:szCs w:val="28"/>
              </w:rPr>
            </w:pPr>
            <w:r w:rsidRPr="00ED7367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 w:rsidRPr="00ED7367">
              <w:rPr>
                <w:rFonts w:ascii="Liberation Serif" w:hAnsi="Liberation Serif"/>
                <w:sz w:val="28"/>
                <w:szCs w:val="28"/>
              </w:rPr>
              <w:t>ул. Алюминиевая, 14)</w:t>
            </w:r>
            <w:r w:rsidRPr="00ED7367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</w:p>
          <w:p w:rsidR="00DE3117" w:rsidRDefault="00ED7367" w:rsidP="00ED7367">
            <w:pPr>
              <w:pStyle w:val="11"/>
              <w:jc w:val="both"/>
            </w:pPr>
            <w:r>
              <w:rPr>
                <w:rStyle w:val="1a"/>
                <w:rFonts w:ascii="Liberation Serif" w:hAnsi="Liberation Serif" w:cs="Liberation Serif"/>
                <w:sz w:val="28"/>
                <w:szCs w:val="28"/>
              </w:rPr>
              <w:t>8 (3439) 53-05-44</w:t>
            </w:r>
          </w:p>
        </w:tc>
      </w:tr>
      <w:tr w:rsidR="00DE3117" w:rsidTr="00A45826">
        <w:trPr>
          <w:trHeight w:val="960"/>
        </w:trPr>
        <w:tc>
          <w:tcPr>
            <w:tcW w:w="1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Викторина «Такой загадочный Урал» </w:t>
            </w:r>
          </w:p>
        </w:tc>
        <w:tc>
          <w:tcPr>
            <w:tcW w:w="1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DE6871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</w:t>
            </w:r>
            <w:r w:rsidR="00DE6871">
              <w:rPr>
                <w:rFonts w:ascii="Liberation Serif" w:hAnsi="Liberation Serif" w:cs="Liberation Serif"/>
                <w:sz w:val="28"/>
                <w:szCs w:val="28"/>
              </w:rPr>
              <w:t xml:space="preserve"> сентября</w:t>
            </w:r>
            <w:r w:rsidR="00A45826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A45826" w:rsidRDefault="00A45826" w:rsidP="00A45826">
            <w:pPr>
              <w:pStyle w:val="1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пн. – пт. 10.00-18.00</w:t>
            </w:r>
          </w:p>
        </w:tc>
        <w:tc>
          <w:tcPr>
            <w:tcW w:w="1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3117" w:rsidRDefault="00DE3117" w:rsidP="00CE10C0">
            <w:pPr>
              <w:pStyle w:val="11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библиотек</w:t>
            </w:r>
            <w:r w:rsidR="00DE6871">
              <w:rPr>
                <w:rFonts w:ascii="Liberation Serif" w:hAnsi="Liberation Serif" w:cs="Liberation Serif"/>
                <w:bCs/>
                <w:sz w:val="28"/>
                <w:szCs w:val="28"/>
              </w:rPr>
              <w:t>а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№ 17, </w:t>
            </w:r>
          </w:p>
          <w:p w:rsidR="00DE3117" w:rsidRDefault="00962044" w:rsidP="00962044">
            <w:pPr>
              <w:pStyle w:val="11"/>
              <w:jc w:val="both"/>
            </w:pPr>
            <w:r>
              <w:rPr>
                <w:rFonts w:ascii="Liberation Serif" w:hAnsi="Liberation Serif"/>
                <w:sz w:val="28"/>
                <w:szCs w:val="28"/>
              </w:rPr>
              <w:t>(</w:t>
            </w:r>
            <w:r w:rsidRPr="00A45826">
              <w:rPr>
                <w:rFonts w:ascii="Liberation Serif" w:hAnsi="Liberation Serif"/>
                <w:sz w:val="28"/>
                <w:szCs w:val="28"/>
              </w:rPr>
              <w:t>ул. Трудовые резервы, 8а)</w:t>
            </w:r>
            <w:r w:rsidRPr="00A45826">
              <w:rPr>
                <w:rFonts w:ascii="Liberation Serif" w:hAnsi="Liberation Serif" w:cs="Liberation Serif"/>
                <w:bCs/>
                <w:sz w:val="28"/>
                <w:szCs w:val="28"/>
              </w:rPr>
              <w:t>,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 w:rsidR="00DE3117">
              <w:rPr>
                <w:rStyle w:val="1a"/>
                <w:rFonts w:ascii="Liberation Serif" w:hAnsi="Liberation Serif" w:cs="Liberation Serif"/>
                <w:sz w:val="28"/>
                <w:szCs w:val="28"/>
              </w:rPr>
              <w:t>8 (3439)</w:t>
            </w:r>
            <w:r w:rsidR="00DE3117">
              <w:rPr>
                <w:rStyle w:val="1a"/>
                <w:rFonts w:ascii="Liberation Serif" w:hAnsi="Liberation Serif" w:cs="Liberation Serif"/>
                <w:bCs/>
                <w:sz w:val="28"/>
                <w:szCs w:val="28"/>
              </w:rPr>
              <w:t>39-31-96</w:t>
            </w:r>
          </w:p>
        </w:tc>
      </w:tr>
    </w:tbl>
    <w:p w:rsidR="00D97B08" w:rsidRPr="008A3DD3" w:rsidRDefault="00D97B08" w:rsidP="00CE10C0">
      <w:pPr>
        <w:jc w:val="both"/>
      </w:pPr>
    </w:p>
    <w:sectPr w:rsidR="00D97B08" w:rsidRPr="008A3DD3" w:rsidSect="00D305D1">
      <w:headerReference w:type="default" r:id="rId9"/>
      <w:pgSz w:w="11905" w:h="16838"/>
      <w:pgMar w:top="851" w:right="567" w:bottom="737" w:left="680" w:header="0" w:footer="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CF8" w:rsidRDefault="005A7CF8" w:rsidP="000161D6">
      <w:r>
        <w:separator/>
      </w:r>
    </w:p>
  </w:endnote>
  <w:endnote w:type="continuationSeparator" w:id="0">
    <w:p w:rsidR="005A7CF8" w:rsidRDefault="005A7CF8" w:rsidP="00016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CF8" w:rsidRDefault="005A7CF8" w:rsidP="000161D6">
      <w:r>
        <w:separator/>
      </w:r>
    </w:p>
  </w:footnote>
  <w:footnote w:type="continuationSeparator" w:id="0">
    <w:p w:rsidR="005A7CF8" w:rsidRDefault="005A7CF8" w:rsidP="00016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CF8" w:rsidRDefault="005A7CF8">
    <w:pPr>
      <w:pStyle w:val="af3"/>
      <w:jc w:val="center"/>
    </w:pPr>
  </w:p>
  <w:p w:rsidR="005A7CF8" w:rsidRDefault="005A7CF8">
    <w:pPr>
      <w:pStyle w:val="af3"/>
      <w:jc w:val="center"/>
    </w:pPr>
  </w:p>
  <w:p w:rsidR="005A7CF8" w:rsidRDefault="005A7CF8">
    <w:pPr>
      <w:pStyle w:val="af3"/>
      <w:jc w:val="center"/>
    </w:pPr>
  </w:p>
  <w:p w:rsidR="005A7CF8" w:rsidRDefault="005A7CF8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3AB74DA"/>
    <w:multiLevelType w:val="hybridMultilevel"/>
    <w:tmpl w:val="02B639EA"/>
    <w:lvl w:ilvl="0" w:tplc="9A22A47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4C40117"/>
    <w:multiLevelType w:val="multilevel"/>
    <w:tmpl w:val="F8B4C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F25D53"/>
    <w:multiLevelType w:val="hybridMultilevel"/>
    <w:tmpl w:val="0FBE2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3345F"/>
    <w:multiLevelType w:val="multilevel"/>
    <w:tmpl w:val="DCA43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B7184F"/>
    <w:multiLevelType w:val="hybridMultilevel"/>
    <w:tmpl w:val="5D76F03A"/>
    <w:lvl w:ilvl="0" w:tplc="EBBE8882">
      <w:start w:val="1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6">
    <w:nsid w:val="0E3E1215"/>
    <w:multiLevelType w:val="multilevel"/>
    <w:tmpl w:val="CF744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E043BB"/>
    <w:multiLevelType w:val="multilevel"/>
    <w:tmpl w:val="37B0C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8925D8"/>
    <w:multiLevelType w:val="hybridMultilevel"/>
    <w:tmpl w:val="34C25FCA"/>
    <w:lvl w:ilvl="0" w:tplc="F80ED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AC12584"/>
    <w:multiLevelType w:val="multilevel"/>
    <w:tmpl w:val="0AC2E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EC41C3"/>
    <w:multiLevelType w:val="hybridMultilevel"/>
    <w:tmpl w:val="53125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167969"/>
    <w:multiLevelType w:val="multilevel"/>
    <w:tmpl w:val="F4448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CD7D1E"/>
    <w:multiLevelType w:val="multilevel"/>
    <w:tmpl w:val="6652F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A27A15"/>
    <w:multiLevelType w:val="multilevel"/>
    <w:tmpl w:val="AA588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4A2948"/>
    <w:multiLevelType w:val="multilevel"/>
    <w:tmpl w:val="E0EA0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EA7C06"/>
    <w:multiLevelType w:val="hybridMultilevel"/>
    <w:tmpl w:val="619E87FE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51"/>
        </w:tabs>
        <w:ind w:left="1251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71"/>
        </w:tabs>
        <w:ind w:left="1971" w:hanging="360"/>
      </w:pPr>
    </w:lvl>
    <w:lvl w:ilvl="3" w:tplc="04190001">
      <w:start w:val="1"/>
      <w:numFmt w:val="decimal"/>
      <w:lvlText w:val="%4."/>
      <w:lvlJc w:val="left"/>
      <w:pPr>
        <w:tabs>
          <w:tab w:val="num" w:pos="2691"/>
        </w:tabs>
        <w:ind w:left="2691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11"/>
        </w:tabs>
        <w:ind w:left="3411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31"/>
        </w:tabs>
        <w:ind w:left="4131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51"/>
        </w:tabs>
        <w:ind w:left="4851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71"/>
        </w:tabs>
        <w:ind w:left="5571" w:hanging="360"/>
      </w:pPr>
    </w:lvl>
    <w:lvl w:ilvl="8" w:tplc="04190005">
      <w:start w:val="1"/>
      <w:numFmt w:val="decimal"/>
      <w:lvlText w:val="%9."/>
      <w:lvlJc w:val="left"/>
      <w:pPr>
        <w:tabs>
          <w:tab w:val="num" w:pos="6291"/>
        </w:tabs>
        <w:ind w:left="6291" w:hanging="360"/>
      </w:pPr>
    </w:lvl>
  </w:abstractNum>
  <w:abstractNum w:abstractNumId="16">
    <w:nsid w:val="2DB2453F"/>
    <w:multiLevelType w:val="multilevel"/>
    <w:tmpl w:val="646E4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6A437F"/>
    <w:multiLevelType w:val="hybridMultilevel"/>
    <w:tmpl w:val="3B685A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7E7C86"/>
    <w:multiLevelType w:val="multilevel"/>
    <w:tmpl w:val="EF7C0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62D1DAD"/>
    <w:multiLevelType w:val="multilevel"/>
    <w:tmpl w:val="5A7EF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D791634"/>
    <w:multiLevelType w:val="multilevel"/>
    <w:tmpl w:val="F25A0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E312610"/>
    <w:multiLevelType w:val="multilevel"/>
    <w:tmpl w:val="DA4AD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9D4D41"/>
    <w:multiLevelType w:val="multilevel"/>
    <w:tmpl w:val="D6B44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62700E"/>
    <w:multiLevelType w:val="hybridMultilevel"/>
    <w:tmpl w:val="110C80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74D2210"/>
    <w:multiLevelType w:val="multilevel"/>
    <w:tmpl w:val="03E02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2EE2B05"/>
    <w:multiLevelType w:val="multilevel"/>
    <w:tmpl w:val="3F865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4946E8B"/>
    <w:multiLevelType w:val="hybridMultilevel"/>
    <w:tmpl w:val="661A7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0B14CE"/>
    <w:multiLevelType w:val="hybridMultilevel"/>
    <w:tmpl w:val="AA2869E8"/>
    <w:lvl w:ilvl="0" w:tplc="0419000F">
      <w:start w:val="1"/>
      <w:numFmt w:val="decimal"/>
      <w:lvlText w:val="%1."/>
      <w:lvlJc w:val="left"/>
      <w:pPr>
        <w:ind w:left="3229" w:hanging="360"/>
      </w:pPr>
    </w:lvl>
    <w:lvl w:ilvl="1" w:tplc="04190019">
      <w:start w:val="1"/>
      <w:numFmt w:val="lowerLetter"/>
      <w:lvlText w:val="%2."/>
      <w:lvlJc w:val="left"/>
      <w:pPr>
        <w:ind w:left="3949" w:hanging="360"/>
      </w:pPr>
    </w:lvl>
    <w:lvl w:ilvl="2" w:tplc="0419001B">
      <w:start w:val="1"/>
      <w:numFmt w:val="lowerRoman"/>
      <w:lvlText w:val="%3."/>
      <w:lvlJc w:val="right"/>
      <w:pPr>
        <w:ind w:left="4669" w:hanging="180"/>
      </w:pPr>
    </w:lvl>
    <w:lvl w:ilvl="3" w:tplc="0419000F">
      <w:start w:val="1"/>
      <w:numFmt w:val="decimal"/>
      <w:lvlText w:val="%4."/>
      <w:lvlJc w:val="left"/>
      <w:pPr>
        <w:ind w:left="5389" w:hanging="360"/>
      </w:pPr>
    </w:lvl>
    <w:lvl w:ilvl="4" w:tplc="04190019">
      <w:start w:val="1"/>
      <w:numFmt w:val="lowerLetter"/>
      <w:lvlText w:val="%5."/>
      <w:lvlJc w:val="left"/>
      <w:pPr>
        <w:ind w:left="6109" w:hanging="360"/>
      </w:pPr>
    </w:lvl>
    <w:lvl w:ilvl="5" w:tplc="0419001B">
      <w:start w:val="1"/>
      <w:numFmt w:val="lowerRoman"/>
      <w:lvlText w:val="%6."/>
      <w:lvlJc w:val="right"/>
      <w:pPr>
        <w:ind w:left="6829" w:hanging="180"/>
      </w:pPr>
    </w:lvl>
    <w:lvl w:ilvl="6" w:tplc="0419000F">
      <w:start w:val="1"/>
      <w:numFmt w:val="decimal"/>
      <w:lvlText w:val="%7."/>
      <w:lvlJc w:val="left"/>
      <w:pPr>
        <w:ind w:left="7549" w:hanging="360"/>
      </w:pPr>
    </w:lvl>
    <w:lvl w:ilvl="7" w:tplc="04190019">
      <w:start w:val="1"/>
      <w:numFmt w:val="lowerLetter"/>
      <w:lvlText w:val="%8."/>
      <w:lvlJc w:val="left"/>
      <w:pPr>
        <w:ind w:left="8269" w:hanging="360"/>
      </w:pPr>
    </w:lvl>
    <w:lvl w:ilvl="8" w:tplc="0419001B">
      <w:start w:val="1"/>
      <w:numFmt w:val="lowerRoman"/>
      <w:lvlText w:val="%9."/>
      <w:lvlJc w:val="right"/>
      <w:pPr>
        <w:ind w:left="8989" w:hanging="180"/>
      </w:pPr>
    </w:lvl>
  </w:abstractNum>
  <w:abstractNum w:abstractNumId="28">
    <w:nsid w:val="6C983F07"/>
    <w:multiLevelType w:val="multilevel"/>
    <w:tmpl w:val="6E18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08C6883"/>
    <w:multiLevelType w:val="multilevel"/>
    <w:tmpl w:val="5E1CE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>
    <w:nsid w:val="72DC2E26"/>
    <w:multiLevelType w:val="multilevel"/>
    <w:tmpl w:val="534AC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51F011D"/>
    <w:multiLevelType w:val="multilevel"/>
    <w:tmpl w:val="BD3C5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52F4EFD"/>
    <w:multiLevelType w:val="multilevel"/>
    <w:tmpl w:val="E7309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7611FAF"/>
    <w:multiLevelType w:val="hybridMultilevel"/>
    <w:tmpl w:val="D98C7ACA"/>
    <w:lvl w:ilvl="0" w:tplc="838E5B80">
      <w:start w:val="1"/>
      <w:numFmt w:val="decimal"/>
      <w:lvlText w:val="%1."/>
      <w:lvlJc w:val="left"/>
      <w:pPr>
        <w:ind w:left="13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64" w:hanging="360"/>
      </w:pPr>
    </w:lvl>
    <w:lvl w:ilvl="2" w:tplc="0419001B" w:tentative="1">
      <w:start w:val="1"/>
      <w:numFmt w:val="lowerRoman"/>
      <w:lvlText w:val="%3."/>
      <w:lvlJc w:val="right"/>
      <w:pPr>
        <w:ind w:left="2784" w:hanging="180"/>
      </w:pPr>
    </w:lvl>
    <w:lvl w:ilvl="3" w:tplc="0419000F" w:tentative="1">
      <w:start w:val="1"/>
      <w:numFmt w:val="decimal"/>
      <w:lvlText w:val="%4."/>
      <w:lvlJc w:val="left"/>
      <w:pPr>
        <w:ind w:left="3504" w:hanging="360"/>
      </w:pPr>
    </w:lvl>
    <w:lvl w:ilvl="4" w:tplc="04190019" w:tentative="1">
      <w:start w:val="1"/>
      <w:numFmt w:val="lowerLetter"/>
      <w:lvlText w:val="%5."/>
      <w:lvlJc w:val="left"/>
      <w:pPr>
        <w:ind w:left="4224" w:hanging="360"/>
      </w:pPr>
    </w:lvl>
    <w:lvl w:ilvl="5" w:tplc="0419001B" w:tentative="1">
      <w:start w:val="1"/>
      <w:numFmt w:val="lowerRoman"/>
      <w:lvlText w:val="%6."/>
      <w:lvlJc w:val="right"/>
      <w:pPr>
        <w:ind w:left="4944" w:hanging="180"/>
      </w:pPr>
    </w:lvl>
    <w:lvl w:ilvl="6" w:tplc="0419000F" w:tentative="1">
      <w:start w:val="1"/>
      <w:numFmt w:val="decimal"/>
      <w:lvlText w:val="%7."/>
      <w:lvlJc w:val="left"/>
      <w:pPr>
        <w:ind w:left="5664" w:hanging="360"/>
      </w:pPr>
    </w:lvl>
    <w:lvl w:ilvl="7" w:tplc="04190019" w:tentative="1">
      <w:start w:val="1"/>
      <w:numFmt w:val="lowerLetter"/>
      <w:lvlText w:val="%8."/>
      <w:lvlJc w:val="left"/>
      <w:pPr>
        <w:ind w:left="6384" w:hanging="360"/>
      </w:pPr>
    </w:lvl>
    <w:lvl w:ilvl="8" w:tplc="0419001B" w:tentative="1">
      <w:start w:val="1"/>
      <w:numFmt w:val="lowerRoman"/>
      <w:lvlText w:val="%9."/>
      <w:lvlJc w:val="right"/>
      <w:pPr>
        <w:ind w:left="7104" w:hanging="180"/>
      </w:pPr>
    </w:lvl>
  </w:abstractNum>
  <w:num w:numId="1">
    <w:abstractNumId w:val="16"/>
  </w:num>
  <w:num w:numId="2">
    <w:abstractNumId w:val="18"/>
  </w:num>
  <w:num w:numId="3">
    <w:abstractNumId w:val="19"/>
  </w:num>
  <w:num w:numId="4">
    <w:abstractNumId w:val="11"/>
  </w:num>
  <w:num w:numId="5">
    <w:abstractNumId w:val="12"/>
  </w:num>
  <w:num w:numId="6">
    <w:abstractNumId w:val="28"/>
  </w:num>
  <w:num w:numId="7">
    <w:abstractNumId w:val="25"/>
  </w:num>
  <w:num w:numId="8">
    <w:abstractNumId w:val="14"/>
  </w:num>
  <w:num w:numId="9">
    <w:abstractNumId w:val="29"/>
  </w:num>
  <w:num w:numId="10">
    <w:abstractNumId w:val="6"/>
  </w:num>
  <w:num w:numId="11">
    <w:abstractNumId w:val="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10"/>
  </w:num>
  <w:num w:numId="15">
    <w:abstractNumId w:val="3"/>
  </w:num>
  <w:num w:numId="16">
    <w:abstractNumId w:val="7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22"/>
  </w:num>
  <w:num w:numId="20">
    <w:abstractNumId w:val="13"/>
  </w:num>
  <w:num w:numId="21">
    <w:abstractNumId w:val="33"/>
  </w:num>
  <w:num w:numId="2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15"/>
  </w:num>
  <w:num w:numId="25">
    <w:abstractNumId w:val="23"/>
  </w:num>
  <w:num w:numId="26">
    <w:abstractNumId w:val="9"/>
  </w:num>
  <w:num w:numId="27">
    <w:abstractNumId w:val="20"/>
  </w:num>
  <w:num w:numId="28">
    <w:abstractNumId w:val="32"/>
  </w:num>
  <w:num w:numId="29">
    <w:abstractNumId w:val="26"/>
  </w:num>
  <w:num w:numId="30">
    <w:abstractNumId w:val="21"/>
  </w:num>
  <w:num w:numId="31">
    <w:abstractNumId w:val="8"/>
  </w:num>
  <w:num w:numId="32">
    <w:abstractNumId w:val="4"/>
  </w:num>
  <w:num w:numId="33">
    <w:abstractNumId w:val="1"/>
  </w:num>
  <w:num w:numId="34">
    <w:abstractNumId w:val="5"/>
  </w:num>
  <w:num w:numId="35">
    <w:abstractNumId w:val="31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564"/>
    <w:rsid w:val="00000100"/>
    <w:rsid w:val="00001D87"/>
    <w:rsid w:val="00004B08"/>
    <w:rsid w:val="00005630"/>
    <w:rsid w:val="00005AAB"/>
    <w:rsid w:val="00005B6A"/>
    <w:rsid w:val="000151A6"/>
    <w:rsid w:val="0001525A"/>
    <w:rsid w:val="000161D6"/>
    <w:rsid w:val="000209E6"/>
    <w:rsid w:val="00020ED3"/>
    <w:rsid w:val="00020F86"/>
    <w:rsid w:val="00022199"/>
    <w:rsid w:val="00030BB0"/>
    <w:rsid w:val="000312DD"/>
    <w:rsid w:val="000312DE"/>
    <w:rsid w:val="0003294C"/>
    <w:rsid w:val="0003454E"/>
    <w:rsid w:val="0003468D"/>
    <w:rsid w:val="00036CF0"/>
    <w:rsid w:val="00042698"/>
    <w:rsid w:val="0005159C"/>
    <w:rsid w:val="0005651D"/>
    <w:rsid w:val="00056EA8"/>
    <w:rsid w:val="00060CED"/>
    <w:rsid w:val="000610EB"/>
    <w:rsid w:val="000611AE"/>
    <w:rsid w:val="00061E09"/>
    <w:rsid w:val="00065389"/>
    <w:rsid w:val="00066A76"/>
    <w:rsid w:val="00072474"/>
    <w:rsid w:val="000754C6"/>
    <w:rsid w:val="00077F10"/>
    <w:rsid w:val="000817C2"/>
    <w:rsid w:val="000868F1"/>
    <w:rsid w:val="00094D83"/>
    <w:rsid w:val="00096E55"/>
    <w:rsid w:val="00097792"/>
    <w:rsid w:val="000A0039"/>
    <w:rsid w:val="000A2E50"/>
    <w:rsid w:val="000A2F09"/>
    <w:rsid w:val="000A64A0"/>
    <w:rsid w:val="000A6EEB"/>
    <w:rsid w:val="000A772B"/>
    <w:rsid w:val="000A7A6B"/>
    <w:rsid w:val="000B0EF9"/>
    <w:rsid w:val="000B5B10"/>
    <w:rsid w:val="000C1828"/>
    <w:rsid w:val="000C2E98"/>
    <w:rsid w:val="000C30B2"/>
    <w:rsid w:val="000C32A4"/>
    <w:rsid w:val="000C3DE1"/>
    <w:rsid w:val="000C4265"/>
    <w:rsid w:val="000C6BA0"/>
    <w:rsid w:val="000C7531"/>
    <w:rsid w:val="000D158B"/>
    <w:rsid w:val="000D3C58"/>
    <w:rsid w:val="000D3CC7"/>
    <w:rsid w:val="000D41D0"/>
    <w:rsid w:val="000D4DCF"/>
    <w:rsid w:val="000D6244"/>
    <w:rsid w:val="000D6ACE"/>
    <w:rsid w:val="000E1389"/>
    <w:rsid w:val="000E365B"/>
    <w:rsid w:val="000E4B19"/>
    <w:rsid w:val="000E74F0"/>
    <w:rsid w:val="000F0826"/>
    <w:rsid w:val="000F2C67"/>
    <w:rsid w:val="000F353C"/>
    <w:rsid w:val="000F42FF"/>
    <w:rsid w:val="000F52C9"/>
    <w:rsid w:val="000F58B8"/>
    <w:rsid w:val="000F7539"/>
    <w:rsid w:val="00101865"/>
    <w:rsid w:val="001043F7"/>
    <w:rsid w:val="001049DC"/>
    <w:rsid w:val="00113A10"/>
    <w:rsid w:val="00113A2B"/>
    <w:rsid w:val="001149AA"/>
    <w:rsid w:val="00116613"/>
    <w:rsid w:val="00117FF3"/>
    <w:rsid w:val="00123330"/>
    <w:rsid w:val="0012487D"/>
    <w:rsid w:val="00127CDA"/>
    <w:rsid w:val="001317D7"/>
    <w:rsid w:val="00133983"/>
    <w:rsid w:val="00134B5A"/>
    <w:rsid w:val="00137661"/>
    <w:rsid w:val="00137ECB"/>
    <w:rsid w:val="00140C8C"/>
    <w:rsid w:val="00141401"/>
    <w:rsid w:val="00141965"/>
    <w:rsid w:val="00142AFA"/>
    <w:rsid w:val="0014660D"/>
    <w:rsid w:val="0015045E"/>
    <w:rsid w:val="00150797"/>
    <w:rsid w:val="00152C55"/>
    <w:rsid w:val="00154728"/>
    <w:rsid w:val="001548FD"/>
    <w:rsid w:val="00155ED7"/>
    <w:rsid w:val="00160234"/>
    <w:rsid w:val="001602B0"/>
    <w:rsid w:val="001619CC"/>
    <w:rsid w:val="00164C6E"/>
    <w:rsid w:val="00164D08"/>
    <w:rsid w:val="0016508B"/>
    <w:rsid w:val="00166AF8"/>
    <w:rsid w:val="00166EB1"/>
    <w:rsid w:val="001719DB"/>
    <w:rsid w:val="00172A5D"/>
    <w:rsid w:val="00173128"/>
    <w:rsid w:val="001734A8"/>
    <w:rsid w:val="001736C4"/>
    <w:rsid w:val="0017692C"/>
    <w:rsid w:val="001848A9"/>
    <w:rsid w:val="00184A76"/>
    <w:rsid w:val="001852E9"/>
    <w:rsid w:val="001900CC"/>
    <w:rsid w:val="00190213"/>
    <w:rsid w:val="001932CC"/>
    <w:rsid w:val="0019660F"/>
    <w:rsid w:val="00197567"/>
    <w:rsid w:val="001A367F"/>
    <w:rsid w:val="001A3C0B"/>
    <w:rsid w:val="001B1047"/>
    <w:rsid w:val="001B14A5"/>
    <w:rsid w:val="001B1E55"/>
    <w:rsid w:val="001B314F"/>
    <w:rsid w:val="001B4C63"/>
    <w:rsid w:val="001B573A"/>
    <w:rsid w:val="001B5AF4"/>
    <w:rsid w:val="001B6D10"/>
    <w:rsid w:val="001B7404"/>
    <w:rsid w:val="001C5332"/>
    <w:rsid w:val="001C707B"/>
    <w:rsid w:val="001D047C"/>
    <w:rsid w:val="001D11A1"/>
    <w:rsid w:val="001D1E08"/>
    <w:rsid w:val="001D47C3"/>
    <w:rsid w:val="001D5ACC"/>
    <w:rsid w:val="001E01D8"/>
    <w:rsid w:val="001E1C5C"/>
    <w:rsid w:val="001E2F57"/>
    <w:rsid w:val="001E3FA7"/>
    <w:rsid w:val="001E46E5"/>
    <w:rsid w:val="001F22A3"/>
    <w:rsid w:val="001F3439"/>
    <w:rsid w:val="001F4051"/>
    <w:rsid w:val="001F6C42"/>
    <w:rsid w:val="002026E2"/>
    <w:rsid w:val="00207D4A"/>
    <w:rsid w:val="00220809"/>
    <w:rsid w:val="00224264"/>
    <w:rsid w:val="0022483C"/>
    <w:rsid w:val="00227AA6"/>
    <w:rsid w:val="00230305"/>
    <w:rsid w:val="0023339A"/>
    <w:rsid w:val="00235DBE"/>
    <w:rsid w:val="002375A7"/>
    <w:rsid w:val="002377A9"/>
    <w:rsid w:val="00237A44"/>
    <w:rsid w:val="00240501"/>
    <w:rsid w:val="00240C6F"/>
    <w:rsid w:val="00240D46"/>
    <w:rsid w:val="0024371E"/>
    <w:rsid w:val="00244191"/>
    <w:rsid w:val="002470EF"/>
    <w:rsid w:val="00252376"/>
    <w:rsid w:val="00252A85"/>
    <w:rsid w:val="00253258"/>
    <w:rsid w:val="00253DCF"/>
    <w:rsid w:val="002623C2"/>
    <w:rsid w:val="00262804"/>
    <w:rsid w:val="00264380"/>
    <w:rsid w:val="00264ED1"/>
    <w:rsid w:val="00272AAD"/>
    <w:rsid w:val="0028373C"/>
    <w:rsid w:val="0028416C"/>
    <w:rsid w:val="002845C0"/>
    <w:rsid w:val="002960B2"/>
    <w:rsid w:val="002A2939"/>
    <w:rsid w:val="002A7ACC"/>
    <w:rsid w:val="002B1B4E"/>
    <w:rsid w:val="002B35AF"/>
    <w:rsid w:val="002B5CC5"/>
    <w:rsid w:val="002C2F0C"/>
    <w:rsid w:val="002C30A3"/>
    <w:rsid w:val="002C57C0"/>
    <w:rsid w:val="002C6F92"/>
    <w:rsid w:val="002C7988"/>
    <w:rsid w:val="002D1E76"/>
    <w:rsid w:val="002D5647"/>
    <w:rsid w:val="002D5958"/>
    <w:rsid w:val="002D64BD"/>
    <w:rsid w:val="002D79A3"/>
    <w:rsid w:val="002E5D71"/>
    <w:rsid w:val="002F24AA"/>
    <w:rsid w:val="002F293D"/>
    <w:rsid w:val="002F3F74"/>
    <w:rsid w:val="002F5549"/>
    <w:rsid w:val="002F68AD"/>
    <w:rsid w:val="002F79EA"/>
    <w:rsid w:val="002F7DD4"/>
    <w:rsid w:val="0030085D"/>
    <w:rsid w:val="00300A6C"/>
    <w:rsid w:val="00303F24"/>
    <w:rsid w:val="003054D9"/>
    <w:rsid w:val="00305534"/>
    <w:rsid w:val="003057B9"/>
    <w:rsid w:val="00310768"/>
    <w:rsid w:val="00310BF1"/>
    <w:rsid w:val="00317CE4"/>
    <w:rsid w:val="00322C6F"/>
    <w:rsid w:val="00324AF9"/>
    <w:rsid w:val="00325685"/>
    <w:rsid w:val="003257DB"/>
    <w:rsid w:val="0032582F"/>
    <w:rsid w:val="003274CE"/>
    <w:rsid w:val="00332600"/>
    <w:rsid w:val="003331D0"/>
    <w:rsid w:val="0033435D"/>
    <w:rsid w:val="00335BDD"/>
    <w:rsid w:val="00335D1D"/>
    <w:rsid w:val="00336BE2"/>
    <w:rsid w:val="00336D6F"/>
    <w:rsid w:val="00340AD4"/>
    <w:rsid w:val="00341863"/>
    <w:rsid w:val="0034492D"/>
    <w:rsid w:val="00344E4D"/>
    <w:rsid w:val="00345D70"/>
    <w:rsid w:val="00352809"/>
    <w:rsid w:val="00355C3F"/>
    <w:rsid w:val="00362AA7"/>
    <w:rsid w:val="00366183"/>
    <w:rsid w:val="003716CF"/>
    <w:rsid w:val="00371C9A"/>
    <w:rsid w:val="00373715"/>
    <w:rsid w:val="003742DF"/>
    <w:rsid w:val="0038036A"/>
    <w:rsid w:val="00380A3A"/>
    <w:rsid w:val="003841FF"/>
    <w:rsid w:val="00384BB4"/>
    <w:rsid w:val="003871A2"/>
    <w:rsid w:val="00393256"/>
    <w:rsid w:val="00394E3E"/>
    <w:rsid w:val="003968AD"/>
    <w:rsid w:val="003974E1"/>
    <w:rsid w:val="003A25E7"/>
    <w:rsid w:val="003A68F2"/>
    <w:rsid w:val="003B172D"/>
    <w:rsid w:val="003B3986"/>
    <w:rsid w:val="003B7EB6"/>
    <w:rsid w:val="003C089A"/>
    <w:rsid w:val="003C1E49"/>
    <w:rsid w:val="003C78A3"/>
    <w:rsid w:val="003D0812"/>
    <w:rsid w:val="003D0E2B"/>
    <w:rsid w:val="003D6C45"/>
    <w:rsid w:val="003E0B61"/>
    <w:rsid w:val="003E2AB5"/>
    <w:rsid w:val="003E35FD"/>
    <w:rsid w:val="003E3D37"/>
    <w:rsid w:val="003E4206"/>
    <w:rsid w:val="003E74C1"/>
    <w:rsid w:val="003F2D2E"/>
    <w:rsid w:val="003F72FB"/>
    <w:rsid w:val="00401202"/>
    <w:rsid w:val="00404D9C"/>
    <w:rsid w:val="004053C2"/>
    <w:rsid w:val="00407138"/>
    <w:rsid w:val="0040767F"/>
    <w:rsid w:val="00407DA2"/>
    <w:rsid w:val="004113C2"/>
    <w:rsid w:val="004117EA"/>
    <w:rsid w:val="00412FCF"/>
    <w:rsid w:val="00413684"/>
    <w:rsid w:val="00414B50"/>
    <w:rsid w:val="00414E3E"/>
    <w:rsid w:val="00414FA5"/>
    <w:rsid w:val="00416BC0"/>
    <w:rsid w:val="00416E0F"/>
    <w:rsid w:val="00416E18"/>
    <w:rsid w:val="0042456E"/>
    <w:rsid w:val="0042577B"/>
    <w:rsid w:val="00426E5D"/>
    <w:rsid w:val="00427FCD"/>
    <w:rsid w:val="00431077"/>
    <w:rsid w:val="00445CF6"/>
    <w:rsid w:val="00446454"/>
    <w:rsid w:val="004477A7"/>
    <w:rsid w:val="00451CC1"/>
    <w:rsid w:val="004569F5"/>
    <w:rsid w:val="00461361"/>
    <w:rsid w:val="00461DB5"/>
    <w:rsid w:val="0046202E"/>
    <w:rsid w:val="0046341F"/>
    <w:rsid w:val="004656EB"/>
    <w:rsid w:val="004658C6"/>
    <w:rsid w:val="004704BF"/>
    <w:rsid w:val="004726F5"/>
    <w:rsid w:val="00473418"/>
    <w:rsid w:val="00475F92"/>
    <w:rsid w:val="00476951"/>
    <w:rsid w:val="00476A83"/>
    <w:rsid w:val="0047706D"/>
    <w:rsid w:val="00483F2F"/>
    <w:rsid w:val="004857B8"/>
    <w:rsid w:val="00487238"/>
    <w:rsid w:val="0049513D"/>
    <w:rsid w:val="00497F56"/>
    <w:rsid w:val="004A08D1"/>
    <w:rsid w:val="004A398E"/>
    <w:rsid w:val="004B03CC"/>
    <w:rsid w:val="004B21F8"/>
    <w:rsid w:val="004B77AA"/>
    <w:rsid w:val="004C188D"/>
    <w:rsid w:val="004C2E1D"/>
    <w:rsid w:val="004D14FC"/>
    <w:rsid w:val="004D1A73"/>
    <w:rsid w:val="004D37BD"/>
    <w:rsid w:val="004D4FAD"/>
    <w:rsid w:val="004D5126"/>
    <w:rsid w:val="004D5268"/>
    <w:rsid w:val="004E1609"/>
    <w:rsid w:val="004E2025"/>
    <w:rsid w:val="004E472A"/>
    <w:rsid w:val="004E6147"/>
    <w:rsid w:val="004F19F1"/>
    <w:rsid w:val="004F7445"/>
    <w:rsid w:val="004F7542"/>
    <w:rsid w:val="00502545"/>
    <w:rsid w:val="005036CF"/>
    <w:rsid w:val="00503D18"/>
    <w:rsid w:val="00506915"/>
    <w:rsid w:val="00512B5D"/>
    <w:rsid w:val="00516649"/>
    <w:rsid w:val="00520BFF"/>
    <w:rsid w:val="00521F2D"/>
    <w:rsid w:val="005235D7"/>
    <w:rsid w:val="005242A7"/>
    <w:rsid w:val="0052540E"/>
    <w:rsid w:val="00525C91"/>
    <w:rsid w:val="0052673E"/>
    <w:rsid w:val="005271B9"/>
    <w:rsid w:val="0054568D"/>
    <w:rsid w:val="00545B9B"/>
    <w:rsid w:val="0054664B"/>
    <w:rsid w:val="00546B09"/>
    <w:rsid w:val="00550567"/>
    <w:rsid w:val="005554DA"/>
    <w:rsid w:val="0055690E"/>
    <w:rsid w:val="00556BA9"/>
    <w:rsid w:val="0055756E"/>
    <w:rsid w:val="00560D92"/>
    <w:rsid w:val="00561564"/>
    <w:rsid w:val="00561A27"/>
    <w:rsid w:val="00562C44"/>
    <w:rsid w:val="00564AA8"/>
    <w:rsid w:val="00565CDE"/>
    <w:rsid w:val="00571D53"/>
    <w:rsid w:val="00572257"/>
    <w:rsid w:val="00572A8C"/>
    <w:rsid w:val="005732DB"/>
    <w:rsid w:val="00574983"/>
    <w:rsid w:val="00576928"/>
    <w:rsid w:val="005807C3"/>
    <w:rsid w:val="0058487B"/>
    <w:rsid w:val="0059065E"/>
    <w:rsid w:val="00591042"/>
    <w:rsid w:val="00591E44"/>
    <w:rsid w:val="00592B4E"/>
    <w:rsid w:val="005943E4"/>
    <w:rsid w:val="005944F2"/>
    <w:rsid w:val="00594883"/>
    <w:rsid w:val="0059529F"/>
    <w:rsid w:val="00595CA1"/>
    <w:rsid w:val="00595DA5"/>
    <w:rsid w:val="005A2926"/>
    <w:rsid w:val="005A422D"/>
    <w:rsid w:val="005A50A1"/>
    <w:rsid w:val="005A56F2"/>
    <w:rsid w:val="005A5AD3"/>
    <w:rsid w:val="005A5B50"/>
    <w:rsid w:val="005A755A"/>
    <w:rsid w:val="005A7CF8"/>
    <w:rsid w:val="005B565B"/>
    <w:rsid w:val="005B7260"/>
    <w:rsid w:val="005B7A2D"/>
    <w:rsid w:val="005C0C78"/>
    <w:rsid w:val="005C230C"/>
    <w:rsid w:val="005C24B8"/>
    <w:rsid w:val="005C36F8"/>
    <w:rsid w:val="005C4E30"/>
    <w:rsid w:val="005C5852"/>
    <w:rsid w:val="005D1DD3"/>
    <w:rsid w:val="005D3E8B"/>
    <w:rsid w:val="005D7361"/>
    <w:rsid w:val="005D7385"/>
    <w:rsid w:val="005E0B0E"/>
    <w:rsid w:val="005E0E5F"/>
    <w:rsid w:val="005E17E7"/>
    <w:rsid w:val="005E291C"/>
    <w:rsid w:val="005E3780"/>
    <w:rsid w:val="005E57A8"/>
    <w:rsid w:val="005E6D24"/>
    <w:rsid w:val="005E7E7D"/>
    <w:rsid w:val="005F0E31"/>
    <w:rsid w:val="005F14D0"/>
    <w:rsid w:val="005F56AD"/>
    <w:rsid w:val="005F5F16"/>
    <w:rsid w:val="00600A59"/>
    <w:rsid w:val="00601AE1"/>
    <w:rsid w:val="006023B5"/>
    <w:rsid w:val="0060385B"/>
    <w:rsid w:val="00605371"/>
    <w:rsid w:val="00606793"/>
    <w:rsid w:val="00606BEF"/>
    <w:rsid w:val="00606E53"/>
    <w:rsid w:val="006155C5"/>
    <w:rsid w:val="006176E9"/>
    <w:rsid w:val="0062093A"/>
    <w:rsid w:val="00620940"/>
    <w:rsid w:val="006210A7"/>
    <w:rsid w:val="00623C47"/>
    <w:rsid w:val="00624A90"/>
    <w:rsid w:val="00626070"/>
    <w:rsid w:val="006326FD"/>
    <w:rsid w:val="0063515A"/>
    <w:rsid w:val="00635295"/>
    <w:rsid w:val="006366EC"/>
    <w:rsid w:val="006411A9"/>
    <w:rsid w:val="00642B73"/>
    <w:rsid w:val="00643021"/>
    <w:rsid w:val="00644F35"/>
    <w:rsid w:val="00645D45"/>
    <w:rsid w:val="00646E4D"/>
    <w:rsid w:val="006514D8"/>
    <w:rsid w:val="0065234E"/>
    <w:rsid w:val="006536D7"/>
    <w:rsid w:val="006552A9"/>
    <w:rsid w:val="00656BD4"/>
    <w:rsid w:val="00656F7D"/>
    <w:rsid w:val="00660F23"/>
    <w:rsid w:val="00661900"/>
    <w:rsid w:val="0066255E"/>
    <w:rsid w:val="00662D98"/>
    <w:rsid w:val="00666A60"/>
    <w:rsid w:val="00666EDC"/>
    <w:rsid w:val="006676A6"/>
    <w:rsid w:val="00672EBA"/>
    <w:rsid w:val="006738E3"/>
    <w:rsid w:val="00676AC6"/>
    <w:rsid w:val="006839B6"/>
    <w:rsid w:val="00687676"/>
    <w:rsid w:val="006902E0"/>
    <w:rsid w:val="00690F33"/>
    <w:rsid w:val="006938DC"/>
    <w:rsid w:val="00694CBF"/>
    <w:rsid w:val="00694D11"/>
    <w:rsid w:val="006A0002"/>
    <w:rsid w:val="006A020E"/>
    <w:rsid w:val="006A1448"/>
    <w:rsid w:val="006A1991"/>
    <w:rsid w:val="006A32F5"/>
    <w:rsid w:val="006A4444"/>
    <w:rsid w:val="006A5841"/>
    <w:rsid w:val="006A616A"/>
    <w:rsid w:val="006A70A7"/>
    <w:rsid w:val="006A7D11"/>
    <w:rsid w:val="006B0C94"/>
    <w:rsid w:val="006B1FDF"/>
    <w:rsid w:val="006B6C8E"/>
    <w:rsid w:val="006B7B78"/>
    <w:rsid w:val="006C6C5E"/>
    <w:rsid w:val="006C7950"/>
    <w:rsid w:val="006D12AF"/>
    <w:rsid w:val="006D5342"/>
    <w:rsid w:val="006E0788"/>
    <w:rsid w:val="006E25CD"/>
    <w:rsid w:val="006E56CA"/>
    <w:rsid w:val="006E57A7"/>
    <w:rsid w:val="006E58EB"/>
    <w:rsid w:val="006E751D"/>
    <w:rsid w:val="006F3B49"/>
    <w:rsid w:val="006F7DCF"/>
    <w:rsid w:val="00702FE8"/>
    <w:rsid w:val="0070326D"/>
    <w:rsid w:val="007108FA"/>
    <w:rsid w:val="00710D83"/>
    <w:rsid w:val="00717545"/>
    <w:rsid w:val="00724FF3"/>
    <w:rsid w:val="007336B7"/>
    <w:rsid w:val="007342F1"/>
    <w:rsid w:val="00734FCA"/>
    <w:rsid w:val="00736D47"/>
    <w:rsid w:val="00736E2E"/>
    <w:rsid w:val="00744DE8"/>
    <w:rsid w:val="007468F0"/>
    <w:rsid w:val="00747378"/>
    <w:rsid w:val="00751FFF"/>
    <w:rsid w:val="007645CD"/>
    <w:rsid w:val="007661C0"/>
    <w:rsid w:val="00770A5D"/>
    <w:rsid w:val="00773308"/>
    <w:rsid w:val="00777A47"/>
    <w:rsid w:val="00780393"/>
    <w:rsid w:val="007833BB"/>
    <w:rsid w:val="00785377"/>
    <w:rsid w:val="00791872"/>
    <w:rsid w:val="00791987"/>
    <w:rsid w:val="0079327C"/>
    <w:rsid w:val="00797203"/>
    <w:rsid w:val="007A0058"/>
    <w:rsid w:val="007A0A2A"/>
    <w:rsid w:val="007A31A2"/>
    <w:rsid w:val="007A6DAD"/>
    <w:rsid w:val="007B3F29"/>
    <w:rsid w:val="007B4696"/>
    <w:rsid w:val="007C1EB8"/>
    <w:rsid w:val="007C5636"/>
    <w:rsid w:val="007D1C21"/>
    <w:rsid w:val="007E1049"/>
    <w:rsid w:val="007E25AA"/>
    <w:rsid w:val="007E5350"/>
    <w:rsid w:val="007E55C4"/>
    <w:rsid w:val="007E6126"/>
    <w:rsid w:val="007E7665"/>
    <w:rsid w:val="007E79EC"/>
    <w:rsid w:val="007F08BC"/>
    <w:rsid w:val="007F120E"/>
    <w:rsid w:val="007F3C6E"/>
    <w:rsid w:val="007F5AD6"/>
    <w:rsid w:val="008010B5"/>
    <w:rsid w:val="00801A49"/>
    <w:rsid w:val="00802CC3"/>
    <w:rsid w:val="00803968"/>
    <w:rsid w:val="00803EDA"/>
    <w:rsid w:val="00804350"/>
    <w:rsid w:val="0080481B"/>
    <w:rsid w:val="00804B1E"/>
    <w:rsid w:val="00805679"/>
    <w:rsid w:val="00805731"/>
    <w:rsid w:val="008101D7"/>
    <w:rsid w:val="00810CFA"/>
    <w:rsid w:val="0081302A"/>
    <w:rsid w:val="00817BCC"/>
    <w:rsid w:val="00820B54"/>
    <w:rsid w:val="008219BE"/>
    <w:rsid w:val="00823234"/>
    <w:rsid w:val="0082504C"/>
    <w:rsid w:val="00826C1D"/>
    <w:rsid w:val="00830198"/>
    <w:rsid w:val="00831788"/>
    <w:rsid w:val="00832AE0"/>
    <w:rsid w:val="00832DBE"/>
    <w:rsid w:val="00833676"/>
    <w:rsid w:val="008349B4"/>
    <w:rsid w:val="008371D9"/>
    <w:rsid w:val="00845AD7"/>
    <w:rsid w:val="008502F4"/>
    <w:rsid w:val="00854491"/>
    <w:rsid w:val="008557CB"/>
    <w:rsid w:val="008601D7"/>
    <w:rsid w:val="00860640"/>
    <w:rsid w:val="00864A0D"/>
    <w:rsid w:val="00865A5B"/>
    <w:rsid w:val="00867BC0"/>
    <w:rsid w:val="0087350C"/>
    <w:rsid w:val="00873AC2"/>
    <w:rsid w:val="00873EFF"/>
    <w:rsid w:val="008766E3"/>
    <w:rsid w:val="00877E2A"/>
    <w:rsid w:val="00882610"/>
    <w:rsid w:val="008837E0"/>
    <w:rsid w:val="00883FE1"/>
    <w:rsid w:val="00885ABA"/>
    <w:rsid w:val="00886394"/>
    <w:rsid w:val="0089759E"/>
    <w:rsid w:val="008A0821"/>
    <w:rsid w:val="008A1D11"/>
    <w:rsid w:val="008A222C"/>
    <w:rsid w:val="008A27C7"/>
    <w:rsid w:val="008A2B27"/>
    <w:rsid w:val="008A2BAD"/>
    <w:rsid w:val="008A3871"/>
    <w:rsid w:val="008A3DD3"/>
    <w:rsid w:val="008A3ED9"/>
    <w:rsid w:val="008A48A9"/>
    <w:rsid w:val="008A66EE"/>
    <w:rsid w:val="008A73D3"/>
    <w:rsid w:val="008B3B75"/>
    <w:rsid w:val="008B4F44"/>
    <w:rsid w:val="008B775D"/>
    <w:rsid w:val="008C0EA5"/>
    <w:rsid w:val="008C188D"/>
    <w:rsid w:val="008C26EB"/>
    <w:rsid w:val="008C2AB2"/>
    <w:rsid w:val="008C4661"/>
    <w:rsid w:val="008C597F"/>
    <w:rsid w:val="008C7E44"/>
    <w:rsid w:val="008D2307"/>
    <w:rsid w:val="008D3058"/>
    <w:rsid w:val="008D6BFA"/>
    <w:rsid w:val="008E14E5"/>
    <w:rsid w:val="008E2096"/>
    <w:rsid w:val="008E43BF"/>
    <w:rsid w:val="008E798B"/>
    <w:rsid w:val="008E7990"/>
    <w:rsid w:val="008F1129"/>
    <w:rsid w:val="008F30D0"/>
    <w:rsid w:val="008F386D"/>
    <w:rsid w:val="008F443E"/>
    <w:rsid w:val="008F7583"/>
    <w:rsid w:val="00903994"/>
    <w:rsid w:val="00904216"/>
    <w:rsid w:val="00904AA5"/>
    <w:rsid w:val="00904CED"/>
    <w:rsid w:val="00906593"/>
    <w:rsid w:val="009067C0"/>
    <w:rsid w:val="00907DB0"/>
    <w:rsid w:val="00915B43"/>
    <w:rsid w:val="0091659A"/>
    <w:rsid w:val="00916657"/>
    <w:rsid w:val="009178EB"/>
    <w:rsid w:val="00920610"/>
    <w:rsid w:val="009274BF"/>
    <w:rsid w:val="00932FE9"/>
    <w:rsid w:val="00940B8E"/>
    <w:rsid w:val="0094298D"/>
    <w:rsid w:val="009445EB"/>
    <w:rsid w:val="00945BBD"/>
    <w:rsid w:val="00947565"/>
    <w:rsid w:val="009478D6"/>
    <w:rsid w:val="00950F74"/>
    <w:rsid w:val="00957AEC"/>
    <w:rsid w:val="009607A1"/>
    <w:rsid w:val="009609A0"/>
    <w:rsid w:val="00962044"/>
    <w:rsid w:val="009646AC"/>
    <w:rsid w:val="00966B99"/>
    <w:rsid w:val="00970C8B"/>
    <w:rsid w:val="00971FDA"/>
    <w:rsid w:val="00972462"/>
    <w:rsid w:val="009735F2"/>
    <w:rsid w:val="009753AD"/>
    <w:rsid w:val="009759A6"/>
    <w:rsid w:val="009813E5"/>
    <w:rsid w:val="009853E1"/>
    <w:rsid w:val="009864CD"/>
    <w:rsid w:val="009870CB"/>
    <w:rsid w:val="00996754"/>
    <w:rsid w:val="009A13E1"/>
    <w:rsid w:val="009A2FC0"/>
    <w:rsid w:val="009A527F"/>
    <w:rsid w:val="009A5525"/>
    <w:rsid w:val="009A65D5"/>
    <w:rsid w:val="009A6A31"/>
    <w:rsid w:val="009A7DCC"/>
    <w:rsid w:val="009B23DA"/>
    <w:rsid w:val="009B57FD"/>
    <w:rsid w:val="009B63EB"/>
    <w:rsid w:val="009B6729"/>
    <w:rsid w:val="009C1CEA"/>
    <w:rsid w:val="009C5B33"/>
    <w:rsid w:val="009D1544"/>
    <w:rsid w:val="009E06CD"/>
    <w:rsid w:val="009E0A7C"/>
    <w:rsid w:val="009E0E11"/>
    <w:rsid w:val="009E11C2"/>
    <w:rsid w:val="009E1877"/>
    <w:rsid w:val="009E352C"/>
    <w:rsid w:val="009E3FBA"/>
    <w:rsid w:val="009E51CF"/>
    <w:rsid w:val="009E62AC"/>
    <w:rsid w:val="009E7E22"/>
    <w:rsid w:val="009F7845"/>
    <w:rsid w:val="00A0059E"/>
    <w:rsid w:val="00A01065"/>
    <w:rsid w:val="00A011D5"/>
    <w:rsid w:val="00A018CE"/>
    <w:rsid w:val="00A02A1F"/>
    <w:rsid w:val="00A02B03"/>
    <w:rsid w:val="00A06594"/>
    <w:rsid w:val="00A06926"/>
    <w:rsid w:val="00A07036"/>
    <w:rsid w:val="00A11CBE"/>
    <w:rsid w:val="00A127F1"/>
    <w:rsid w:val="00A15775"/>
    <w:rsid w:val="00A34ECD"/>
    <w:rsid w:val="00A36E89"/>
    <w:rsid w:val="00A400D8"/>
    <w:rsid w:val="00A41A0B"/>
    <w:rsid w:val="00A41B06"/>
    <w:rsid w:val="00A42FDC"/>
    <w:rsid w:val="00A43256"/>
    <w:rsid w:val="00A450E2"/>
    <w:rsid w:val="00A45826"/>
    <w:rsid w:val="00A46BC1"/>
    <w:rsid w:val="00A46D55"/>
    <w:rsid w:val="00A47219"/>
    <w:rsid w:val="00A5021F"/>
    <w:rsid w:val="00A51524"/>
    <w:rsid w:val="00A51F07"/>
    <w:rsid w:val="00A5633C"/>
    <w:rsid w:val="00A622EB"/>
    <w:rsid w:val="00A72011"/>
    <w:rsid w:val="00A7342E"/>
    <w:rsid w:val="00A76B42"/>
    <w:rsid w:val="00A77E30"/>
    <w:rsid w:val="00A8222E"/>
    <w:rsid w:val="00A83E61"/>
    <w:rsid w:val="00A8416C"/>
    <w:rsid w:val="00A85E25"/>
    <w:rsid w:val="00A870A5"/>
    <w:rsid w:val="00A948FD"/>
    <w:rsid w:val="00AA591D"/>
    <w:rsid w:val="00AB00D4"/>
    <w:rsid w:val="00AB5A19"/>
    <w:rsid w:val="00AB65C0"/>
    <w:rsid w:val="00AC01C2"/>
    <w:rsid w:val="00AC04BC"/>
    <w:rsid w:val="00AC06AF"/>
    <w:rsid w:val="00AC3723"/>
    <w:rsid w:val="00AC4CF7"/>
    <w:rsid w:val="00AC6EE0"/>
    <w:rsid w:val="00AC7080"/>
    <w:rsid w:val="00AD01E0"/>
    <w:rsid w:val="00AD0585"/>
    <w:rsid w:val="00AD3358"/>
    <w:rsid w:val="00AD6F02"/>
    <w:rsid w:val="00AD7D16"/>
    <w:rsid w:val="00AE3351"/>
    <w:rsid w:val="00AE4061"/>
    <w:rsid w:val="00AE498B"/>
    <w:rsid w:val="00AE5DDA"/>
    <w:rsid w:val="00AF05C0"/>
    <w:rsid w:val="00AF3BBE"/>
    <w:rsid w:val="00AF7035"/>
    <w:rsid w:val="00AF7351"/>
    <w:rsid w:val="00AF74A3"/>
    <w:rsid w:val="00B00EA0"/>
    <w:rsid w:val="00B01E01"/>
    <w:rsid w:val="00B03072"/>
    <w:rsid w:val="00B03546"/>
    <w:rsid w:val="00B10B3A"/>
    <w:rsid w:val="00B14FB0"/>
    <w:rsid w:val="00B22267"/>
    <w:rsid w:val="00B2249D"/>
    <w:rsid w:val="00B2743C"/>
    <w:rsid w:val="00B27E00"/>
    <w:rsid w:val="00B3287B"/>
    <w:rsid w:val="00B350D4"/>
    <w:rsid w:val="00B3524E"/>
    <w:rsid w:val="00B35CFD"/>
    <w:rsid w:val="00B35D60"/>
    <w:rsid w:val="00B36E61"/>
    <w:rsid w:val="00B43066"/>
    <w:rsid w:val="00B4638D"/>
    <w:rsid w:val="00B47014"/>
    <w:rsid w:val="00B473F9"/>
    <w:rsid w:val="00B51BCD"/>
    <w:rsid w:val="00B552D5"/>
    <w:rsid w:val="00B55329"/>
    <w:rsid w:val="00B555AA"/>
    <w:rsid w:val="00B57351"/>
    <w:rsid w:val="00B604BF"/>
    <w:rsid w:val="00B655F7"/>
    <w:rsid w:val="00B656BD"/>
    <w:rsid w:val="00B66565"/>
    <w:rsid w:val="00B66646"/>
    <w:rsid w:val="00B734E6"/>
    <w:rsid w:val="00B73518"/>
    <w:rsid w:val="00B75745"/>
    <w:rsid w:val="00B802C7"/>
    <w:rsid w:val="00B83EDD"/>
    <w:rsid w:val="00B861D3"/>
    <w:rsid w:val="00BA1705"/>
    <w:rsid w:val="00BA7EA6"/>
    <w:rsid w:val="00BB1E4E"/>
    <w:rsid w:val="00BB37E6"/>
    <w:rsid w:val="00BB6C7D"/>
    <w:rsid w:val="00BC0274"/>
    <w:rsid w:val="00BC26AB"/>
    <w:rsid w:val="00BC43B1"/>
    <w:rsid w:val="00BC5E47"/>
    <w:rsid w:val="00BD011B"/>
    <w:rsid w:val="00BD0BC1"/>
    <w:rsid w:val="00BD5B5C"/>
    <w:rsid w:val="00BE1206"/>
    <w:rsid w:val="00BE1474"/>
    <w:rsid w:val="00BE1B86"/>
    <w:rsid w:val="00BE259D"/>
    <w:rsid w:val="00BE2BBF"/>
    <w:rsid w:val="00BE43B9"/>
    <w:rsid w:val="00BE66B9"/>
    <w:rsid w:val="00BF0096"/>
    <w:rsid w:val="00BF0579"/>
    <w:rsid w:val="00BF1690"/>
    <w:rsid w:val="00BF5A89"/>
    <w:rsid w:val="00BF7537"/>
    <w:rsid w:val="00C00900"/>
    <w:rsid w:val="00C047D9"/>
    <w:rsid w:val="00C0770E"/>
    <w:rsid w:val="00C122FF"/>
    <w:rsid w:val="00C13826"/>
    <w:rsid w:val="00C15AA0"/>
    <w:rsid w:val="00C1751B"/>
    <w:rsid w:val="00C2190B"/>
    <w:rsid w:val="00C21DD1"/>
    <w:rsid w:val="00C23107"/>
    <w:rsid w:val="00C25A0D"/>
    <w:rsid w:val="00C269C4"/>
    <w:rsid w:val="00C276EC"/>
    <w:rsid w:val="00C320A7"/>
    <w:rsid w:val="00C32EB9"/>
    <w:rsid w:val="00C3476F"/>
    <w:rsid w:val="00C351BD"/>
    <w:rsid w:val="00C35DD5"/>
    <w:rsid w:val="00C37591"/>
    <w:rsid w:val="00C40F4A"/>
    <w:rsid w:val="00C5303D"/>
    <w:rsid w:val="00C54045"/>
    <w:rsid w:val="00C546FC"/>
    <w:rsid w:val="00C5600A"/>
    <w:rsid w:val="00C562FD"/>
    <w:rsid w:val="00C57E74"/>
    <w:rsid w:val="00C57F28"/>
    <w:rsid w:val="00C62994"/>
    <w:rsid w:val="00C64215"/>
    <w:rsid w:val="00C67F57"/>
    <w:rsid w:val="00C7235D"/>
    <w:rsid w:val="00C732E3"/>
    <w:rsid w:val="00C75487"/>
    <w:rsid w:val="00C77062"/>
    <w:rsid w:val="00C80C1D"/>
    <w:rsid w:val="00C8407E"/>
    <w:rsid w:val="00C85709"/>
    <w:rsid w:val="00C9223D"/>
    <w:rsid w:val="00C9286E"/>
    <w:rsid w:val="00C94127"/>
    <w:rsid w:val="00C94D76"/>
    <w:rsid w:val="00CA02BF"/>
    <w:rsid w:val="00CA0F4D"/>
    <w:rsid w:val="00CA29C9"/>
    <w:rsid w:val="00CA4732"/>
    <w:rsid w:val="00CB0958"/>
    <w:rsid w:val="00CB152F"/>
    <w:rsid w:val="00CB27ED"/>
    <w:rsid w:val="00CB6996"/>
    <w:rsid w:val="00CB766C"/>
    <w:rsid w:val="00CC32D9"/>
    <w:rsid w:val="00CD2401"/>
    <w:rsid w:val="00CD3F87"/>
    <w:rsid w:val="00CD4BE0"/>
    <w:rsid w:val="00CD6C95"/>
    <w:rsid w:val="00CD6FD9"/>
    <w:rsid w:val="00CD7188"/>
    <w:rsid w:val="00CE0696"/>
    <w:rsid w:val="00CE0DFC"/>
    <w:rsid w:val="00CE10C0"/>
    <w:rsid w:val="00CE183B"/>
    <w:rsid w:val="00CE604B"/>
    <w:rsid w:val="00CE797A"/>
    <w:rsid w:val="00CF1F23"/>
    <w:rsid w:val="00CF28C3"/>
    <w:rsid w:val="00CF6CF8"/>
    <w:rsid w:val="00D01F77"/>
    <w:rsid w:val="00D048BE"/>
    <w:rsid w:val="00D069AC"/>
    <w:rsid w:val="00D07AF6"/>
    <w:rsid w:val="00D07D80"/>
    <w:rsid w:val="00D11B88"/>
    <w:rsid w:val="00D16F06"/>
    <w:rsid w:val="00D234C2"/>
    <w:rsid w:val="00D23A1F"/>
    <w:rsid w:val="00D24D8F"/>
    <w:rsid w:val="00D269E5"/>
    <w:rsid w:val="00D305D1"/>
    <w:rsid w:val="00D367B6"/>
    <w:rsid w:val="00D36A55"/>
    <w:rsid w:val="00D37C71"/>
    <w:rsid w:val="00D41598"/>
    <w:rsid w:val="00D41A34"/>
    <w:rsid w:val="00D42DF3"/>
    <w:rsid w:val="00D43F11"/>
    <w:rsid w:val="00D52B9A"/>
    <w:rsid w:val="00D52C82"/>
    <w:rsid w:val="00D53509"/>
    <w:rsid w:val="00D538BB"/>
    <w:rsid w:val="00D53E26"/>
    <w:rsid w:val="00D613B8"/>
    <w:rsid w:val="00D61E8A"/>
    <w:rsid w:val="00D642F4"/>
    <w:rsid w:val="00D64E40"/>
    <w:rsid w:val="00D678D7"/>
    <w:rsid w:val="00D710C1"/>
    <w:rsid w:val="00D712A5"/>
    <w:rsid w:val="00D72B70"/>
    <w:rsid w:val="00D743EF"/>
    <w:rsid w:val="00D74584"/>
    <w:rsid w:val="00D77036"/>
    <w:rsid w:val="00D8157C"/>
    <w:rsid w:val="00D83DF7"/>
    <w:rsid w:val="00D8455A"/>
    <w:rsid w:val="00D85A61"/>
    <w:rsid w:val="00D9026B"/>
    <w:rsid w:val="00D9093B"/>
    <w:rsid w:val="00D921D5"/>
    <w:rsid w:val="00D925AE"/>
    <w:rsid w:val="00D97B08"/>
    <w:rsid w:val="00DA10B2"/>
    <w:rsid w:val="00DA1ABF"/>
    <w:rsid w:val="00DA1E08"/>
    <w:rsid w:val="00DA4FEE"/>
    <w:rsid w:val="00DA6087"/>
    <w:rsid w:val="00DA6E76"/>
    <w:rsid w:val="00DB32CB"/>
    <w:rsid w:val="00DB3AD5"/>
    <w:rsid w:val="00DB72B6"/>
    <w:rsid w:val="00DB7D96"/>
    <w:rsid w:val="00DC12A0"/>
    <w:rsid w:val="00DC4899"/>
    <w:rsid w:val="00DC6A8B"/>
    <w:rsid w:val="00DD4F96"/>
    <w:rsid w:val="00DD5CBB"/>
    <w:rsid w:val="00DE0656"/>
    <w:rsid w:val="00DE0CCA"/>
    <w:rsid w:val="00DE0E6C"/>
    <w:rsid w:val="00DE3117"/>
    <w:rsid w:val="00DE4F34"/>
    <w:rsid w:val="00DE6871"/>
    <w:rsid w:val="00DE69D2"/>
    <w:rsid w:val="00DF074E"/>
    <w:rsid w:val="00DF1FBB"/>
    <w:rsid w:val="00E00065"/>
    <w:rsid w:val="00E03B85"/>
    <w:rsid w:val="00E0463E"/>
    <w:rsid w:val="00E0501F"/>
    <w:rsid w:val="00E050D1"/>
    <w:rsid w:val="00E06A85"/>
    <w:rsid w:val="00E07F0A"/>
    <w:rsid w:val="00E111E4"/>
    <w:rsid w:val="00E1237A"/>
    <w:rsid w:val="00E12C89"/>
    <w:rsid w:val="00E14313"/>
    <w:rsid w:val="00E14CC9"/>
    <w:rsid w:val="00E21900"/>
    <w:rsid w:val="00E30540"/>
    <w:rsid w:val="00E31D81"/>
    <w:rsid w:val="00E32ABB"/>
    <w:rsid w:val="00E32E9F"/>
    <w:rsid w:val="00E34909"/>
    <w:rsid w:val="00E52DDC"/>
    <w:rsid w:val="00E5352C"/>
    <w:rsid w:val="00E54431"/>
    <w:rsid w:val="00E62937"/>
    <w:rsid w:val="00E65FCE"/>
    <w:rsid w:val="00E73C32"/>
    <w:rsid w:val="00E75EA9"/>
    <w:rsid w:val="00E8175B"/>
    <w:rsid w:val="00E83B82"/>
    <w:rsid w:val="00E85950"/>
    <w:rsid w:val="00E91F72"/>
    <w:rsid w:val="00E922C9"/>
    <w:rsid w:val="00EA0440"/>
    <w:rsid w:val="00EA06EB"/>
    <w:rsid w:val="00EA0C78"/>
    <w:rsid w:val="00EA1B02"/>
    <w:rsid w:val="00EA339F"/>
    <w:rsid w:val="00EA423D"/>
    <w:rsid w:val="00EA6A8A"/>
    <w:rsid w:val="00EB09E0"/>
    <w:rsid w:val="00EB1D23"/>
    <w:rsid w:val="00EB53F8"/>
    <w:rsid w:val="00EB5B44"/>
    <w:rsid w:val="00EC084E"/>
    <w:rsid w:val="00EC296F"/>
    <w:rsid w:val="00EC3942"/>
    <w:rsid w:val="00EC3E0C"/>
    <w:rsid w:val="00EC49FA"/>
    <w:rsid w:val="00EC5E91"/>
    <w:rsid w:val="00ED08F7"/>
    <w:rsid w:val="00ED1044"/>
    <w:rsid w:val="00ED36E9"/>
    <w:rsid w:val="00ED5A16"/>
    <w:rsid w:val="00ED70CE"/>
    <w:rsid w:val="00ED7367"/>
    <w:rsid w:val="00EE12F0"/>
    <w:rsid w:val="00EE1ADE"/>
    <w:rsid w:val="00EE3E76"/>
    <w:rsid w:val="00EF01BD"/>
    <w:rsid w:val="00EF2B4E"/>
    <w:rsid w:val="00EF5F27"/>
    <w:rsid w:val="00F01C68"/>
    <w:rsid w:val="00F03300"/>
    <w:rsid w:val="00F04820"/>
    <w:rsid w:val="00F055B2"/>
    <w:rsid w:val="00F058AB"/>
    <w:rsid w:val="00F05931"/>
    <w:rsid w:val="00F070DE"/>
    <w:rsid w:val="00F100FD"/>
    <w:rsid w:val="00F1106A"/>
    <w:rsid w:val="00F11E61"/>
    <w:rsid w:val="00F121CE"/>
    <w:rsid w:val="00F12FC7"/>
    <w:rsid w:val="00F1377E"/>
    <w:rsid w:val="00F13B25"/>
    <w:rsid w:val="00F25000"/>
    <w:rsid w:val="00F30843"/>
    <w:rsid w:val="00F326A1"/>
    <w:rsid w:val="00F33511"/>
    <w:rsid w:val="00F35617"/>
    <w:rsid w:val="00F37B5F"/>
    <w:rsid w:val="00F4000D"/>
    <w:rsid w:val="00F4235B"/>
    <w:rsid w:val="00F42AA0"/>
    <w:rsid w:val="00F4350C"/>
    <w:rsid w:val="00F43DEA"/>
    <w:rsid w:val="00F45F5A"/>
    <w:rsid w:val="00F472CC"/>
    <w:rsid w:val="00F536DC"/>
    <w:rsid w:val="00F60930"/>
    <w:rsid w:val="00F61CEC"/>
    <w:rsid w:val="00F62E5F"/>
    <w:rsid w:val="00F651B3"/>
    <w:rsid w:val="00F70FEE"/>
    <w:rsid w:val="00F80226"/>
    <w:rsid w:val="00F81BDE"/>
    <w:rsid w:val="00F82B89"/>
    <w:rsid w:val="00F87812"/>
    <w:rsid w:val="00F90318"/>
    <w:rsid w:val="00F91AD8"/>
    <w:rsid w:val="00F92EB7"/>
    <w:rsid w:val="00F93451"/>
    <w:rsid w:val="00F941B4"/>
    <w:rsid w:val="00F94F99"/>
    <w:rsid w:val="00F963D6"/>
    <w:rsid w:val="00F96655"/>
    <w:rsid w:val="00F96829"/>
    <w:rsid w:val="00FA475F"/>
    <w:rsid w:val="00FA5E0E"/>
    <w:rsid w:val="00FA793B"/>
    <w:rsid w:val="00FB0F4B"/>
    <w:rsid w:val="00FB6303"/>
    <w:rsid w:val="00FC0AB7"/>
    <w:rsid w:val="00FC23E1"/>
    <w:rsid w:val="00FC4ED5"/>
    <w:rsid w:val="00FC555E"/>
    <w:rsid w:val="00FD0B9A"/>
    <w:rsid w:val="00FD10B4"/>
    <w:rsid w:val="00FD1272"/>
    <w:rsid w:val="00FD18B1"/>
    <w:rsid w:val="00FD21E1"/>
    <w:rsid w:val="00FD3B8D"/>
    <w:rsid w:val="00FD5A21"/>
    <w:rsid w:val="00FD6984"/>
    <w:rsid w:val="00FE1D96"/>
    <w:rsid w:val="00FE49E0"/>
    <w:rsid w:val="00FF2608"/>
    <w:rsid w:val="00FF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HTML Address" w:uiPriority="99"/>
    <w:lsdException w:name="HTML Preformatted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E25"/>
  </w:style>
  <w:style w:type="paragraph" w:styleId="1">
    <w:name w:val="heading 1"/>
    <w:basedOn w:val="a"/>
    <w:next w:val="a"/>
    <w:qFormat/>
    <w:rsid w:val="00A85E25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0F52C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D07D8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134B5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17D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A85E25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a4">
    <w:name w:val="Hyperlink"/>
    <w:rsid w:val="00A85E25"/>
    <w:rPr>
      <w:color w:val="0000FF"/>
      <w:u w:val="single"/>
    </w:rPr>
  </w:style>
  <w:style w:type="paragraph" w:styleId="a5">
    <w:name w:val="Balloon Text"/>
    <w:basedOn w:val="a"/>
    <w:link w:val="a6"/>
    <w:rsid w:val="00EA339F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EA339F"/>
    <w:rPr>
      <w:rFonts w:ascii="Tahoma" w:hAnsi="Tahoma" w:cs="Tahoma"/>
      <w:sz w:val="16"/>
      <w:szCs w:val="16"/>
    </w:rPr>
  </w:style>
  <w:style w:type="paragraph" w:styleId="a7">
    <w:name w:val="No Spacing"/>
    <w:link w:val="a8"/>
    <w:qFormat/>
    <w:rsid w:val="005E0E5F"/>
    <w:rPr>
      <w:rFonts w:ascii="Calibri" w:eastAsia="Calibri" w:hAnsi="Calibri"/>
      <w:sz w:val="22"/>
      <w:szCs w:val="22"/>
      <w:lang w:eastAsia="en-US"/>
    </w:rPr>
  </w:style>
  <w:style w:type="character" w:customStyle="1" w:styleId="val">
    <w:name w:val="val"/>
    <w:rsid w:val="005E0E5F"/>
  </w:style>
  <w:style w:type="character" w:customStyle="1" w:styleId="20">
    <w:name w:val="Заголовок 2 Знак"/>
    <w:link w:val="2"/>
    <w:rsid w:val="000F52C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9">
    <w:name w:val="Normal (Web)"/>
    <w:basedOn w:val="a"/>
    <w:uiPriority w:val="99"/>
    <w:unhideWhenUsed/>
    <w:rsid w:val="000F52C9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uiPriority w:val="22"/>
    <w:qFormat/>
    <w:rsid w:val="000F52C9"/>
    <w:rPr>
      <w:b/>
      <w:bCs/>
    </w:rPr>
  </w:style>
  <w:style w:type="character" w:styleId="ab">
    <w:name w:val="Emphasis"/>
    <w:uiPriority w:val="20"/>
    <w:qFormat/>
    <w:rsid w:val="000F52C9"/>
    <w:rPr>
      <w:i/>
      <w:iCs/>
    </w:rPr>
  </w:style>
  <w:style w:type="character" w:customStyle="1" w:styleId="50">
    <w:name w:val="Заголовок 5 Знак"/>
    <w:link w:val="5"/>
    <w:rsid w:val="00134B5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reldate">
    <w:name w:val="rel_date"/>
    <w:rsid w:val="00134B5A"/>
  </w:style>
  <w:style w:type="character" w:customStyle="1" w:styleId="blindlabel">
    <w:name w:val="blind_label"/>
    <w:rsid w:val="00134B5A"/>
  </w:style>
  <w:style w:type="character" w:customStyle="1" w:styleId="10">
    <w:name w:val="Подпись1"/>
    <w:rsid w:val="009E0A7C"/>
  </w:style>
  <w:style w:type="paragraph" w:styleId="ac">
    <w:name w:val="Body Text"/>
    <w:basedOn w:val="a"/>
    <w:link w:val="ad"/>
    <w:rsid w:val="000F353C"/>
    <w:pPr>
      <w:spacing w:after="120"/>
    </w:pPr>
  </w:style>
  <w:style w:type="character" w:customStyle="1" w:styleId="ad">
    <w:name w:val="Основной текст Знак"/>
    <w:basedOn w:val="a0"/>
    <w:link w:val="ac"/>
    <w:rsid w:val="000F353C"/>
  </w:style>
  <w:style w:type="character" w:customStyle="1" w:styleId="docarticle-name">
    <w:name w:val="docarticle-name"/>
    <w:rsid w:val="005C0C78"/>
  </w:style>
  <w:style w:type="character" w:customStyle="1" w:styleId="blk">
    <w:name w:val="blk"/>
    <w:rsid w:val="002623C2"/>
  </w:style>
  <w:style w:type="character" w:customStyle="1" w:styleId="hl">
    <w:name w:val="hl"/>
    <w:rsid w:val="002623C2"/>
  </w:style>
  <w:style w:type="character" w:customStyle="1" w:styleId="nobr">
    <w:name w:val="nobr"/>
    <w:rsid w:val="002623C2"/>
  </w:style>
  <w:style w:type="character" w:customStyle="1" w:styleId="22">
    <w:name w:val="Подпись2"/>
    <w:rsid w:val="006D5342"/>
  </w:style>
  <w:style w:type="character" w:customStyle="1" w:styleId="3">
    <w:name w:val="Подпись3"/>
    <w:rsid w:val="004F19F1"/>
  </w:style>
  <w:style w:type="character" w:customStyle="1" w:styleId="41">
    <w:name w:val="Подпись4"/>
    <w:rsid w:val="006E57A7"/>
  </w:style>
  <w:style w:type="paragraph" w:customStyle="1" w:styleId="Textbody">
    <w:name w:val="Text body"/>
    <w:basedOn w:val="a"/>
    <w:rsid w:val="0014660D"/>
    <w:pPr>
      <w:suppressAutoHyphens/>
      <w:autoSpaceDN w:val="0"/>
      <w:spacing w:after="120"/>
      <w:textAlignment w:val="baseline"/>
    </w:pPr>
    <w:rPr>
      <w:kern w:val="3"/>
      <w:lang w:eastAsia="zh-CN"/>
    </w:rPr>
  </w:style>
  <w:style w:type="paragraph" w:customStyle="1" w:styleId="TableContents">
    <w:name w:val="Table Contents"/>
    <w:basedOn w:val="a"/>
    <w:rsid w:val="0014660D"/>
    <w:pPr>
      <w:suppressLineNumbers/>
      <w:suppressAutoHyphens/>
      <w:autoSpaceDN w:val="0"/>
      <w:textAlignment w:val="baseline"/>
    </w:pPr>
    <w:rPr>
      <w:kern w:val="3"/>
      <w:lang w:eastAsia="zh-CN"/>
    </w:rPr>
  </w:style>
  <w:style w:type="paragraph" w:customStyle="1" w:styleId="ConsPlusNormal">
    <w:name w:val="ConsPlusNormal"/>
    <w:rsid w:val="001466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82504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rsid w:val="0082504C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82504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rsid w:val="0082504C"/>
    <w:rPr>
      <w:rFonts w:ascii="Arial" w:hAnsi="Arial" w:cs="Arial"/>
      <w:vanish/>
      <w:sz w:val="16"/>
      <w:szCs w:val="16"/>
    </w:rPr>
  </w:style>
  <w:style w:type="character" w:customStyle="1" w:styleId="pageviews-placeholder">
    <w:name w:val="pageviews-placeholder"/>
    <w:rsid w:val="0082504C"/>
  </w:style>
  <w:style w:type="paragraph" w:customStyle="1" w:styleId="Pa18">
    <w:name w:val="Pa18"/>
    <w:basedOn w:val="a"/>
    <w:next w:val="a"/>
    <w:uiPriority w:val="99"/>
    <w:rsid w:val="00606E53"/>
    <w:pPr>
      <w:autoSpaceDE w:val="0"/>
      <w:autoSpaceDN w:val="0"/>
      <w:adjustRightInd w:val="0"/>
      <w:spacing w:line="221" w:lineRule="atLeast"/>
    </w:pPr>
    <w:rPr>
      <w:sz w:val="24"/>
      <w:szCs w:val="24"/>
    </w:rPr>
  </w:style>
  <w:style w:type="character" w:customStyle="1" w:styleId="A00">
    <w:name w:val="A0"/>
    <w:uiPriority w:val="99"/>
    <w:rsid w:val="00606E53"/>
    <w:rPr>
      <w:color w:val="000000"/>
      <w:sz w:val="20"/>
      <w:szCs w:val="20"/>
    </w:rPr>
  </w:style>
  <w:style w:type="character" w:customStyle="1" w:styleId="51">
    <w:name w:val="Подпись5"/>
    <w:rsid w:val="005A5AD3"/>
  </w:style>
  <w:style w:type="character" w:customStyle="1" w:styleId="61">
    <w:name w:val="Подпись6"/>
    <w:rsid w:val="001736C4"/>
  </w:style>
  <w:style w:type="table" w:styleId="ae">
    <w:name w:val="Table Grid"/>
    <w:basedOn w:val="a1"/>
    <w:uiPriority w:val="59"/>
    <w:rsid w:val="002F7D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ldsite">
    <w:name w:val="oldsite"/>
    <w:rsid w:val="007B3F29"/>
  </w:style>
  <w:style w:type="character" w:customStyle="1" w:styleId="40">
    <w:name w:val="Заголовок 4 Знак"/>
    <w:link w:val="4"/>
    <w:semiHidden/>
    <w:rsid w:val="00D07D80"/>
    <w:rPr>
      <w:rFonts w:ascii="Calibri" w:eastAsia="Times New Roman" w:hAnsi="Calibri" w:cs="Times New Roman"/>
      <w:b/>
      <w:bCs/>
      <w:sz w:val="28"/>
      <w:szCs w:val="28"/>
    </w:rPr>
  </w:style>
  <w:style w:type="paragraph" w:styleId="af">
    <w:name w:val="List Paragraph"/>
    <w:aliases w:val="ПАРАГРАФ,Bullet List,FooterText,numbered,Подпись рисунка,Маркированный список_уровень1,Абзац списка3,Цветной список - Акцент 11,СПИСОК,Второй абзац списка,Абзац списка для документа,Нумерация,lp1"/>
    <w:basedOn w:val="a"/>
    <w:link w:val="af0"/>
    <w:qFormat/>
    <w:rsid w:val="004E472A"/>
    <w:pPr>
      <w:ind w:left="720"/>
      <w:contextualSpacing/>
    </w:pPr>
  </w:style>
  <w:style w:type="character" w:customStyle="1" w:styleId="a8">
    <w:name w:val="Без интервала Знак"/>
    <w:link w:val="a7"/>
    <w:uiPriority w:val="99"/>
    <w:locked/>
    <w:rsid w:val="004E472A"/>
    <w:rPr>
      <w:rFonts w:ascii="Calibri" w:eastAsia="Calibri" w:hAnsi="Calibri"/>
      <w:sz w:val="22"/>
      <w:szCs w:val="22"/>
      <w:lang w:eastAsia="en-US"/>
    </w:rPr>
  </w:style>
  <w:style w:type="character" w:customStyle="1" w:styleId="7">
    <w:name w:val="Подпись7"/>
    <w:rsid w:val="00A5021F"/>
  </w:style>
  <w:style w:type="character" w:customStyle="1" w:styleId="8">
    <w:name w:val="Подпись8"/>
    <w:rsid w:val="00FD10B4"/>
  </w:style>
  <w:style w:type="paragraph" w:styleId="af1">
    <w:name w:val="Title"/>
    <w:basedOn w:val="a"/>
    <w:link w:val="af2"/>
    <w:uiPriority w:val="99"/>
    <w:qFormat/>
    <w:rsid w:val="0054568D"/>
    <w:pPr>
      <w:snapToGrid w:val="0"/>
      <w:jc w:val="center"/>
    </w:pPr>
    <w:rPr>
      <w:b/>
      <w:color w:val="000000"/>
      <w:sz w:val="28"/>
    </w:rPr>
  </w:style>
  <w:style w:type="character" w:customStyle="1" w:styleId="af2">
    <w:name w:val="Название Знак"/>
    <w:link w:val="af1"/>
    <w:uiPriority w:val="99"/>
    <w:rsid w:val="0054568D"/>
    <w:rPr>
      <w:b/>
      <w:color w:val="000000"/>
      <w:sz w:val="28"/>
    </w:rPr>
  </w:style>
  <w:style w:type="paragraph" w:customStyle="1" w:styleId="11">
    <w:name w:val="Обычный1"/>
    <w:rsid w:val="0054568D"/>
    <w:pPr>
      <w:suppressAutoHyphens/>
      <w:spacing w:line="100" w:lineRule="atLeast"/>
    </w:pPr>
    <w:rPr>
      <w:lang w:eastAsia="ar-SA"/>
    </w:rPr>
  </w:style>
  <w:style w:type="character" w:customStyle="1" w:styleId="9">
    <w:name w:val="Подпись9"/>
    <w:rsid w:val="00F87812"/>
  </w:style>
  <w:style w:type="character" w:customStyle="1" w:styleId="100">
    <w:name w:val="Подпись10"/>
    <w:rsid w:val="00004B08"/>
  </w:style>
  <w:style w:type="character" w:customStyle="1" w:styleId="110">
    <w:name w:val="Подпись11"/>
    <w:rsid w:val="002F5549"/>
  </w:style>
  <w:style w:type="character" w:customStyle="1" w:styleId="12">
    <w:name w:val="Подпись12"/>
    <w:rsid w:val="006176E9"/>
  </w:style>
  <w:style w:type="character" w:customStyle="1" w:styleId="13">
    <w:name w:val="Подпись13"/>
    <w:rsid w:val="00AB5A19"/>
  </w:style>
  <w:style w:type="character" w:customStyle="1" w:styleId="14">
    <w:name w:val="Подпись14"/>
    <w:rsid w:val="00D83DF7"/>
  </w:style>
  <w:style w:type="character" w:customStyle="1" w:styleId="15">
    <w:name w:val="Подпись15"/>
    <w:rsid w:val="000A772B"/>
  </w:style>
  <w:style w:type="character" w:customStyle="1" w:styleId="16">
    <w:name w:val="Подпись16"/>
    <w:rsid w:val="00EC5E91"/>
  </w:style>
  <w:style w:type="paragraph" w:customStyle="1" w:styleId="ConsPlusTitle">
    <w:name w:val="ConsPlusTitle"/>
    <w:rsid w:val="008C4661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Standard">
    <w:name w:val="Standard"/>
    <w:rsid w:val="001848A9"/>
    <w:pPr>
      <w:suppressAutoHyphens/>
      <w:autoSpaceDN w:val="0"/>
      <w:textAlignment w:val="baseline"/>
    </w:pPr>
    <w:rPr>
      <w:kern w:val="3"/>
      <w:lang w:eastAsia="zh-CN"/>
    </w:rPr>
  </w:style>
  <w:style w:type="character" w:customStyle="1" w:styleId="17">
    <w:name w:val="Подпись17"/>
    <w:rsid w:val="00CB152F"/>
  </w:style>
  <w:style w:type="character" w:customStyle="1" w:styleId="postheadersubtitleviews">
    <w:name w:val="postheadersubtitleviews"/>
    <w:rsid w:val="00BA1705"/>
  </w:style>
  <w:style w:type="character" w:customStyle="1" w:styleId="views">
    <w:name w:val="_views"/>
    <w:rsid w:val="00BA1705"/>
  </w:style>
  <w:style w:type="character" w:customStyle="1" w:styleId="18">
    <w:name w:val="Подпись18"/>
    <w:rsid w:val="00BF0096"/>
  </w:style>
  <w:style w:type="character" w:customStyle="1" w:styleId="19">
    <w:name w:val="Подпись19"/>
    <w:rsid w:val="00BB1E4E"/>
  </w:style>
  <w:style w:type="paragraph" w:customStyle="1" w:styleId="articledecorationfirst">
    <w:name w:val="article_decoration_first"/>
    <w:basedOn w:val="a"/>
    <w:rsid w:val="003E2AB5"/>
    <w:pPr>
      <w:spacing w:before="100" w:beforeAutospacing="1" w:after="100" w:afterAutospacing="1"/>
    </w:pPr>
    <w:rPr>
      <w:sz w:val="24"/>
      <w:szCs w:val="24"/>
    </w:rPr>
  </w:style>
  <w:style w:type="character" w:customStyle="1" w:styleId="200">
    <w:name w:val="Подпись20"/>
    <w:rsid w:val="00AB65C0"/>
  </w:style>
  <w:style w:type="character" w:customStyle="1" w:styleId="posted-on">
    <w:name w:val="posted-on"/>
    <w:rsid w:val="007E5350"/>
  </w:style>
  <w:style w:type="character" w:customStyle="1" w:styleId="author">
    <w:name w:val="author"/>
    <w:rsid w:val="007E5350"/>
  </w:style>
  <w:style w:type="character" w:customStyle="1" w:styleId="210">
    <w:name w:val="Подпись21"/>
    <w:rsid w:val="0058487B"/>
  </w:style>
  <w:style w:type="paragraph" w:customStyle="1" w:styleId="mb-1">
    <w:name w:val="mb-1"/>
    <w:basedOn w:val="a"/>
    <w:rsid w:val="009813E5"/>
    <w:pPr>
      <w:spacing w:before="100" w:beforeAutospacing="1" w:after="100" w:afterAutospacing="1"/>
    </w:pPr>
    <w:rPr>
      <w:sz w:val="24"/>
      <w:szCs w:val="24"/>
    </w:rPr>
  </w:style>
  <w:style w:type="character" w:customStyle="1" w:styleId="uk-text-bold">
    <w:name w:val="uk-text-bold"/>
    <w:rsid w:val="009813E5"/>
  </w:style>
  <w:style w:type="paragraph" w:styleId="HTML">
    <w:name w:val="HTML Address"/>
    <w:basedOn w:val="a"/>
    <w:link w:val="HTML0"/>
    <w:uiPriority w:val="99"/>
    <w:unhideWhenUsed/>
    <w:rsid w:val="00EF5F27"/>
    <w:rPr>
      <w:i/>
      <w:iCs/>
      <w:sz w:val="24"/>
      <w:szCs w:val="24"/>
    </w:rPr>
  </w:style>
  <w:style w:type="character" w:customStyle="1" w:styleId="HTML0">
    <w:name w:val="Адрес HTML Знак"/>
    <w:link w:val="HTML"/>
    <w:uiPriority w:val="99"/>
    <w:rsid w:val="00EF5F27"/>
    <w:rPr>
      <w:i/>
      <w:iCs/>
      <w:sz w:val="24"/>
      <w:szCs w:val="24"/>
    </w:rPr>
  </w:style>
  <w:style w:type="character" w:customStyle="1" w:styleId="comma">
    <w:name w:val="comma"/>
    <w:rsid w:val="00EF5F27"/>
  </w:style>
  <w:style w:type="paragraph" w:customStyle="1" w:styleId="photoelementtext">
    <w:name w:val="photoelement__text"/>
    <w:basedOn w:val="a"/>
    <w:rsid w:val="00EF5F27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header"/>
    <w:basedOn w:val="a"/>
    <w:link w:val="af4"/>
    <w:uiPriority w:val="99"/>
    <w:rsid w:val="00D23A1F"/>
    <w:pPr>
      <w:tabs>
        <w:tab w:val="center" w:pos="4536"/>
        <w:tab w:val="right" w:pos="9072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23A1F"/>
  </w:style>
  <w:style w:type="character" w:customStyle="1" w:styleId="220">
    <w:name w:val="Подпись22"/>
    <w:rsid w:val="00BC0274"/>
  </w:style>
  <w:style w:type="paragraph" w:customStyle="1" w:styleId="ConsPlusCell">
    <w:name w:val="ConsPlusCell"/>
    <w:uiPriority w:val="99"/>
    <w:rsid w:val="00571D53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customStyle="1" w:styleId="23">
    <w:name w:val="Подпись23"/>
    <w:rsid w:val="00EF01BD"/>
  </w:style>
  <w:style w:type="character" w:customStyle="1" w:styleId="24">
    <w:name w:val="Подпись24"/>
    <w:rsid w:val="00F91AD8"/>
  </w:style>
  <w:style w:type="character" w:customStyle="1" w:styleId="25">
    <w:name w:val="Подпись25"/>
    <w:rsid w:val="0024371E"/>
  </w:style>
  <w:style w:type="character" w:customStyle="1" w:styleId="26">
    <w:name w:val="Подпись26"/>
    <w:rsid w:val="00BC43B1"/>
  </w:style>
  <w:style w:type="character" w:customStyle="1" w:styleId="27">
    <w:name w:val="Подпись27"/>
    <w:rsid w:val="00EB53F8"/>
  </w:style>
  <w:style w:type="character" w:customStyle="1" w:styleId="28">
    <w:name w:val="Подпись28"/>
    <w:rsid w:val="004B03CC"/>
  </w:style>
  <w:style w:type="character" w:customStyle="1" w:styleId="29">
    <w:name w:val="Подпись29"/>
    <w:rsid w:val="00FA793B"/>
  </w:style>
  <w:style w:type="character" w:customStyle="1" w:styleId="30">
    <w:name w:val="Подпись30"/>
    <w:rsid w:val="00CD6C95"/>
  </w:style>
  <w:style w:type="character" w:customStyle="1" w:styleId="small">
    <w:name w:val="small"/>
    <w:rsid w:val="00B656BD"/>
  </w:style>
  <w:style w:type="character" w:customStyle="1" w:styleId="31">
    <w:name w:val="Подпись31"/>
    <w:rsid w:val="001C707B"/>
  </w:style>
  <w:style w:type="character" w:customStyle="1" w:styleId="32">
    <w:name w:val="Подпись32"/>
    <w:rsid w:val="005A755A"/>
  </w:style>
  <w:style w:type="character" w:customStyle="1" w:styleId="33">
    <w:name w:val="Подпись33"/>
    <w:rsid w:val="00B55329"/>
  </w:style>
  <w:style w:type="paragraph" w:styleId="af5">
    <w:name w:val="footer"/>
    <w:basedOn w:val="a"/>
    <w:link w:val="af6"/>
    <w:rsid w:val="000161D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0161D6"/>
  </w:style>
  <w:style w:type="character" w:customStyle="1" w:styleId="34">
    <w:name w:val="Подпись34"/>
    <w:rsid w:val="007F120E"/>
  </w:style>
  <w:style w:type="character" w:customStyle="1" w:styleId="35">
    <w:name w:val="Подпись35"/>
    <w:rsid w:val="001932CC"/>
  </w:style>
  <w:style w:type="character" w:customStyle="1" w:styleId="36">
    <w:name w:val="Подпись36"/>
    <w:rsid w:val="00520BFF"/>
  </w:style>
  <w:style w:type="character" w:customStyle="1" w:styleId="37">
    <w:name w:val="Подпись37"/>
    <w:rsid w:val="0042456E"/>
  </w:style>
  <w:style w:type="character" w:customStyle="1" w:styleId="38">
    <w:name w:val="Подпись38"/>
    <w:rsid w:val="0065234E"/>
  </w:style>
  <w:style w:type="character" w:customStyle="1" w:styleId="39">
    <w:name w:val="Подпись39"/>
    <w:rsid w:val="00E34909"/>
  </w:style>
  <w:style w:type="character" w:customStyle="1" w:styleId="extendedtext-full">
    <w:name w:val="extendedtext-full"/>
    <w:rsid w:val="00EB1D23"/>
  </w:style>
  <w:style w:type="character" w:customStyle="1" w:styleId="400">
    <w:name w:val="Подпись40"/>
    <w:rsid w:val="00EB1D23"/>
  </w:style>
  <w:style w:type="character" w:customStyle="1" w:styleId="governmentcommunitybadge">
    <w:name w:val="governmentcommunitybadge"/>
    <w:rsid w:val="0091659A"/>
  </w:style>
  <w:style w:type="character" w:customStyle="1" w:styleId="postheadertitleauthorname">
    <w:name w:val="postheadertitle__authorname"/>
    <w:rsid w:val="00BE1206"/>
  </w:style>
  <w:style w:type="character" w:customStyle="1" w:styleId="avatarrich">
    <w:name w:val="avatarrich"/>
    <w:rsid w:val="00ED1044"/>
  </w:style>
  <w:style w:type="character" w:customStyle="1" w:styleId="headerlabel">
    <w:name w:val="header_label"/>
    <w:rsid w:val="00ED1044"/>
  </w:style>
  <w:style w:type="character" w:customStyle="1" w:styleId="headercount">
    <w:name w:val="header_count"/>
    <w:rsid w:val="00ED1044"/>
  </w:style>
  <w:style w:type="character" w:customStyle="1" w:styleId="numdelim">
    <w:name w:val="num_delim"/>
    <w:rsid w:val="00ED1044"/>
  </w:style>
  <w:style w:type="character" w:customStyle="1" w:styleId="topicinfosep">
    <w:name w:val="topic_info_sep"/>
    <w:rsid w:val="00ED1044"/>
  </w:style>
  <w:style w:type="character" w:customStyle="1" w:styleId="topicinnerlink">
    <w:name w:val="topic_inner_link"/>
    <w:rsid w:val="00ED1044"/>
  </w:style>
  <w:style w:type="character" w:customStyle="1" w:styleId="videothumblabelitem">
    <w:name w:val="video_thumb_label_item"/>
    <w:rsid w:val="00ED1044"/>
  </w:style>
  <w:style w:type="character" w:customStyle="1" w:styleId="visually-hidden">
    <w:name w:val="visually-hidden"/>
    <w:rsid w:val="00ED1044"/>
  </w:style>
  <w:style w:type="character" w:customStyle="1" w:styleId="uitabcontentnew">
    <w:name w:val="ui_tab_content_new"/>
    <w:rsid w:val="00ED1044"/>
  </w:style>
  <w:style w:type="character" w:customStyle="1" w:styleId="mediagriditemlabelitem">
    <w:name w:val="mediagriditemlabel__item"/>
    <w:rsid w:val="00ED1044"/>
  </w:style>
  <w:style w:type="character" w:customStyle="1" w:styleId="imagestatusstatus">
    <w:name w:val="image_status__status"/>
    <w:rsid w:val="00ED1044"/>
  </w:style>
  <w:style w:type="character" w:customStyle="1" w:styleId="postrepliesreorder">
    <w:name w:val="post_replies_reorder"/>
    <w:rsid w:val="00ED1044"/>
  </w:style>
  <w:style w:type="character" w:customStyle="1" w:styleId="410">
    <w:name w:val="Подпись41"/>
    <w:rsid w:val="0017692C"/>
  </w:style>
  <w:style w:type="character" w:customStyle="1" w:styleId="postheadersubtitleseparator">
    <w:name w:val="postheadersubtitle__separator"/>
    <w:rsid w:val="00B66565"/>
  </w:style>
  <w:style w:type="character" w:customStyle="1" w:styleId="1a">
    <w:name w:val="Основной шрифт абзаца1"/>
    <w:rsid w:val="003A25E7"/>
  </w:style>
  <w:style w:type="character" w:customStyle="1" w:styleId="1b">
    <w:name w:val="Гиперссылка1"/>
    <w:rsid w:val="003A25E7"/>
    <w:rPr>
      <w:color w:val="0000FF"/>
      <w:u w:val="single"/>
    </w:rPr>
  </w:style>
  <w:style w:type="character" w:customStyle="1" w:styleId="42">
    <w:name w:val="Подпись42"/>
    <w:rsid w:val="009E62AC"/>
  </w:style>
  <w:style w:type="paragraph" w:customStyle="1" w:styleId="1c">
    <w:name w:val="Без интервала1"/>
    <w:qFormat/>
    <w:rsid w:val="00B3287B"/>
    <w:rPr>
      <w:sz w:val="24"/>
      <w:szCs w:val="24"/>
    </w:rPr>
  </w:style>
  <w:style w:type="character" w:customStyle="1" w:styleId="af0">
    <w:name w:val="Абзац списка Знак"/>
    <w:aliases w:val="ПАРАГРАФ Знак,Bullet List Знак,FooterText Знак,numbered Знак,Подпись рисунка Знак,Маркированный список_уровень1 Знак,Абзац списка3 Знак,Цветной список - Акцент 11 Знак,СПИСОК Знак,Второй абзац списка Знак,Нумерация Знак,lp1 Знак"/>
    <w:link w:val="af"/>
    <w:uiPriority w:val="34"/>
    <w:locked/>
    <w:rsid w:val="001B7404"/>
  </w:style>
  <w:style w:type="character" w:customStyle="1" w:styleId="address">
    <w:name w:val="address"/>
    <w:rsid w:val="00366183"/>
  </w:style>
  <w:style w:type="character" w:customStyle="1" w:styleId="phone">
    <w:name w:val="phone"/>
    <w:rsid w:val="00366183"/>
  </w:style>
  <w:style w:type="character" w:customStyle="1" w:styleId="43">
    <w:name w:val="Подпись43"/>
    <w:rsid w:val="00B03072"/>
  </w:style>
  <w:style w:type="character" w:customStyle="1" w:styleId="44">
    <w:name w:val="Подпись44"/>
    <w:rsid w:val="005036CF"/>
  </w:style>
  <w:style w:type="character" w:customStyle="1" w:styleId="FontStyle42">
    <w:name w:val="Font Style42"/>
    <w:rsid w:val="00EA423D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60">
    <w:name w:val="Заголовок 6 Знак"/>
    <w:link w:val="6"/>
    <w:semiHidden/>
    <w:rsid w:val="001317D7"/>
    <w:rPr>
      <w:rFonts w:ascii="Calibri" w:eastAsia="Times New Roman" w:hAnsi="Calibri" w:cs="Times New Roman"/>
      <w:b/>
      <w:bCs/>
      <w:sz w:val="22"/>
      <w:szCs w:val="22"/>
    </w:rPr>
  </w:style>
  <w:style w:type="paragraph" w:styleId="HTML1">
    <w:name w:val="HTML Preformatted"/>
    <w:basedOn w:val="a"/>
    <w:link w:val="HTML2"/>
    <w:uiPriority w:val="99"/>
    <w:unhideWhenUsed/>
    <w:rsid w:val="00D61E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2">
    <w:name w:val="Стандартный HTML Знак"/>
    <w:link w:val="HTML1"/>
    <w:uiPriority w:val="99"/>
    <w:rsid w:val="00D61E8A"/>
    <w:rPr>
      <w:rFonts w:ascii="Courier New" w:hAnsi="Courier New" w:cs="Courier New"/>
    </w:rPr>
  </w:style>
  <w:style w:type="character" w:customStyle="1" w:styleId="y2iqfc">
    <w:name w:val="y2iqfc"/>
    <w:rsid w:val="00D61E8A"/>
  </w:style>
  <w:style w:type="character" w:customStyle="1" w:styleId="45">
    <w:name w:val="Подпись45"/>
    <w:rsid w:val="006411A9"/>
  </w:style>
  <w:style w:type="paragraph" w:customStyle="1" w:styleId="paragraph1nuxh4">
    <w:name w:val="_paragraph_1nuxh_4"/>
    <w:basedOn w:val="a"/>
    <w:rsid w:val="003742DF"/>
    <w:pPr>
      <w:spacing w:before="100" w:beforeAutospacing="1" w:after="100" w:afterAutospacing="1"/>
    </w:pPr>
    <w:rPr>
      <w:sz w:val="24"/>
      <w:szCs w:val="24"/>
    </w:rPr>
  </w:style>
  <w:style w:type="character" w:customStyle="1" w:styleId="wrapper1526467">
    <w:name w:val="_wrapper_15264_67"/>
    <w:rsid w:val="003742DF"/>
  </w:style>
  <w:style w:type="character" w:customStyle="1" w:styleId="icon152644">
    <w:name w:val="_icon_15264_4"/>
    <w:rsid w:val="003742DF"/>
  </w:style>
  <w:style w:type="character" w:customStyle="1" w:styleId="hgkelc">
    <w:name w:val="hgkelc"/>
    <w:rsid w:val="003742DF"/>
  </w:style>
  <w:style w:type="character" w:customStyle="1" w:styleId="field-label">
    <w:name w:val="field-label"/>
    <w:rsid w:val="00CB69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7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7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41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9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8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15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9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9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1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717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4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24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8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8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4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848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46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34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23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581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2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4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97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1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4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02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4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30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4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47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2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0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09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9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42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7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52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64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07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34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36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98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11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11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9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7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70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45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74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15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2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8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58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5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9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72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78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99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08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5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7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21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30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8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7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2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14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0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0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70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490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3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9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77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707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99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1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9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3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83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0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02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73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0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72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0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96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08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7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9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4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4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32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89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4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6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64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37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11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12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416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1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9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0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45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3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88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47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01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6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95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6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01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99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2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88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4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9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1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1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33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9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108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5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5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02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8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4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8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8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48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3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4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03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4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4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14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1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6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53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19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12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516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5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8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74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77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7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0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86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1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7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25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16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98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07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75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6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21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36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1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8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1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06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58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05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3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06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36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338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2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8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1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7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2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0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9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1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38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8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03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27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1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0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7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32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85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1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7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25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18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5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3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5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17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688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2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5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8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12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9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75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0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6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3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6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1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0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1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5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44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7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3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44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55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6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94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7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5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3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9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7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4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26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7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3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9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5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02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71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34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90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1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36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5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7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9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2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6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54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0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7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56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5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8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0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86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55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35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37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95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76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8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2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3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4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29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9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06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2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8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0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5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72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1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2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89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61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6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75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68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24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6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0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7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9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5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8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04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78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011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256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283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3688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02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354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720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07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05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4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2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23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03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65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2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452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6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4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39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53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2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8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3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5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0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5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680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5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5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08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486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7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8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43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48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3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9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40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66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96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67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1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7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8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99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9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2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7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758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3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005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65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67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53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674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4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98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36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916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01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5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8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26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614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028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928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91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916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05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8350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5757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0093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048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609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94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2188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094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9266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231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1628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30659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41667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89953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7309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87476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82975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913477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9644238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1125115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791395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105881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5560983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548998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2690403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56945740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5963343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73991039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6707452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883716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53160054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190796869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36605444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74973732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13386953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77316399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57215728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41832801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2137021704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04471584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2121335638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563443533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444622909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838183469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82971095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035345464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093431435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713231656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757555545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706297208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549153831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43818041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80107364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3757668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612336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0245058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46845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86332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01386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3919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20579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19412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9728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7918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02955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0810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3019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48520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2066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60868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12437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29575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6310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86829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67737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94014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5561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69256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61643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38908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66490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833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86634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34977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13961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8199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85806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926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10272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92784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24317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6269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3115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72724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168734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04731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16376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16640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13528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44930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302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56774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37743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4875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95907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64454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33046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77441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3642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47870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7521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82176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85560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71047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38890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37075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6368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109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15658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19149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82806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37488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30909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51346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02892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70943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67772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42477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33885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96539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9870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5433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76641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00727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19840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6382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45941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44485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89337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94196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0756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12988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75486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92376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24943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21817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1580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11947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6492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36962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54016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87807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96712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5577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71895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3665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51750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15325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7537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958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3296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24445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70759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76774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2104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37241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60623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62234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57494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54900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82740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6229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63282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55677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0540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07600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5909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26116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24403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30720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96038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03752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54183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18533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7155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34537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67760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03539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80801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67347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59384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97529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2449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28544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78517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2625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63489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28540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81118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0280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49378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32171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05829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29876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71169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34103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11075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17826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06434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19500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15198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07554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42949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215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56406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27780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86203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22649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57734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4011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09095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13272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69665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5097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03397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00193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59521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8335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21173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9922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84061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29079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45247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2347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181042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77657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13643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22165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4741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44775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61117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93924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89441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74447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33485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93835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03393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21243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9291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8376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44343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5874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20581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16215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98620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50449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14107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81326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9201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86839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72930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18909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00657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9630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5503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24618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7791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18334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03100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0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7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16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8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6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9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8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1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1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3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51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39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8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4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06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6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9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14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0668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2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23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2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0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9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2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8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97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10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9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54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0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8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3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67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4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8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56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640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0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54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01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84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046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51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43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088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477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9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0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7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4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23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11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7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8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8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65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3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7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54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687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9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492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09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9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27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737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8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41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0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5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4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96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3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22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2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87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849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79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081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37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45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85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60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38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7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473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10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93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314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55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0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3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83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52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317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64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348961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8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6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2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8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70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8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9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9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2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3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5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68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2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7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30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31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4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09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40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6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552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04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4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00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5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469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22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7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4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5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2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9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9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05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49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7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9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8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2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9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2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7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12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5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68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4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9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2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8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37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8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700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22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234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354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9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8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8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7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70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69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60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856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959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60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7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5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6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7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3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26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58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37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693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5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5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0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1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97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44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82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22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56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7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3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5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6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36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47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99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5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8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8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64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55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2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53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59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6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99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38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94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63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01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8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2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5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26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6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11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53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04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0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4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30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54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9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72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8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9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86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9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5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1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029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3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05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1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8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01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84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6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1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08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8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33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45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07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7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1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2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80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94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43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2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14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5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76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54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7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76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61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98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64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8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15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66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8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39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0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69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05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90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5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47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76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5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16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3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73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15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12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90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04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40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7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24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7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1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66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56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23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37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93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3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03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8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29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5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41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91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85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93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02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4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02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35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67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88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0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01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20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98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07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99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11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36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37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1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83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93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55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7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3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4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37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8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33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9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7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9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6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0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85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0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67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13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32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38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85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51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35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6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6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97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6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0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7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10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06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2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50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4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7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2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8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4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87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9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414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146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91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66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88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59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53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47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3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34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68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6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5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1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7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98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95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81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4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21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369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6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3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9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0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5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0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7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2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6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4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81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64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31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64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58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682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84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54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81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5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0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4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2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08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437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8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8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6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0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23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4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1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22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8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0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1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68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3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1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8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4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5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8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22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93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9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13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20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927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61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0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26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77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66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7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98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3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08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4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8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6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56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3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1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6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81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30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5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1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25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74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42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06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07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2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9911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568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476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287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2649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6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5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5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15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23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8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4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8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2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36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6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0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35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4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03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25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89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575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29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1777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9294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715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963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79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848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53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0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45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6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1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1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10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1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8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9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2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17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65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50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45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5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0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6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7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7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9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81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05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6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3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2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6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2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170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1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4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7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3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4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4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88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69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1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8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50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9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44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14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05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1669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409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941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2611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168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97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15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90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02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849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604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294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313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39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722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4039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932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4004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049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4827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5200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5599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6414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1677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401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9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33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0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67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57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62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20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589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115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30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59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0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94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980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02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94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107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0047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74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59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9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519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72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865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97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95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92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597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489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1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452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416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170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5202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2385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232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0559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53126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46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1326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540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545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66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4859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76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775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9513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26233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447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9706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365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225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9662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263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54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9295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9868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96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184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29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22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371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283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152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70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1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27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10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7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7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8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9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58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056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106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629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523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598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2409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09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73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60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34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62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73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5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364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28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583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5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50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7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0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9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22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129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17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752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831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785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47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8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7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743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24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16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3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12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068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75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473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56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16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6690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41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145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05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785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1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7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57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69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435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61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8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7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49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80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105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629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82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19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16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85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43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97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94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326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7262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331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7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85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9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33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260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900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18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748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979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679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895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75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854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66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721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6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2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0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704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04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849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44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69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97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3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06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145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6901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092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18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2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276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022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63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9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4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5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5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04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546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5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96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183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59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26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914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208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7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8509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72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2852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473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329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959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754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729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81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304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82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68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86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16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345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62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47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31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2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3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446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32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24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2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29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14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870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8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06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2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20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7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81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3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97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86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0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26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17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3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669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55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53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1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53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6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645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27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615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75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5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21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55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7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95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191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185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47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9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18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31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70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2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313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887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417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5160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36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4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1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74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81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3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1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53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41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53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299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871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06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1991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697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044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376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949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580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1901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2610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291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520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47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848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86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2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8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65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94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95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23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08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843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17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735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785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09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150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9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0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55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9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92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62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486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914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35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93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5306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691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759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492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98754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377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8600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06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2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8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0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372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027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875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359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54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974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3055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451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007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151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21929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0809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695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954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465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640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92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6911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631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542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001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237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9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342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56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263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2584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81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3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1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49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218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707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251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407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68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07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720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2672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091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43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3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24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25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04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2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8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6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0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9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313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19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9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1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50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15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9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8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9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13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8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68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00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164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005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1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52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84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7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28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56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2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7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41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7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47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0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25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3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7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97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5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0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2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23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85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12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73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23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18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0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3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43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85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3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8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36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57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72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23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47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32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2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8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0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96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13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15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29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39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8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5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34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4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1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03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73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28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1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0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16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84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2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2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71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05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6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7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1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92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24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0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2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9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02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13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4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83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1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3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8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4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2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3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649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8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79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726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609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232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27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69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258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19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72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5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33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8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59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0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05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07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0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3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50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3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0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5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04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3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76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4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4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60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3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0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36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01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3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9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8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20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52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58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02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40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4695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8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0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8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3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3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1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83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26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95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9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2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5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3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7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9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17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8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8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9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1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722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90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2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48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4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2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7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1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4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7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7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58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2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322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2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7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97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63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7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335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97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193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9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5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41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659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01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67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admin_kam_ur_gor_okrug_pismo_ugol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8EC55-921D-4630-93C8-CE0EC7F17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admin_kam_ur_gor_okrug_pismo_ugol_27072020_gost</Template>
  <TotalTime>5541</TotalTime>
  <Pages>3</Pages>
  <Words>957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6405</CharactersWithSpaces>
  <SharedDoc>false</SharedDoc>
  <HLinks>
    <vt:vector size="18" baseType="variant">
      <vt:variant>
        <vt:i4>8257622</vt:i4>
      </vt:variant>
      <vt:variant>
        <vt:i4>6</vt:i4>
      </vt:variant>
      <vt:variant>
        <vt:i4>0</vt:i4>
      </vt:variant>
      <vt:variant>
        <vt:i4>5</vt:i4>
      </vt:variant>
      <vt:variant>
        <vt:lpwstr>mailto:admku@midural.ru</vt:lpwstr>
      </vt:variant>
      <vt:variant>
        <vt:lpwstr/>
      </vt:variant>
      <vt:variant>
        <vt:i4>8192116</vt:i4>
      </vt:variant>
      <vt:variant>
        <vt:i4>3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6225958</vt:i4>
      </vt:variant>
      <vt:variant>
        <vt:i4>0</vt:i4>
      </vt:variant>
      <vt:variant>
        <vt:i4>0</vt:i4>
      </vt:variant>
      <vt:variant>
        <vt:i4>5</vt:i4>
      </vt:variant>
      <vt:variant>
        <vt:lpwstr>mailto:glava@admnet.kamensktel.ru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Pozhidaeva</cp:lastModifiedBy>
  <cp:revision>914</cp:revision>
  <cp:lastPrinted>2024-08-20T12:04:00Z</cp:lastPrinted>
  <dcterms:created xsi:type="dcterms:W3CDTF">2020-12-11T06:20:00Z</dcterms:created>
  <dcterms:modified xsi:type="dcterms:W3CDTF">2024-08-28T11:56:00Z</dcterms:modified>
</cp:coreProperties>
</file>