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8298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829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982983" w:rsidP="00133698">
      <w:pPr>
        <w:spacing w:before="400"/>
        <w:rPr>
          <w:sz w:val="24"/>
        </w:rPr>
      </w:pPr>
      <w:r w:rsidRPr="00982983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C747B">
        <w:rPr>
          <w:sz w:val="24"/>
        </w:rPr>
        <w:t>_______________</w:t>
      </w:r>
      <w:r w:rsidR="00B52C80">
        <w:rPr>
          <w:sz w:val="24"/>
        </w:rPr>
        <w:t xml:space="preserve"> № </w:t>
      </w:r>
      <w:r w:rsidR="005C747B">
        <w:rPr>
          <w:sz w:val="24"/>
        </w:rPr>
        <w:t>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EA026C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EA026C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 w:rsidRPr="00EA026C">
        <w:rPr>
          <w:rFonts w:ascii="Liberation Serif" w:hAnsi="Liberation Serif"/>
          <w:b/>
          <w:bCs/>
          <w:sz w:val="28"/>
          <w:szCs w:val="28"/>
        </w:rPr>
        <w:t>в Примерное положение</w:t>
      </w:r>
      <w:r w:rsidRPr="00EA026C">
        <w:rPr>
          <w:rFonts w:ascii="Liberation Serif" w:hAnsi="Liberation Serif"/>
          <w:b/>
          <w:bCs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1F75C0" w:rsidRPr="00EA026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                 </w:t>
      </w:r>
      <w:r w:rsidRPr="00EA026C">
        <w:rPr>
          <w:rFonts w:ascii="Liberation Serif" w:hAnsi="Liberation Serif"/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                      </w:t>
      </w:r>
      <w:r w:rsidRPr="00EA026C">
        <w:rPr>
          <w:rFonts w:ascii="Liberation Serif" w:hAnsi="Liberation Serif"/>
          <w:b/>
          <w:bCs/>
          <w:sz w:val="28"/>
          <w:szCs w:val="28"/>
        </w:rPr>
        <w:t>по физи</w:t>
      </w:r>
      <w:r w:rsidR="005332FD" w:rsidRPr="00EA026C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</w:t>
      </w:r>
      <w:r w:rsidRPr="00EA026C">
        <w:rPr>
          <w:rFonts w:ascii="Liberation Serif" w:hAnsi="Liberation Serif"/>
          <w:b/>
          <w:bCs/>
          <w:sz w:val="28"/>
          <w:szCs w:val="28"/>
        </w:rPr>
        <w:t>Каменск-Уральского</w:t>
      </w:r>
      <w:r w:rsidR="009763EF" w:rsidRPr="00EA026C">
        <w:rPr>
          <w:rFonts w:ascii="Liberation Serif" w:hAnsi="Liberation Serif"/>
          <w:b/>
          <w:bCs/>
          <w:sz w:val="28"/>
          <w:szCs w:val="28"/>
        </w:rPr>
        <w:t xml:space="preserve"> городского округа</w:t>
      </w:r>
      <w:r w:rsidRPr="00EA026C">
        <w:rPr>
          <w:rFonts w:ascii="Liberation Serif" w:hAnsi="Liberation Serif"/>
          <w:b/>
          <w:bCs/>
          <w:sz w:val="28"/>
          <w:szCs w:val="28"/>
        </w:rPr>
        <w:t>» осуществляет функции и полномочия учредителя</w:t>
      </w:r>
      <w:r w:rsidR="00681970" w:rsidRPr="00EA026C">
        <w:rPr>
          <w:rFonts w:ascii="Liberation Serif" w:hAnsi="Liberation Serif"/>
          <w:b/>
          <w:bCs/>
          <w:sz w:val="28"/>
          <w:szCs w:val="28"/>
        </w:rPr>
        <w:t>, и муниципальных казенных учреждений,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EA026C">
        <w:rPr>
          <w:rFonts w:ascii="Liberation Serif" w:hAnsi="Liberation Serif"/>
          <w:b/>
          <w:bCs/>
          <w:sz w:val="28"/>
          <w:szCs w:val="28"/>
        </w:rPr>
        <w:t>в отношении которых орган местного самоуправления «Управление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EA026C">
        <w:rPr>
          <w:rFonts w:ascii="Liberation Serif" w:hAnsi="Liberation Serif"/>
          <w:b/>
          <w:bCs/>
          <w:sz w:val="28"/>
          <w:szCs w:val="28"/>
        </w:rPr>
        <w:t>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</w:p>
    <w:p w:rsidR="0018493F" w:rsidRPr="00EA026C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EA026C" w:rsidRDefault="00582B22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Руководствуясь </w:t>
      </w:r>
      <w:r w:rsidRPr="00EA026C">
        <w:rPr>
          <w:rStyle w:val="aa"/>
          <w:rFonts w:ascii="Liberation Serif" w:hAnsi="Liberation Serif" w:cs="Times New Roman CYR"/>
          <w:b w:val="0"/>
          <w:sz w:val="28"/>
          <w:szCs w:val="28"/>
        </w:rPr>
        <w:t>Трудовым кодексом</w:t>
      </w:r>
      <w:r w:rsidRPr="00EA026C">
        <w:rPr>
          <w:rFonts w:ascii="Liberation Serif" w:hAnsi="Liberation Serif"/>
          <w:sz w:val="28"/>
          <w:szCs w:val="28"/>
        </w:rPr>
        <w:t xml:space="preserve"> Российской Федерации, </w:t>
      </w:r>
      <w:r w:rsidRPr="00EA026C">
        <w:rPr>
          <w:rStyle w:val="aa"/>
          <w:rFonts w:ascii="Liberation Serif" w:hAnsi="Liberation Serif" w:cs="Times New Roman CYR"/>
          <w:b w:val="0"/>
          <w:sz w:val="28"/>
          <w:szCs w:val="28"/>
        </w:rPr>
        <w:t>Федеральным законом</w:t>
      </w:r>
      <w:r w:rsidRPr="00EA026C">
        <w:rPr>
          <w:rFonts w:ascii="Liberation Serif" w:hAnsi="Liberation Serif"/>
          <w:sz w:val="28"/>
          <w:szCs w:val="28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r w:rsidR="001F75C0" w:rsidRPr="00EA026C">
        <w:rPr>
          <w:rFonts w:ascii="Liberation Serif" w:hAnsi="Liberation Serif"/>
          <w:sz w:val="28"/>
          <w:szCs w:val="28"/>
        </w:rPr>
        <w:t xml:space="preserve"> </w:t>
      </w:r>
      <w:r w:rsidR="00837907" w:rsidRPr="00EA026C">
        <w:rPr>
          <w:rFonts w:ascii="Liberation Serif" w:hAnsi="Liberation Serif"/>
          <w:sz w:val="28"/>
          <w:szCs w:val="28"/>
        </w:rPr>
        <w:t xml:space="preserve">Администрация </w:t>
      </w:r>
      <w:r w:rsidR="0018493F" w:rsidRPr="00EA026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EA026C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EA026C">
        <w:rPr>
          <w:rFonts w:ascii="Liberation Serif" w:hAnsi="Liberation Serif"/>
          <w:b/>
          <w:sz w:val="28"/>
          <w:szCs w:val="28"/>
        </w:rPr>
        <w:t>ПОСТАНОВЛЯЕТ:</w:t>
      </w:r>
    </w:p>
    <w:p w:rsidR="00483BD6" w:rsidRPr="00EA026C" w:rsidRDefault="0018493F" w:rsidP="00AE0E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1. Внести в Примерное </w:t>
      </w:r>
      <w:hyperlink w:anchor="Par45" w:history="1">
        <w:r w:rsidRPr="00EA026C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EA026C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EA026C">
        <w:rPr>
          <w:rFonts w:ascii="Liberation Serif" w:hAnsi="Liberation Serif"/>
          <w:sz w:val="28"/>
          <w:szCs w:val="28"/>
        </w:rPr>
        <w:t>ической культуре и спорту  Каменск</w:t>
      </w:r>
      <w:r w:rsidRPr="00EA026C">
        <w:rPr>
          <w:rFonts w:ascii="Liberation Serif" w:hAnsi="Liberation Serif"/>
          <w:sz w:val="28"/>
          <w:szCs w:val="28"/>
        </w:rPr>
        <w:t>-Уральского</w:t>
      </w:r>
      <w:r w:rsidR="009763EF" w:rsidRPr="00EA026C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A026C">
        <w:rPr>
          <w:rFonts w:ascii="Liberation Serif" w:hAnsi="Liberation Serif"/>
          <w:sz w:val="28"/>
          <w:szCs w:val="28"/>
        </w:rPr>
        <w:t xml:space="preserve">» осуществляет функции и полномочия </w:t>
      </w:r>
      <w:r w:rsidR="00E74B37" w:rsidRPr="00EA026C">
        <w:rPr>
          <w:rFonts w:ascii="Liberation Serif" w:hAnsi="Liberation Serif"/>
          <w:sz w:val="28"/>
          <w:szCs w:val="28"/>
        </w:rPr>
        <w:t>у</w:t>
      </w:r>
      <w:r w:rsidRPr="00EA026C">
        <w:rPr>
          <w:rFonts w:ascii="Liberation Serif" w:hAnsi="Liberation Serif"/>
          <w:sz w:val="28"/>
          <w:szCs w:val="28"/>
        </w:rPr>
        <w:t>чредителя,</w:t>
      </w:r>
      <w:r w:rsidR="00681970" w:rsidRPr="00EA026C">
        <w:rPr>
          <w:rFonts w:ascii="Liberation Serif" w:hAnsi="Liberation Serif"/>
          <w:sz w:val="28"/>
          <w:szCs w:val="28"/>
        </w:rPr>
        <w:t xml:space="preserve"> </w:t>
      </w:r>
      <w:r w:rsidR="00681970" w:rsidRPr="00EA026C">
        <w:rPr>
          <w:rFonts w:ascii="Liberation Serif" w:hAnsi="Liberation Serif"/>
          <w:bCs/>
          <w:sz w:val="28"/>
          <w:szCs w:val="28"/>
        </w:rPr>
        <w:t xml:space="preserve">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средств, </w:t>
      </w:r>
      <w:r w:rsidRPr="00EA026C">
        <w:rPr>
          <w:rFonts w:ascii="Liberation Serif" w:hAnsi="Liberation Serif"/>
          <w:sz w:val="28"/>
          <w:szCs w:val="28"/>
        </w:rPr>
        <w:t xml:space="preserve">утвержденное </w:t>
      </w:r>
      <w:r w:rsidR="00B836EF" w:rsidRPr="00EA026C">
        <w:rPr>
          <w:rFonts w:ascii="Liberation Serif" w:hAnsi="Liberation Serif"/>
          <w:sz w:val="28"/>
          <w:szCs w:val="28"/>
        </w:rPr>
        <w:t>п</w:t>
      </w:r>
      <w:r w:rsidRPr="00EA026C">
        <w:rPr>
          <w:rFonts w:ascii="Liberation Serif" w:hAnsi="Liberation Serif"/>
          <w:sz w:val="28"/>
          <w:szCs w:val="28"/>
        </w:rPr>
        <w:t>остановлением</w:t>
      </w:r>
      <w:r w:rsidRPr="00EA026C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EA026C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="00681970" w:rsidRPr="00EA026C">
        <w:rPr>
          <w:rFonts w:ascii="Liberation Serif" w:hAnsi="Liberation Serif"/>
          <w:sz w:val="28"/>
          <w:szCs w:val="28"/>
        </w:rPr>
        <w:t>о</w:t>
      </w:r>
      <w:r w:rsidR="00B836EF" w:rsidRPr="00EA026C">
        <w:rPr>
          <w:rFonts w:ascii="Liberation Serif" w:hAnsi="Liberation Serif"/>
          <w:sz w:val="28"/>
          <w:szCs w:val="28"/>
        </w:rPr>
        <w:t xml:space="preserve">т 08.11.2018 № 953 </w:t>
      </w:r>
      <w:r w:rsidR="00B836EF" w:rsidRPr="00EA026C">
        <w:rPr>
          <w:rFonts w:ascii="Liberation Serif" w:hAnsi="Liberation Serif"/>
          <w:bCs/>
          <w:sz w:val="28"/>
          <w:szCs w:val="28"/>
        </w:rPr>
        <w:t>(в редакции постановлени</w:t>
      </w:r>
      <w:r w:rsidR="00681970" w:rsidRPr="00EA026C">
        <w:rPr>
          <w:rFonts w:ascii="Liberation Serif" w:hAnsi="Liberation Serif"/>
          <w:bCs/>
          <w:sz w:val="28"/>
          <w:szCs w:val="28"/>
        </w:rPr>
        <w:t>й</w:t>
      </w:r>
      <w:r w:rsidR="00B836EF" w:rsidRPr="00EA026C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="00681970" w:rsidRPr="00EA026C">
        <w:rPr>
          <w:rFonts w:ascii="Liberation Serif" w:hAnsi="Liberation Serif"/>
          <w:bCs/>
          <w:sz w:val="28"/>
          <w:szCs w:val="28"/>
        </w:rPr>
        <w:t xml:space="preserve"> от 21.10.2022 № 700, от 09.01.2023 № 1</w:t>
      </w:r>
      <w:r w:rsidR="005C747B" w:rsidRPr="00EA026C">
        <w:rPr>
          <w:rFonts w:ascii="Liberation Serif" w:hAnsi="Liberation Serif"/>
          <w:bCs/>
          <w:sz w:val="28"/>
          <w:szCs w:val="28"/>
        </w:rPr>
        <w:t>, от 25.09.2023 № 603</w:t>
      </w:r>
      <w:r w:rsidR="00B836EF" w:rsidRPr="00EA026C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B836EF" w:rsidRPr="00EA026C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 w:rsidR="00CD08F9" w:rsidRPr="00EA026C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EA026C">
        <w:rPr>
          <w:rFonts w:ascii="Liberation Serif" w:hAnsi="Liberation Serif"/>
          <w:bCs/>
          <w:sz w:val="28"/>
          <w:szCs w:val="28"/>
        </w:rPr>
        <w:t>в отношении которых орган мест</w:t>
      </w:r>
      <w:r w:rsidR="00CD08F9" w:rsidRPr="00EA026C">
        <w:rPr>
          <w:rFonts w:ascii="Liberation Serif" w:hAnsi="Liberation Serif"/>
          <w:bCs/>
          <w:sz w:val="28"/>
          <w:szCs w:val="28"/>
        </w:rPr>
        <w:t xml:space="preserve">ного самоуправления «Управление </w:t>
      </w:r>
      <w:r w:rsidR="00B836EF" w:rsidRPr="00EA026C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 городского округа» осуществляет функции и полномочия учредителя</w:t>
      </w:r>
      <w:r w:rsidR="004D41D6" w:rsidRPr="00EA026C">
        <w:rPr>
          <w:rFonts w:ascii="Liberation Serif" w:hAnsi="Liberation Serif"/>
          <w:bCs/>
          <w:sz w:val="28"/>
          <w:szCs w:val="28"/>
        </w:rPr>
        <w:t>,</w:t>
      </w:r>
      <w:r w:rsidR="00681970" w:rsidRPr="00EA026C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 </w:t>
      </w:r>
      <w:r w:rsidRPr="00EA026C">
        <w:rPr>
          <w:rFonts w:ascii="Liberation Serif" w:hAnsi="Liberation Serif"/>
          <w:bCs/>
          <w:sz w:val="28"/>
          <w:szCs w:val="28"/>
        </w:rPr>
        <w:t>(далее – Положение)</w:t>
      </w:r>
      <w:r w:rsidR="00483BD6" w:rsidRPr="00EA026C">
        <w:rPr>
          <w:rFonts w:ascii="Liberation Serif" w:hAnsi="Liberation Serif"/>
          <w:bCs/>
          <w:sz w:val="28"/>
          <w:szCs w:val="28"/>
        </w:rPr>
        <w:t>, следующие изменения:</w:t>
      </w:r>
    </w:p>
    <w:p w:rsidR="00483BD6" w:rsidRDefault="00483BD6" w:rsidP="00483BD6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EA026C">
        <w:rPr>
          <w:rFonts w:ascii="Liberation Serif" w:hAnsi="Liberation Serif"/>
          <w:bCs/>
          <w:sz w:val="28"/>
          <w:szCs w:val="28"/>
        </w:rPr>
        <w:lastRenderedPageBreak/>
        <w:t xml:space="preserve">1) в абзаце втором пункта 88 Положения слова «по итогам работы </w:t>
      </w:r>
      <w:r w:rsidR="00AE0EB1">
        <w:rPr>
          <w:rFonts w:ascii="Liberation Serif" w:hAnsi="Liberation Serif"/>
          <w:bCs/>
          <w:sz w:val="28"/>
          <w:szCs w:val="28"/>
        </w:rPr>
        <w:t xml:space="preserve">                      </w:t>
      </w:r>
      <w:r w:rsidRPr="00EA026C">
        <w:rPr>
          <w:rFonts w:ascii="Liberation Serif" w:hAnsi="Liberation Serif"/>
          <w:bCs/>
          <w:sz w:val="28"/>
          <w:szCs w:val="28"/>
        </w:rPr>
        <w:t>за период» заменить словами «по итогам работы за месяц».</w:t>
      </w:r>
    </w:p>
    <w:p w:rsidR="00DA5762" w:rsidRPr="00EA026C" w:rsidRDefault="00DA5762" w:rsidP="00DA576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</w:t>
      </w:r>
      <w:r w:rsidRPr="00EA026C">
        <w:rPr>
          <w:rFonts w:ascii="Liberation Serif" w:hAnsi="Liberation Serif"/>
          <w:bCs/>
          <w:sz w:val="28"/>
          <w:szCs w:val="28"/>
        </w:rPr>
        <w:t xml:space="preserve">таблицу № 2 Приложения № 1, Приложения № 2, № 3, № 4, № 7, № 8, № 9 к Положению изложить в новой редакции согласно Приложениям № 1, </w:t>
      </w:r>
      <w:r>
        <w:rPr>
          <w:rFonts w:ascii="Liberation Serif" w:hAnsi="Liberation Serif"/>
          <w:bCs/>
          <w:sz w:val="28"/>
          <w:szCs w:val="28"/>
        </w:rPr>
        <w:t xml:space="preserve">                </w:t>
      </w:r>
      <w:r w:rsidRPr="00EA026C">
        <w:rPr>
          <w:rFonts w:ascii="Liberation Serif" w:hAnsi="Liberation Serif"/>
          <w:bCs/>
          <w:sz w:val="28"/>
          <w:szCs w:val="28"/>
        </w:rPr>
        <w:t>№ 2, № 3, № 4, № 5, № 6, № 7 к настоящему постановлению соответственно;</w:t>
      </w:r>
    </w:p>
    <w:p w:rsidR="00E67705" w:rsidRPr="00EA026C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E67705" w:rsidRPr="00EA026C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C8455C" w:rsidRPr="00EA026C">
        <w:rPr>
          <w:rFonts w:ascii="Liberation Serif" w:hAnsi="Liberation Serif"/>
          <w:bCs/>
          <w:sz w:val="28"/>
          <w:szCs w:val="28"/>
        </w:rPr>
        <w:t>вступает в силу</w:t>
      </w:r>
      <w:r w:rsidR="003A3265" w:rsidRPr="00EA026C">
        <w:rPr>
          <w:rFonts w:ascii="Liberation Serif" w:hAnsi="Liberation Serif"/>
          <w:sz w:val="28"/>
          <w:szCs w:val="28"/>
        </w:rPr>
        <w:t xml:space="preserve"> с 1 </w:t>
      </w:r>
      <w:r w:rsidR="005C747B" w:rsidRPr="00EA026C">
        <w:rPr>
          <w:rFonts w:ascii="Liberation Serif" w:hAnsi="Liberation Serif"/>
          <w:sz w:val="28"/>
          <w:szCs w:val="28"/>
        </w:rPr>
        <w:t>сентября</w:t>
      </w:r>
      <w:r w:rsidR="00CD08F9" w:rsidRPr="00EA026C">
        <w:rPr>
          <w:rFonts w:ascii="Liberation Serif" w:hAnsi="Liberation Serif"/>
          <w:sz w:val="28"/>
          <w:szCs w:val="28"/>
        </w:rPr>
        <w:t xml:space="preserve"> </w:t>
      </w:r>
      <w:r w:rsidR="003A3265" w:rsidRPr="00EA026C">
        <w:rPr>
          <w:rFonts w:ascii="Liberation Serif" w:hAnsi="Liberation Serif"/>
          <w:sz w:val="28"/>
          <w:szCs w:val="28"/>
        </w:rPr>
        <w:t>202</w:t>
      </w:r>
      <w:r w:rsidR="005C747B" w:rsidRPr="00EA026C">
        <w:rPr>
          <w:rFonts w:ascii="Liberation Serif" w:hAnsi="Liberation Serif"/>
          <w:sz w:val="28"/>
          <w:szCs w:val="28"/>
        </w:rPr>
        <w:t>4</w:t>
      </w:r>
      <w:r w:rsidR="003A3265" w:rsidRPr="00EA026C">
        <w:rPr>
          <w:rFonts w:ascii="Liberation Serif" w:hAnsi="Liberation Serif"/>
          <w:sz w:val="28"/>
          <w:szCs w:val="28"/>
        </w:rPr>
        <w:t xml:space="preserve"> года.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3</w:t>
      </w:r>
      <w:r w:rsidR="0018493F" w:rsidRPr="00EA026C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CD08F9" w:rsidRPr="00EA026C">
        <w:rPr>
          <w:rFonts w:ascii="Liberation Serif" w:hAnsi="Liberation Serif"/>
          <w:sz w:val="28"/>
          <w:szCs w:val="28"/>
        </w:rPr>
        <w:t xml:space="preserve">         </w:t>
      </w:r>
      <w:r w:rsidR="0018493F" w:rsidRPr="00EA026C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4</w:t>
      </w:r>
      <w:r w:rsidR="0018493F" w:rsidRPr="00EA026C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EA026C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AE0EB1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EA026C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Pr="00EA026C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CD08F9" w:rsidRPr="00EA026C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EA026C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Глава </w:t>
      </w:r>
      <w:r w:rsidRPr="00EA026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EA026C">
        <w:rPr>
          <w:rFonts w:ascii="Liberation Serif" w:hAnsi="Liberation Serif"/>
          <w:sz w:val="28"/>
          <w:szCs w:val="28"/>
        </w:rPr>
        <w:t xml:space="preserve">    </w:t>
      </w:r>
      <w:r w:rsidRPr="00EA026C">
        <w:rPr>
          <w:rFonts w:ascii="Liberation Serif" w:hAnsi="Liberation Serif"/>
          <w:sz w:val="28"/>
          <w:szCs w:val="28"/>
        </w:rPr>
        <w:t xml:space="preserve"> </w:t>
      </w:r>
      <w:r w:rsidR="009763EF" w:rsidRPr="00EA026C">
        <w:rPr>
          <w:rFonts w:ascii="Liberation Serif" w:hAnsi="Liberation Serif"/>
          <w:sz w:val="28"/>
          <w:szCs w:val="28"/>
        </w:rPr>
        <w:t>А.А. Герасимов</w:t>
      </w:r>
    </w:p>
    <w:p w:rsidR="00CD08F9" w:rsidRPr="00EA026C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AE0EB1" w:rsidRDefault="00AE0EB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AE0EB1" w:rsidRDefault="00AE0EB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5C747B">
        <w:rPr>
          <w:rFonts w:ascii="Liberation Serif" w:hAnsi="Liberation Serif"/>
          <w:sz w:val="28"/>
          <w:szCs w:val="28"/>
        </w:rPr>
        <w:t>______________</w:t>
      </w:r>
      <w:r w:rsidR="00B52C80">
        <w:rPr>
          <w:rFonts w:ascii="Liberation Serif" w:hAnsi="Liberation Serif"/>
          <w:sz w:val="28"/>
          <w:szCs w:val="28"/>
        </w:rPr>
        <w:t xml:space="preserve"> № </w:t>
      </w:r>
      <w:r w:rsidR="005C747B">
        <w:rPr>
          <w:rFonts w:ascii="Liberation Serif" w:hAnsi="Liberation Serif"/>
          <w:sz w:val="28"/>
          <w:szCs w:val="28"/>
        </w:rPr>
        <w:t>______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046B8C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046B8C" w:rsidRDefault="00046B8C" w:rsidP="00046B8C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046B8C" w:rsidRDefault="00046B8C" w:rsidP="00046B8C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046B8C" w:rsidRPr="00046B8C" w:rsidRDefault="00046B8C" w:rsidP="0018493F">
      <w:pPr>
        <w:jc w:val="right"/>
        <w:rPr>
          <w:rFonts w:ascii="Liberation Serif" w:hAnsi="Liberation Serif"/>
          <w:sz w:val="24"/>
          <w:szCs w:val="24"/>
        </w:rPr>
      </w:pP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6329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7912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9493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10443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11393</w:t>
            </w:r>
          </w:p>
        </w:tc>
      </w:tr>
      <w:tr w:rsidR="00046B8C" w:rsidRPr="000A411E" w:rsidTr="002A2E4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1234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1329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14084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15190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1629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17405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18513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197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2120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22627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F7106" w:rsidRPr="000A411E" w:rsidRDefault="00FF7106" w:rsidP="00FF710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 № ______</w:t>
      </w:r>
    </w:p>
    <w:p w:rsidR="007F3CFD" w:rsidRPr="000A411E" w:rsidRDefault="007F3CFD" w:rsidP="007F3CFD">
      <w:pPr>
        <w:jc w:val="both"/>
        <w:rPr>
          <w:rFonts w:ascii="Liberation Serif" w:hAnsi="Liberation Serif"/>
          <w:sz w:val="28"/>
          <w:szCs w:val="28"/>
        </w:rPr>
      </w:pP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9493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10602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11709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12816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14084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F7106" w:rsidRPr="000A411E" w:rsidRDefault="00FF7106" w:rsidP="00FF710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 № ______</w:t>
      </w: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Pr="00D402D2" w:rsidRDefault="007F3CFD" w:rsidP="007F3CFD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F3CFD" w:rsidRPr="00E54BF2" w:rsidRDefault="007F3CFD" w:rsidP="007F3CFD">
      <w:pPr>
        <w:jc w:val="center"/>
        <w:rPr>
          <w:rFonts w:ascii="Liberation Serif" w:hAnsi="Liberation Serif" w:cs="Arial"/>
          <w:bCs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окладов),  ставок заработной платы педагогических работников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9635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64"/>
        <w:gridCol w:w="2930"/>
        <w:gridCol w:w="3828"/>
        <w:gridCol w:w="2413"/>
      </w:tblGrid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11709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инструктор-методист, концертмейстер,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12816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методист, старший инструктор-методист, старший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14084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4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методист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15517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F7106" w:rsidRPr="000A411E" w:rsidRDefault="00FF7106" w:rsidP="00FF710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 № ______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Pr="00E54BF2" w:rsidRDefault="007F3CFD" w:rsidP="007F3CFD">
      <w:pPr>
        <w:jc w:val="center"/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 работников учебно-вспомогательного персонала</w:t>
      </w:r>
      <w:r w:rsidRPr="00E54BF2">
        <w:rPr>
          <w:rFonts w:ascii="Liberation Serif" w:hAnsi="Liberation Serif"/>
          <w:sz w:val="28"/>
          <w:szCs w:val="28"/>
        </w:rPr>
        <w:t xml:space="preserve"> 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8"/>
        <w:gridCol w:w="3264"/>
        <w:gridCol w:w="2729"/>
        <w:gridCol w:w="19"/>
        <w:gridCol w:w="3248"/>
      </w:tblGrid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Профессиональные квалификационные группы и квалификационные уровни должностей работников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6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</w:p>
        </w:tc>
        <w:tc>
          <w:tcPr>
            <w:tcW w:w="48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учебно-вспомогательного персонала второго уровня 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1.1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DA57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83</w:t>
            </w:r>
            <w:r w:rsidR="00DA5762"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1.2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9086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FF7106" w:rsidRDefault="00FF7106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F7106" w:rsidRPr="000A411E" w:rsidRDefault="00FF7106" w:rsidP="00FF710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 № ______</w:t>
      </w:r>
    </w:p>
    <w:p w:rsidR="0018493F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4B53C1" w:rsidRPr="000A411E" w:rsidRDefault="004B53C1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7F3CFD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7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2126"/>
      </w:tblGrid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10194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  <w:p w:rsidR="00C715C4" w:rsidRPr="000A411E" w:rsidRDefault="00C715C4" w:rsidP="006E02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12323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16281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6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F7106" w:rsidRPr="000A411E" w:rsidRDefault="00FF7106" w:rsidP="00FF710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 № ______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8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12323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4D41D6" w:rsidRDefault="004D41D6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7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F7106" w:rsidRPr="000A411E" w:rsidRDefault="00FF7106" w:rsidP="00FF710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______________ № ______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9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C715C4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633</w:t>
            </w:r>
            <w:r w:rsidR="009B217A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6962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759</w:t>
            </w:r>
            <w:r w:rsidR="009B217A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8229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8387</w:t>
            </w:r>
          </w:p>
        </w:tc>
      </w:tr>
      <w:tr w:rsidR="00C715C4" w:rsidRPr="000A411E" w:rsidTr="008F422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9178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10127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1107</w:t>
            </w:r>
            <w:r w:rsidR="009B217A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12184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14240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3A3265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FEF" w:rsidRDefault="00075FEF" w:rsidP="0018493F">
      <w:r>
        <w:separator/>
      </w:r>
    </w:p>
  </w:endnote>
  <w:endnote w:type="continuationSeparator" w:id="1">
    <w:p w:rsidR="00075FEF" w:rsidRDefault="00075FEF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FEF" w:rsidRDefault="00075FEF" w:rsidP="0018493F">
      <w:r>
        <w:separator/>
      </w:r>
    </w:p>
  </w:footnote>
  <w:footnote w:type="continuationSeparator" w:id="1">
    <w:p w:rsidR="00075FEF" w:rsidRDefault="00075FEF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982983">
        <w:pPr>
          <w:pStyle w:val="ab"/>
          <w:jc w:val="center"/>
        </w:pPr>
        <w:fldSimple w:instr=" PAGE   \* MERGEFORMAT ">
          <w:r w:rsidR="00DA5762">
            <w:rPr>
              <w:noProof/>
            </w:rPr>
            <w:t>13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1C28"/>
    <w:rsid w:val="00046B8C"/>
    <w:rsid w:val="00057C1C"/>
    <w:rsid w:val="00064199"/>
    <w:rsid w:val="00075FEF"/>
    <w:rsid w:val="001170F8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E5BC7"/>
    <w:rsid w:val="002F6594"/>
    <w:rsid w:val="00301773"/>
    <w:rsid w:val="00311136"/>
    <w:rsid w:val="00352B7E"/>
    <w:rsid w:val="00371086"/>
    <w:rsid w:val="00374C89"/>
    <w:rsid w:val="003A3265"/>
    <w:rsid w:val="003B41DD"/>
    <w:rsid w:val="003D0118"/>
    <w:rsid w:val="003D55A2"/>
    <w:rsid w:val="003F6459"/>
    <w:rsid w:val="00423731"/>
    <w:rsid w:val="004439B2"/>
    <w:rsid w:val="00445156"/>
    <w:rsid w:val="004610C6"/>
    <w:rsid w:val="00483BD6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7BB5"/>
    <w:rsid w:val="005A0016"/>
    <w:rsid w:val="005C747B"/>
    <w:rsid w:val="005D4D80"/>
    <w:rsid w:val="00633053"/>
    <w:rsid w:val="00635CD1"/>
    <w:rsid w:val="006726BA"/>
    <w:rsid w:val="00681970"/>
    <w:rsid w:val="006C6C5E"/>
    <w:rsid w:val="00702165"/>
    <w:rsid w:val="00704985"/>
    <w:rsid w:val="00720985"/>
    <w:rsid w:val="007239D6"/>
    <w:rsid w:val="00734BDA"/>
    <w:rsid w:val="00753013"/>
    <w:rsid w:val="00786208"/>
    <w:rsid w:val="007863B1"/>
    <w:rsid w:val="007F01D4"/>
    <w:rsid w:val="007F3CFD"/>
    <w:rsid w:val="008303D9"/>
    <w:rsid w:val="0083594B"/>
    <w:rsid w:val="00837907"/>
    <w:rsid w:val="00867C28"/>
    <w:rsid w:val="00871148"/>
    <w:rsid w:val="00877630"/>
    <w:rsid w:val="00896CBC"/>
    <w:rsid w:val="008C0E41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1076A"/>
    <w:rsid w:val="00A13BB6"/>
    <w:rsid w:val="00A26589"/>
    <w:rsid w:val="00A97D1E"/>
    <w:rsid w:val="00AA2955"/>
    <w:rsid w:val="00AC2CC7"/>
    <w:rsid w:val="00AC5D73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A7870"/>
    <w:rsid w:val="00BC44F9"/>
    <w:rsid w:val="00BC77AC"/>
    <w:rsid w:val="00BF6E52"/>
    <w:rsid w:val="00C46E84"/>
    <w:rsid w:val="00C55198"/>
    <w:rsid w:val="00C65827"/>
    <w:rsid w:val="00C715C4"/>
    <w:rsid w:val="00C71EB6"/>
    <w:rsid w:val="00C8290F"/>
    <w:rsid w:val="00C8455C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B2F"/>
    <w:rsid w:val="00DA5762"/>
    <w:rsid w:val="00DE4BE7"/>
    <w:rsid w:val="00DF0D9E"/>
    <w:rsid w:val="00E570C3"/>
    <w:rsid w:val="00E67705"/>
    <w:rsid w:val="00E74B37"/>
    <w:rsid w:val="00EA026C"/>
    <w:rsid w:val="00EB3BAC"/>
    <w:rsid w:val="00ED4DA5"/>
    <w:rsid w:val="00EE07A5"/>
    <w:rsid w:val="00EE17D0"/>
    <w:rsid w:val="00EE4587"/>
    <w:rsid w:val="00EE5E86"/>
    <w:rsid w:val="00EE7CDE"/>
    <w:rsid w:val="00F129BF"/>
    <w:rsid w:val="00F314A1"/>
    <w:rsid w:val="00FA194B"/>
    <w:rsid w:val="00FA3C20"/>
    <w:rsid w:val="00FD7DEC"/>
    <w:rsid w:val="00FE224B"/>
    <w:rsid w:val="00FE7AC4"/>
    <w:rsid w:val="00FF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71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529</TotalTime>
  <Pages>1</Pages>
  <Words>2095</Words>
  <Characters>11947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46</cp:revision>
  <cp:lastPrinted>2024-08-19T11:31:00Z</cp:lastPrinted>
  <dcterms:created xsi:type="dcterms:W3CDTF">2020-12-09T09:12:00Z</dcterms:created>
  <dcterms:modified xsi:type="dcterms:W3CDTF">2024-08-19T11:32:00Z</dcterms:modified>
</cp:coreProperties>
</file>