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94"/>
      <w:bookmarkEnd w:id="0"/>
      <w:r w:rsidRPr="00C004B4">
        <w:rPr>
          <w:rFonts w:ascii="Liberation Serif" w:hAnsi="Liberation Serif"/>
          <w:sz w:val="28"/>
          <w:szCs w:val="28"/>
        </w:rPr>
        <w:t>ЗАЯВКА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на участие в конкурсе</w:t>
      </w:r>
    </w:p>
    <w:p w:rsidR="00C152CF" w:rsidRPr="003E40A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3E40A4">
        <w:rPr>
          <w:rFonts w:ascii="Liberation Serif" w:hAnsi="Liberation Serif"/>
          <w:sz w:val="28"/>
          <w:szCs w:val="28"/>
        </w:rPr>
        <w:t>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sz w:val="28"/>
          <w:szCs w:val="28"/>
        </w:rPr>
        <w:t xml:space="preserve">» </w:t>
      </w:r>
    </w:p>
    <w:p w:rsidR="000609D2" w:rsidRPr="003E40A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3E40A4">
        <w:rPr>
          <w:rFonts w:ascii="Liberation Serif" w:hAnsi="Liberation Serif"/>
          <w:sz w:val="28"/>
          <w:szCs w:val="28"/>
        </w:rPr>
        <w:t>по итогам 20</w:t>
      </w:r>
      <w:r w:rsidR="0045006A">
        <w:rPr>
          <w:rFonts w:ascii="Liberation Serif" w:hAnsi="Liberation Serif"/>
          <w:sz w:val="28"/>
          <w:szCs w:val="28"/>
        </w:rPr>
        <w:t>23</w:t>
      </w:r>
      <w:r w:rsidRPr="003E40A4">
        <w:rPr>
          <w:rFonts w:ascii="Liberation Serif" w:hAnsi="Liberation Serif"/>
          <w:sz w:val="28"/>
          <w:szCs w:val="28"/>
        </w:rPr>
        <w:t xml:space="preserve"> года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</w:rPr>
        <w:t xml:space="preserve">по </w:t>
      </w:r>
      <w:r w:rsidRPr="00C004B4">
        <w:rPr>
          <w:rFonts w:ascii="Liberation Serif" w:hAnsi="Liberation Serif"/>
          <w:sz w:val="28"/>
          <w:lang w:val="en-US"/>
        </w:rPr>
        <w:t>I</w:t>
      </w:r>
      <w:r w:rsidRPr="00C004B4">
        <w:rPr>
          <w:rFonts w:ascii="Liberation Serif" w:hAnsi="Liberation Serif"/>
          <w:sz w:val="28"/>
        </w:rPr>
        <w:t xml:space="preserve"> – </w:t>
      </w:r>
      <w:r w:rsidRPr="00C004B4">
        <w:rPr>
          <w:rFonts w:ascii="Liberation Serif" w:hAnsi="Liberation Serif"/>
          <w:sz w:val="28"/>
          <w:lang w:val="en-US"/>
        </w:rPr>
        <w:t>III</w:t>
      </w:r>
      <w:r w:rsidRPr="00C004B4">
        <w:rPr>
          <w:rFonts w:ascii="Liberation Serif" w:hAnsi="Liberation Serif"/>
          <w:sz w:val="28"/>
        </w:rPr>
        <w:t xml:space="preserve"> группам организаций</w:t>
      </w:r>
    </w:p>
    <w:p w:rsidR="000609D2" w:rsidRPr="00C004B4" w:rsidRDefault="000609D2" w:rsidP="000609D2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C004B4">
        <w:rPr>
          <w:rFonts w:ascii="Liberation Serif" w:hAnsi="Liberation Serif" w:cs="Times New Roman"/>
          <w:sz w:val="28"/>
          <w:szCs w:val="28"/>
        </w:rPr>
        <w:t>от _____________________________________</w:t>
      </w:r>
    </w:p>
    <w:p w:rsidR="000609D2" w:rsidRPr="00C004B4" w:rsidRDefault="000609D2" w:rsidP="000609D2">
      <w:pPr>
        <w:pStyle w:val="ConsPlusNonformat"/>
        <w:jc w:val="center"/>
        <w:rPr>
          <w:rFonts w:ascii="Liberation Serif" w:hAnsi="Liberation Serif" w:cs="Times New Roman"/>
        </w:rPr>
      </w:pPr>
      <w:r w:rsidRPr="00C004B4">
        <w:rPr>
          <w:rFonts w:ascii="Liberation Serif" w:hAnsi="Liberation Serif" w:cs="Times New Roman"/>
        </w:rPr>
        <w:t>(полное наименование организации)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  <w:highlight w:val="cyan"/>
        </w:rPr>
      </w:pP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Полное наименование организации ________________________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Сокращенное наименование организации _______________________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ИНН ________________________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Вид экономической деятельности (</w:t>
      </w:r>
      <w:r w:rsidR="00C152CF" w:rsidRPr="00C004B4">
        <w:rPr>
          <w:rFonts w:ascii="Liberation Serif" w:hAnsi="Liberation Serif"/>
          <w:sz w:val="28"/>
          <w:szCs w:val="28"/>
        </w:rPr>
        <w:t>по ОКВЭД, ОКВЭД 2)</w:t>
      </w:r>
      <w:r w:rsidR="00A23438">
        <w:rPr>
          <w:rFonts w:ascii="Liberation Serif" w:hAnsi="Liberation Serif"/>
          <w:sz w:val="28"/>
          <w:szCs w:val="28"/>
        </w:rPr>
        <w:t xml:space="preserve"> </w:t>
      </w:r>
      <w:r w:rsidR="00C152CF" w:rsidRPr="00C004B4">
        <w:rPr>
          <w:rFonts w:ascii="Liberation Serif" w:hAnsi="Liberation Serif"/>
          <w:sz w:val="28"/>
          <w:szCs w:val="28"/>
        </w:rPr>
        <w:t xml:space="preserve"> ____________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Контактная информация: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Адрес ______________________________________</w:t>
      </w:r>
      <w:r w:rsidR="00A23438">
        <w:rPr>
          <w:rFonts w:ascii="Liberation Serif" w:hAnsi="Liberation Serif"/>
          <w:sz w:val="28"/>
          <w:szCs w:val="28"/>
        </w:rPr>
        <w:t>____________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Телефон, факс  _____________________________</w:t>
      </w:r>
      <w:r w:rsidR="00A23438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A23438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Адрес электронной почты  _________________</w:t>
      </w:r>
      <w:r w:rsidR="00A23438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____</w:t>
      </w:r>
      <w:r w:rsidR="00A23438">
        <w:rPr>
          <w:rFonts w:ascii="Liberation Serif" w:hAnsi="Liberation Serif"/>
          <w:sz w:val="28"/>
          <w:szCs w:val="28"/>
        </w:rPr>
        <w:t>_</w:t>
      </w:r>
      <w:r w:rsidRPr="00C004B4">
        <w:rPr>
          <w:rFonts w:ascii="Liberation Serif" w:hAnsi="Liberation Serif"/>
          <w:sz w:val="28"/>
          <w:szCs w:val="28"/>
        </w:rPr>
        <w:t>___</w:t>
      </w: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609D2" w:rsidRPr="00C004B4" w:rsidRDefault="000609D2" w:rsidP="000609D2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152CF" w:rsidRPr="003E40A4" w:rsidRDefault="000609D2" w:rsidP="000609D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Изучив </w:t>
      </w:r>
      <w:r w:rsidRPr="00C004B4">
        <w:rPr>
          <w:rFonts w:ascii="Liberation Serif" w:hAnsi="Liberation Serif"/>
          <w:bCs/>
          <w:sz w:val="28"/>
          <w:szCs w:val="28"/>
        </w:rPr>
        <w:t xml:space="preserve">Положение о </w:t>
      </w:r>
      <w:r w:rsidRPr="003E40A4">
        <w:rPr>
          <w:rFonts w:ascii="Liberation Serif" w:hAnsi="Liberation Serif"/>
          <w:bCs/>
          <w:sz w:val="28"/>
          <w:szCs w:val="28"/>
        </w:rPr>
        <w:t>порядке проведения конкурса 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bCs/>
          <w:sz w:val="28"/>
          <w:szCs w:val="28"/>
        </w:rPr>
        <w:t>»</w:t>
      </w:r>
    </w:p>
    <w:p w:rsidR="000609D2" w:rsidRPr="00C004B4" w:rsidRDefault="000609D2" w:rsidP="00C152CF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________________________</w:t>
      </w:r>
      <w:r w:rsidR="00C152CF" w:rsidRPr="00C004B4">
        <w:rPr>
          <w:rFonts w:ascii="Liberation Serif" w:hAnsi="Liberation Serif"/>
          <w:sz w:val="28"/>
          <w:szCs w:val="28"/>
        </w:rPr>
        <w:t>___________</w:t>
      </w:r>
      <w:r w:rsidRPr="00C004B4">
        <w:rPr>
          <w:rFonts w:ascii="Liberation Serif" w:hAnsi="Liberation Serif"/>
          <w:sz w:val="28"/>
          <w:szCs w:val="28"/>
        </w:rPr>
        <w:t>____________________________</w:t>
      </w:r>
    </w:p>
    <w:p w:rsidR="000609D2" w:rsidRPr="00C004B4" w:rsidRDefault="000609D2" w:rsidP="00C152CF">
      <w:pPr>
        <w:widowControl w:val="0"/>
        <w:tabs>
          <w:tab w:val="left" w:pos="0"/>
        </w:tabs>
        <w:autoSpaceDE w:val="0"/>
        <w:autoSpaceDN w:val="0"/>
        <w:adjustRightInd w:val="0"/>
        <w:ind w:firstLine="2694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0609D2" w:rsidRPr="00C004B4" w:rsidRDefault="000609D2" w:rsidP="000609D2">
      <w:pPr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в лице __________________________________ заявляет  о согласии участвовать</w:t>
      </w:r>
    </w:p>
    <w:p w:rsidR="000609D2" w:rsidRPr="00C004B4" w:rsidRDefault="000609D2" w:rsidP="000609D2">
      <w:pPr>
        <w:rPr>
          <w:rFonts w:ascii="Liberation Serif" w:hAnsi="Liberation Serif"/>
          <w:sz w:val="28"/>
          <w:szCs w:val="28"/>
          <w:vertAlign w:val="superscript"/>
        </w:rPr>
      </w:pPr>
      <w:r w:rsidRPr="00C004B4"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(наименование должности, Ф.И.О. руководителя)</w:t>
      </w:r>
    </w:p>
    <w:p w:rsidR="00CE6574" w:rsidRPr="00C004B4" w:rsidRDefault="000609D2" w:rsidP="000609D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E40A4">
        <w:rPr>
          <w:rFonts w:ascii="Liberation Serif" w:hAnsi="Liberation Serif"/>
          <w:sz w:val="28"/>
          <w:szCs w:val="28"/>
        </w:rPr>
        <w:t>конкурсе</w:t>
      </w:r>
      <w:proofErr w:type="gramEnd"/>
      <w:r w:rsidRPr="003E40A4">
        <w:rPr>
          <w:rFonts w:ascii="Liberation Serif" w:hAnsi="Liberation Serif"/>
          <w:sz w:val="28"/>
          <w:szCs w:val="28"/>
        </w:rPr>
        <w:t xml:space="preserve"> «</w:t>
      </w:r>
      <w:r w:rsidR="00C152CF" w:rsidRPr="003E40A4">
        <w:rPr>
          <w:rFonts w:ascii="Liberation Serif" w:hAnsi="Liberation Serif"/>
          <w:bCs/>
          <w:sz w:val="28"/>
          <w:szCs w:val="28"/>
        </w:rPr>
        <w:t>Лучшее предприятие Каменск-Уральского городского округа</w:t>
      </w:r>
      <w:r w:rsidRPr="003E40A4">
        <w:rPr>
          <w:rFonts w:ascii="Liberation Serif" w:hAnsi="Liberation Serif"/>
          <w:sz w:val="28"/>
          <w:szCs w:val="28"/>
        </w:rPr>
        <w:t>» по</w:t>
      </w:r>
      <w:r w:rsidRPr="00C004B4">
        <w:rPr>
          <w:rFonts w:ascii="Liberation Serif" w:hAnsi="Liberation Serif"/>
          <w:sz w:val="28"/>
          <w:szCs w:val="28"/>
        </w:rPr>
        <w:t xml:space="preserve"> итогам 20</w:t>
      </w:r>
      <w:r w:rsidR="0045006A">
        <w:rPr>
          <w:rFonts w:ascii="Liberation Serif" w:hAnsi="Liberation Serif"/>
          <w:sz w:val="28"/>
          <w:szCs w:val="28"/>
        </w:rPr>
        <w:t>23</w:t>
      </w:r>
      <w:r w:rsidRPr="00C004B4">
        <w:rPr>
          <w:rFonts w:ascii="Liberation Serif" w:hAnsi="Liberation Serif"/>
          <w:sz w:val="28"/>
          <w:szCs w:val="28"/>
        </w:rPr>
        <w:t xml:space="preserve"> года и просит принять настоящую заявку. Настоящей заявкой на участие в конкурсе подтверждаем, что ______________________________ </w:t>
      </w:r>
    </w:p>
    <w:p w:rsidR="000609D2" w:rsidRPr="00C004B4" w:rsidRDefault="00AC40C5" w:rsidP="000609D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vertAlign w:val="superscript"/>
        </w:rPr>
      </w:pPr>
      <w:r>
        <w:rPr>
          <w:rFonts w:ascii="Liberation Serif" w:hAnsi="Liberation Serif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</w:t>
      </w:r>
      <w:r w:rsidR="00CE6574" w:rsidRPr="00C004B4">
        <w:rPr>
          <w:rFonts w:ascii="Liberation Serif" w:hAnsi="Liberation Serif"/>
          <w:sz w:val="28"/>
          <w:szCs w:val="28"/>
          <w:vertAlign w:val="superscript"/>
        </w:rPr>
        <w:t>(наименование участника конкурса)</w:t>
      </w:r>
    </w:p>
    <w:p w:rsidR="00CE6574" w:rsidRPr="00C004B4" w:rsidRDefault="00CE6574" w:rsidP="00CE657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004B4">
        <w:rPr>
          <w:rFonts w:ascii="Liberation Serif" w:hAnsi="Liberation Serif"/>
          <w:sz w:val="28"/>
          <w:szCs w:val="28"/>
        </w:rPr>
        <w:t xml:space="preserve">не находятся в процессе </w:t>
      </w:r>
      <w:r w:rsidR="000609D2" w:rsidRPr="00C004B4">
        <w:rPr>
          <w:rFonts w:ascii="Liberation Serif" w:hAnsi="Liberation Serif"/>
          <w:sz w:val="28"/>
          <w:szCs w:val="28"/>
        </w:rPr>
        <w:t>ликвидации, не признано по решению суда несостоятельным (банкротом), не имеет убытков по результатам финансово-хозяйственной деятельности за два последних года по данным бухгалтерского и налогового учета, задолженности перед работниками по выплате заработной платы и иных выплат, просроченной задолженности по уплате налогов, сборов и других обязательных платежей в бюджеты всех уровней и внебюджетные фонды.</w:t>
      </w:r>
      <w:proofErr w:type="gramEnd"/>
      <w:r w:rsidR="000609D2" w:rsidRPr="00C004B4">
        <w:rPr>
          <w:rFonts w:ascii="Liberation Serif" w:hAnsi="Liberation Serif"/>
          <w:sz w:val="28"/>
          <w:szCs w:val="28"/>
        </w:rPr>
        <w:t xml:space="preserve"> Полноту и достоверность представленной информации гарантируем и подтверждаем готовность представить по запросу организатора конкурса (Администрации</w:t>
      </w:r>
      <w:r w:rsidRPr="00C004B4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="000609D2" w:rsidRPr="00C004B4">
        <w:rPr>
          <w:rFonts w:ascii="Liberation Serif" w:hAnsi="Liberation Serif"/>
          <w:sz w:val="28"/>
          <w:szCs w:val="28"/>
        </w:rPr>
        <w:t xml:space="preserve"> город</w:t>
      </w:r>
      <w:r w:rsidRPr="00C004B4">
        <w:rPr>
          <w:rFonts w:ascii="Liberation Serif" w:hAnsi="Liberation Serif"/>
          <w:sz w:val="28"/>
          <w:szCs w:val="28"/>
        </w:rPr>
        <w:t>ского округа</w:t>
      </w:r>
      <w:r w:rsidR="000609D2" w:rsidRPr="00C004B4">
        <w:rPr>
          <w:rFonts w:ascii="Liberation Serif" w:hAnsi="Liberation Serif"/>
          <w:sz w:val="28"/>
          <w:szCs w:val="28"/>
        </w:rPr>
        <w:t>) уточняющие данные.</w:t>
      </w:r>
    </w:p>
    <w:p w:rsidR="00CE6574" w:rsidRPr="00C004B4" w:rsidRDefault="00CE6574">
      <w:pPr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br w:type="page"/>
      </w:r>
    </w:p>
    <w:p w:rsidR="000609D2" w:rsidRPr="00C004B4" w:rsidRDefault="000609D2" w:rsidP="00CE657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962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5289"/>
        <w:gridCol w:w="2095"/>
        <w:gridCol w:w="974"/>
        <w:gridCol w:w="1037"/>
      </w:tblGrid>
      <w:tr w:rsidR="000609D2" w:rsidRPr="00C004B4" w:rsidTr="00A23438">
        <w:trPr>
          <w:trHeight w:val="400"/>
          <w:tblCellSpacing w:w="5" w:type="nil"/>
          <w:jc w:val="center"/>
        </w:trPr>
        <w:tc>
          <w:tcPr>
            <w:tcW w:w="567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289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095" w:type="dxa"/>
            <w:vAlign w:val="center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Единицы измерения</w:t>
            </w:r>
          </w:p>
        </w:tc>
        <w:tc>
          <w:tcPr>
            <w:tcW w:w="974" w:type="dxa"/>
            <w:vAlign w:val="center"/>
          </w:tcPr>
          <w:p w:rsidR="000609D2" w:rsidRPr="00A23438" w:rsidRDefault="00A23438" w:rsidP="0045006A">
            <w:pPr>
              <w:widowControl w:val="0"/>
              <w:autoSpaceDE w:val="0"/>
              <w:autoSpaceDN w:val="0"/>
              <w:adjustRightInd w:val="0"/>
              <w:ind w:left="-79" w:right="-26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45006A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037" w:type="dxa"/>
            <w:vAlign w:val="center"/>
          </w:tcPr>
          <w:p w:rsidR="000609D2" w:rsidRPr="00A23438" w:rsidRDefault="00A23438" w:rsidP="0045006A">
            <w:pPr>
              <w:widowControl w:val="0"/>
              <w:autoSpaceDE w:val="0"/>
              <w:autoSpaceDN w:val="0"/>
              <w:adjustRightInd w:val="0"/>
              <w:ind w:left="-79" w:right="-26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45006A">
              <w:rPr>
                <w:rFonts w:ascii="Liberation Serif" w:hAnsi="Liberation Serif"/>
                <w:sz w:val="24"/>
                <w:szCs w:val="24"/>
              </w:rPr>
              <w:t>2</w:t>
            </w:r>
            <w:bookmarkStart w:id="1" w:name="_GoBack"/>
            <w:bookmarkEnd w:id="1"/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Выручка от продажи товаров, работ, услуг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Чистая прибыль: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Рентабельность продукции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(отношение прибыли до налогообложения к затратам на производство и реализацию продукции)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4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инвестиций: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5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114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расходов на инновационную деятельность (затраты на научно-исследовательские и опытно-конструкторские работы):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08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Сумма налогов и платежей во все уровни бюджетов и внебюджетные фонды: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всего:</w:t>
            </w:r>
          </w:p>
          <w:p w:rsidR="000609D2" w:rsidRPr="00C004B4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начислено (за год);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1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перечислено (из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начисленного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за год); 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тыс. руб. 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4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начислено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Снижени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е</w:t>
            </w:r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>(</w:t>
            </w:r>
            <w:proofErr w:type="gramEnd"/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 xml:space="preserve">-) 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/ увеличение </w:t>
            </w:r>
            <w:r w:rsidRPr="00C004B4">
              <w:rPr>
                <w:rFonts w:ascii="Liberation Serif" w:hAnsi="Liberation Serif"/>
                <w:b/>
                <w:sz w:val="24"/>
                <w:szCs w:val="24"/>
              </w:rPr>
              <w:t>(+)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объема выбросов загрязняющих веществ в атмосферный воздух (по сравнению с предыдущим годом)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т/ год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Объем средств, направленный на экологические мероприятия:</w:t>
            </w:r>
          </w:p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расчете на 1 руб. выручки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ind w:left="-68" w:right="-3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руб./ руб. выручки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Среднесписочная численность персонала, в т.ч.: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6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созданных рабочих мест: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5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модернизированных рабочих мест: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рабочих мест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3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 xml:space="preserve">рабочих мест / </w:t>
            </w: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3"/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Численность работников, уволенных по сокращению штата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Среднемесячная заработная плата работников предприятия, в т.ч.: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основного производственного персонала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525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Количество несчастных случаев на производстве:</w:t>
            </w:r>
          </w:p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всего;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8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165A28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- в расчете на 100 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165A28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5A28">
              <w:rPr>
                <w:rFonts w:ascii="Liberation Serif" w:hAnsi="Liberation Serif"/>
                <w:sz w:val="24"/>
                <w:szCs w:val="24"/>
              </w:rPr>
              <w:t>ед./ 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84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Численность пострадавших при несчастных случаях на производстве: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общее количество;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49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100 </w:t>
            </w:r>
            <w:r w:rsidRPr="00165A28">
              <w:rPr>
                <w:rFonts w:ascii="Liberation Serif" w:hAnsi="Liberation Serif"/>
                <w:sz w:val="24"/>
                <w:szCs w:val="24"/>
              </w:rPr>
              <w:t>чел.</w:t>
            </w:r>
            <w:r w:rsidR="00AC40C5" w:rsidRPr="00165A28">
              <w:rPr>
                <w:rFonts w:ascii="Liberation Serif" w:hAnsi="Liberation Serif"/>
                <w:sz w:val="24"/>
                <w:szCs w:val="24"/>
              </w:rPr>
              <w:t xml:space="preserve"> работающих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чел./ 100 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lastRenderedPageBreak/>
              <w:t>17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обеспечение </w:t>
            </w:r>
            <w:r w:rsidRPr="00C004B4">
              <w:rPr>
                <w:rFonts w:ascii="Liberation Serif" w:hAnsi="Liberation Serif"/>
                <w:b/>
                <w:i/>
                <w:sz w:val="24"/>
                <w:szCs w:val="24"/>
              </w:rPr>
              <w:t>дополнительных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 социальных обязательств (сверх установленных законодательством) перед работниками предприятия (с расшифровкой):</w:t>
            </w:r>
            <w:proofErr w:type="gramEnd"/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41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Объем средств, направленных на поддержку инициатив </w:t>
            </w:r>
            <w:r w:rsidR="002E18BB" w:rsidRPr="003E40A4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(с указанием проектов), благотворительность, другие мероприятия (с расшифровкой):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24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65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Затраты на мероприятия по улучшению условий и охране труда:</w:t>
            </w:r>
          </w:p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общая сумма;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rHeight w:val="18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в расчете на 1 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работающего</w:t>
            </w:r>
            <w:proofErr w:type="gramEnd"/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руб./чел.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highlight w:val="cyan"/>
              </w:rPr>
            </w:pPr>
          </w:p>
        </w:tc>
      </w:tr>
      <w:tr w:rsidR="000609D2" w:rsidRPr="00C004B4" w:rsidTr="00A23438">
        <w:trPr>
          <w:tblCellSpacing w:w="5" w:type="nil"/>
          <w:jc w:val="center"/>
        </w:trPr>
        <w:tc>
          <w:tcPr>
            <w:tcW w:w="56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Наличие заключенного коллективного договора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81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Организация работы с ветеранами предприятия </w:t>
            </w:r>
            <w:r w:rsidRPr="00C004B4">
              <w:rPr>
                <w:rFonts w:ascii="Liberation Serif" w:hAnsi="Liberation Serif"/>
                <w:i/>
                <w:sz w:val="24"/>
                <w:szCs w:val="24"/>
              </w:rPr>
              <w:t>(с расшифровкой данного направления деятельности в пояснительной записке)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: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285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в т.ч. объем средств, направленных на данную деятельность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70"/>
          <w:tblCellSpacing w:w="5" w:type="nil"/>
          <w:jc w:val="center"/>
        </w:trPr>
        <w:tc>
          <w:tcPr>
            <w:tcW w:w="567" w:type="dxa"/>
            <w:vMerge w:val="restart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Организация работы с молодежью на предприятии, в т.ч.: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да/ нет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объем средств, направленных на работу с молодежью, всего;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 xml:space="preserve">- из них на поддержку молодых специалистов </w:t>
            </w:r>
            <w:r w:rsidRPr="00C004B4">
              <w:rPr>
                <w:rFonts w:ascii="Liberation Serif" w:hAnsi="Liberation Serif"/>
                <w:i/>
                <w:sz w:val="24"/>
                <w:szCs w:val="24"/>
              </w:rPr>
              <w:t>(с обязательным указанием мер поддержки)</w:t>
            </w:r>
            <w:r w:rsidRPr="00C004B4">
              <w:rPr>
                <w:rFonts w:ascii="Liberation Serif" w:hAnsi="Liberation Serif"/>
                <w:sz w:val="24"/>
                <w:szCs w:val="24"/>
              </w:rPr>
              <w:t>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 w:rsidRPr="00C004B4">
              <w:rPr>
                <w:rFonts w:ascii="Liberation Serif" w:hAnsi="Liberation Serif"/>
                <w:sz w:val="24"/>
                <w:szCs w:val="24"/>
              </w:rPr>
              <w:t>.р</w:t>
            </w:r>
            <w:proofErr w:type="gramEnd"/>
            <w:r w:rsidRPr="00C004B4">
              <w:rPr>
                <w:rFonts w:ascii="Liberation Serif" w:hAnsi="Liberation Serif"/>
                <w:sz w:val="24"/>
                <w:szCs w:val="24"/>
              </w:rPr>
              <w:t>уб.</w:t>
            </w:r>
          </w:p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330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получивших материальную поддержку от предприятия;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09D2" w:rsidRPr="00C004B4" w:rsidTr="00A23438">
        <w:trPr>
          <w:trHeight w:val="136"/>
          <w:tblCellSpacing w:w="5" w:type="nil"/>
          <w:jc w:val="center"/>
        </w:trPr>
        <w:tc>
          <w:tcPr>
            <w:tcW w:w="567" w:type="dxa"/>
            <w:vMerge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89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- численность молодых специалистов, работающих на предприятии</w:t>
            </w:r>
          </w:p>
        </w:tc>
        <w:tc>
          <w:tcPr>
            <w:tcW w:w="2095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004B4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974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37" w:type="dxa"/>
          </w:tcPr>
          <w:p w:rsidR="000609D2" w:rsidRPr="00C004B4" w:rsidRDefault="000609D2" w:rsidP="000609D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82FA2" w:rsidRPr="00A23438" w:rsidRDefault="00A82FA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0609D2" w:rsidRPr="00C004B4" w:rsidRDefault="000609D2" w:rsidP="000609D2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>Приложения:</w:t>
      </w:r>
    </w:p>
    <w:p w:rsidR="000609D2" w:rsidRPr="00C004B4" w:rsidRDefault="000609D2" w:rsidP="000609D2">
      <w:pPr>
        <w:numPr>
          <w:ilvl w:val="1"/>
          <w:numId w:val="27"/>
        </w:numPr>
        <w:tabs>
          <w:tab w:val="clear" w:pos="1440"/>
          <w:tab w:val="num" w:pos="1276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Пояснительная записка в 1 экз. на ___ </w:t>
      </w:r>
      <w:proofErr w:type="gramStart"/>
      <w:r w:rsidRPr="00C004B4">
        <w:rPr>
          <w:rFonts w:ascii="Liberation Serif" w:hAnsi="Liberation Serif"/>
          <w:sz w:val="28"/>
          <w:szCs w:val="28"/>
        </w:rPr>
        <w:t>л</w:t>
      </w:r>
      <w:proofErr w:type="gramEnd"/>
      <w:r w:rsidRPr="00C004B4">
        <w:rPr>
          <w:rFonts w:ascii="Liberation Serif" w:hAnsi="Liberation Serif"/>
          <w:sz w:val="28"/>
          <w:szCs w:val="28"/>
        </w:rPr>
        <w:t>.</w:t>
      </w:r>
    </w:p>
    <w:p w:rsidR="000609D2" w:rsidRPr="00C004B4" w:rsidRDefault="000609D2" w:rsidP="000609D2">
      <w:pPr>
        <w:numPr>
          <w:ilvl w:val="1"/>
          <w:numId w:val="27"/>
        </w:numPr>
        <w:tabs>
          <w:tab w:val="clear" w:pos="1440"/>
          <w:tab w:val="num" w:pos="1276"/>
        </w:tabs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C004B4">
        <w:rPr>
          <w:rFonts w:ascii="Liberation Serif" w:hAnsi="Liberation Serif"/>
          <w:sz w:val="28"/>
          <w:szCs w:val="28"/>
        </w:rPr>
        <w:t xml:space="preserve">Другая дополнительная информация о деятельности предприятия (перечисляются приложенные документы) в 1 экз. на ___ </w:t>
      </w:r>
      <w:proofErr w:type="gramStart"/>
      <w:r w:rsidRPr="00C004B4">
        <w:rPr>
          <w:rFonts w:ascii="Liberation Serif" w:hAnsi="Liberation Serif"/>
          <w:sz w:val="28"/>
          <w:szCs w:val="28"/>
        </w:rPr>
        <w:t>л</w:t>
      </w:r>
      <w:proofErr w:type="gramEnd"/>
      <w:r w:rsidRPr="00C004B4">
        <w:rPr>
          <w:rFonts w:ascii="Liberation Serif" w:hAnsi="Liberation Serif"/>
          <w:sz w:val="28"/>
          <w:szCs w:val="28"/>
        </w:rPr>
        <w:t>.</w:t>
      </w:r>
    </w:p>
    <w:p w:rsidR="000609D2" w:rsidRPr="00C004B4" w:rsidRDefault="000609D2" w:rsidP="000609D2">
      <w:pPr>
        <w:rPr>
          <w:rFonts w:ascii="Liberation Serif" w:hAnsi="Liberation Serif"/>
        </w:rPr>
      </w:pPr>
    </w:p>
    <w:p w:rsidR="000609D2" w:rsidRPr="00C004B4" w:rsidRDefault="000609D2" w:rsidP="000609D2">
      <w:pPr>
        <w:rPr>
          <w:rFonts w:ascii="Liberation Serif" w:hAnsi="Liberation Serif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936"/>
        <w:gridCol w:w="222"/>
        <w:gridCol w:w="1195"/>
        <w:gridCol w:w="2268"/>
        <w:gridCol w:w="404"/>
        <w:gridCol w:w="2006"/>
      </w:tblGrid>
      <w:tr w:rsidR="000609D2" w:rsidRPr="00C004B4" w:rsidTr="000609D2">
        <w:tc>
          <w:tcPr>
            <w:tcW w:w="3936" w:type="dxa"/>
          </w:tcPr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Руководитель организации</w:t>
            </w:r>
          </w:p>
        </w:tc>
        <w:tc>
          <w:tcPr>
            <w:tcW w:w="1417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М. П.</w:t>
            </w:r>
          </w:p>
        </w:tc>
        <w:tc>
          <w:tcPr>
            <w:tcW w:w="2268" w:type="dxa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  <w:tc>
          <w:tcPr>
            <w:tcW w:w="2410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</w:t>
            </w:r>
          </w:p>
        </w:tc>
      </w:tr>
      <w:tr w:rsidR="000609D2" w:rsidRPr="00C004B4" w:rsidTr="000609D2">
        <w:tc>
          <w:tcPr>
            <w:tcW w:w="3936" w:type="dxa"/>
          </w:tcPr>
          <w:p w:rsidR="000609D2" w:rsidRPr="00C004B4" w:rsidRDefault="000609D2" w:rsidP="002E18BB">
            <w:pPr>
              <w:pStyle w:val="ConsPlusNonforma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23438" w:rsidRDefault="00A23438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Исполнитель: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C004B4" w:rsidRDefault="00A23438" w:rsidP="00A23438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          </w:t>
            </w:r>
            <w:r w:rsidR="000609D2" w:rsidRPr="00C004B4">
              <w:rPr>
                <w:rFonts w:ascii="Liberation Serif" w:hAnsi="Liberation Serif" w:cs="Times New Roman"/>
                <w:sz w:val="28"/>
                <w:szCs w:val="28"/>
              </w:rPr>
              <w:t>___________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Ф.И.О.</w:t>
            </w:r>
          </w:p>
        </w:tc>
        <w:tc>
          <w:tcPr>
            <w:tcW w:w="3867" w:type="dxa"/>
            <w:gridSpan w:val="3"/>
          </w:tcPr>
          <w:p w:rsidR="000609D2" w:rsidRPr="00C004B4" w:rsidRDefault="00A23438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          </w:t>
            </w:r>
            <w:r w:rsidR="000609D2" w:rsidRPr="00C004B4">
              <w:rPr>
                <w:rFonts w:ascii="Liberation Serif" w:hAnsi="Liberation Serif" w:cs="Times New Roman"/>
                <w:sz w:val="24"/>
                <w:szCs w:val="24"/>
              </w:rPr>
              <w:t>подпись</w:t>
            </w: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004B4">
              <w:rPr>
                <w:rFonts w:ascii="Liberation Serif" w:hAnsi="Liberation Serif" w:cs="Times New Roman"/>
                <w:sz w:val="28"/>
                <w:szCs w:val="28"/>
              </w:rPr>
              <w:t>____________________________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609D2" w:rsidRPr="00C004B4" w:rsidTr="000609D2">
        <w:trPr>
          <w:gridAfter w:val="1"/>
          <w:wAfter w:w="2006" w:type="dxa"/>
        </w:trPr>
        <w:tc>
          <w:tcPr>
            <w:tcW w:w="4158" w:type="dxa"/>
            <w:gridSpan w:val="2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C004B4">
              <w:rPr>
                <w:rFonts w:ascii="Liberation Serif" w:hAnsi="Liberation Serif" w:cs="Times New Roman"/>
                <w:sz w:val="24"/>
                <w:szCs w:val="24"/>
              </w:rPr>
              <w:t>должность, телефон</w:t>
            </w:r>
          </w:p>
        </w:tc>
        <w:tc>
          <w:tcPr>
            <w:tcW w:w="3867" w:type="dxa"/>
            <w:gridSpan w:val="3"/>
          </w:tcPr>
          <w:p w:rsidR="000609D2" w:rsidRPr="00C004B4" w:rsidRDefault="000609D2" w:rsidP="000609D2">
            <w:pPr>
              <w:pStyle w:val="ConsPlusNonforma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74489" w:rsidRPr="00165A28" w:rsidRDefault="00374489" w:rsidP="00A23438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  <w:bookmarkStart w:id="2" w:name="Par201"/>
      <w:bookmarkEnd w:id="2"/>
    </w:p>
    <w:sectPr w:rsidR="00374489" w:rsidRPr="00165A28" w:rsidSect="00A23438">
      <w:headerReference w:type="default" r:id="rId9"/>
      <w:pgSz w:w="11906" w:h="16838"/>
      <w:pgMar w:top="567" w:right="567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D60" w:rsidRDefault="00385D60" w:rsidP="00107B0C">
      <w:r>
        <w:separator/>
      </w:r>
    </w:p>
  </w:endnote>
  <w:endnote w:type="continuationSeparator" w:id="0">
    <w:p w:rsidR="00385D60" w:rsidRDefault="00385D60" w:rsidP="001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esentScript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D60" w:rsidRDefault="00385D60" w:rsidP="00107B0C">
      <w:r>
        <w:separator/>
      </w:r>
    </w:p>
  </w:footnote>
  <w:footnote w:type="continuationSeparator" w:id="0">
    <w:p w:rsidR="00385D60" w:rsidRDefault="00385D60" w:rsidP="0010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D60" w:rsidRDefault="00A1345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5006A">
      <w:rPr>
        <w:noProof/>
      </w:rPr>
      <w:t>3</w:t>
    </w:r>
    <w:r>
      <w:rPr>
        <w:noProof/>
      </w:rPr>
      <w:fldChar w:fldCharType="end"/>
    </w:r>
  </w:p>
  <w:p w:rsidR="00385D60" w:rsidRDefault="00385D6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D33"/>
    <w:multiLevelType w:val="hybridMultilevel"/>
    <w:tmpl w:val="A058BE0E"/>
    <w:lvl w:ilvl="0" w:tplc="3F168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61692"/>
    <w:multiLevelType w:val="hybridMultilevel"/>
    <w:tmpl w:val="38FA37C8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57FF5"/>
    <w:multiLevelType w:val="singleLevel"/>
    <w:tmpl w:val="E5B4AD08"/>
    <w:lvl w:ilvl="0">
      <w:start w:val="1"/>
      <w:numFmt w:val="decimal"/>
      <w:lvlText w:val="%1."/>
      <w:lvlJc w:val="center"/>
      <w:pPr>
        <w:tabs>
          <w:tab w:val="num" w:pos="1211"/>
        </w:tabs>
        <w:ind w:left="0" w:firstLine="851"/>
      </w:pPr>
      <w:rPr>
        <w:rFonts w:hint="default"/>
      </w:rPr>
    </w:lvl>
  </w:abstractNum>
  <w:abstractNum w:abstractNumId="4">
    <w:nsid w:val="0F9C020E"/>
    <w:multiLevelType w:val="hybridMultilevel"/>
    <w:tmpl w:val="0D1C301C"/>
    <w:lvl w:ilvl="0" w:tplc="AB42A9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E48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4C49C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171E7D"/>
    <w:multiLevelType w:val="multilevel"/>
    <w:tmpl w:val="EED88FC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DAC0EAD"/>
    <w:multiLevelType w:val="hybridMultilevel"/>
    <w:tmpl w:val="E572D8F6"/>
    <w:lvl w:ilvl="0" w:tplc="9CE0D93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373277E"/>
    <w:multiLevelType w:val="hybridMultilevel"/>
    <w:tmpl w:val="4BF8F5E0"/>
    <w:lvl w:ilvl="0" w:tplc="33D6EDE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A3209ECE">
      <w:numFmt w:val="none"/>
      <w:lvlText w:val=""/>
      <w:lvlJc w:val="left"/>
      <w:pPr>
        <w:tabs>
          <w:tab w:val="num" w:pos="360"/>
        </w:tabs>
      </w:pPr>
    </w:lvl>
    <w:lvl w:ilvl="2" w:tplc="EF66CFD2">
      <w:numFmt w:val="none"/>
      <w:lvlText w:val=""/>
      <w:lvlJc w:val="left"/>
      <w:pPr>
        <w:tabs>
          <w:tab w:val="num" w:pos="360"/>
        </w:tabs>
      </w:pPr>
    </w:lvl>
    <w:lvl w:ilvl="3" w:tplc="545E0180">
      <w:numFmt w:val="none"/>
      <w:lvlText w:val=""/>
      <w:lvlJc w:val="left"/>
      <w:pPr>
        <w:tabs>
          <w:tab w:val="num" w:pos="360"/>
        </w:tabs>
      </w:pPr>
    </w:lvl>
    <w:lvl w:ilvl="4" w:tplc="FD9296D4">
      <w:numFmt w:val="none"/>
      <w:lvlText w:val=""/>
      <w:lvlJc w:val="left"/>
      <w:pPr>
        <w:tabs>
          <w:tab w:val="num" w:pos="360"/>
        </w:tabs>
      </w:pPr>
    </w:lvl>
    <w:lvl w:ilvl="5" w:tplc="C486D250">
      <w:numFmt w:val="none"/>
      <w:lvlText w:val=""/>
      <w:lvlJc w:val="left"/>
      <w:pPr>
        <w:tabs>
          <w:tab w:val="num" w:pos="360"/>
        </w:tabs>
      </w:pPr>
    </w:lvl>
    <w:lvl w:ilvl="6" w:tplc="EAA0A032">
      <w:numFmt w:val="none"/>
      <w:lvlText w:val=""/>
      <w:lvlJc w:val="left"/>
      <w:pPr>
        <w:tabs>
          <w:tab w:val="num" w:pos="360"/>
        </w:tabs>
      </w:pPr>
    </w:lvl>
    <w:lvl w:ilvl="7" w:tplc="1E9459AC">
      <w:numFmt w:val="none"/>
      <w:lvlText w:val=""/>
      <w:lvlJc w:val="left"/>
      <w:pPr>
        <w:tabs>
          <w:tab w:val="num" w:pos="360"/>
        </w:tabs>
      </w:pPr>
    </w:lvl>
    <w:lvl w:ilvl="8" w:tplc="A530B23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0D4A08"/>
    <w:multiLevelType w:val="singleLevel"/>
    <w:tmpl w:val="D26C03E4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abstractNum w:abstractNumId="12">
    <w:nsid w:val="364C401D"/>
    <w:multiLevelType w:val="hybridMultilevel"/>
    <w:tmpl w:val="A88809B0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1">
      <w:start w:val="1"/>
      <w:numFmt w:val="decimal"/>
      <w:lvlText w:val="%2)"/>
      <w:lvlJc w:val="left"/>
      <w:pPr>
        <w:tabs>
          <w:tab w:val="num" w:pos="2291"/>
        </w:tabs>
        <w:ind w:left="2291" w:hanging="360"/>
      </w:pPr>
      <w:rPr>
        <w:rFonts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116C0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3C3E4D62"/>
    <w:multiLevelType w:val="multilevel"/>
    <w:tmpl w:val="141618B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571"/>
        </w:tabs>
        <w:ind w:left="0" w:firstLine="851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3E4811A1"/>
    <w:multiLevelType w:val="hybridMultilevel"/>
    <w:tmpl w:val="22EE5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9422E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874B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72F2C71"/>
    <w:multiLevelType w:val="multilevel"/>
    <w:tmpl w:val="7246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EB4BAC"/>
    <w:multiLevelType w:val="hybridMultilevel"/>
    <w:tmpl w:val="FB14C9C4"/>
    <w:lvl w:ilvl="0" w:tplc="B8668EBA">
      <w:start w:val="1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22">
    <w:nsid w:val="49CC63BE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PresentScript" w:hint="default"/>
      </w:rPr>
    </w:lvl>
  </w:abstractNum>
  <w:abstractNum w:abstractNumId="23">
    <w:nsid w:val="4FEA1053"/>
    <w:multiLevelType w:val="hybridMultilevel"/>
    <w:tmpl w:val="C3EA9F10"/>
    <w:lvl w:ilvl="0" w:tplc="04190005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4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9A3994"/>
    <w:multiLevelType w:val="multilevel"/>
    <w:tmpl w:val="216ECFA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30448"/>
    <w:multiLevelType w:val="hybridMultilevel"/>
    <w:tmpl w:val="67EE85C4"/>
    <w:lvl w:ilvl="0" w:tplc="A18C0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77F5979"/>
    <w:multiLevelType w:val="singleLevel"/>
    <w:tmpl w:val="F1D05CEA"/>
    <w:lvl w:ilvl="0">
      <w:start w:val="9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hint="default"/>
      </w:rPr>
    </w:lvl>
  </w:abstractNum>
  <w:abstractNum w:abstractNumId="29">
    <w:nsid w:val="5B022F9A"/>
    <w:multiLevelType w:val="hybridMultilevel"/>
    <w:tmpl w:val="29D6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60E71"/>
    <w:multiLevelType w:val="hybridMultilevel"/>
    <w:tmpl w:val="7360CC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5B59A0"/>
    <w:multiLevelType w:val="hybridMultilevel"/>
    <w:tmpl w:val="C0C26B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A1394C"/>
    <w:multiLevelType w:val="hybridMultilevel"/>
    <w:tmpl w:val="E5660E28"/>
    <w:lvl w:ilvl="0" w:tplc="49A2344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4DE54DC"/>
    <w:multiLevelType w:val="hybridMultilevel"/>
    <w:tmpl w:val="182E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974BAE"/>
    <w:multiLevelType w:val="hybridMultilevel"/>
    <w:tmpl w:val="DC8439AA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FA321B5A">
      <w:start w:val="1"/>
      <w:numFmt w:val="bullet"/>
      <w:lvlText w:val=""/>
      <w:lvlJc w:val="left"/>
      <w:pPr>
        <w:tabs>
          <w:tab w:val="num" w:pos="2291"/>
        </w:tabs>
        <w:ind w:left="2291" w:hanging="360"/>
      </w:pPr>
      <w:rPr>
        <w:rFonts w:ascii="Symbol" w:hAnsi="Symbol" w:hint="default"/>
      </w:rPr>
    </w:lvl>
    <w:lvl w:ilvl="2" w:tplc="612EAC98">
      <w:start w:val="1"/>
      <w:numFmt w:val="decimal"/>
      <w:lvlText w:val="%3)"/>
      <w:lvlJc w:val="left"/>
      <w:pPr>
        <w:tabs>
          <w:tab w:val="num" w:pos="3191"/>
        </w:tabs>
        <w:ind w:left="3191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36">
    <w:nsid w:val="7056635E"/>
    <w:multiLevelType w:val="hybridMultilevel"/>
    <w:tmpl w:val="B78274D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13313DC"/>
    <w:multiLevelType w:val="hybridMultilevel"/>
    <w:tmpl w:val="3FF4D374"/>
    <w:lvl w:ilvl="0" w:tplc="4FDE746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202782E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4AD5979"/>
    <w:multiLevelType w:val="hybridMultilevel"/>
    <w:tmpl w:val="F19A3CB6"/>
    <w:lvl w:ilvl="0" w:tplc="49ACA290">
      <w:start w:val="1"/>
      <w:numFmt w:val="decimal"/>
      <w:lvlText w:val="%1."/>
      <w:lvlJc w:val="left"/>
      <w:pPr>
        <w:tabs>
          <w:tab w:val="num" w:pos="2006"/>
        </w:tabs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0">
    <w:nsid w:val="766968F2"/>
    <w:multiLevelType w:val="multilevel"/>
    <w:tmpl w:val="EED88FC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95576E7"/>
    <w:multiLevelType w:val="multilevel"/>
    <w:tmpl w:val="EED88FC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CC7028"/>
    <w:multiLevelType w:val="hybridMultilevel"/>
    <w:tmpl w:val="9A0677B0"/>
    <w:lvl w:ilvl="0" w:tplc="29E8321A">
      <w:start w:val="1"/>
      <w:numFmt w:val="decimal"/>
      <w:lvlText w:val="%1."/>
      <w:lvlJc w:val="left"/>
      <w:pPr>
        <w:tabs>
          <w:tab w:val="num" w:pos="1530"/>
        </w:tabs>
        <w:ind w:left="153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0"/>
  </w:num>
  <w:num w:numId="2">
    <w:abstractNumId w:val="42"/>
  </w:num>
  <w:num w:numId="3">
    <w:abstractNumId w:val="8"/>
  </w:num>
  <w:num w:numId="4">
    <w:abstractNumId w:val="31"/>
  </w:num>
  <w:num w:numId="5">
    <w:abstractNumId w:val="24"/>
  </w:num>
  <w:num w:numId="6">
    <w:abstractNumId w:val="1"/>
  </w:num>
  <w:num w:numId="7">
    <w:abstractNumId w:val="13"/>
  </w:num>
  <w:num w:numId="8">
    <w:abstractNumId w:val="26"/>
  </w:num>
  <w:num w:numId="9">
    <w:abstractNumId w:val="17"/>
  </w:num>
  <w:num w:numId="10">
    <w:abstractNumId w:val="9"/>
  </w:num>
  <w:num w:numId="11">
    <w:abstractNumId w:val="7"/>
  </w:num>
  <w:num w:numId="12">
    <w:abstractNumId w:val="33"/>
  </w:num>
  <w:num w:numId="13">
    <w:abstractNumId w:val="3"/>
  </w:num>
  <w:num w:numId="14">
    <w:abstractNumId w:val="22"/>
  </w:num>
  <w:num w:numId="15">
    <w:abstractNumId w:val="28"/>
  </w:num>
  <w:num w:numId="16">
    <w:abstractNumId w:val="11"/>
  </w:num>
  <w:num w:numId="17">
    <w:abstractNumId w:val="16"/>
  </w:num>
  <w:num w:numId="18">
    <w:abstractNumId w:val="36"/>
  </w:num>
  <w:num w:numId="19">
    <w:abstractNumId w:val="37"/>
  </w:num>
  <w:num w:numId="20">
    <w:abstractNumId w:val="43"/>
  </w:num>
  <w:num w:numId="21">
    <w:abstractNumId w:val="35"/>
  </w:num>
  <w:num w:numId="22">
    <w:abstractNumId w:val="39"/>
  </w:num>
  <w:num w:numId="23">
    <w:abstractNumId w:val="41"/>
  </w:num>
  <w:num w:numId="24">
    <w:abstractNumId w:val="10"/>
  </w:num>
  <w:num w:numId="25">
    <w:abstractNumId w:val="14"/>
  </w:num>
  <w:num w:numId="26">
    <w:abstractNumId w:val="40"/>
  </w:num>
  <w:num w:numId="27">
    <w:abstractNumId w:val="4"/>
  </w:num>
  <w:num w:numId="28">
    <w:abstractNumId w:val="15"/>
  </w:num>
  <w:num w:numId="29">
    <w:abstractNumId w:val="21"/>
  </w:num>
  <w:num w:numId="30">
    <w:abstractNumId w:val="29"/>
  </w:num>
  <w:num w:numId="31">
    <w:abstractNumId w:val="25"/>
  </w:num>
  <w:num w:numId="32">
    <w:abstractNumId w:val="34"/>
  </w:num>
  <w:num w:numId="33">
    <w:abstractNumId w:val="30"/>
  </w:num>
  <w:num w:numId="34">
    <w:abstractNumId w:val="32"/>
  </w:num>
  <w:num w:numId="35">
    <w:abstractNumId w:val="2"/>
  </w:num>
  <w:num w:numId="36">
    <w:abstractNumId w:val="5"/>
  </w:num>
  <w:num w:numId="37">
    <w:abstractNumId w:val="38"/>
  </w:num>
  <w:num w:numId="38">
    <w:abstractNumId w:val="23"/>
  </w:num>
  <w:num w:numId="39">
    <w:abstractNumId w:val="19"/>
  </w:num>
  <w:num w:numId="40">
    <w:abstractNumId w:val="12"/>
  </w:num>
  <w:num w:numId="4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6"/>
  </w:num>
  <w:num w:numId="44">
    <w:abstractNumId w:val="18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0C"/>
    <w:rsid w:val="0000521A"/>
    <w:rsid w:val="00010608"/>
    <w:rsid w:val="000233E9"/>
    <w:rsid w:val="000369B5"/>
    <w:rsid w:val="00046489"/>
    <w:rsid w:val="00050E2D"/>
    <w:rsid w:val="0006010D"/>
    <w:rsid w:val="00060137"/>
    <w:rsid w:val="000609D2"/>
    <w:rsid w:val="00097E7F"/>
    <w:rsid w:val="000B41AE"/>
    <w:rsid w:val="000C6021"/>
    <w:rsid w:val="000D1B42"/>
    <w:rsid w:val="000D538D"/>
    <w:rsid w:val="000D5669"/>
    <w:rsid w:val="000F3190"/>
    <w:rsid w:val="000F41E1"/>
    <w:rsid w:val="00105B63"/>
    <w:rsid w:val="00107B0C"/>
    <w:rsid w:val="00133698"/>
    <w:rsid w:val="001504E8"/>
    <w:rsid w:val="001626FE"/>
    <w:rsid w:val="00165A28"/>
    <w:rsid w:val="00170AB8"/>
    <w:rsid w:val="0018069F"/>
    <w:rsid w:val="001825AA"/>
    <w:rsid w:val="001A3DD8"/>
    <w:rsid w:val="001C5F59"/>
    <w:rsid w:val="001C723A"/>
    <w:rsid w:val="00213837"/>
    <w:rsid w:val="00214E08"/>
    <w:rsid w:val="0022610E"/>
    <w:rsid w:val="00227889"/>
    <w:rsid w:val="0023226A"/>
    <w:rsid w:val="0024402B"/>
    <w:rsid w:val="002549AB"/>
    <w:rsid w:val="00262FEE"/>
    <w:rsid w:val="00273060"/>
    <w:rsid w:val="002B72EC"/>
    <w:rsid w:val="002C0DAA"/>
    <w:rsid w:val="002C4F84"/>
    <w:rsid w:val="002D0184"/>
    <w:rsid w:val="002E18BB"/>
    <w:rsid w:val="002F77CF"/>
    <w:rsid w:val="00301773"/>
    <w:rsid w:val="00307A36"/>
    <w:rsid w:val="00311136"/>
    <w:rsid w:val="00314A1A"/>
    <w:rsid w:val="003249C1"/>
    <w:rsid w:val="00337572"/>
    <w:rsid w:val="00343A83"/>
    <w:rsid w:val="00345410"/>
    <w:rsid w:val="00352B7E"/>
    <w:rsid w:val="00360C26"/>
    <w:rsid w:val="00367712"/>
    <w:rsid w:val="00374489"/>
    <w:rsid w:val="00374C89"/>
    <w:rsid w:val="00376C8B"/>
    <w:rsid w:val="00385D60"/>
    <w:rsid w:val="00387E42"/>
    <w:rsid w:val="00390F3F"/>
    <w:rsid w:val="003929AA"/>
    <w:rsid w:val="003B6A7F"/>
    <w:rsid w:val="003E40A4"/>
    <w:rsid w:val="003F6459"/>
    <w:rsid w:val="004110AB"/>
    <w:rsid w:val="0045006A"/>
    <w:rsid w:val="00454BF1"/>
    <w:rsid w:val="00464D58"/>
    <w:rsid w:val="00495456"/>
    <w:rsid w:val="004B22CC"/>
    <w:rsid w:val="004B7B96"/>
    <w:rsid w:val="004C3D72"/>
    <w:rsid w:val="004C6228"/>
    <w:rsid w:val="004D5815"/>
    <w:rsid w:val="004F0B6B"/>
    <w:rsid w:val="004F1BF0"/>
    <w:rsid w:val="004F4246"/>
    <w:rsid w:val="005042BF"/>
    <w:rsid w:val="005222E2"/>
    <w:rsid w:val="00533C8C"/>
    <w:rsid w:val="00536788"/>
    <w:rsid w:val="0055113C"/>
    <w:rsid w:val="00555172"/>
    <w:rsid w:val="0057768A"/>
    <w:rsid w:val="00583AC3"/>
    <w:rsid w:val="005966A9"/>
    <w:rsid w:val="005A134C"/>
    <w:rsid w:val="005B2AA1"/>
    <w:rsid w:val="005C4786"/>
    <w:rsid w:val="005D2F9F"/>
    <w:rsid w:val="005E1642"/>
    <w:rsid w:val="00603195"/>
    <w:rsid w:val="00615BA7"/>
    <w:rsid w:val="006249FE"/>
    <w:rsid w:val="006426B5"/>
    <w:rsid w:val="00662770"/>
    <w:rsid w:val="0066563A"/>
    <w:rsid w:val="00690AAD"/>
    <w:rsid w:val="00692A91"/>
    <w:rsid w:val="006A36E2"/>
    <w:rsid w:val="006B4E81"/>
    <w:rsid w:val="006B7859"/>
    <w:rsid w:val="006C3946"/>
    <w:rsid w:val="006C59BA"/>
    <w:rsid w:val="006C6C5E"/>
    <w:rsid w:val="006E020F"/>
    <w:rsid w:val="006E2BE1"/>
    <w:rsid w:val="006F6A6A"/>
    <w:rsid w:val="00702165"/>
    <w:rsid w:val="00717AFA"/>
    <w:rsid w:val="00720985"/>
    <w:rsid w:val="00735125"/>
    <w:rsid w:val="007413F0"/>
    <w:rsid w:val="00744B10"/>
    <w:rsid w:val="00746F57"/>
    <w:rsid w:val="00747F5B"/>
    <w:rsid w:val="007548C7"/>
    <w:rsid w:val="00761552"/>
    <w:rsid w:val="007B2718"/>
    <w:rsid w:val="007D44AB"/>
    <w:rsid w:val="007F38CA"/>
    <w:rsid w:val="007F7A32"/>
    <w:rsid w:val="0081060C"/>
    <w:rsid w:val="00816D11"/>
    <w:rsid w:val="0083594B"/>
    <w:rsid w:val="00836A5E"/>
    <w:rsid w:val="008556E0"/>
    <w:rsid w:val="00857CE7"/>
    <w:rsid w:val="00871148"/>
    <w:rsid w:val="008831D4"/>
    <w:rsid w:val="00884A07"/>
    <w:rsid w:val="008949C5"/>
    <w:rsid w:val="00896CBC"/>
    <w:rsid w:val="008A2D22"/>
    <w:rsid w:val="008B0F7F"/>
    <w:rsid w:val="008C0E41"/>
    <w:rsid w:val="008C3DFC"/>
    <w:rsid w:val="008E1D94"/>
    <w:rsid w:val="008E6F2C"/>
    <w:rsid w:val="0091790D"/>
    <w:rsid w:val="00953031"/>
    <w:rsid w:val="00956960"/>
    <w:rsid w:val="009662EA"/>
    <w:rsid w:val="009724E2"/>
    <w:rsid w:val="00975A1C"/>
    <w:rsid w:val="00986927"/>
    <w:rsid w:val="009B6406"/>
    <w:rsid w:val="00A025D7"/>
    <w:rsid w:val="00A047CB"/>
    <w:rsid w:val="00A1076A"/>
    <w:rsid w:val="00A1345A"/>
    <w:rsid w:val="00A13BE5"/>
    <w:rsid w:val="00A149F4"/>
    <w:rsid w:val="00A23438"/>
    <w:rsid w:val="00A26589"/>
    <w:rsid w:val="00A40046"/>
    <w:rsid w:val="00A62E43"/>
    <w:rsid w:val="00A82FA2"/>
    <w:rsid w:val="00AB438E"/>
    <w:rsid w:val="00AB6904"/>
    <w:rsid w:val="00AC40C5"/>
    <w:rsid w:val="00AC49FB"/>
    <w:rsid w:val="00B11C31"/>
    <w:rsid w:val="00B172F7"/>
    <w:rsid w:val="00B2195C"/>
    <w:rsid w:val="00B77F1C"/>
    <w:rsid w:val="00B91D93"/>
    <w:rsid w:val="00B95DBC"/>
    <w:rsid w:val="00BA071D"/>
    <w:rsid w:val="00BA7870"/>
    <w:rsid w:val="00BB4C38"/>
    <w:rsid w:val="00BB5E9D"/>
    <w:rsid w:val="00BC12F4"/>
    <w:rsid w:val="00BC77AC"/>
    <w:rsid w:val="00BF4CC7"/>
    <w:rsid w:val="00BF6E52"/>
    <w:rsid w:val="00C004B4"/>
    <w:rsid w:val="00C01FEA"/>
    <w:rsid w:val="00C118D1"/>
    <w:rsid w:val="00C152CF"/>
    <w:rsid w:val="00C31EC5"/>
    <w:rsid w:val="00C3739B"/>
    <w:rsid w:val="00C37C16"/>
    <w:rsid w:val="00C54652"/>
    <w:rsid w:val="00C55198"/>
    <w:rsid w:val="00C8290F"/>
    <w:rsid w:val="00CA00F9"/>
    <w:rsid w:val="00CA14D7"/>
    <w:rsid w:val="00CB58F7"/>
    <w:rsid w:val="00CB7412"/>
    <w:rsid w:val="00CC7816"/>
    <w:rsid w:val="00CD11A6"/>
    <w:rsid w:val="00CE6574"/>
    <w:rsid w:val="00CE70A8"/>
    <w:rsid w:val="00CF7251"/>
    <w:rsid w:val="00D13C42"/>
    <w:rsid w:val="00D21972"/>
    <w:rsid w:val="00D23034"/>
    <w:rsid w:val="00D34F0C"/>
    <w:rsid w:val="00D41EF8"/>
    <w:rsid w:val="00D42A73"/>
    <w:rsid w:val="00D46873"/>
    <w:rsid w:val="00D749E3"/>
    <w:rsid w:val="00D8286E"/>
    <w:rsid w:val="00D90EBF"/>
    <w:rsid w:val="00D921D5"/>
    <w:rsid w:val="00DD4CF4"/>
    <w:rsid w:val="00DE4BE7"/>
    <w:rsid w:val="00E13189"/>
    <w:rsid w:val="00E13D35"/>
    <w:rsid w:val="00E31490"/>
    <w:rsid w:val="00E518F4"/>
    <w:rsid w:val="00E56343"/>
    <w:rsid w:val="00E67E19"/>
    <w:rsid w:val="00E74933"/>
    <w:rsid w:val="00EA4ED3"/>
    <w:rsid w:val="00ED4DA5"/>
    <w:rsid w:val="00ED64E6"/>
    <w:rsid w:val="00EE3B55"/>
    <w:rsid w:val="00EE4587"/>
    <w:rsid w:val="00EF5182"/>
    <w:rsid w:val="00F129BF"/>
    <w:rsid w:val="00F54BC9"/>
    <w:rsid w:val="00F55F35"/>
    <w:rsid w:val="00F7585B"/>
    <w:rsid w:val="00F91FB2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0609D2"/>
    <w:pPr>
      <w:keepNext/>
      <w:ind w:left="5670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0609D2"/>
    <w:pPr>
      <w:keepNext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0609D2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  <w:style w:type="paragraph" w:styleId="3">
    <w:name w:val="Body Text Indent 3"/>
    <w:basedOn w:val="a"/>
    <w:link w:val="30"/>
    <w:rsid w:val="000609D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609D2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0609D2"/>
    <w:rPr>
      <w:sz w:val="28"/>
    </w:rPr>
  </w:style>
  <w:style w:type="character" w:customStyle="1" w:styleId="70">
    <w:name w:val="Заголовок 7 Знак"/>
    <w:basedOn w:val="a0"/>
    <w:link w:val="7"/>
    <w:rsid w:val="000609D2"/>
    <w:rPr>
      <w:sz w:val="28"/>
    </w:rPr>
  </w:style>
  <w:style w:type="character" w:customStyle="1" w:styleId="90">
    <w:name w:val="Заголовок 9 Знак"/>
    <w:basedOn w:val="a0"/>
    <w:link w:val="9"/>
    <w:rsid w:val="000609D2"/>
    <w:rPr>
      <w:sz w:val="24"/>
    </w:rPr>
  </w:style>
  <w:style w:type="paragraph" w:styleId="af0">
    <w:name w:val="Body Text"/>
    <w:basedOn w:val="a"/>
    <w:link w:val="af1"/>
    <w:rsid w:val="000609D2"/>
    <w:rPr>
      <w:sz w:val="28"/>
    </w:rPr>
  </w:style>
  <w:style w:type="character" w:customStyle="1" w:styleId="af1">
    <w:name w:val="Основной текст Знак"/>
    <w:basedOn w:val="a0"/>
    <w:link w:val="af0"/>
    <w:rsid w:val="000609D2"/>
    <w:rPr>
      <w:sz w:val="28"/>
    </w:rPr>
  </w:style>
  <w:style w:type="paragraph" w:styleId="22">
    <w:name w:val="Body Text 2"/>
    <w:basedOn w:val="a"/>
    <w:link w:val="23"/>
    <w:rsid w:val="000609D2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609D2"/>
    <w:rPr>
      <w:sz w:val="28"/>
    </w:rPr>
  </w:style>
  <w:style w:type="paragraph" w:styleId="24">
    <w:name w:val="Body Text Indent 2"/>
    <w:basedOn w:val="a"/>
    <w:link w:val="25"/>
    <w:rsid w:val="000609D2"/>
    <w:pPr>
      <w:ind w:firstLine="720"/>
      <w:jc w:val="both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0609D2"/>
    <w:rPr>
      <w:sz w:val="28"/>
    </w:rPr>
  </w:style>
  <w:style w:type="character" w:styleId="af2">
    <w:name w:val="page number"/>
    <w:basedOn w:val="a0"/>
    <w:rsid w:val="000609D2"/>
  </w:style>
  <w:style w:type="paragraph" w:customStyle="1" w:styleId="ConsPlusNonformat">
    <w:name w:val="ConsPlusNonformat"/>
    <w:rsid w:val="000609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0609D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3">
    <w:name w:val="Hyperlink"/>
    <w:basedOn w:val="a0"/>
    <w:rsid w:val="000609D2"/>
    <w:rPr>
      <w:color w:val="0000FF"/>
      <w:u w:val="single"/>
    </w:rPr>
  </w:style>
  <w:style w:type="paragraph" w:customStyle="1" w:styleId="af4">
    <w:name w:val="Знак Знак Знак Знак"/>
    <w:basedOn w:val="a"/>
    <w:rsid w:val="000609D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D2E9-71D9-4E4A-9BC6-B2ED6E6D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3</Pages>
  <Words>689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YMV</cp:lastModifiedBy>
  <cp:revision>3</cp:revision>
  <cp:lastPrinted>2021-04-28T10:28:00Z</cp:lastPrinted>
  <dcterms:created xsi:type="dcterms:W3CDTF">2024-04-27T04:23:00Z</dcterms:created>
  <dcterms:modified xsi:type="dcterms:W3CDTF">2024-05-02T04:19:00Z</dcterms:modified>
</cp:coreProperties>
</file>