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DB7" w:rsidRPr="002A5879" w:rsidRDefault="005B78B4" w:rsidP="00025DB7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5B78B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30" type="#_x0000_t202" style="position:absolute;left:0;text-align:left;margin-left:212.6pt;margin-top:10.4pt;width:47.55pt;height:63.95pt;z-index:251661312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F1730" w:rsidRDefault="007F1730" w:rsidP="00025DB7">
                  <w:r>
                    <w:rPr>
                      <w:noProof/>
                    </w:rPr>
                    <w:drawing>
                      <wp:inline distT="0" distB="0" distL="0" distR="0">
                        <wp:extent cx="419100" cy="723900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910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025DB7" w:rsidRPr="002A5879" w:rsidRDefault="00025DB7" w:rsidP="00025DB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2A5879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025DB7" w:rsidRPr="002A5879" w:rsidRDefault="00025DB7" w:rsidP="00025DB7">
      <w:pPr>
        <w:jc w:val="center"/>
        <w:rPr>
          <w:rFonts w:ascii="Liberation Serif" w:hAnsi="Liberation Serif" w:cs="Liberation Serif"/>
          <w:b/>
          <w:sz w:val="28"/>
        </w:rPr>
      </w:pPr>
    </w:p>
    <w:p w:rsidR="00025DB7" w:rsidRPr="002A5879" w:rsidRDefault="00025DB7" w:rsidP="00025DB7">
      <w:pPr>
        <w:jc w:val="center"/>
        <w:rPr>
          <w:rFonts w:ascii="Liberation Serif" w:hAnsi="Liberation Serif" w:cs="Liberation Serif"/>
          <w:b/>
          <w:sz w:val="24"/>
        </w:rPr>
      </w:pPr>
    </w:p>
    <w:p w:rsidR="00025DB7" w:rsidRPr="002A5879" w:rsidRDefault="00025DB7" w:rsidP="00025DB7">
      <w:pPr>
        <w:jc w:val="center"/>
        <w:rPr>
          <w:rFonts w:ascii="Liberation Serif" w:hAnsi="Liberation Serif" w:cs="Liberation Serif"/>
          <w:b/>
          <w:sz w:val="24"/>
        </w:rPr>
      </w:pPr>
    </w:p>
    <w:p w:rsidR="00025DB7" w:rsidRPr="002A5879" w:rsidRDefault="00025DB7" w:rsidP="00025DB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A587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025DB7" w:rsidRPr="00052E2C" w:rsidRDefault="00025DB7" w:rsidP="00025DB7">
      <w:pPr>
        <w:spacing w:line="233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52E2C">
        <w:rPr>
          <w:rFonts w:ascii="Liberation Serif" w:hAnsi="Liberation Serif" w:cs="Liberation Serif"/>
          <w:b/>
          <w:sz w:val="24"/>
          <w:szCs w:val="24"/>
        </w:rPr>
        <w:t>АДМИНИСТРАЦИЯ КАМЕНСК-УРАЛЬСКОГО ГОРОДСКОГО ОКРУГА</w:t>
      </w:r>
    </w:p>
    <w:p w:rsidR="00025DB7" w:rsidRPr="002A5879" w:rsidRDefault="00025DB7" w:rsidP="00025DB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A587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025DB7" w:rsidRPr="002A5879" w:rsidRDefault="005B78B4" w:rsidP="00025DB7">
      <w:pPr>
        <w:spacing w:before="400"/>
        <w:rPr>
          <w:rFonts w:ascii="Liberation Serif" w:hAnsi="Liberation Serif" w:cs="Liberation Serif"/>
          <w:sz w:val="24"/>
        </w:rPr>
      </w:pPr>
      <w:r w:rsidRPr="005B78B4">
        <w:rPr>
          <w:rFonts w:ascii="Liberation Serif" w:hAnsi="Liberation Serif" w:cs="Liberation Serif"/>
          <w:noProof/>
        </w:rPr>
        <w:pict>
          <v:line id="Line 3" o:spid="_x0000_s1029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025DB7" w:rsidRPr="002A5879">
        <w:rPr>
          <w:rFonts w:ascii="Liberation Serif" w:hAnsi="Liberation Serif" w:cs="Liberation Serif"/>
          <w:sz w:val="24"/>
        </w:rPr>
        <w:t xml:space="preserve">от </w:t>
      </w:r>
      <w:r w:rsidR="00331409">
        <w:rPr>
          <w:rFonts w:ascii="Liberation Serif" w:hAnsi="Liberation Serif" w:cs="Liberation Serif"/>
          <w:sz w:val="24"/>
        </w:rPr>
        <w:t>____________________</w:t>
      </w:r>
      <w:r w:rsidR="00025DB7" w:rsidRPr="002A5879">
        <w:rPr>
          <w:rFonts w:ascii="Liberation Serif" w:hAnsi="Liberation Serif" w:cs="Liberation Serif"/>
          <w:sz w:val="24"/>
        </w:rPr>
        <w:t xml:space="preserve">  № </w:t>
      </w:r>
      <w:r w:rsidR="00331409">
        <w:rPr>
          <w:rFonts w:ascii="Liberation Serif" w:hAnsi="Liberation Serif" w:cs="Liberation Serif"/>
          <w:sz w:val="24"/>
        </w:rPr>
        <w:t>____</w:t>
      </w:r>
    </w:p>
    <w:p w:rsidR="00025DB7" w:rsidRPr="002A5879" w:rsidRDefault="00025DB7" w:rsidP="00025DB7">
      <w:pPr>
        <w:rPr>
          <w:rFonts w:ascii="Liberation Serif" w:hAnsi="Liberation Serif" w:cs="Liberation Serif"/>
          <w:sz w:val="28"/>
          <w:szCs w:val="28"/>
        </w:rPr>
      </w:pPr>
    </w:p>
    <w:p w:rsidR="00331409" w:rsidRDefault="00331409" w:rsidP="00025DB7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:rsidR="001D33F2" w:rsidRPr="009A7D89" w:rsidRDefault="00331409" w:rsidP="001D33F2">
      <w:pPr>
        <w:pStyle w:val="ConsPlusNormal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 внесении изменений в </w:t>
      </w:r>
      <w:hyperlink w:anchor="P135">
        <w:r w:rsidR="001D33F2" w:rsidRPr="009A7D89">
          <w:rPr>
            <w:rFonts w:ascii="Liberation Serif" w:hAnsi="Liberation Serif" w:cs="Liberation Serif"/>
            <w:b/>
            <w:color w:val="000000" w:themeColor="text1"/>
            <w:sz w:val="28"/>
            <w:szCs w:val="28"/>
          </w:rPr>
          <w:t>Порядок</w:t>
        </w:r>
      </w:hyperlink>
      <w:r w:rsidR="001D33F2" w:rsidRPr="009A7D8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представления и рассмотрения ходатайств </w:t>
      </w:r>
    </w:p>
    <w:p w:rsidR="001D33F2" w:rsidRPr="009A7D89" w:rsidRDefault="001D33F2" w:rsidP="001D33F2">
      <w:pPr>
        <w:pStyle w:val="ConsPlusNormal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A7D8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 награждении государственной наградой Российской Федерации</w:t>
      </w:r>
      <w:r w:rsidRPr="009A7D8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1D33F2" w:rsidRPr="009A7D89" w:rsidRDefault="001D33F2" w:rsidP="001D33F2">
      <w:pPr>
        <w:pStyle w:val="ConsPlusNormal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A7D8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медалью ордена «Родительская слава»</w:t>
      </w:r>
      <w:r w:rsidRPr="009A7D8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025DB7" w:rsidRPr="00923D62" w:rsidRDefault="00025DB7" w:rsidP="00025DB7">
      <w:pPr>
        <w:pStyle w:val="a4"/>
        <w:ind w:firstLine="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331409" w:rsidRDefault="00331409" w:rsidP="00025DB7">
      <w:pPr>
        <w:pStyle w:val="a4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25DB7" w:rsidRPr="00923D62" w:rsidRDefault="00025DB7" w:rsidP="00025DB7">
      <w:pPr>
        <w:pStyle w:val="a4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</w:t>
      </w:r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>соответствие с Указом Президента Российской Федерации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от</w:t>
      </w:r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7 сентября 2010 года № 1099 «О мерах по совершенствованию государственной наградной системы Российской Федерации», Администрация Каменск-Уральского городского округа</w:t>
      </w:r>
    </w:p>
    <w:p w:rsidR="00025DB7" w:rsidRPr="00923D62" w:rsidRDefault="00025DB7" w:rsidP="00025DB7">
      <w:pPr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ПОСТАНОВЛЯЕТ:</w:t>
      </w:r>
    </w:p>
    <w:p w:rsidR="00025DB7" w:rsidRPr="00923D62" w:rsidRDefault="00025DB7" w:rsidP="00331409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 </w:t>
      </w:r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Внести изменения в </w:t>
      </w:r>
      <w:hyperlink w:anchor="P135">
        <w:r w:rsidRPr="00923D62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Порядок</w:t>
        </w:r>
      </w:hyperlink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представления и рассмотрения ходатайств о награждении</w:t>
      </w:r>
      <w:r w:rsidR="003B4328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государственной наградой Российской Федерации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медалью ордена «Родительская слава»</w:t>
      </w:r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утвержденный постановлением Администрации Каменск-Уральского городского округа от 29.12.2023 № 877 </w:t>
      </w:r>
      <w:r w:rsidR="003B4328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331409" w:rsidRPr="00331409">
        <w:rPr>
          <w:rFonts w:ascii="Liberation Serif" w:hAnsi="Liberation Serif" w:cs="Liberation Serif"/>
          <w:color w:val="000000" w:themeColor="text1"/>
          <w:sz w:val="28"/>
          <w:szCs w:val="28"/>
        </w:rPr>
        <w:t>«О представлении к награждению государственными наградами Российской Федерации</w:t>
      </w:r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331409" w:rsidRPr="00331409">
        <w:rPr>
          <w:rFonts w:ascii="Liberation Serif" w:hAnsi="Liberation Serif" w:cs="Liberation Serif"/>
          <w:color w:val="000000" w:themeColor="text1"/>
          <w:sz w:val="28"/>
          <w:szCs w:val="28"/>
        </w:rPr>
        <w:t>орденом «Родительская слава», медалью ордена «Родительская слава»</w:t>
      </w:r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(далее – Порядок)</w:t>
      </w:r>
      <w:r w:rsidR="001D33F2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заменив в </w:t>
      </w:r>
      <w:r w:rsidR="001D33F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абзаце </w:t>
      </w:r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>третьем пункта 6 Порядка слова «</w:t>
      </w:r>
      <w:r w:rsidR="00331409" w:rsidRPr="005D2C3A">
        <w:rPr>
          <w:rFonts w:ascii="Liberation Serif" w:hAnsi="Liberation Serif" w:cs="Liberation Serif"/>
          <w:color w:val="000000" w:themeColor="text1"/>
          <w:sz w:val="28"/>
          <w:szCs w:val="28"/>
        </w:rPr>
        <w:t>по форме № 1</w:t>
      </w:r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>» слова</w:t>
      </w:r>
      <w:r w:rsidR="001D33F2">
        <w:rPr>
          <w:rFonts w:ascii="Liberation Serif" w:hAnsi="Liberation Serif" w:cs="Liberation Serif"/>
          <w:color w:val="000000" w:themeColor="text1"/>
          <w:sz w:val="28"/>
          <w:szCs w:val="28"/>
        </w:rPr>
        <w:t>ми</w:t>
      </w:r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«по форме № 4».</w:t>
      </w:r>
    </w:p>
    <w:p w:rsidR="005A1842" w:rsidRPr="00923D62" w:rsidRDefault="00331409" w:rsidP="005A1842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5A1842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Опубликовать настоящее постановление в газете «Каменский рабочий»    и разместить на официальном сайте муниципального образования.</w:t>
      </w:r>
    </w:p>
    <w:p w:rsidR="00025DB7" w:rsidRPr="00923D62" w:rsidRDefault="005A1842" w:rsidP="00025D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3. 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Контроль исполнения настоящего постановления возложить на заместителя главы Администрации городского округа Нестерова Д.Н. </w:t>
      </w:r>
    </w:p>
    <w:p w:rsidR="00F7584E" w:rsidRPr="00923D62" w:rsidRDefault="00F7584E" w:rsidP="00025DB7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D2CE3" w:rsidRPr="00923D62" w:rsidRDefault="000D2CE3" w:rsidP="00025DB7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25DB7" w:rsidRPr="00923D62" w:rsidRDefault="00331409" w:rsidP="00331409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И.о. г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ы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>Каменск-Уральского городского округа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        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В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В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Горенков</w:t>
      </w:r>
    </w:p>
    <w:p w:rsidR="00792225" w:rsidRPr="00923D62" w:rsidRDefault="00025DB7" w:rsidP="00A5473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923D6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</w:t>
      </w:r>
      <w:r w:rsidR="00A54733" w:rsidRPr="00923D6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</w:t>
      </w:r>
      <w:r w:rsidR="00E0530E" w:rsidRPr="00923D6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</w:t>
      </w:r>
    </w:p>
    <w:p w:rsidR="00331409" w:rsidRDefault="00331409" w:rsidP="000B4ECF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331409" w:rsidRDefault="00331409" w:rsidP="000B4ECF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sectPr w:rsidR="00331409" w:rsidSect="00F7584E">
      <w:headerReference w:type="default" r:id="rId9"/>
      <w:pgSz w:w="11906" w:h="16838"/>
      <w:pgMar w:top="284" w:right="567" w:bottom="56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35BC" w:rsidRDefault="005235BC" w:rsidP="00D820CB">
      <w:r>
        <w:separator/>
      </w:r>
    </w:p>
  </w:endnote>
  <w:endnote w:type="continuationSeparator" w:id="1">
    <w:p w:rsidR="005235BC" w:rsidRDefault="005235BC" w:rsidP="00D820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35BC" w:rsidRDefault="005235BC" w:rsidP="00D820CB">
      <w:r>
        <w:separator/>
      </w:r>
    </w:p>
  </w:footnote>
  <w:footnote w:type="continuationSeparator" w:id="1">
    <w:p w:rsidR="005235BC" w:rsidRDefault="005235BC" w:rsidP="00D820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0873938"/>
      <w:docPartObj>
        <w:docPartGallery w:val="Page Numbers (Top of Page)"/>
        <w:docPartUnique/>
      </w:docPartObj>
    </w:sdtPr>
    <w:sdtContent>
      <w:p w:rsidR="007F1730" w:rsidRDefault="005B78B4">
        <w:pPr>
          <w:pStyle w:val="a7"/>
          <w:jc w:val="center"/>
        </w:pPr>
        <w:fldSimple w:instr=" PAGE   \* MERGEFORMAT ">
          <w:r w:rsidR="00331409">
            <w:rPr>
              <w:noProof/>
            </w:rPr>
            <w:t>10</w:t>
          </w:r>
        </w:fldSimple>
      </w:p>
    </w:sdtContent>
  </w:sdt>
  <w:p w:rsidR="007F1730" w:rsidRDefault="007F173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93E08"/>
    <w:multiLevelType w:val="hybridMultilevel"/>
    <w:tmpl w:val="A35A2666"/>
    <w:lvl w:ilvl="0" w:tplc="2DBC095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35E134A2"/>
    <w:multiLevelType w:val="hybridMultilevel"/>
    <w:tmpl w:val="E69442EE"/>
    <w:lvl w:ilvl="0" w:tplc="57E2D4B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4DE7DC5"/>
    <w:multiLevelType w:val="hybridMultilevel"/>
    <w:tmpl w:val="35383058"/>
    <w:lvl w:ilvl="0" w:tplc="130632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350BE"/>
    <w:rsid w:val="000005AD"/>
    <w:rsid w:val="00002414"/>
    <w:rsid w:val="00005D9F"/>
    <w:rsid w:val="00006FA5"/>
    <w:rsid w:val="0001009D"/>
    <w:rsid w:val="00013DEC"/>
    <w:rsid w:val="00016093"/>
    <w:rsid w:val="00024178"/>
    <w:rsid w:val="00025DB7"/>
    <w:rsid w:val="000302CD"/>
    <w:rsid w:val="00030ABD"/>
    <w:rsid w:val="00030ADC"/>
    <w:rsid w:val="00030C06"/>
    <w:rsid w:val="00033486"/>
    <w:rsid w:val="000344A9"/>
    <w:rsid w:val="0003659D"/>
    <w:rsid w:val="00041EB0"/>
    <w:rsid w:val="00042030"/>
    <w:rsid w:val="00052E2C"/>
    <w:rsid w:val="00056F3C"/>
    <w:rsid w:val="00063B33"/>
    <w:rsid w:val="0006774E"/>
    <w:rsid w:val="00082481"/>
    <w:rsid w:val="000937C0"/>
    <w:rsid w:val="0009421F"/>
    <w:rsid w:val="00095383"/>
    <w:rsid w:val="00095470"/>
    <w:rsid w:val="000962D4"/>
    <w:rsid w:val="000A6EB8"/>
    <w:rsid w:val="000B2CAD"/>
    <w:rsid w:val="000B4ECF"/>
    <w:rsid w:val="000C25BA"/>
    <w:rsid w:val="000D2C42"/>
    <w:rsid w:val="000D2CE3"/>
    <w:rsid w:val="000D4C6A"/>
    <w:rsid w:val="000D607E"/>
    <w:rsid w:val="000D77EB"/>
    <w:rsid w:val="000E52E2"/>
    <w:rsid w:val="000F6E30"/>
    <w:rsid w:val="00104EE3"/>
    <w:rsid w:val="00111562"/>
    <w:rsid w:val="00125122"/>
    <w:rsid w:val="0013077C"/>
    <w:rsid w:val="00133296"/>
    <w:rsid w:val="00133698"/>
    <w:rsid w:val="001371CA"/>
    <w:rsid w:val="001458A7"/>
    <w:rsid w:val="00145A4E"/>
    <w:rsid w:val="00154068"/>
    <w:rsid w:val="00155439"/>
    <w:rsid w:val="00155539"/>
    <w:rsid w:val="00162DEF"/>
    <w:rsid w:val="00163127"/>
    <w:rsid w:val="001738E9"/>
    <w:rsid w:val="00180ABE"/>
    <w:rsid w:val="00180E47"/>
    <w:rsid w:val="001824E9"/>
    <w:rsid w:val="001869A1"/>
    <w:rsid w:val="0019134E"/>
    <w:rsid w:val="00192677"/>
    <w:rsid w:val="00197B42"/>
    <w:rsid w:val="001A2DA7"/>
    <w:rsid w:val="001A6E7C"/>
    <w:rsid w:val="001B1DA6"/>
    <w:rsid w:val="001B52FB"/>
    <w:rsid w:val="001C0953"/>
    <w:rsid w:val="001C2DEB"/>
    <w:rsid w:val="001C3672"/>
    <w:rsid w:val="001C5E86"/>
    <w:rsid w:val="001C6C2A"/>
    <w:rsid w:val="001C7C80"/>
    <w:rsid w:val="001D1FF4"/>
    <w:rsid w:val="001D33F2"/>
    <w:rsid w:val="001D3492"/>
    <w:rsid w:val="001E203F"/>
    <w:rsid w:val="001F0465"/>
    <w:rsid w:val="001F1D0F"/>
    <w:rsid w:val="001F39AB"/>
    <w:rsid w:val="0020126E"/>
    <w:rsid w:val="00201CFC"/>
    <w:rsid w:val="00202C91"/>
    <w:rsid w:val="00210B7A"/>
    <w:rsid w:val="00216170"/>
    <w:rsid w:val="002176EA"/>
    <w:rsid w:val="00220F13"/>
    <w:rsid w:val="002247FB"/>
    <w:rsid w:val="002309D8"/>
    <w:rsid w:val="0023226A"/>
    <w:rsid w:val="00234D59"/>
    <w:rsid w:val="00237490"/>
    <w:rsid w:val="002402CD"/>
    <w:rsid w:val="00241E1D"/>
    <w:rsid w:val="00241F5F"/>
    <w:rsid w:val="0024211A"/>
    <w:rsid w:val="0024740B"/>
    <w:rsid w:val="002547AD"/>
    <w:rsid w:val="00254E9D"/>
    <w:rsid w:val="00256316"/>
    <w:rsid w:val="00257568"/>
    <w:rsid w:val="002625F2"/>
    <w:rsid w:val="00267352"/>
    <w:rsid w:val="00272543"/>
    <w:rsid w:val="00274400"/>
    <w:rsid w:val="0027703D"/>
    <w:rsid w:val="00282113"/>
    <w:rsid w:val="002826A3"/>
    <w:rsid w:val="00287ECE"/>
    <w:rsid w:val="002A2B84"/>
    <w:rsid w:val="002A5879"/>
    <w:rsid w:val="002A6F07"/>
    <w:rsid w:val="002A721E"/>
    <w:rsid w:val="002B01E5"/>
    <w:rsid w:val="002B7771"/>
    <w:rsid w:val="002B7B72"/>
    <w:rsid w:val="002C10A2"/>
    <w:rsid w:val="002C20AA"/>
    <w:rsid w:val="002C2E54"/>
    <w:rsid w:val="002C35EE"/>
    <w:rsid w:val="002C3F0C"/>
    <w:rsid w:val="002C5206"/>
    <w:rsid w:val="002C7E32"/>
    <w:rsid w:val="002D1134"/>
    <w:rsid w:val="002D17FC"/>
    <w:rsid w:val="002D34AA"/>
    <w:rsid w:val="002D39A9"/>
    <w:rsid w:val="002D6556"/>
    <w:rsid w:val="002E04AE"/>
    <w:rsid w:val="002E2B7F"/>
    <w:rsid w:val="002F0E58"/>
    <w:rsid w:val="002F4ABC"/>
    <w:rsid w:val="002F63DC"/>
    <w:rsid w:val="003000F6"/>
    <w:rsid w:val="00301773"/>
    <w:rsid w:val="0030200D"/>
    <w:rsid w:val="003052F8"/>
    <w:rsid w:val="0030629E"/>
    <w:rsid w:val="00311136"/>
    <w:rsid w:val="00311D4E"/>
    <w:rsid w:val="00317CDF"/>
    <w:rsid w:val="003278F1"/>
    <w:rsid w:val="00327F8B"/>
    <w:rsid w:val="0033061F"/>
    <w:rsid w:val="00331409"/>
    <w:rsid w:val="00333EE7"/>
    <w:rsid w:val="00334C7A"/>
    <w:rsid w:val="00334CEC"/>
    <w:rsid w:val="00335D36"/>
    <w:rsid w:val="00336C18"/>
    <w:rsid w:val="00342E31"/>
    <w:rsid w:val="00343DA9"/>
    <w:rsid w:val="0034788A"/>
    <w:rsid w:val="00351B68"/>
    <w:rsid w:val="00352B7E"/>
    <w:rsid w:val="003533DF"/>
    <w:rsid w:val="003551C6"/>
    <w:rsid w:val="003632FE"/>
    <w:rsid w:val="00364E71"/>
    <w:rsid w:val="00374032"/>
    <w:rsid w:val="00374C89"/>
    <w:rsid w:val="003754AA"/>
    <w:rsid w:val="00377E53"/>
    <w:rsid w:val="0038508A"/>
    <w:rsid w:val="00391B91"/>
    <w:rsid w:val="00391CE1"/>
    <w:rsid w:val="00396C65"/>
    <w:rsid w:val="00397C2A"/>
    <w:rsid w:val="003A00BA"/>
    <w:rsid w:val="003A1E54"/>
    <w:rsid w:val="003B2CE0"/>
    <w:rsid w:val="003B4328"/>
    <w:rsid w:val="003B4539"/>
    <w:rsid w:val="003B75E6"/>
    <w:rsid w:val="003C1064"/>
    <w:rsid w:val="003C3009"/>
    <w:rsid w:val="003D103F"/>
    <w:rsid w:val="003E0217"/>
    <w:rsid w:val="003E0DA9"/>
    <w:rsid w:val="003E11C8"/>
    <w:rsid w:val="003E1762"/>
    <w:rsid w:val="003E45D9"/>
    <w:rsid w:val="003E77F0"/>
    <w:rsid w:val="003F54DD"/>
    <w:rsid w:val="003F6459"/>
    <w:rsid w:val="003F6905"/>
    <w:rsid w:val="004044AE"/>
    <w:rsid w:val="004046CE"/>
    <w:rsid w:val="004128B9"/>
    <w:rsid w:val="00427F25"/>
    <w:rsid w:val="00430568"/>
    <w:rsid w:val="00436A9F"/>
    <w:rsid w:val="00442199"/>
    <w:rsid w:val="00442B4D"/>
    <w:rsid w:val="004464D6"/>
    <w:rsid w:val="00460245"/>
    <w:rsid w:val="00462E5D"/>
    <w:rsid w:val="00463D33"/>
    <w:rsid w:val="00465A64"/>
    <w:rsid w:val="00474365"/>
    <w:rsid w:val="00480615"/>
    <w:rsid w:val="0048190E"/>
    <w:rsid w:val="004821F5"/>
    <w:rsid w:val="00482291"/>
    <w:rsid w:val="004842DA"/>
    <w:rsid w:val="00495DB1"/>
    <w:rsid w:val="004A0820"/>
    <w:rsid w:val="004A1474"/>
    <w:rsid w:val="004A510F"/>
    <w:rsid w:val="004A53B0"/>
    <w:rsid w:val="004A6A5E"/>
    <w:rsid w:val="004B08A6"/>
    <w:rsid w:val="004B0D4D"/>
    <w:rsid w:val="004B1A27"/>
    <w:rsid w:val="004C1357"/>
    <w:rsid w:val="004C2153"/>
    <w:rsid w:val="004C2D80"/>
    <w:rsid w:val="004C3D72"/>
    <w:rsid w:val="004C5482"/>
    <w:rsid w:val="004C5FCE"/>
    <w:rsid w:val="004C6C3A"/>
    <w:rsid w:val="004D01EB"/>
    <w:rsid w:val="004E52C3"/>
    <w:rsid w:val="004F4246"/>
    <w:rsid w:val="004F5173"/>
    <w:rsid w:val="004F59F9"/>
    <w:rsid w:val="004F6CA8"/>
    <w:rsid w:val="0050222C"/>
    <w:rsid w:val="00502C56"/>
    <w:rsid w:val="005057A8"/>
    <w:rsid w:val="0050612E"/>
    <w:rsid w:val="005103C5"/>
    <w:rsid w:val="005107FE"/>
    <w:rsid w:val="005214C3"/>
    <w:rsid w:val="00523519"/>
    <w:rsid w:val="005235BC"/>
    <w:rsid w:val="00530560"/>
    <w:rsid w:val="00531C73"/>
    <w:rsid w:val="00536788"/>
    <w:rsid w:val="00537C95"/>
    <w:rsid w:val="0054000C"/>
    <w:rsid w:val="00541D35"/>
    <w:rsid w:val="00550CBC"/>
    <w:rsid w:val="00554AF4"/>
    <w:rsid w:val="00561491"/>
    <w:rsid w:val="00562BA5"/>
    <w:rsid w:val="0056473A"/>
    <w:rsid w:val="00581DDB"/>
    <w:rsid w:val="0058527C"/>
    <w:rsid w:val="005904CA"/>
    <w:rsid w:val="0059228C"/>
    <w:rsid w:val="00593370"/>
    <w:rsid w:val="00596228"/>
    <w:rsid w:val="00596499"/>
    <w:rsid w:val="005A1842"/>
    <w:rsid w:val="005A631F"/>
    <w:rsid w:val="005A694F"/>
    <w:rsid w:val="005B154F"/>
    <w:rsid w:val="005B6C60"/>
    <w:rsid w:val="005B78B4"/>
    <w:rsid w:val="005C2A4C"/>
    <w:rsid w:val="005C2B6F"/>
    <w:rsid w:val="005C64B8"/>
    <w:rsid w:val="005C64EA"/>
    <w:rsid w:val="005C7DB7"/>
    <w:rsid w:val="005C7F43"/>
    <w:rsid w:val="005D2C3A"/>
    <w:rsid w:val="005D61A4"/>
    <w:rsid w:val="005E2EC3"/>
    <w:rsid w:val="005E58E0"/>
    <w:rsid w:val="005E63FB"/>
    <w:rsid w:val="005F03D8"/>
    <w:rsid w:val="005F0508"/>
    <w:rsid w:val="0060188B"/>
    <w:rsid w:val="006038CE"/>
    <w:rsid w:val="00612624"/>
    <w:rsid w:val="00617833"/>
    <w:rsid w:val="00622BD0"/>
    <w:rsid w:val="00623647"/>
    <w:rsid w:val="00625FEA"/>
    <w:rsid w:val="00633AD9"/>
    <w:rsid w:val="00634B39"/>
    <w:rsid w:val="00645C51"/>
    <w:rsid w:val="00652613"/>
    <w:rsid w:val="0066156C"/>
    <w:rsid w:val="006630B1"/>
    <w:rsid w:val="00665C6F"/>
    <w:rsid w:val="006706D9"/>
    <w:rsid w:val="0067213B"/>
    <w:rsid w:val="00673D42"/>
    <w:rsid w:val="006765B1"/>
    <w:rsid w:val="00681346"/>
    <w:rsid w:val="00684A54"/>
    <w:rsid w:val="00684B12"/>
    <w:rsid w:val="0068634C"/>
    <w:rsid w:val="0068798C"/>
    <w:rsid w:val="00687EE4"/>
    <w:rsid w:val="00692740"/>
    <w:rsid w:val="00693C74"/>
    <w:rsid w:val="00694038"/>
    <w:rsid w:val="00695D65"/>
    <w:rsid w:val="00697ECF"/>
    <w:rsid w:val="006A5244"/>
    <w:rsid w:val="006A691C"/>
    <w:rsid w:val="006B028C"/>
    <w:rsid w:val="006B1EDA"/>
    <w:rsid w:val="006B343A"/>
    <w:rsid w:val="006C0A6C"/>
    <w:rsid w:val="006C509D"/>
    <w:rsid w:val="006C6C5E"/>
    <w:rsid w:val="006D1408"/>
    <w:rsid w:val="006D2B09"/>
    <w:rsid w:val="006E0C3F"/>
    <w:rsid w:val="006E0E7C"/>
    <w:rsid w:val="006E41AD"/>
    <w:rsid w:val="006E658D"/>
    <w:rsid w:val="006E6996"/>
    <w:rsid w:val="006F1869"/>
    <w:rsid w:val="00702165"/>
    <w:rsid w:val="00704133"/>
    <w:rsid w:val="007060E1"/>
    <w:rsid w:val="007065DB"/>
    <w:rsid w:val="007103AB"/>
    <w:rsid w:val="00711549"/>
    <w:rsid w:val="00713D5A"/>
    <w:rsid w:val="00714B0C"/>
    <w:rsid w:val="00714FF7"/>
    <w:rsid w:val="00716980"/>
    <w:rsid w:val="00717F0A"/>
    <w:rsid w:val="00720985"/>
    <w:rsid w:val="0072357A"/>
    <w:rsid w:val="00730779"/>
    <w:rsid w:val="00730BD7"/>
    <w:rsid w:val="00731AF6"/>
    <w:rsid w:val="007320AD"/>
    <w:rsid w:val="007343B0"/>
    <w:rsid w:val="007366C2"/>
    <w:rsid w:val="00740831"/>
    <w:rsid w:val="00742EB4"/>
    <w:rsid w:val="00747C61"/>
    <w:rsid w:val="00750F02"/>
    <w:rsid w:val="00755CD2"/>
    <w:rsid w:val="00762160"/>
    <w:rsid w:val="00765066"/>
    <w:rsid w:val="00765D84"/>
    <w:rsid w:val="007876B9"/>
    <w:rsid w:val="007900F6"/>
    <w:rsid w:val="00792225"/>
    <w:rsid w:val="007924C2"/>
    <w:rsid w:val="00793DEC"/>
    <w:rsid w:val="007A110D"/>
    <w:rsid w:val="007A6C0B"/>
    <w:rsid w:val="007C7293"/>
    <w:rsid w:val="007D1C02"/>
    <w:rsid w:val="007D3DF3"/>
    <w:rsid w:val="007D4ECB"/>
    <w:rsid w:val="007D56CA"/>
    <w:rsid w:val="007D5D86"/>
    <w:rsid w:val="007D7DCF"/>
    <w:rsid w:val="007E3656"/>
    <w:rsid w:val="007E3E3F"/>
    <w:rsid w:val="007E4A26"/>
    <w:rsid w:val="007E776B"/>
    <w:rsid w:val="007E7E8D"/>
    <w:rsid w:val="007F1730"/>
    <w:rsid w:val="00802734"/>
    <w:rsid w:val="00810726"/>
    <w:rsid w:val="00810F95"/>
    <w:rsid w:val="008177B3"/>
    <w:rsid w:val="00825D2E"/>
    <w:rsid w:val="00833524"/>
    <w:rsid w:val="0084254C"/>
    <w:rsid w:val="00845173"/>
    <w:rsid w:val="00851653"/>
    <w:rsid w:val="00851A96"/>
    <w:rsid w:val="0085580A"/>
    <w:rsid w:val="00856EFF"/>
    <w:rsid w:val="0086397B"/>
    <w:rsid w:val="00864C9E"/>
    <w:rsid w:val="00866ECB"/>
    <w:rsid w:val="00867624"/>
    <w:rsid w:val="00870424"/>
    <w:rsid w:val="00871148"/>
    <w:rsid w:val="008721D0"/>
    <w:rsid w:val="00875E57"/>
    <w:rsid w:val="00882554"/>
    <w:rsid w:val="008901DE"/>
    <w:rsid w:val="00893AC0"/>
    <w:rsid w:val="00894FD1"/>
    <w:rsid w:val="00895CA9"/>
    <w:rsid w:val="00896CBC"/>
    <w:rsid w:val="008A6418"/>
    <w:rsid w:val="008B4BDD"/>
    <w:rsid w:val="008B5275"/>
    <w:rsid w:val="008B6E24"/>
    <w:rsid w:val="008C0AD8"/>
    <w:rsid w:val="008C0E41"/>
    <w:rsid w:val="008C216E"/>
    <w:rsid w:val="008C3295"/>
    <w:rsid w:val="008D0BE2"/>
    <w:rsid w:val="008D1B2A"/>
    <w:rsid w:val="008D25E7"/>
    <w:rsid w:val="008D3950"/>
    <w:rsid w:val="008F3A23"/>
    <w:rsid w:val="00900351"/>
    <w:rsid w:val="0090234C"/>
    <w:rsid w:val="009055B9"/>
    <w:rsid w:val="00913024"/>
    <w:rsid w:val="00913CAE"/>
    <w:rsid w:val="00914B1E"/>
    <w:rsid w:val="0091544B"/>
    <w:rsid w:val="009158A9"/>
    <w:rsid w:val="00915A5D"/>
    <w:rsid w:val="00915F31"/>
    <w:rsid w:val="0092173F"/>
    <w:rsid w:val="009228B2"/>
    <w:rsid w:val="00923D62"/>
    <w:rsid w:val="0093007E"/>
    <w:rsid w:val="00934C4D"/>
    <w:rsid w:val="00943BDA"/>
    <w:rsid w:val="00951281"/>
    <w:rsid w:val="00951363"/>
    <w:rsid w:val="009528FB"/>
    <w:rsid w:val="009540AA"/>
    <w:rsid w:val="00956960"/>
    <w:rsid w:val="00970AAA"/>
    <w:rsid w:val="00975383"/>
    <w:rsid w:val="00975A1C"/>
    <w:rsid w:val="00977708"/>
    <w:rsid w:val="0098496F"/>
    <w:rsid w:val="00990471"/>
    <w:rsid w:val="0099241F"/>
    <w:rsid w:val="009929CD"/>
    <w:rsid w:val="00993CA9"/>
    <w:rsid w:val="00994EEE"/>
    <w:rsid w:val="00996957"/>
    <w:rsid w:val="009978A5"/>
    <w:rsid w:val="009A5907"/>
    <w:rsid w:val="009A612F"/>
    <w:rsid w:val="009A7D89"/>
    <w:rsid w:val="009B648D"/>
    <w:rsid w:val="009C0AFF"/>
    <w:rsid w:val="009C1D1E"/>
    <w:rsid w:val="009C4545"/>
    <w:rsid w:val="009C69F5"/>
    <w:rsid w:val="009D061E"/>
    <w:rsid w:val="009D22DF"/>
    <w:rsid w:val="009D4F77"/>
    <w:rsid w:val="009D539F"/>
    <w:rsid w:val="009D7344"/>
    <w:rsid w:val="009D7A9D"/>
    <w:rsid w:val="009E04CD"/>
    <w:rsid w:val="009E1ECF"/>
    <w:rsid w:val="009E2F74"/>
    <w:rsid w:val="009E3A8F"/>
    <w:rsid w:val="009E6699"/>
    <w:rsid w:val="009F30C6"/>
    <w:rsid w:val="009F65D0"/>
    <w:rsid w:val="009F69EA"/>
    <w:rsid w:val="009F7A8E"/>
    <w:rsid w:val="00A01A51"/>
    <w:rsid w:val="00A02B17"/>
    <w:rsid w:val="00A1076A"/>
    <w:rsid w:val="00A11E63"/>
    <w:rsid w:val="00A12EB1"/>
    <w:rsid w:val="00A13494"/>
    <w:rsid w:val="00A26589"/>
    <w:rsid w:val="00A32168"/>
    <w:rsid w:val="00A34EC9"/>
    <w:rsid w:val="00A4026B"/>
    <w:rsid w:val="00A52D14"/>
    <w:rsid w:val="00A5365B"/>
    <w:rsid w:val="00A54733"/>
    <w:rsid w:val="00A55D49"/>
    <w:rsid w:val="00A6150A"/>
    <w:rsid w:val="00A627B6"/>
    <w:rsid w:val="00A64783"/>
    <w:rsid w:val="00A65BD9"/>
    <w:rsid w:val="00A65D05"/>
    <w:rsid w:val="00A7264D"/>
    <w:rsid w:val="00A74647"/>
    <w:rsid w:val="00A765CB"/>
    <w:rsid w:val="00A81119"/>
    <w:rsid w:val="00A85A17"/>
    <w:rsid w:val="00A9072C"/>
    <w:rsid w:val="00A908E1"/>
    <w:rsid w:val="00A90CEF"/>
    <w:rsid w:val="00A91102"/>
    <w:rsid w:val="00A92450"/>
    <w:rsid w:val="00A927EF"/>
    <w:rsid w:val="00A94F17"/>
    <w:rsid w:val="00A97971"/>
    <w:rsid w:val="00AA029B"/>
    <w:rsid w:val="00AA356C"/>
    <w:rsid w:val="00AA4DA7"/>
    <w:rsid w:val="00AB1AAB"/>
    <w:rsid w:val="00AB1D46"/>
    <w:rsid w:val="00AB3535"/>
    <w:rsid w:val="00AB4564"/>
    <w:rsid w:val="00AB4566"/>
    <w:rsid w:val="00AC6A44"/>
    <w:rsid w:val="00AD161E"/>
    <w:rsid w:val="00AD4712"/>
    <w:rsid w:val="00AD6DC9"/>
    <w:rsid w:val="00AE1D3E"/>
    <w:rsid w:val="00AE5E55"/>
    <w:rsid w:val="00AE6168"/>
    <w:rsid w:val="00AE6476"/>
    <w:rsid w:val="00AE6EC8"/>
    <w:rsid w:val="00AE720B"/>
    <w:rsid w:val="00AE737B"/>
    <w:rsid w:val="00AF0FEB"/>
    <w:rsid w:val="00AF4077"/>
    <w:rsid w:val="00B05DED"/>
    <w:rsid w:val="00B1245A"/>
    <w:rsid w:val="00B1392F"/>
    <w:rsid w:val="00B26195"/>
    <w:rsid w:val="00B27E3A"/>
    <w:rsid w:val="00B30299"/>
    <w:rsid w:val="00B41A6B"/>
    <w:rsid w:val="00B43600"/>
    <w:rsid w:val="00B50B0D"/>
    <w:rsid w:val="00B73F33"/>
    <w:rsid w:val="00B7471D"/>
    <w:rsid w:val="00B763BC"/>
    <w:rsid w:val="00B8097B"/>
    <w:rsid w:val="00B81374"/>
    <w:rsid w:val="00B83691"/>
    <w:rsid w:val="00B84198"/>
    <w:rsid w:val="00B85E4A"/>
    <w:rsid w:val="00B92B6A"/>
    <w:rsid w:val="00B933AF"/>
    <w:rsid w:val="00B955C8"/>
    <w:rsid w:val="00B95DBC"/>
    <w:rsid w:val="00B97FD9"/>
    <w:rsid w:val="00BA1C60"/>
    <w:rsid w:val="00BA3B8A"/>
    <w:rsid w:val="00BA65DB"/>
    <w:rsid w:val="00BA7870"/>
    <w:rsid w:val="00BB14B5"/>
    <w:rsid w:val="00BB185E"/>
    <w:rsid w:val="00BC77AC"/>
    <w:rsid w:val="00BC7851"/>
    <w:rsid w:val="00BE0E83"/>
    <w:rsid w:val="00BE1976"/>
    <w:rsid w:val="00BE78FB"/>
    <w:rsid w:val="00BF0894"/>
    <w:rsid w:val="00BF3D54"/>
    <w:rsid w:val="00BF6E52"/>
    <w:rsid w:val="00BF7540"/>
    <w:rsid w:val="00C00A50"/>
    <w:rsid w:val="00C03018"/>
    <w:rsid w:val="00C04DF5"/>
    <w:rsid w:val="00C05391"/>
    <w:rsid w:val="00C05409"/>
    <w:rsid w:val="00C111D7"/>
    <w:rsid w:val="00C12777"/>
    <w:rsid w:val="00C154B7"/>
    <w:rsid w:val="00C2200F"/>
    <w:rsid w:val="00C24B40"/>
    <w:rsid w:val="00C32D05"/>
    <w:rsid w:val="00C356DB"/>
    <w:rsid w:val="00C4046C"/>
    <w:rsid w:val="00C417A3"/>
    <w:rsid w:val="00C50F5B"/>
    <w:rsid w:val="00C52FD2"/>
    <w:rsid w:val="00C55198"/>
    <w:rsid w:val="00C638FF"/>
    <w:rsid w:val="00C66BCE"/>
    <w:rsid w:val="00C6706D"/>
    <w:rsid w:val="00C704FF"/>
    <w:rsid w:val="00C72007"/>
    <w:rsid w:val="00C7328C"/>
    <w:rsid w:val="00C74B15"/>
    <w:rsid w:val="00C7601E"/>
    <w:rsid w:val="00C7714A"/>
    <w:rsid w:val="00C77267"/>
    <w:rsid w:val="00C8074A"/>
    <w:rsid w:val="00C8163F"/>
    <w:rsid w:val="00C8290F"/>
    <w:rsid w:val="00C83956"/>
    <w:rsid w:val="00C93BEA"/>
    <w:rsid w:val="00C94589"/>
    <w:rsid w:val="00CA10D6"/>
    <w:rsid w:val="00CA14D7"/>
    <w:rsid w:val="00CA17A5"/>
    <w:rsid w:val="00CA4C50"/>
    <w:rsid w:val="00CA6748"/>
    <w:rsid w:val="00CC0820"/>
    <w:rsid w:val="00CC1500"/>
    <w:rsid w:val="00CC207C"/>
    <w:rsid w:val="00CC2D68"/>
    <w:rsid w:val="00CC5454"/>
    <w:rsid w:val="00CC6806"/>
    <w:rsid w:val="00CC75AC"/>
    <w:rsid w:val="00CD6249"/>
    <w:rsid w:val="00CD7CFC"/>
    <w:rsid w:val="00CE10F6"/>
    <w:rsid w:val="00CE5E59"/>
    <w:rsid w:val="00CF5EC7"/>
    <w:rsid w:val="00CF7251"/>
    <w:rsid w:val="00D00D69"/>
    <w:rsid w:val="00D04728"/>
    <w:rsid w:val="00D105D8"/>
    <w:rsid w:val="00D16008"/>
    <w:rsid w:val="00D26675"/>
    <w:rsid w:val="00D3423D"/>
    <w:rsid w:val="00D350BE"/>
    <w:rsid w:val="00D37217"/>
    <w:rsid w:val="00D41138"/>
    <w:rsid w:val="00D4256D"/>
    <w:rsid w:val="00D42A73"/>
    <w:rsid w:val="00D46873"/>
    <w:rsid w:val="00D50BE1"/>
    <w:rsid w:val="00D50EDC"/>
    <w:rsid w:val="00D52208"/>
    <w:rsid w:val="00D5596A"/>
    <w:rsid w:val="00D56785"/>
    <w:rsid w:val="00D60079"/>
    <w:rsid w:val="00D60901"/>
    <w:rsid w:val="00D75580"/>
    <w:rsid w:val="00D77D45"/>
    <w:rsid w:val="00D820CB"/>
    <w:rsid w:val="00D845C8"/>
    <w:rsid w:val="00D865E3"/>
    <w:rsid w:val="00D86DBD"/>
    <w:rsid w:val="00D90282"/>
    <w:rsid w:val="00D921D5"/>
    <w:rsid w:val="00D93479"/>
    <w:rsid w:val="00D936CF"/>
    <w:rsid w:val="00D96A27"/>
    <w:rsid w:val="00D9747B"/>
    <w:rsid w:val="00DA05B7"/>
    <w:rsid w:val="00DA1477"/>
    <w:rsid w:val="00DA4A2E"/>
    <w:rsid w:val="00DB1F72"/>
    <w:rsid w:val="00DB5931"/>
    <w:rsid w:val="00DB693A"/>
    <w:rsid w:val="00DB6C02"/>
    <w:rsid w:val="00DC043C"/>
    <w:rsid w:val="00DC4EB9"/>
    <w:rsid w:val="00DC58F1"/>
    <w:rsid w:val="00DD536B"/>
    <w:rsid w:val="00DD7849"/>
    <w:rsid w:val="00DE1FBA"/>
    <w:rsid w:val="00DE3A04"/>
    <w:rsid w:val="00DE4BE7"/>
    <w:rsid w:val="00DE4FC4"/>
    <w:rsid w:val="00DF08B9"/>
    <w:rsid w:val="00DF1A95"/>
    <w:rsid w:val="00DF2D43"/>
    <w:rsid w:val="00DF30CD"/>
    <w:rsid w:val="00DF3568"/>
    <w:rsid w:val="00DF4FDC"/>
    <w:rsid w:val="00DF5C6E"/>
    <w:rsid w:val="00E010A1"/>
    <w:rsid w:val="00E01AB8"/>
    <w:rsid w:val="00E04E9F"/>
    <w:rsid w:val="00E0530E"/>
    <w:rsid w:val="00E07A2D"/>
    <w:rsid w:val="00E13473"/>
    <w:rsid w:val="00E17EDE"/>
    <w:rsid w:val="00E22ED3"/>
    <w:rsid w:val="00E23334"/>
    <w:rsid w:val="00E23F54"/>
    <w:rsid w:val="00E3169C"/>
    <w:rsid w:val="00E36B3B"/>
    <w:rsid w:val="00E41CB1"/>
    <w:rsid w:val="00E47E2F"/>
    <w:rsid w:val="00E54095"/>
    <w:rsid w:val="00E5638D"/>
    <w:rsid w:val="00E56BFE"/>
    <w:rsid w:val="00E56C9C"/>
    <w:rsid w:val="00E56D15"/>
    <w:rsid w:val="00E56EA0"/>
    <w:rsid w:val="00E63A2F"/>
    <w:rsid w:val="00E6598F"/>
    <w:rsid w:val="00E663A3"/>
    <w:rsid w:val="00E7358B"/>
    <w:rsid w:val="00E74822"/>
    <w:rsid w:val="00E828A2"/>
    <w:rsid w:val="00E83D8F"/>
    <w:rsid w:val="00E83EF4"/>
    <w:rsid w:val="00E916A4"/>
    <w:rsid w:val="00E937CC"/>
    <w:rsid w:val="00E95889"/>
    <w:rsid w:val="00EA0CA8"/>
    <w:rsid w:val="00EA0CC6"/>
    <w:rsid w:val="00EA0D43"/>
    <w:rsid w:val="00EA4E31"/>
    <w:rsid w:val="00EA71B8"/>
    <w:rsid w:val="00EB0E97"/>
    <w:rsid w:val="00EB2EE8"/>
    <w:rsid w:val="00EB55EE"/>
    <w:rsid w:val="00EC5492"/>
    <w:rsid w:val="00EC60C3"/>
    <w:rsid w:val="00EC6177"/>
    <w:rsid w:val="00ED31D8"/>
    <w:rsid w:val="00ED7899"/>
    <w:rsid w:val="00EE4587"/>
    <w:rsid w:val="00EE64A6"/>
    <w:rsid w:val="00F029F4"/>
    <w:rsid w:val="00F1019B"/>
    <w:rsid w:val="00F12015"/>
    <w:rsid w:val="00F12534"/>
    <w:rsid w:val="00F12A3C"/>
    <w:rsid w:val="00F13B18"/>
    <w:rsid w:val="00F13E7F"/>
    <w:rsid w:val="00F21014"/>
    <w:rsid w:val="00F2476E"/>
    <w:rsid w:val="00F3372D"/>
    <w:rsid w:val="00F421AF"/>
    <w:rsid w:val="00F43838"/>
    <w:rsid w:val="00F542D6"/>
    <w:rsid w:val="00F56479"/>
    <w:rsid w:val="00F56610"/>
    <w:rsid w:val="00F5768E"/>
    <w:rsid w:val="00F602A3"/>
    <w:rsid w:val="00F60F79"/>
    <w:rsid w:val="00F610DE"/>
    <w:rsid w:val="00F624DD"/>
    <w:rsid w:val="00F735DE"/>
    <w:rsid w:val="00F7584E"/>
    <w:rsid w:val="00F75DDA"/>
    <w:rsid w:val="00F7712B"/>
    <w:rsid w:val="00F77784"/>
    <w:rsid w:val="00F87653"/>
    <w:rsid w:val="00F92368"/>
    <w:rsid w:val="00F95C17"/>
    <w:rsid w:val="00FA194B"/>
    <w:rsid w:val="00FA2ED4"/>
    <w:rsid w:val="00FA3C20"/>
    <w:rsid w:val="00FA4FF3"/>
    <w:rsid w:val="00FA5AC1"/>
    <w:rsid w:val="00FB5A68"/>
    <w:rsid w:val="00FC0CF9"/>
    <w:rsid w:val="00FC2092"/>
    <w:rsid w:val="00FC30EE"/>
    <w:rsid w:val="00FC324A"/>
    <w:rsid w:val="00FD0A45"/>
    <w:rsid w:val="00FD22E2"/>
    <w:rsid w:val="00FD3FE6"/>
    <w:rsid w:val="00FD4F0A"/>
    <w:rsid w:val="00FD7DEC"/>
    <w:rsid w:val="00FE1D52"/>
    <w:rsid w:val="00FE209B"/>
    <w:rsid w:val="00FE224B"/>
    <w:rsid w:val="00FE2682"/>
    <w:rsid w:val="00FE5706"/>
    <w:rsid w:val="00FE58CE"/>
    <w:rsid w:val="00FE6EF9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D350BE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paragraph" w:customStyle="1" w:styleId="ConsPlusNormal">
    <w:name w:val="ConsPlusNormal"/>
    <w:qFormat/>
    <w:rsid w:val="00D96A27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7">
    <w:name w:val="header"/>
    <w:basedOn w:val="a"/>
    <w:link w:val="a8"/>
    <w:uiPriority w:val="99"/>
    <w:rsid w:val="00D820C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820CB"/>
  </w:style>
  <w:style w:type="paragraph" w:styleId="a9">
    <w:name w:val="footer"/>
    <w:basedOn w:val="a"/>
    <w:link w:val="aa"/>
    <w:rsid w:val="00D820C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820CB"/>
  </w:style>
  <w:style w:type="character" w:styleId="ab">
    <w:name w:val="Hyperlink"/>
    <w:basedOn w:val="a0"/>
    <w:uiPriority w:val="99"/>
    <w:unhideWhenUsed/>
    <w:rsid w:val="00CE10F6"/>
    <w:rPr>
      <w:color w:val="0000FF"/>
      <w:u w:val="single"/>
    </w:rPr>
  </w:style>
  <w:style w:type="character" w:customStyle="1" w:styleId="frgu-content-accordeon">
    <w:name w:val="frgu-content-accordeon"/>
    <w:basedOn w:val="a0"/>
    <w:rsid w:val="00CE10F6"/>
  </w:style>
  <w:style w:type="paragraph" w:customStyle="1" w:styleId="ConsPlusNonformat">
    <w:name w:val="ConsPlusNonformat"/>
    <w:rsid w:val="00342E31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711549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9E04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9E04CD"/>
    <w:rPr>
      <w:rFonts w:ascii="Courier New" w:hAnsi="Courier New" w:cs="Courier New"/>
    </w:rPr>
  </w:style>
  <w:style w:type="paragraph" w:styleId="ad">
    <w:name w:val="List"/>
    <w:basedOn w:val="a"/>
    <w:rsid w:val="009E6699"/>
    <w:pPr>
      <w:suppressAutoHyphens/>
      <w:spacing w:after="120"/>
    </w:pPr>
    <w:rPr>
      <w:rFonts w:cs="Lucida Sans"/>
      <w:lang w:eastAsia="ar-SA"/>
    </w:rPr>
  </w:style>
  <w:style w:type="paragraph" w:styleId="ae">
    <w:name w:val="Body Text"/>
    <w:basedOn w:val="a"/>
    <w:link w:val="af"/>
    <w:rsid w:val="009E6699"/>
    <w:pPr>
      <w:spacing w:after="120"/>
    </w:pPr>
  </w:style>
  <w:style w:type="character" w:customStyle="1" w:styleId="af">
    <w:name w:val="Основной текст Знак"/>
    <w:basedOn w:val="a0"/>
    <w:link w:val="ae"/>
    <w:rsid w:val="009E66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54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B433C-8AD6-41F0-A294-2DDF74658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2790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717</cp:revision>
  <cp:lastPrinted>2024-03-21T05:50:00Z</cp:lastPrinted>
  <dcterms:created xsi:type="dcterms:W3CDTF">2022-06-30T06:41:00Z</dcterms:created>
  <dcterms:modified xsi:type="dcterms:W3CDTF">2024-03-21T05:50:00Z</dcterms:modified>
</cp:coreProperties>
</file>