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C03018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0301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C03018" w:rsidP="00025DB7">
      <w:pPr>
        <w:spacing w:before="400"/>
        <w:rPr>
          <w:rFonts w:ascii="Liberation Serif" w:hAnsi="Liberation Serif" w:cs="Liberation Serif"/>
          <w:sz w:val="24"/>
        </w:rPr>
      </w:pPr>
      <w:r w:rsidRPr="00C03018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>от _____________  № _______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025DB7" w:rsidRPr="00923D62" w:rsidRDefault="00025DB7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представлени</w:t>
      </w:r>
      <w:r w:rsidR="002D34AA"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 награждению </w:t>
      </w:r>
    </w:p>
    <w:p w:rsidR="00E47E2F" w:rsidRPr="00923D62" w:rsidRDefault="00E47E2F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</w:p>
    <w:p w:rsidR="00025DB7" w:rsidRPr="00923D62" w:rsidRDefault="00025DB7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</w:p>
    <w:p w:rsidR="00025DB7" w:rsidRPr="00923D62" w:rsidRDefault="00025DB7" w:rsidP="00025DB7">
      <w:pPr>
        <w:pStyle w:val="a4"/>
        <w:ind w:firstLine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целях реализации </w:t>
      </w:r>
      <w:hyperlink r:id="rId9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Указов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Российской Федерации                       от 13 мая 2008 года № 775 «Об учреждении ордена «Родительская слава», от                7 сентября 2010 года № 1099 «О мерах по совершенствованию государственной наградной системы Российской Федерации», в соответствии с рекомендациями по вопросам представления к награждению орденом «Родительская слава», утвержденными решением Комиссии при Президенте Российской Федерации              по государственным наградам от 25.12.2008, руководствуясь </w:t>
      </w:r>
      <w:hyperlink r:id="rId10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Уставом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1. Утвердить: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hyperlink w:anchor="P135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Порядок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представления и рассмотрения ходатайств о награждении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наградой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орденом «Родительская слава»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(прилагается);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hyperlink w:anchor="P135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Порядок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представления и рассмотрения ходатайств о награждении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наградой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медалью ордена «Родительская слава»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(прилагается);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3) </w:t>
      </w:r>
      <w:hyperlink w:anchor="P39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Положение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городской комиссии по рассмотрению </w:t>
      </w:r>
      <w:r w:rsidR="0098496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к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награждени</w:t>
      </w:r>
      <w:r w:rsidR="0098496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45173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государственн</w:t>
      </w:r>
      <w:r w:rsidR="00E47E2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ыми</w:t>
      </w:r>
      <w:r w:rsidR="00845173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</w:t>
      </w:r>
      <w:r w:rsidR="00E47E2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ами</w:t>
      </w:r>
      <w:r w:rsidR="00845173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Российской Федерации орденом «Родительская слава»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, медалью ордена «Родительская слава» (прилагается);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4) </w:t>
      </w:r>
      <w:hyperlink w:anchor="P73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Состав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комиссии по рассмотрению </w:t>
      </w:r>
      <w:r w:rsidR="00013DEC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к награждению </w:t>
      </w:r>
      <w:r w:rsidR="00E47E2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="00013DEC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орденом «Родительская слава», медалью ордена «Родительская слава»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(прилагается).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025DB7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А.А. Герасимов</w:t>
      </w:r>
    </w:p>
    <w:p w:rsidR="00792225" w:rsidRPr="00923D62" w:rsidRDefault="00025DB7" w:rsidP="00A5473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</w:t>
      </w:r>
      <w:r w:rsidR="00A54733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</w:p>
    <w:p w:rsidR="00025DB7" w:rsidRPr="00E6598F" w:rsidRDefault="001A6E7C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</w:t>
      </w:r>
      <w:r w:rsidR="00025DB7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ТВЕРЖДЕН</w:t>
      </w:r>
    </w:p>
    <w:p w:rsidR="00025DB7" w:rsidRPr="00E6598F" w:rsidRDefault="00025DB7" w:rsidP="000B4ECF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постановлением Администрации</w:t>
      </w:r>
      <w:r w:rsidR="00993CA9"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Каменск-Уральского городского округа </w:t>
      </w:r>
    </w:p>
    <w:p w:rsidR="00025DB7" w:rsidRPr="00E6598F" w:rsidRDefault="00025DB7" w:rsidP="000B4ECF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от__________________ № ________</w:t>
      </w:r>
    </w:p>
    <w:p w:rsidR="00025DB7" w:rsidRPr="00E6598F" w:rsidRDefault="00025DB7" w:rsidP="000B4ECF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</w:t>
      </w:r>
      <w:r w:rsidR="00C93BEA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награждению  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, медалью ордена «Родительская слава»</w:t>
      </w:r>
    </w:p>
    <w:p w:rsidR="00E47E2F" w:rsidRPr="00E6598F" w:rsidRDefault="00E47E2F" w:rsidP="00025DB7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47E2F" w:rsidRPr="00E6598F" w:rsidRDefault="00E47E2F" w:rsidP="00025DB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E6598F" w:rsidRDefault="00C03018" w:rsidP="00025DB7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hyperlink w:anchor="P135">
        <w:r w:rsidR="00025DB7" w:rsidRPr="00E6598F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Порядок</w:t>
        </w:r>
      </w:hyperlink>
      <w:r w:rsidR="00025DB7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представления </w:t>
      </w:r>
      <w:r w:rsidR="009929CD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 рассмотрения </w:t>
      </w:r>
      <w:r w:rsidR="00025DB7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ходатайств </w:t>
      </w:r>
    </w:p>
    <w:p w:rsidR="00E47E2F" w:rsidRPr="00E6598F" w:rsidRDefault="00025DB7" w:rsidP="00025DB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награждении </w:t>
      </w:r>
      <w:r w:rsidR="00E47E2F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государственной наградой Российской Федерации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E6598F" w:rsidRDefault="00025DB7" w:rsidP="00025DB7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орденом «Родительская слава»</w:t>
      </w:r>
    </w:p>
    <w:p w:rsidR="00E47E2F" w:rsidRPr="00E6598F" w:rsidRDefault="00E47E2F" w:rsidP="00025DB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E6598F" w:rsidRDefault="00025DB7" w:rsidP="00202C91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Настоящий Порядок </w:t>
      </w:r>
      <w:r w:rsidR="00202C91" w:rsidRPr="00202C91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и рассмотрения ходатайств о награждении государственной наградой Российской Федерации орденом «Родительская слава»</w:t>
      </w:r>
      <w:r w:rsidR="00202C9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правила </w:t>
      </w:r>
      <w:r w:rsidR="00617833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подготовки,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представления </w:t>
      </w:r>
      <w:r w:rsidR="009929CD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рассмотрения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ходатайств о награждении 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государственной наградой Российской Федерации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орден «Родительская слава»)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К награждению орденом «Родительская слава» имеют право быть представлены </w:t>
      </w:r>
      <w:r w:rsidR="00030ABD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родители (усыновители)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, проживающие на территории Каменск-Уральского городского округа, состоящие в браке, заключенном в органах записи актов гражданского состояния, либо, в случае неполной семьи, один из родителей (усыновителей), соответствующие следующим критериям: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воспитывающие (воспитавшие) семерых и более детей - граждан Российской Федерации в соответствии с требованиями семейного законодательства Российской Федерации, при этом возраст седьмого ребенка должен быть не менее трех лет, и при наличии в живых остальных детей, за исключением следующих случаев: учитываются дети, погибшие или пропавшие без вести при защите Отечества или его интересов, при исполнении воинского, служебного или гражданского долга, </w:t>
      </w:r>
      <w:r w:rsidR="00F3372D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также в результате террористических актов и чрезвычайных ситуаций, 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умершие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заболевания;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- образующие социально ответственную семью, ведущие здоровый образ жизни, обеспечивающие надлежащий уровень заботы о здоровье, образовании, физическом, духовном и нравственном развитии детей, полное и гармоничное развитие их личности, подающие пример в укреплении института семьи и воспитании детей.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Представление к награждению орденом «Родительская слава» усыновителей производится при условии достойного воспитания и содержания усыновленных (удочеренных) детей в течение не менее пяти лет.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При выдвижении кандидатур на награждение орденом «Родительская 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слава» необходимо учитывать </w:t>
      </w:r>
      <w:r w:rsidR="009C4545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действующее наградное законодательство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, котор</w:t>
      </w:r>
      <w:r w:rsidR="009C4545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ое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 допускает повторного награждения государственной наградой за одни и те же заслуги.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4. С ходатайством о награждении орденом «Родительская слава» перед главой Каменск-Уральского городского округа могут выступать:</w:t>
      </w:r>
      <w:r w:rsidRPr="009D7344">
        <w:rPr>
          <w:rFonts w:ascii="Liberation Serif" w:hAnsi="Liberation Serif" w:cs="Liberation Serif"/>
          <w:i/>
          <w:color w:val="000000" w:themeColor="text1"/>
          <w:sz w:val="28"/>
          <w:szCs w:val="28"/>
        </w:rPr>
        <w:t xml:space="preserve"> </w:t>
      </w:r>
    </w:p>
    <w:p w:rsidR="00742EB4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742EB4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трудовые 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коллективы организаций,</w:t>
      </w:r>
      <w:r w:rsidR="00742EB4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где работают</w:t>
      </w:r>
      <w:r w:rsidR="001738E9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42EB4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родители (усыновители);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747C61" w:rsidRDefault="00025DB7" w:rsidP="00025DB7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</w:pPr>
      <w:r w:rsidRPr="00747C61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 xml:space="preserve">2) </w:t>
      </w:r>
      <w:r w:rsidR="003E77F0" w:rsidRPr="00747C61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>учебные заведения, где обучаются дети;</w:t>
      </w:r>
    </w:p>
    <w:p w:rsidR="00025DB7" w:rsidRPr="00747C61" w:rsidRDefault="00025DB7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3) </w:t>
      </w:r>
      <w:r w:rsidR="003E77F0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>общественные организации</w:t>
      </w:r>
      <w:r w:rsidR="00747C61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3E77F0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случае осуществления родителями (усыновителями) общественной деятельности</w:t>
      </w:r>
      <w:r w:rsidR="00747C61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при отсутствии основного (постоянного) места работы</w:t>
      </w:r>
      <w:r w:rsidR="003E77F0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730BD7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5. Представление к ордену «Родительская слава» по личным заявлениям родителей (усыновителей) не производится.</w:t>
      </w:r>
    </w:p>
    <w:p w:rsidR="00645C51" w:rsidRPr="00730BD7" w:rsidRDefault="009D4F77" w:rsidP="009D4F7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6. </w:t>
      </w:r>
      <w:r w:rsidR="00645C51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Перечень документов, необходимых для </w:t>
      </w: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к награждению орденом «Родительская слава»</w:t>
      </w:r>
      <w:r w:rsidR="00645C51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9D4F77" w:rsidRPr="00730BD7" w:rsidRDefault="00645C51" w:rsidP="009D4F7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-</w:t>
      </w:r>
      <w:r w:rsidR="009D4F77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ходатайство о награждении орденом «Родительская слава» на имя главы Каменск-Уральского городского округа</w:t>
      </w: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9929CD" w:rsidRPr="00730BD7" w:rsidRDefault="00025DB7" w:rsidP="009929CD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- наградной лист для представления к награждению орденом «Родительская слава» по форме № 4, утвержденной Указом</w:t>
      </w:r>
      <w:r w:rsidR="0068798C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Российской Федерации от 7</w:t>
      </w:r>
      <w:r w:rsidR="002E2B7F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сентября </w:t>
      </w:r>
      <w:r w:rsidR="0068798C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2010</w:t>
      </w:r>
      <w:r w:rsidR="002E2B7F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</w:t>
      </w: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1099</w:t>
      </w:r>
      <w:r w:rsidR="0068798C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 мерах по совершенствованию государственной наградной системы Российской Федерации»</w:t>
      </w:r>
      <w:r w:rsidR="009929CD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выписка из протокола собрания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E2B7F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совета) трудового коллектива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, подписанная председателем собрания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(совета)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заверенная печатью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организации</w:t>
      </w:r>
      <w:r w:rsidR="001C2DEB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случае, указанном в </w:t>
      </w:r>
      <w:r w:rsidR="00A65BD9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подпункте </w:t>
      </w:r>
      <w:r w:rsidR="001C2DEB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3E021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</w:t>
      </w:r>
      <w:r w:rsidR="00A65BD9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ункта</w:t>
      </w:r>
      <w:r w:rsidR="003E021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4 </w:t>
      </w:r>
      <w:r w:rsidR="00A65BD9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настоящего </w:t>
      </w:r>
      <w:r w:rsidR="003E021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Порядка)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</w:t>
      </w:r>
      <w:r w:rsidR="009929CD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всех заполненных страниц паспорта родителей (усыновителей) и детей старше 14 лет;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копия свидетельства о заключении брака родителей</w:t>
      </w:r>
      <w:r w:rsidR="00C2200F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(усыновителей) для полной семьи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документов, подтверждающих статус неполной семьи (свидетельство о смерти одного из родителей (усыновителей), свидетельство о расторжении брака и  </w:t>
      </w:r>
      <w:r w:rsidR="009929CD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другие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); 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 рождении детей;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об усыновлении (удочерении) детей;</w:t>
      </w:r>
    </w:p>
    <w:p w:rsidR="00CE10F6" w:rsidRPr="00B81374" w:rsidRDefault="00CE10F6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</w:t>
      </w:r>
      <w:hyperlink r:id="rId11" w:history="1">
        <w:r w:rsidRPr="00B8137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свидетельства о заключении (расторжении) брака детей в случае, если фамилия детей по паспорту (иному документу, удостоверяющему личность) не соответствует фамилии, указанной в свидетельстве о рождении</w:t>
        </w:r>
        <w:r w:rsidR="002C2E54" w:rsidRPr="00B8137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;</w:t>
        </w:r>
        <w:r w:rsidRPr="00B8137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  </w:t>
        </w:r>
      </w:hyperlink>
    </w:p>
    <w:p w:rsidR="00025DB7" w:rsidRPr="00B81374" w:rsidRDefault="00943BDA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документы, подтверждающие 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факт гибели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пропа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жи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без вести 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детей 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защите Отечества или его интересов, при исполнении воинского, служебного или гражданского долга, </w:t>
      </w:r>
      <w:r w:rsidR="00465A64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также в результате террористических актов и чрезвычайных ситуаций, 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умерших вследствие ранения, контузии, увечья или заболевания, полученн</w:t>
      </w:r>
      <w:r w:rsidR="00537C95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 указанных обстоятельствах, либо вследствие трудового увечья ил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 профессионального заболевания</w:t>
      </w:r>
      <w:r w:rsidR="00D5596A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наличии)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</w:t>
      </w:r>
      <w:r w:rsidR="00750F02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50F02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документов, подтверждающих трудовую деятельность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родителей (усынов</w:t>
      </w:r>
      <w:r w:rsidR="00D5596A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ителей) 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50F02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совершеннолетних 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детей (при наличии);</w:t>
      </w:r>
    </w:p>
    <w:p w:rsidR="00025DB7" w:rsidRPr="00B8137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об образовании родителей (усыновителей)</w:t>
      </w:r>
      <w:r w:rsidR="00C4046C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детей;</w:t>
      </w:r>
    </w:p>
    <w:p w:rsidR="00025DB7" w:rsidRPr="00F5768E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документов, подтверждающих присвоение ученой степени, ученого</w:t>
      </w:r>
      <w:r w:rsidRPr="00C32D05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звания родител</w:t>
      </w:r>
      <w:r w:rsidR="001824E9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ям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(усыновител</w:t>
      </w:r>
      <w:r w:rsidR="001824E9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ям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), дет</w:t>
      </w:r>
      <w:r w:rsidR="001824E9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ям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наличии);</w:t>
      </w:r>
    </w:p>
    <w:p w:rsidR="00025DB7" w:rsidRPr="00F5768E" w:rsidRDefault="00D50EDC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- подробные характеристики (отзывы) на родителей (усыновителей) и на каждого ребенка с места работы, учебы, службы, отражающие заслуги родителей (усыновителей) в воспитании детей и достижения в трудовой, учебной, творческой, спортивной и иной деятельности (если дети обучаются в образовательном учреждении - отзыв подписывает руководитель учреждения), заверенные печатью;</w:t>
      </w:r>
    </w:p>
    <w:p w:rsidR="00025DB7" w:rsidRPr="00F5768E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- справка с места жительства родителей (усыновителей);</w:t>
      </w:r>
    </w:p>
    <w:p w:rsidR="0048190E" w:rsidRPr="00F5768E" w:rsidRDefault="00025DB7" w:rsidP="0048190E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 награждении государственны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, ведомственны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ли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региональны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ами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родителей (усыновителей), детей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наличии)</w:t>
      </w:r>
      <w:r w:rsidR="00EC5492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, в том числе</w:t>
      </w:r>
      <w:r w:rsidR="00EC5492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за</w:t>
      </w:r>
      <w:r w:rsidR="00463D33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C5492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призовые места в олимпиадах, творческих конкурсах, в спорте</w:t>
      </w:r>
      <w:r w:rsidR="00463D33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;</w:t>
      </w:r>
      <w:r w:rsidR="0048190E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F5768E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о наличии (отсутствии) судимости и (или) факта уголовного преследования либо о прекращении уголовного преследования на родителей (усыновителей) и детей, достигших возраста 14 лет</w:t>
      </w:r>
      <w:r w:rsidR="00FC324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, выданная не ранее, чем за 3 месяца до представления ходатайства о награждении</w:t>
      </w:r>
      <w:r w:rsidR="00F5768E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орденом «Родительская слава»</w:t>
      </w:r>
      <w:r w:rsidR="00FC324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E56C9C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справка органов внутренних дел по месту жительства </w:t>
      </w:r>
      <w:r w:rsidR="00E56BFE"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</w:t>
      </w:r>
      <w:r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отсутствии нахождения </w:t>
      </w:r>
      <w:r w:rsidR="007320AD"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>детей</w:t>
      </w:r>
      <w:r w:rsid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>на профилактическом учете в органах внутренних дел;</w:t>
      </w:r>
    </w:p>
    <w:p w:rsidR="00025DB7" w:rsidRPr="00D50BE1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из территориальной комиссии по делам несовершеннолетних и защите их прав об отсутствии детей на учете;</w:t>
      </w:r>
    </w:p>
    <w:p w:rsidR="00025DB7" w:rsidRPr="00D50BE1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справки установленного образца от нарколога по месту жительства на родителей (усыновителей) и детей, достигших возраста 14 лет;</w:t>
      </w:r>
    </w:p>
    <w:p w:rsidR="00025DB7" w:rsidRPr="00D50BE1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публикаций </w:t>
      </w:r>
      <w:r w:rsidR="008D25E7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средств</w:t>
      </w:r>
      <w:r w:rsidR="008D25E7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ах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массовой информации о </w:t>
      </w:r>
      <w:r w:rsidR="00D5596A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многодетной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семье, о достижениях родителей</w:t>
      </w:r>
      <w:r w:rsidR="00D5596A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(усыновителей)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, детей (при наличии);</w:t>
      </w:r>
    </w:p>
    <w:p w:rsidR="00596228" w:rsidRPr="00D50BE1" w:rsidRDefault="00025DB7" w:rsidP="000B4ECF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hyperlink r:id="rId12" w:history="1">
        <w:r w:rsidRPr="00D50BE1">
          <w:rPr>
            <w:rFonts w:ascii="Liberation Serif" w:hAnsi="Liberation Serif" w:cs="Liberation Serif"/>
            <w:iCs/>
            <w:color w:val="000000" w:themeColor="text1"/>
            <w:sz w:val="28"/>
            <w:szCs w:val="28"/>
          </w:rPr>
          <w:t>согласие  на обработку персональных данных</w:t>
        </w:r>
      </w:hyperlink>
      <w:r w:rsidR="003C1064" w:rsidRPr="00D50BE1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,</w:t>
      </w:r>
      <w:r w:rsidRPr="00D50BE1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 представл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енное </w:t>
      </w:r>
      <w:r w:rsidR="00DC58F1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все</w:t>
      </w:r>
      <w:r w:rsidR="00DC58F1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C58F1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членов многодетной семьи 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(в отношении несовершеннолетних детей - их законными представителями), чьи персональные данные содержатся в представляемых документах, по форме согласно </w:t>
      </w:r>
      <w:r w:rsidR="00CC6806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Приложению № 1 к настоящему Порядку;</w:t>
      </w:r>
    </w:p>
    <w:p w:rsidR="00CC6806" w:rsidRPr="00D50BE1" w:rsidRDefault="00CC6806" w:rsidP="000B4ECF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- согласие на обработку персональных данных, разрешенных субъектом персональных данных для распространения, согласно Приложению № 2 к настоящему Порядку</w:t>
      </w:r>
      <w:r w:rsidR="006E0C3F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96228" w:rsidRPr="009D7A9D" w:rsidRDefault="00596228" w:rsidP="000B4ECF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7. Все представленные копии документов, указанные в пункте 6 настоящего Порядка, должны быть заверены </w:t>
      </w:r>
      <w:r w:rsidR="005C2B6F"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руководителем и печатью (при наличии) ходатайствующей организации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4046CE" w:rsidRPr="009D7A9D" w:rsidRDefault="004046CE" w:rsidP="004046CE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Текст документов написан разборчиво; в документах не должно быть подчисток, приписок, не должно быть зачеркнутых слов и иные неоговоренные исправления; документы не должны быть исполнены карандашом, не иметь серьезные повреждения, наличие которых не позволяет однозначно истолковать их содержание.</w:t>
      </w:r>
    </w:p>
    <w:p w:rsidR="00BE1976" w:rsidRPr="00BE1976" w:rsidRDefault="009E04CD" w:rsidP="00BE1976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F12A3C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25DB7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. Документы, указанные в пункте </w:t>
      </w:r>
      <w:r w:rsidR="004C5482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6</w:t>
      </w:r>
      <w:r w:rsidR="00025DB7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 </w:t>
      </w:r>
      <w:r w:rsidR="004C5482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настоящего </w:t>
      </w:r>
      <w:r w:rsidR="00025DB7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Порядка, представляются в </w:t>
      </w:r>
      <w:r w:rsidR="00BE1976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городскую комиссию по рассмотрению</w:t>
      </w:r>
      <w:r w:rsidR="003E1762"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E1976"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 (далее - Комиссия) по адресу: </w:t>
      </w:r>
      <w:r w:rsidR="00BE1976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623402, Свердловская область, г. Каменск-Уральский, ул. Ленина, 32, каб. 226</w:t>
      </w:r>
      <w:r w:rsidR="00BE1976"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177B3" w:rsidRPr="0058527C" w:rsidRDefault="003E1762" w:rsidP="00334C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 </w:t>
      </w:r>
      <w:r w:rsidR="00334CE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F21014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396C65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Секретарь </w:t>
      </w:r>
      <w:r w:rsidR="002625F2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Комиссии</w:t>
      </w:r>
      <w:r w:rsidR="00A6478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проводит экспертизу представленных документов в течение </w:t>
      </w:r>
      <w:r w:rsidR="00765D84">
        <w:rPr>
          <w:rFonts w:ascii="Liberation Serif" w:hAnsi="Liberation Serif" w:cs="Liberation Serif"/>
          <w:color w:val="000000" w:themeColor="text1"/>
          <w:sz w:val="28"/>
          <w:szCs w:val="28"/>
        </w:rPr>
        <w:t>20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рабочих дней после их получения.</w:t>
      </w:r>
    </w:p>
    <w:p w:rsidR="008177B3" w:rsidRPr="0058527C" w:rsidRDefault="008177B3" w:rsidP="008177B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После проведения экспертизы секретарь Комиссии в течение </w:t>
      </w:r>
      <w:r w:rsidR="00765D84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0 рабочих дней:</w:t>
      </w:r>
    </w:p>
    <w:p w:rsidR="003D103F" w:rsidRPr="0058527C" w:rsidRDefault="003D103F" w:rsidP="003D103F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представляет документы на заседание </w:t>
      </w:r>
      <w:r w:rsidR="00C7601E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омиссии;</w:t>
      </w:r>
    </w:p>
    <w:p w:rsidR="007E3E3F" w:rsidRPr="0058527C" w:rsidRDefault="003D103F" w:rsidP="007E3E3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направляет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письменный отказ в представлении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документов 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награждении орденом «Родительская слава»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заседание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с указанием причин отказа:</w:t>
      </w:r>
    </w:p>
    <w:p w:rsidR="007E3E3F" w:rsidRPr="0058527C" w:rsidRDefault="007E3E3F" w:rsidP="007E3E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E23F54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непредставление или представление не в полном объеме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документов, предусмотренных пунктом 6 настоящего Порядка;</w:t>
      </w:r>
    </w:p>
    <w:p w:rsidR="008177B3" w:rsidRPr="0058527C" w:rsidRDefault="008177B3" w:rsidP="008177B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- несоответствие документов требованиям пункт</w:t>
      </w:r>
      <w:r w:rsidR="00E23F54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 настоящего Порядка;</w:t>
      </w:r>
    </w:p>
    <w:p w:rsidR="007E3E3F" w:rsidRPr="0058527C" w:rsidRDefault="007E3E3F" w:rsidP="008177B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- ходатайство о награждении орденом «Родительская слава» подано лицом, не уполномоченным совершать такого рода действия в соответствии с пунктом 4 настоящего Порядка.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.  Комиссия: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1)  рассматривает документы о награждении орден</w:t>
      </w:r>
      <w:r w:rsidR="00FE5706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в соответствии с критериями, установленными пунктом 2 настоящего Порядка;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2) принимает решение: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 направлении ходатайства </w:t>
      </w:r>
      <w:r w:rsidR="009F69EA"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орденом «Родительская слава»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Губернатору Свердловской области; 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об отказе в направлении ходатайства 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орденом «Родительская слава»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Губернатору Свердловской области.</w:t>
      </w:r>
    </w:p>
    <w:p w:rsidR="00B1245A" w:rsidRPr="00B1245A" w:rsidRDefault="0058527C" w:rsidP="0058527C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1245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12.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Наградной лист </w:t>
      </w:r>
      <w:r w:rsidR="00B1245A"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подписывается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руководител</w:t>
      </w:r>
      <w:r w:rsidR="00B1245A"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B1245A"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и органов, указанных в разделе 5 наградного листа, в случае принятия Комиссией решения о направлении ходатайства о награждении орденом «Родительская слава» Губернатору Свердловской области.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13. В случае принятия решения о направлении ходатайства 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орденом «Родительская слава»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Губернатору Свердловской области, такое ходатайство направляется Губернатору Свердловской области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464D6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течение 30 рабочих дней после заседания Комиссии. 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14.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Заявитель уведомляется о принятом решени</w:t>
      </w:r>
      <w:r w:rsidR="00DF4FD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течение </w:t>
      </w:r>
      <w:r w:rsidR="00F95C17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рабочих дней после заседания Комиссии путем направления выписки из протокола заседания Комиссии.</w:t>
      </w:r>
    </w:p>
    <w:p w:rsidR="00B73F33" w:rsidRPr="0058527C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F4FDC" w:rsidRPr="00C32D05" w:rsidRDefault="00DF4FDC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1C6C2A" w:rsidRPr="005F03D8" w:rsidTr="00AB4566">
        <w:trPr>
          <w:trHeight w:val="254"/>
        </w:trPr>
        <w:tc>
          <w:tcPr>
            <w:tcW w:w="5001" w:type="dxa"/>
          </w:tcPr>
          <w:p w:rsidR="001C6C2A" w:rsidRPr="005F03D8" w:rsidRDefault="001C6C2A" w:rsidP="00AB456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C83956" w:rsidRPr="005F03D8" w:rsidRDefault="001C6C2A" w:rsidP="0001009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Приложение </w:t>
            </w:r>
            <w:r w:rsidR="00C83956"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№ 1</w:t>
            </w:r>
          </w:p>
          <w:p w:rsidR="001C6C2A" w:rsidRPr="005F03D8" w:rsidRDefault="001C6C2A" w:rsidP="0001009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Порядку представления и рассмотрения ходатайств о награждении </w:t>
            </w:r>
            <w:r w:rsidR="00DF4FDC"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государственной наградой Российской Федерации </w:t>
            </w:r>
            <w:r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орденом «Родительская слава»</w:t>
            </w:r>
          </w:p>
          <w:p w:rsidR="001C6C2A" w:rsidRPr="005F03D8" w:rsidRDefault="001C6C2A" w:rsidP="00AB45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1C6C2A" w:rsidRPr="005F03D8" w:rsidRDefault="001C6C2A" w:rsidP="001C6C2A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F03D8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1C6C2A" w:rsidRPr="005F03D8" w:rsidRDefault="001C6C2A" w:rsidP="001C6C2A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1C6C2A" w:rsidRPr="005F03D8" w:rsidRDefault="001C6C2A" w:rsidP="001C6C2A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_,</w:t>
      </w: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проживающий</w:t>
      </w:r>
      <w:r w:rsidR="00B43600" w:rsidRPr="005F03D8">
        <w:rPr>
          <w:rFonts w:ascii="Liberation Serif" w:hAnsi="Liberation Serif"/>
          <w:color w:val="000000" w:themeColor="text1"/>
          <w:sz w:val="24"/>
          <w:szCs w:val="24"/>
        </w:rPr>
        <w:t>(ая)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по адресу:</w:t>
      </w:r>
      <w:r w:rsidR="00391B91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="00391B91"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</w:t>
      </w: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________________________________________________________________________________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,</w:t>
      </w: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серия___________номер_____________,выдан</w:t>
      </w:r>
      <w:r w:rsidRPr="005F03D8">
        <w:rPr>
          <w:rFonts w:ascii="Liberation Serif" w:hAnsi="Liberation Serif"/>
          <w:color w:val="000000" w:themeColor="text1"/>
          <w:sz w:val="28"/>
          <w:szCs w:val="28"/>
        </w:rPr>
        <w:t>___</w:t>
      </w:r>
      <w:r w:rsidR="00762160" w:rsidRPr="005F03D8">
        <w:rPr>
          <w:rFonts w:ascii="Liberation Serif" w:hAnsi="Liberation Serif"/>
          <w:color w:val="000000" w:themeColor="text1"/>
          <w:sz w:val="28"/>
          <w:szCs w:val="28"/>
        </w:rPr>
        <w:t>_______________________________</w:t>
      </w:r>
      <w:r w:rsidRPr="005F03D8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8"/>
          <w:szCs w:val="28"/>
        </w:rPr>
        <w:t>_____</w:t>
      </w:r>
      <w:r w:rsidRPr="005F03D8">
        <w:rPr>
          <w:rFonts w:ascii="Liberation Serif" w:hAnsi="Liberation Serif"/>
          <w:color w:val="000000" w:themeColor="text1"/>
          <w:sz w:val="28"/>
          <w:szCs w:val="28"/>
        </w:rPr>
        <w:t>_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F03D8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1C6C2A" w:rsidRPr="005F03D8" w:rsidRDefault="001C6C2A" w:rsidP="001C6C2A">
      <w:pPr>
        <w:jc w:val="center"/>
        <w:rPr>
          <w:rFonts w:ascii="Liberation Serif" w:hAnsi="Liberation Serif"/>
          <w:color w:val="000000" w:themeColor="text1"/>
        </w:rPr>
      </w:pPr>
      <w:r w:rsidRPr="005F03D8">
        <w:rPr>
          <w:rFonts w:ascii="Liberation Serif" w:hAnsi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в соответствии с ч.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5F03D8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(623402, Свердловская область,            г. Каменск-Уральский, ул. Ленина, 32) (далее - Оператор) для целей 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представления к награждению</w:t>
      </w:r>
      <w:r w:rsidR="00C83956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B43600" w:rsidRPr="005F03D8">
        <w:rPr>
          <w:rFonts w:ascii="Liberation Serif" w:hAnsi="Liberation Serif"/>
          <w:color w:val="000000" w:themeColor="text1"/>
          <w:sz w:val="24"/>
          <w:szCs w:val="24"/>
        </w:rPr>
        <w:t>государственной наградой Российской Федерации</w:t>
      </w:r>
      <w:r w:rsidR="00B43600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орденом «Родительская слава»,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содержащихся в ходатайстве о награждении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</w:t>
      </w:r>
      <w:r w:rsidR="007D4ECB" w:rsidRPr="005F03D8">
        <w:rPr>
          <w:rFonts w:ascii="Liberation Serif" w:hAnsi="Liberation Serif"/>
          <w:color w:val="000000" w:themeColor="text1"/>
          <w:sz w:val="24"/>
          <w:szCs w:val="24"/>
        </w:rPr>
        <w:t>данные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.</w:t>
      </w:r>
      <w:r w:rsidR="00C83956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 а также в целях организации проверки представленных мною сведений.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1C6C2A" w:rsidRPr="005F03D8" w:rsidRDefault="001C6C2A" w:rsidP="001C6C2A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1C6C2A" w:rsidRPr="005F03D8" w:rsidRDefault="001C6C2A" w:rsidP="001C6C2A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5F03D8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1C6C2A" w:rsidRPr="005F03D8" w:rsidRDefault="001C6C2A" w:rsidP="001C6C2A">
      <w:pPr>
        <w:jc w:val="both"/>
        <w:rPr>
          <w:color w:val="000000" w:themeColor="text1"/>
        </w:rPr>
      </w:pPr>
      <w:r w:rsidRPr="005F03D8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дата</w:t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p w:rsidR="001C6C2A" w:rsidRPr="005F03D8" w:rsidRDefault="001C6C2A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D4ECB" w:rsidRPr="005F03D8" w:rsidRDefault="007D4ECB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83956" w:rsidRPr="005F03D8" w:rsidRDefault="00C83956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62160" w:rsidRPr="005F03D8" w:rsidRDefault="00762160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FE1D52" w:rsidRPr="005F03D8" w:rsidTr="00AB4566">
        <w:trPr>
          <w:trHeight w:val="254"/>
        </w:trPr>
        <w:tc>
          <w:tcPr>
            <w:tcW w:w="5001" w:type="dxa"/>
          </w:tcPr>
          <w:p w:rsidR="00FE1D52" w:rsidRPr="005F03D8" w:rsidRDefault="00FE1D52" w:rsidP="00AB456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391B91" w:rsidRPr="005F03D8" w:rsidRDefault="00391B91" w:rsidP="00AB45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FE1D52" w:rsidRPr="005F03D8" w:rsidRDefault="00FE1D52" w:rsidP="00AB45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lastRenderedPageBreak/>
              <w:t>Приложение № 2</w:t>
            </w:r>
          </w:p>
          <w:p w:rsidR="00391B91" w:rsidRPr="005F03D8" w:rsidRDefault="00391B91" w:rsidP="00391B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Порядку представления и рассмотрения ходатайств о награждении государственной наградой Российской Федерации орденом «Родительская слава»</w:t>
            </w:r>
          </w:p>
          <w:p w:rsidR="00FE1D52" w:rsidRPr="005F03D8" w:rsidRDefault="00FE1D52" w:rsidP="00391B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FE1D52" w:rsidRPr="005F03D8" w:rsidRDefault="00FE1D52" w:rsidP="00FE1D52">
      <w:pPr>
        <w:pStyle w:val="ConsPlusNonformat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FE1D52" w:rsidRPr="005F03D8" w:rsidRDefault="00714FF7" w:rsidP="00FE1D52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СОГЛАСИЕ </w:t>
      </w:r>
    </w:p>
    <w:p w:rsidR="00FE1D52" w:rsidRPr="005F03D8" w:rsidRDefault="00714FF7" w:rsidP="00FE1D5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НА ОБРАБОТКУ ПЕРСОНАЛЬНЫХ ДАННЫХ, </w:t>
      </w:r>
      <w:r w:rsidRPr="005F03D8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 xml:space="preserve">РАЗРЕШЕННЫХ </w:t>
      </w:r>
    </w:p>
    <w:p w:rsidR="00FE1D52" w:rsidRPr="005F03D8" w:rsidRDefault="00714FF7" w:rsidP="00FE1D5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>СУБЪЕКТОМ ПЕРСОНАЛЬНЫХ ДАННЫХ ДЛЯ РАСПРОСТРАНЕНИЯ</w:t>
      </w:r>
    </w:p>
    <w:p w:rsidR="00FE1D52" w:rsidRPr="005F03D8" w:rsidRDefault="00FE1D52" w:rsidP="00FE1D52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</w:p>
    <w:p w:rsidR="00FE1D52" w:rsidRPr="005F03D8" w:rsidRDefault="00FE1D52" w:rsidP="00FE1D52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______,</w:t>
      </w: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проживающий по адресу: _______________________________________________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_,</w:t>
      </w: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__</w:t>
      </w: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_____________серия_________номер__________,выдан_____________________________________________________________________________________________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_______________________</w:t>
      </w:r>
    </w:p>
    <w:p w:rsidR="00FE1D52" w:rsidRPr="005F03D8" w:rsidRDefault="00FE1D52" w:rsidP="00FE1D52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  <w:r w:rsidR="001F1D0F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в соответствии со ст. 10.1 Федерального закона от 27.07.2006 № 152-ФЗ «О персональных данных», в целях </w:t>
      </w:r>
      <w:r w:rsidR="0099241F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представления к награждению </w:t>
      </w:r>
      <w:r w:rsidR="00B43600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государственной наградой Российской Федерации </w:t>
      </w:r>
      <w:r w:rsidR="0099241F" w:rsidRPr="005F03D8">
        <w:rPr>
          <w:rFonts w:ascii="Liberation Serif" w:hAnsi="Liberation Serif"/>
          <w:color w:val="000000" w:themeColor="text1"/>
          <w:sz w:val="24"/>
          <w:szCs w:val="24"/>
        </w:rPr>
        <w:t>орденом</w:t>
      </w:r>
      <w:r w:rsidR="0099241F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«Родительская слава»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,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даю согласие на обработку в форме распространения моих персональных данных Администрацией Каменск-Уральского городского округа (далее – Оператор), 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телефон, и иные данные, представленные мною для поощрения, в соответствии с </w:t>
      </w:r>
      <w:r w:rsidR="0099241F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Порядком </w:t>
      </w:r>
      <w:r w:rsidR="0099241F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представления к награждению орденом «Родительская слава»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5F03D8">
        <w:rPr>
          <w:rFonts w:ascii="Liberation Serif" w:hAnsi="Liberation Serif"/>
          <w:b/>
          <w:color w:val="000000" w:themeColor="text1"/>
          <w:sz w:val="24"/>
          <w:szCs w:val="24"/>
          <w:u w:val="single"/>
        </w:rPr>
        <w:t xml:space="preserve">(нужное отметить): 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не устанавливаю;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передачу (кроме представления доступа) этих данных Оператором неограниченному кругу лиц;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обработку (кроме получения доступа) этих данных неограниченным кругом лиц;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устанавливаю условия обработки (кроме получения доступа) этих данных неограниченным кругом лиц:</w:t>
      </w:r>
      <w:r w:rsidR="001F1D0F"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>_____________________________________________.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не устанавливаю;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устанавливаю.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6A5244" w:rsidRPr="005F03D8" w:rsidRDefault="006A5244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A5244" w:rsidRPr="005F03D8" w:rsidRDefault="006A5244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«____»____________ 20___ г.  __________________________   _______________                                                                                     </w:t>
      </w:r>
    </w:p>
    <w:p w:rsidR="00FE1D52" w:rsidRPr="005F03D8" w:rsidRDefault="00FE1D52" w:rsidP="00FE1D52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  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           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Ф.И.О.                                          подпись</w:t>
      </w:r>
    </w:p>
    <w:p w:rsidR="00FE1D52" w:rsidRPr="005F03D8" w:rsidRDefault="00FE1D52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E1D52" w:rsidRPr="00C32D05" w:rsidRDefault="00FE1D52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7ECF" w:rsidRPr="00C32D05" w:rsidRDefault="00697ECF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9A7D89" w:rsidRDefault="00025DB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УТВЕРЖДЕН</w:t>
      </w:r>
    </w:p>
    <w:p w:rsidR="001869A1" w:rsidRPr="009A7D89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1869A1" w:rsidRPr="009A7D89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от__________________ № ________</w:t>
      </w:r>
    </w:p>
    <w:p w:rsidR="001869A1" w:rsidRPr="009A7D89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представлении к награждению  государственн</w:t>
      </w:r>
      <w:r w:rsidR="000D2CE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>ой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</w:t>
      </w:r>
      <w:r w:rsidR="000D2CE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>ой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Российской Федерации медалью ордена «Родительская слава»</w:t>
      </w:r>
    </w:p>
    <w:p w:rsidR="00025DB7" w:rsidRPr="009A7D89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C7F43" w:rsidRPr="009A7D89" w:rsidRDefault="005C7F43" w:rsidP="00E0530E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0530E" w:rsidRPr="009A7D89" w:rsidRDefault="00C03018" w:rsidP="00E0530E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hyperlink w:anchor="P135">
        <w:r w:rsidR="00E0530E" w:rsidRPr="009A7D89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Порядок</w:t>
        </w:r>
      </w:hyperlink>
      <w:r w:rsidR="00E0530E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представления и рассмотрения ходатайств </w:t>
      </w:r>
    </w:p>
    <w:p w:rsidR="005C7F43" w:rsidRPr="009A7D89" w:rsidRDefault="00E0530E" w:rsidP="00E0530E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награждении </w:t>
      </w:r>
      <w:r w:rsidR="005C7F43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государственной наградой Российской Федерации</w:t>
      </w:r>
      <w:r w:rsidR="005C7F4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5C7F43" w:rsidRPr="009A7D89" w:rsidRDefault="007E7E8D" w:rsidP="005C7F4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медалью </w:t>
      </w:r>
      <w:r w:rsidR="00E0530E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орден</w:t>
      </w: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а</w:t>
      </w:r>
      <w:r w:rsidR="00E0530E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«Родительская слава»</w:t>
      </w:r>
      <w:r w:rsidR="005C7F4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AD6DC9" w:rsidRPr="00C32D05" w:rsidRDefault="00AD6DC9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765CB" w:rsidRPr="006E41AD" w:rsidRDefault="00A765CB" w:rsidP="006E41A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Настоящий Порядок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и рассмотрения ходатайств</w:t>
      </w:r>
      <w:r w:rsid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 награждении государственной наградой Российской Федерации медалью ордена «Родительская слава»</w:t>
      </w:r>
      <w:r w:rsid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правила подготовки, представления и рассмотрения ходатайств о награждении </w:t>
      </w:r>
      <w:r w:rsidR="005C7F43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государственной наградой Российской Федерации </w:t>
      </w:r>
      <w:r w:rsidR="007E7E8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ордена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«Родительская слава»</w:t>
      </w:r>
      <w:r w:rsidR="005C7F43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</w:t>
      </w:r>
      <w:r w:rsidR="00AD6DC9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5C7F43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медаль ордена «Родительская слава»).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К награждению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имеют право быть представлены родители (усыновители), проживающие на территории Каменск-Уральского городского округа, состоящие в браке, заключенном в органах записи актов гражданского состояния, либо, в случае неполной семьи, один из родителей (усыновителей), соответствующие следующим критериям: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воспитывающие (воспитавшие)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четерых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более детей - граждан Российской Федерации в соответствии с требованиями семейного законодательства Российской Федерации, при этом возраст седьмого ребенка должен быть не менее трех лет, и при наличии в живых остальных детей, за исключением следующих случаев: учитываются дети, погибшие или пропавшие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умершие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заболевания;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- образующие социально ответственную семью, ведущие здоровый образ жизни, обеспечивающие надлежащий уровень заботы о здоровье, образовании, физическом, духовном и нравственном развитии детей, полное и гармоничное развитие их личности, подающие пример в укреплении института семьи и воспитании детей.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Представление к награждению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усыновителей производится при условии достойного воспитания и содержания усыновленных (удочеренных) детей в течение не менее пяти лет.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При выдвижении кандидатур на награждение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необходимо учитывать действующее наградное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законодательство, которое не допускает повторного награждения государственной наградой за одни и те же заслуги.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 С ходатайством о награждении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перед главой Каменск-Уральского городского округа могут выступать:</w:t>
      </w:r>
      <w:r w:rsidRPr="005D2C3A">
        <w:rPr>
          <w:rFonts w:ascii="Liberation Serif" w:hAnsi="Liberation Serif" w:cs="Liberation Serif"/>
          <w:i/>
          <w:color w:val="000000" w:themeColor="text1"/>
          <w:sz w:val="28"/>
          <w:szCs w:val="28"/>
        </w:rPr>
        <w:t xml:space="preserve"> 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трудовые коллективы организаций, где работают родители (усыновители); 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>2) учебные заведения, где обучаются дети;</w:t>
      </w:r>
    </w:p>
    <w:p w:rsidR="009A7D89" w:rsidRPr="005D2C3A" w:rsidRDefault="009A7D89" w:rsidP="009A7D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3) общественные организации, в случае осуществления родителями (усыновителями) общественной деятельности и при отсутствии основного (постоянного) места работы.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 Представление к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награждению 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по личным заявлениям родителей (усыновителей) не производится.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6. Перечень документов, необходимых для представления к награждению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слава»: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ходатайство о награждении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на имя главы Каменск-Уральского городского округа;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наградной лист для представления к награждению орденом «Родительская слава» по форме №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утвержденной Указом Президента Российской Федерации от 7 сентября 2010 года № 1099 «О мерах по совершенствованию государственной наградной системы Российской Федерации»;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выписка из протокола собрания (совета) трудового коллектива, подписанная председателем собрания (совета) и заверенная печатью организации (в случае, указанном в подпункте 1 пункта 4 настоящего Порядка);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всех заполненных страниц паспорта родителей (усыновителей) и детей старше 14 лет;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копия свидетельства о заключении брака родителей (усыновителей) для полной семьи;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документов, подтверждающих статус неполной семьи (свидетельство о смерти одного из родителей (усыновителей), свидетельство о расторжении брака и  другие); 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 рождении детей;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об усыновлении (удочерении) детей;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</w:t>
      </w:r>
      <w:hyperlink r:id="rId13" w:history="1">
        <w:r w:rsidRPr="005D2C3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свидетельства о заключении (расторжении) брака детей в случае, если фамилия детей по паспорту (иному документу, удостоверяющему личность) не соответствует фамилии, указанной в свидетельстве о рождении;  </w:t>
        </w:r>
      </w:hyperlink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документы, подтверждающие факт гибели или пропажи без вести детей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умерших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 (при наличии);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документов, подтверждающих трудовую деятельность родителей (усыновителей) и совершеннолетних детей (при наличии);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об образовании родителей (усыновителей) и детей;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документов, подтверждающих присвоение ученой степени, ученого звания родителям (усыновителям), детям (при наличии);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lastRenderedPageBreak/>
        <w:t>- подробные характеристики (отзывы) на родителей (усыновителей) и на каждого ребенка с места работы, учебы, службы, отражающие заслуги родителей (усыновителей) в воспитании детей и достижения в трудовой, учебной, творческой, спортивной и иной деятельности (если дети обучаются в образовательном учреждении - отзыв подписывает руководитель учреждения), заверенные печатью;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 справка с места жительства родителей (усыновителей);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 награждении государственными, ведомственными или региональными наградами родителей (усыновителей), детей (при наличии), в том числе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за призовые места в олимпиадах, творческих конкурсах, в спорте;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справка о наличии (отсутствии) судимости и (или) факта уголовного преследования либо о прекращении уголовного преследования на родителей (усыновителей) и детей, достигших возраста 14 лет, выданная не ранее, чем за 3 месяца до представления ходатайства о награждении </w:t>
      </w:r>
      <w:r w:rsidR="00CA4C5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CA4C50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органов внутренних дел по месту жительства об отсутствии нахождения детей на профилактическом учете в органах внутренних дел;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из территориальной комиссии по делам несовершеннолетних и защите их прав об отсутствии детей на учете;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справки установленного образца от нарколога по месту жительства на родителей (усыновителей) и детей, достигших возраста 14 лет;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публикаций в средствах массовой информации о многодетной семье, о достижениях родителей (усыновителей), детей (при наличии);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hyperlink r:id="rId14" w:history="1">
        <w:r w:rsidRPr="005D2C3A">
          <w:rPr>
            <w:rFonts w:ascii="Liberation Serif" w:hAnsi="Liberation Serif" w:cs="Liberation Serif"/>
            <w:iCs/>
            <w:color w:val="000000" w:themeColor="text1"/>
            <w:sz w:val="28"/>
            <w:szCs w:val="28"/>
          </w:rPr>
          <w:t>согласие  на обработку персональных данных</w:t>
        </w:r>
      </w:hyperlink>
      <w:r w:rsidRPr="005D2C3A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, представл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енное на всех членов многодетной семьи (в отношении несовершеннолетних детей - их законными представителями), чьи персональные данные содержатся в представляемых документах, по форме согласно Приложению № 1 к настоящему Порядку;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согласие на обработку персональных данных, разрешенных субъектом персональных данных для распространения, согласно Приложению № 2 к настоящему Порядку.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7. Все представленные копии документов, указанные в пункте 6 настоящего Порядка, должны быть заверены руководителем и печатью (при наличии) ходатайствующей организации.</w:t>
      </w:r>
    </w:p>
    <w:p w:rsidR="009A7D89" w:rsidRPr="00DB693A" w:rsidRDefault="009A7D89" w:rsidP="009A7D8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Текст документов написан разборчиво; в документах не должно быть подчисток, приписок, не должно быть зачеркнутых слов и иные неоговоренные исправления; документы не должны быть исполнены карандашом, не иметь серьезные повреждения, наличие которых не позволяет однозначно истолковать их содержание.</w:t>
      </w:r>
    </w:p>
    <w:p w:rsidR="009A7D89" w:rsidRPr="00DB693A" w:rsidRDefault="009A7D89" w:rsidP="009A7D8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CA4C50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Pr="00DB693A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. Документы, указанные в пункте 6 настоящего Порядка, представляются в городскую комиссию по рассмотрению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 (далее - Комиссия) по адресу: </w:t>
      </w:r>
      <w:r w:rsidRPr="00DB693A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623402, Свердловская область, г. Каменск-Уральский, ул. Ленина, 32, каб. 226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9A7D89" w:rsidRPr="00DB693A" w:rsidRDefault="009A7D89" w:rsidP="009A7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          9. Секретарь Комиссии проводит экспертизу представленных документов в течение 20 рабочих дней после их получения.</w:t>
      </w:r>
    </w:p>
    <w:p w:rsidR="009A7D89" w:rsidRPr="00DB693A" w:rsidRDefault="009A7D89" w:rsidP="009A7D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10. После проведения экспертизы секретарь Комиссии в течение 30 рабочих дней:</w:t>
      </w:r>
    </w:p>
    <w:p w:rsidR="009A7D89" w:rsidRPr="00DB693A" w:rsidRDefault="009A7D89" w:rsidP="009A7D8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1) представляет документы на заседание Комиссии;</w:t>
      </w:r>
    </w:p>
    <w:p w:rsidR="009A7D89" w:rsidRPr="00DB693A" w:rsidRDefault="009A7D89" w:rsidP="009A7D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направляет заявителю письменный отказ в представлении документов о награждении 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на заседание Комиссии с указанием причин отказа:</w:t>
      </w:r>
    </w:p>
    <w:p w:rsidR="009A7D89" w:rsidRPr="00DB693A" w:rsidRDefault="009A7D89" w:rsidP="009A7D8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- непредставление или представление не в полном объеме документов, предусмотренных пунктом 6 настоящего Порядка;</w:t>
      </w:r>
    </w:p>
    <w:p w:rsidR="009A7D89" w:rsidRPr="00DB693A" w:rsidRDefault="009A7D89" w:rsidP="009A7D8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- несоответствие документов требованиям пункта 7 настоящего Порядка;</w:t>
      </w:r>
    </w:p>
    <w:p w:rsidR="009A7D89" w:rsidRPr="00DB693A" w:rsidRDefault="009A7D89" w:rsidP="009A7D8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ходатайство о награждении 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подано лицом, не уполномоченным совершать такого рода действия в соответствии с пунктом 4 настоящего Порядка.</w:t>
      </w:r>
    </w:p>
    <w:p w:rsidR="009A7D89" w:rsidRPr="00DB69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11.  Комиссия: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 рассматривает документы о награждении 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в соответствии с критериями, установленными пунктом 2 настоящего Порядка;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2) принимает решение: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 направлении ходатайства 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медалью ордена «Родительская слава»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Губернатору Свердловской области; 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об отказе в направлении ходатайства о награждении 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медалью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орден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а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«Родительская слава» Губернатору Свердловской области.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1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2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. В случае принятия решения о направлении ходатайства о награждении 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медалью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орден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а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«Родительская слава» Губернатору Свердловской области, такое ходатайство направляется Губернатору Свердловской области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течение 30 рабочих дней после заседания Комиссии. 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1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3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Заявитель уведомляется о принятом решении в течение 10 рабочих дней после заседания Комиссии путем направления выписки из протокола заседания Комиссии.</w:t>
      </w:r>
    </w:p>
    <w:p w:rsidR="009A7D89" w:rsidRPr="009A7D89" w:rsidRDefault="009A7D89" w:rsidP="009A7D8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9C1D1E" w:rsidRPr="009A7D89" w:rsidRDefault="009C1D1E" w:rsidP="009C1D1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42A73" w:rsidRPr="009A7D89" w:rsidRDefault="00D42A7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42A73" w:rsidRPr="009A7D89" w:rsidRDefault="00D42A7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9A7D89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9A7D89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9A7D89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C32D05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56785" w:rsidRPr="00C32D05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87653" w:rsidRDefault="00F8765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Pr="00C32D05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87653" w:rsidRPr="00C32D05" w:rsidRDefault="00F8765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87653" w:rsidRPr="00C32D05" w:rsidRDefault="00F8765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D56785" w:rsidRPr="00133296" w:rsidTr="00722458">
        <w:trPr>
          <w:trHeight w:val="254"/>
        </w:trPr>
        <w:tc>
          <w:tcPr>
            <w:tcW w:w="5001" w:type="dxa"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Приложение № 1</w:t>
            </w:r>
          </w:p>
          <w:p w:rsidR="00697ECF" w:rsidRPr="00133296" w:rsidRDefault="00697ECF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1332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Порядку представления и рассмотрения ходатайств о награждении государственной наградой Российской Федерации медалью ордена «Родительская слава»</w:t>
            </w:r>
          </w:p>
          <w:p w:rsidR="00D56785" w:rsidRPr="00133296" w:rsidRDefault="00D56785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33296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проживающий(ая) по адресу: _________________________________________________________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_________________________________________________________________________________,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________________________________________________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серия___________номер_____________,выдан</w:t>
      </w:r>
      <w:r w:rsidRPr="00133296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_________________________________________________________________________________________________________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3296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D56785" w:rsidRPr="00133296" w:rsidRDefault="00D56785" w:rsidP="00D56785">
      <w:pPr>
        <w:jc w:val="center"/>
        <w:rPr>
          <w:rFonts w:ascii="Liberation Serif" w:hAnsi="Liberation Serif"/>
          <w:color w:val="000000" w:themeColor="text1"/>
        </w:rPr>
      </w:pPr>
      <w:r w:rsidRPr="00133296">
        <w:rPr>
          <w:rFonts w:ascii="Liberation Serif" w:hAnsi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в соответствии с ч.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133296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(623402, Свердловская область,            г. Каменск-Уральский, ул. Ленина, 32) (далее - Оператор) для целей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представления к награждению 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>государственной наградой Российской Федерации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005D9F"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медалью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>орден</w:t>
      </w:r>
      <w:r w:rsidR="00005D9F"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>а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«Родительская слава»,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содержащихся в ходатайстве о награждении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данные. 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 а также в целях организации проверки представленных мною сведений.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D56785" w:rsidRPr="00133296" w:rsidRDefault="00D56785" w:rsidP="00D56785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D56785" w:rsidRPr="00133296" w:rsidRDefault="00D56785" w:rsidP="00D56785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33296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D56785" w:rsidRPr="00133296" w:rsidRDefault="00D56785" w:rsidP="00D56785">
      <w:pPr>
        <w:jc w:val="both"/>
        <w:rPr>
          <w:color w:val="000000" w:themeColor="text1"/>
        </w:rPr>
      </w:pPr>
      <w:r w:rsidRPr="00133296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дата</w:t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D56785" w:rsidRPr="00133296" w:rsidTr="00722458">
        <w:trPr>
          <w:trHeight w:val="254"/>
        </w:trPr>
        <w:tc>
          <w:tcPr>
            <w:tcW w:w="5001" w:type="dxa"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Приложение № 2</w:t>
            </w:r>
          </w:p>
          <w:p w:rsidR="00697ECF" w:rsidRPr="00133296" w:rsidRDefault="00697ECF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1332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Порядку представления и рассмотрения ходатайств о награждении государственной наградой Российской Федерации медалью ордена «Родительская слава»</w:t>
            </w:r>
          </w:p>
          <w:p w:rsidR="00D56785" w:rsidRPr="00133296" w:rsidRDefault="00D56785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D56785" w:rsidRPr="00133296" w:rsidRDefault="00D56785" w:rsidP="00D56785">
      <w:pPr>
        <w:pStyle w:val="ConsPlusNonformat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СОГЛАСИЕ </w:t>
      </w:r>
    </w:p>
    <w:p w:rsidR="00D56785" w:rsidRPr="00133296" w:rsidRDefault="00D56785" w:rsidP="00D567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НА ОБРАБОТКУ ПЕРСОНАЛЬНЫХ ДАННЫХ, </w:t>
      </w:r>
      <w:r w:rsidRPr="00133296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 xml:space="preserve">РАЗРЕШЕННЫХ </w:t>
      </w:r>
    </w:p>
    <w:p w:rsidR="00D56785" w:rsidRPr="00133296" w:rsidRDefault="00D56785" w:rsidP="00D567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>СУБЪЕКТОМ ПЕРСОНАЛЬНЫХ ДАННЫХ ДЛЯ РАСПРОСТРАНЕНИЯ</w:t>
      </w: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проживающий по адресу: 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_________________________________________________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_____________серия_________номер__________,выдан____________________________________________________________________________________________________________________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 в соответствии со ст. 10.1 Федерального закона от 27.07.2006 № 152-ФЗ «О персональных данных», в целях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представления к награждению 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государственной наградой Российской Федерации </w:t>
      </w:r>
      <w:r w:rsidR="00006FA5"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медалью 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>орден</w:t>
      </w:r>
      <w:r w:rsidR="00006FA5" w:rsidRPr="00133296"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«Родительская слава»,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даю согласие на обработку в форме распространения моих персональных данных Администрацией Каменск-Уральского городского округа (далее – Оператор), 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телефон, и иные данные, представленные мною для поощрения, в соответствии с Порядком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>представления к награждению орденом «Родительская слава».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133296">
        <w:rPr>
          <w:rFonts w:ascii="Liberation Serif" w:hAnsi="Liberation Serif"/>
          <w:b/>
          <w:color w:val="000000" w:themeColor="text1"/>
          <w:sz w:val="24"/>
          <w:szCs w:val="24"/>
          <w:u w:val="single"/>
        </w:rPr>
        <w:t xml:space="preserve">(нужное отметить): 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не устанавливаю;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передачу (кроме представления доступа) этих данных Оператором неограниченному кругу лиц;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обработку (кроме получения доступа) этих данных неограниченным кругом лиц;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устанавливаю условия обработки (кроме получения доступа) этих данных неограниченным кругом лиц: _____________________________________________.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не устанавливаю;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устанавливаю.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«____»____________ 20___ г.  __________________________   _______________                                                                                     </w:t>
      </w:r>
    </w:p>
    <w:p w:rsidR="00D56785" w:rsidRPr="00133296" w:rsidRDefault="00D56785" w:rsidP="00D56785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              Ф.И.О.                                          подпись</w:t>
      </w:r>
    </w:p>
    <w:p w:rsidR="00F60F79" w:rsidRPr="00C32D05" w:rsidRDefault="00F60F79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60F79" w:rsidRPr="00C32D05" w:rsidRDefault="00F60F79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5001" w:type="dxa"/>
        <w:tblInd w:w="69" w:type="dxa"/>
        <w:tblLook w:val="04A0"/>
      </w:tblPr>
      <w:tblGrid>
        <w:gridCol w:w="5001"/>
      </w:tblGrid>
      <w:tr w:rsidR="00AE6168" w:rsidRPr="00C32D05" w:rsidTr="00AE6168">
        <w:trPr>
          <w:trHeight w:val="254"/>
        </w:trPr>
        <w:tc>
          <w:tcPr>
            <w:tcW w:w="5001" w:type="dxa"/>
          </w:tcPr>
          <w:p w:rsidR="00AE6168" w:rsidRPr="00C32D05" w:rsidRDefault="00AE6168" w:rsidP="00AB456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</w:tbl>
    <w:p w:rsidR="00025DB7" w:rsidRPr="00197B42" w:rsidRDefault="00025DB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УТВЕРЖДЕНО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от__________________ № ________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представлении к награждению  государственными наградами Российской Федерации орденом «Родительская слава», медалью ордена «Родительская слава»</w:t>
      </w: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869A1" w:rsidRPr="00197B42" w:rsidRDefault="001869A1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</w:t>
      </w:r>
    </w:p>
    <w:p w:rsidR="00714B0C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городской комиссии по рассмотрению </w:t>
      </w:r>
      <w:r w:rsidR="00714B0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</w:t>
      </w:r>
    </w:p>
    <w:p w:rsidR="00025DB7" w:rsidRPr="00197B42" w:rsidRDefault="00714B0C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награждени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A53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</w:p>
    <w:p w:rsidR="00025DB7" w:rsidRPr="00197B42" w:rsidRDefault="00025DB7" w:rsidP="00025DB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Городская комиссия по рассмотрению 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кандидатур для представления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награждени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A53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 (далее - Комиссия)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создается для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рассм</w:t>
      </w:r>
      <w:r w:rsidR="001458A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тр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ения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ов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награждении </w:t>
      </w:r>
      <w:r w:rsidR="004A53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государственными наградами Российской Федерации орденом «Родительская слава», медалью ордена «Родительская слава»</w:t>
      </w:r>
      <w:r w:rsidR="00625FE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- орден «Родительская слава», медаль ордена «Родительская слава» соответственно)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и представл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ения их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для дальнейшего рассмотрения Губернатору Свердлов</w:t>
      </w:r>
      <w:r w:rsidR="00C154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ской области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Комиссия в своей деятельности руководствуется </w:t>
      </w:r>
      <w:hyperlink r:id="rId15">
        <w:r w:rsidRPr="00197B4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Конституцией</w:t>
        </w:r>
      </w:hyperlink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Российской Федерации, законодательством Российской Федерации и Свердловской области, правовыми актами Каменск-Уральского городского округа, настоящим </w:t>
      </w:r>
      <w:r w:rsidR="001458A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Положением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3. Основн</w:t>
      </w:r>
      <w:r w:rsidR="002F4AB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задач</w:t>
      </w:r>
      <w:r w:rsidR="002F4AB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 явля</w:t>
      </w:r>
      <w:r w:rsidR="002F4AB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тся рассмотрение документов о награждении орденом «Родительская слава», медалью ордена «Родительская слава» </w:t>
      </w:r>
      <w:r w:rsidR="001458A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в целях принятия решения об их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направлении для дальнейшего рассмотрения Губернатору Свердловской области.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4. Комиссия в целях реализации сво</w:t>
      </w:r>
      <w:r w:rsidR="00A6150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задач</w:t>
      </w:r>
      <w:r w:rsidR="00A6150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имеет право: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самостоятельно определять режим своей работы;</w:t>
      </w:r>
    </w:p>
    <w:p w:rsidR="00C52FD2" w:rsidRPr="00197B42" w:rsidRDefault="00025DB7" w:rsidP="00C52FD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заслушивать на своих заседаниях</w:t>
      </w:r>
      <w:r w:rsidR="007D56C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представителей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52FD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заявителей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обратившихся с </w:t>
      </w:r>
      <w:r w:rsidR="00C52FD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ходатайством о награждении орденом «Родительская слава»,  меда</w:t>
      </w:r>
      <w:r w:rsidR="0056473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лью ордена «Родительская слава»</w:t>
      </w:r>
      <w:r w:rsidR="00A6150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A6150A" w:rsidRPr="00197B42" w:rsidRDefault="00A6150A" w:rsidP="00C52FD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привлекать к участию в заседании иных лиц;</w:t>
      </w:r>
    </w:p>
    <w:p w:rsidR="00A6150A" w:rsidRPr="00197B42" w:rsidRDefault="00A6150A" w:rsidP="00C52FD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запрашивать дополнительную информацию.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В состав Комиссии входят председатель</w:t>
      </w:r>
      <w:r w:rsidR="007D1C0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, заместитель председателя</w:t>
      </w:r>
      <w:r w:rsidR="007D1C0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, секретарь</w:t>
      </w:r>
      <w:r w:rsidR="007D1C0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члены Комиссии. </w:t>
      </w:r>
    </w:p>
    <w:p w:rsidR="007A6C0B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Комиссию возглавляет председатель Комиссии</w:t>
      </w:r>
      <w:r w:rsidR="004E52C3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</w:t>
      </w:r>
      <w:r w:rsidR="007A6C0B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глава Каменск-Уральского городского округа.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Заместитель председателя Комиссии в период отсутствия председателя Комиссии исполняет его обязанности.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8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Организационное обеспечение деятельности Комиссии, ведение протокола заседания осуществляет секретарь Комиссии.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Заседания Комиссии проводятся по мере </w:t>
      </w:r>
      <w:r w:rsidR="00AB4566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A7464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Заседание Комиссии правомочно, если на нем присутствует </w:t>
      </w:r>
      <w:r w:rsidR="00396C65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менее 2/3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от установленного числа членов Комиссии.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A7464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Решение Комиссии принимается простым большинством голосов путем открытого голосования. В случае равенства голосов </w:t>
      </w:r>
      <w:r w:rsidR="00AB4566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голос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председатель</w:t>
      </w:r>
      <w:r w:rsidR="00E01AB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ствующего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34D59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заседании Комиссии </w:t>
      </w:r>
      <w:r w:rsidR="00E01AB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является решающим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A74647" w:rsidRPr="00197B42" w:rsidRDefault="00A74647" w:rsidP="00A7464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12. </w:t>
      </w:r>
      <w:r w:rsidR="00E36B3B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омиссия рассматривает кандидатуру, в отношении которой  </w:t>
      </w:r>
      <w:r w:rsidR="00095383"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представлено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ходатайств</w:t>
      </w:r>
      <w:r w:rsidR="00095383"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о награждении орденом «Родительская слава», медалью ордена «Родительская слава», и принимает решение:</w:t>
      </w:r>
    </w:p>
    <w:p w:rsidR="00A74647" w:rsidRPr="00197B42" w:rsidRDefault="00A74647" w:rsidP="00A7464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 направлении ходатайства Губернатору Свердловской области; </w:t>
      </w:r>
    </w:p>
    <w:p w:rsidR="00A74647" w:rsidRPr="00197B42" w:rsidRDefault="00A74647" w:rsidP="00A7464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- об отказе в направлении ходатайства Губернатору Свердловской области.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E01AB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Решение Комиссии оформляется протоколом, который подписывается председателем Комиссии или его заместителем, председательствующим на заседании, и секретарем Комиссии.</w:t>
      </w:r>
    </w:p>
    <w:p w:rsidR="00025DB7" w:rsidRPr="00C32D05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9134E" w:rsidRPr="00C32D05" w:rsidRDefault="0019134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3127" w:rsidRPr="00C32D05" w:rsidRDefault="0016312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7358B" w:rsidRPr="00C32D05" w:rsidRDefault="00E7358B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197B42" w:rsidRDefault="00025DB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УТВЕРЖДЕН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от__________________ № ________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представлении к награждению  государственными наградами Российской Федерации орденом «Родительская слава», медалью ордена «Родительская слава»</w:t>
      </w: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127" w:rsidRPr="00197B42" w:rsidRDefault="0016312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СОСТАВ </w:t>
      </w: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городской комиссии по рассмотрению </w:t>
      </w:r>
      <w:r w:rsidR="003B4539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кандидатур для представления</w:t>
      </w:r>
    </w:p>
    <w:p w:rsidR="00025DB7" w:rsidRPr="00197B42" w:rsidRDefault="003B4539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награждени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25FE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</w:p>
    <w:p w:rsidR="00025DB7" w:rsidRPr="00C32D05" w:rsidRDefault="00025DB7" w:rsidP="00025DB7">
      <w:pPr>
        <w:pStyle w:val="ConsPlusNormal"/>
        <w:spacing w:after="1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53"/>
        <w:gridCol w:w="364"/>
        <w:gridCol w:w="6814"/>
      </w:tblGrid>
      <w:tr w:rsidR="00025DB7" w:rsidRPr="00197B42" w:rsidTr="00163127">
        <w:trPr>
          <w:trHeight w:val="126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B1392F" w:rsidRPr="00197B42" w:rsidRDefault="00B1392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Герасимов</w:t>
            </w:r>
          </w:p>
          <w:p w:rsidR="001B1DA6" w:rsidRPr="00197B42" w:rsidRDefault="001B1DA6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Алексей Алексеевич     </w:t>
            </w:r>
          </w:p>
          <w:p w:rsidR="00B1392F" w:rsidRPr="00197B42" w:rsidRDefault="00B1392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25DB7" w:rsidRPr="00197B42" w:rsidRDefault="00025DB7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Нестеров</w:t>
            </w:r>
          </w:p>
          <w:p w:rsidR="00025DB7" w:rsidRPr="00197B42" w:rsidRDefault="00025DB7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Денис Николаевич</w:t>
            </w:r>
          </w:p>
          <w:p w:rsidR="00B933AF" w:rsidRPr="00197B42" w:rsidRDefault="00B933A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933AF" w:rsidRPr="00197B42" w:rsidRDefault="00B933A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Мальцева           </w:t>
            </w:r>
            <w:r w:rsidR="00913024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</w:t>
            </w:r>
          </w:p>
          <w:p w:rsidR="00B933AF" w:rsidRPr="00197B42" w:rsidRDefault="00B933A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Елена Владимировна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C66BCE" w:rsidRPr="00197B42" w:rsidRDefault="00C66BCE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Члены Комиссии: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Гордеева Алина Ивановна</w:t>
            </w:r>
          </w:p>
          <w:p w:rsidR="00D60079" w:rsidRPr="00197B42" w:rsidRDefault="00D60079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3007E" w:rsidRPr="00197B42" w:rsidRDefault="0093007E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Иванова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Евгения Сергеевна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F08B9" w:rsidRPr="00197B42" w:rsidRDefault="00DF08B9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Каркавин Иван Сергеевич</w:t>
            </w:r>
          </w:p>
          <w:p w:rsidR="00E04E9F" w:rsidRPr="00197B42" w:rsidRDefault="00E04E9F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Колесникова Марина Владимировна</w:t>
            </w:r>
          </w:p>
          <w:p w:rsidR="00E04E9F" w:rsidRPr="00197B42" w:rsidRDefault="00E04E9F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E6699" w:rsidRPr="000643DD" w:rsidRDefault="009E6699" w:rsidP="009E6699">
            <w:pPr>
              <w:tabs>
                <w:tab w:val="left" w:pos="6208"/>
              </w:tabs>
              <w:rPr>
                <w:rFonts w:ascii="Liberation Serif" w:hAnsi="Liberation Serif"/>
                <w:sz w:val="28"/>
                <w:szCs w:val="28"/>
              </w:rPr>
            </w:pPr>
            <w:r w:rsidRPr="000643DD">
              <w:rPr>
                <w:rFonts w:ascii="Liberation Serif" w:hAnsi="Liberation Serif"/>
                <w:sz w:val="28"/>
                <w:szCs w:val="28"/>
              </w:rPr>
              <w:t xml:space="preserve">Коскевич </w:t>
            </w:r>
          </w:p>
          <w:p w:rsidR="009E6699" w:rsidRDefault="009E6699" w:rsidP="009E669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643DD">
              <w:rPr>
                <w:rFonts w:ascii="Liberation Serif" w:hAnsi="Liberation Serif"/>
                <w:sz w:val="28"/>
                <w:szCs w:val="28"/>
              </w:rPr>
              <w:t>Екатерина Алексеевна</w:t>
            </w:r>
          </w:p>
          <w:p w:rsidR="0054000C" w:rsidRPr="00197B42" w:rsidRDefault="0054000C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Кузьмина Ольга Витальевна</w:t>
            </w:r>
          </w:p>
          <w:p w:rsidR="0054000C" w:rsidRPr="00197B42" w:rsidRDefault="0054000C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B7B72" w:rsidRPr="00197B42" w:rsidRDefault="002B7B72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Миннуллина Лейла Минирафиковна</w:t>
            </w:r>
          </w:p>
          <w:p w:rsidR="002B7B72" w:rsidRPr="00197B42" w:rsidRDefault="002B7B72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3423D" w:rsidRPr="00197B42" w:rsidRDefault="00D3423D" w:rsidP="00D3423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Тюрморезова Наталия Анатольевна</w:t>
            </w:r>
          </w:p>
          <w:p w:rsidR="002B7B72" w:rsidRPr="00197B42" w:rsidRDefault="002B7B72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C66BCE" w:rsidRPr="00197B42" w:rsidRDefault="00C66BCE" w:rsidP="00C66BC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Щевелева Ольга Ильинична</w:t>
            </w:r>
          </w:p>
          <w:p w:rsidR="00030C06" w:rsidRPr="00197B42" w:rsidRDefault="00C66BCE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Щербо Татьяна </w:t>
            </w:r>
          </w:p>
          <w:p w:rsidR="00C66BCE" w:rsidRPr="00197B42" w:rsidRDefault="00C66BCE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Викторовна</w:t>
            </w:r>
          </w:p>
          <w:p w:rsidR="00030C06" w:rsidRPr="00197B42" w:rsidRDefault="00030C06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30C06" w:rsidRPr="00197B42" w:rsidRDefault="00030C06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Юй Николай Дмитриевич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B1392F" w:rsidRPr="00197B42" w:rsidRDefault="00B933A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 -      </w:t>
            </w:r>
          </w:p>
          <w:p w:rsidR="00B1392F" w:rsidRPr="00197B42" w:rsidRDefault="00B1392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1392F" w:rsidRPr="00197B42" w:rsidRDefault="00B1392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25DB7" w:rsidRPr="00197B42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913024" w:rsidRPr="00197B42" w:rsidRDefault="009130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13024" w:rsidRPr="00197B42" w:rsidRDefault="009130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13024" w:rsidRPr="00197B42" w:rsidRDefault="009130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-  </w:t>
            </w:r>
          </w:p>
          <w:p w:rsidR="00D60079" w:rsidRPr="00197B42" w:rsidRDefault="00D60079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F08B9" w:rsidRPr="00197B42" w:rsidRDefault="00DF08B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DF08B9" w:rsidRPr="00197B42" w:rsidRDefault="00DF08B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B7B72" w:rsidRPr="00197B42" w:rsidRDefault="002B7B72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54000C" w:rsidRPr="00197B42" w:rsidRDefault="0054000C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E6699" w:rsidRDefault="009E669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9E6699" w:rsidRDefault="009E669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2B7B72" w:rsidRPr="00197B42" w:rsidRDefault="002B7B72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D3423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3423D" w:rsidRPr="00197B42" w:rsidRDefault="00D3423D" w:rsidP="00D3423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E04E9F" w:rsidRPr="00197B42" w:rsidRDefault="00E04E9F" w:rsidP="00C66BC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C66BC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C66BCE" w:rsidRPr="00197B42" w:rsidRDefault="00C66BCE" w:rsidP="00C66BC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C66BCE" w:rsidRPr="00197B42" w:rsidRDefault="00C66BCE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C66BCE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E04E9F" w:rsidRPr="00197B42" w:rsidRDefault="00E04E9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E6699" w:rsidRDefault="009E6699" w:rsidP="00E04E9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E04E9F" w:rsidP="00E04E9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  <w:r w:rsidR="00C66BCE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1B1DA6" w:rsidRPr="00197B42" w:rsidRDefault="001B1DA6" w:rsidP="00E7358B">
            <w:pPr>
              <w:pStyle w:val="ConsPlusNormal"/>
              <w:ind w:left="-18" w:hanging="256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- глава Каменск-Уральского городского округа, председатель Комиссии</w:t>
            </w:r>
          </w:p>
          <w:p w:rsidR="00B1392F" w:rsidRPr="00197B42" w:rsidRDefault="001B1DA6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025DB7" w:rsidRPr="00197B42" w:rsidRDefault="00025DB7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заместитель главы Администрации городского округа, </w:t>
            </w:r>
            <w:r w:rsidR="00197B42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заместитель 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председатель Комиссии</w:t>
            </w:r>
          </w:p>
          <w:p w:rsidR="00B933AF" w:rsidRPr="00197B42" w:rsidRDefault="00B933AF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933AF" w:rsidRPr="00197B42" w:rsidRDefault="00B933AF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Комиссии</w:t>
            </w:r>
          </w:p>
          <w:p w:rsidR="00D60079" w:rsidRPr="00197B42" w:rsidRDefault="00D60079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</w:t>
            </w:r>
            <w:r w:rsidR="0093007E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делам несовершеннолетних и защите их прав (по согласованию)</w:t>
            </w:r>
          </w:p>
          <w:p w:rsidR="00AB3535" w:rsidRPr="00197B42" w:rsidRDefault="00AB3535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</w:t>
            </w:r>
          </w:p>
          <w:p w:rsidR="00DF08B9" w:rsidRPr="00197B42" w:rsidRDefault="00DF08B9" w:rsidP="002B7B72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врио начальника МО МВД России «Каменск-Уральский»</w:t>
            </w:r>
            <w:r w:rsidR="00D9747B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(по согласованию)</w:t>
            </w:r>
          </w:p>
          <w:p w:rsidR="00E04E9F" w:rsidRPr="00197B42" w:rsidRDefault="00E04E9F" w:rsidP="0054000C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главный специалист юридического отдела Администрации Каменск-Уральского городского округа</w:t>
            </w:r>
          </w:p>
          <w:p w:rsidR="009E6699" w:rsidRDefault="009E6699" w:rsidP="0054000C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643DD">
              <w:rPr>
                <w:rFonts w:ascii="Liberation Serif" w:hAnsi="Liberation Serif"/>
                <w:sz w:val="28"/>
                <w:szCs w:val="28"/>
              </w:rPr>
              <w:t>главный врач ГАУЗ СО «Детская городская больница» (по согласованию)</w:t>
            </w:r>
          </w:p>
          <w:p w:rsidR="0054000C" w:rsidRPr="00197B42" w:rsidRDefault="0054000C" w:rsidP="0054000C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председатель территориальной комиссии Красногорского района города Каменска-Уральского по делам несовершеннолетних и защите их прав (по 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согласованию)</w:t>
            </w:r>
          </w:p>
          <w:p w:rsidR="002B7B72" w:rsidRPr="00197B42" w:rsidRDefault="002B7B72" w:rsidP="002B7B72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органа местного самоуправления «Управление образования Каменск-Уральского городского округа»</w:t>
            </w:r>
          </w:p>
          <w:p w:rsidR="00D3423D" w:rsidRPr="00197B42" w:rsidRDefault="00D3423D" w:rsidP="00D3423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кадров, муниципальной службы и документационного обеспечения Администрации Каменск-Уральского городского округа</w:t>
            </w:r>
          </w:p>
          <w:p w:rsidR="00B933AF" w:rsidRPr="00197B42" w:rsidRDefault="00C66BCE" w:rsidP="00C66BC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начальник Управления социальной политики № 12 </w:t>
            </w:r>
            <w:r w:rsidR="00D9747B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C66BCE" w:rsidRPr="00197B42" w:rsidRDefault="00C66BCE" w:rsidP="00C66BC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организационной работы и связей с общественностью Администрации Каменск-Уральского городского округа</w:t>
            </w:r>
          </w:p>
          <w:p w:rsidR="00030C06" w:rsidRPr="00197B42" w:rsidRDefault="00030C06" w:rsidP="00030C06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</w:t>
            </w:r>
            <w:r w:rsidRPr="00197B42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>лавный врач ГАУЗ СО «Городская больница г.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197B42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Каменск-Уральский» 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030C06" w:rsidRPr="00197B42" w:rsidRDefault="00030C06" w:rsidP="00030C06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30C06" w:rsidRPr="00197B42" w:rsidRDefault="00030C06" w:rsidP="00C66BC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25DB7" w:rsidRPr="00C32D05" w:rsidTr="00163127">
        <w:trPr>
          <w:trHeight w:val="187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612624" w:rsidRPr="00C32D05" w:rsidRDefault="00612624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25FEA" w:rsidRPr="00C32D05" w:rsidRDefault="00625FEA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025DB7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  <w:r w:rsidRPr="00C32D05">
              <w:rPr>
                <w:rFonts w:ascii="Liberation Serif" w:hAnsi="Liberation Serif" w:cs="Liberation Serif"/>
                <w:color w:val="FF0000"/>
                <w:sz w:val="28"/>
                <w:szCs w:val="28"/>
              </w:rPr>
              <w:t xml:space="preserve">   </w:t>
            </w:r>
          </w:p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  <w:tr w:rsidR="00025DB7" w:rsidRPr="00C32D05" w:rsidTr="00163127">
        <w:trPr>
          <w:trHeight w:val="202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75383">
            <w:pPr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  <w:tr w:rsidR="00025DB7" w:rsidRPr="00C32D05" w:rsidTr="00163127">
        <w:trPr>
          <w:trHeight w:val="187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</w:tbl>
    <w:p w:rsidR="009F30C6" w:rsidRPr="00C32D05" w:rsidRDefault="009F30C6" w:rsidP="00025DB7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9F30C6" w:rsidRPr="00C32D05" w:rsidRDefault="009F30C6" w:rsidP="00342E31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sectPr w:rsidR="009F30C6" w:rsidRPr="00C32D05" w:rsidSect="00F7584E">
      <w:headerReference w:type="default" r:id="rId16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734" w:rsidRDefault="00802734" w:rsidP="00D820CB">
      <w:r>
        <w:separator/>
      </w:r>
    </w:p>
  </w:endnote>
  <w:endnote w:type="continuationSeparator" w:id="1">
    <w:p w:rsidR="00802734" w:rsidRDefault="00802734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734" w:rsidRDefault="00802734" w:rsidP="00D820CB">
      <w:r>
        <w:separator/>
      </w:r>
    </w:p>
  </w:footnote>
  <w:footnote w:type="continuationSeparator" w:id="1">
    <w:p w:rsidR="00802734" w:rsidRDefault="00802734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C03018">
        <w:pPr>
          <w:pStyle w:val="a7"/>
          <w:jc w:val="center"/>
        </w:pPr>
        <w:fldSimple w:instr=" PAGE   \* MERGEFORMAT ">
          <w:r w:rsidR="005C7DB7">
            <w:rPr>
              <w:noProof/>
            </w:rPr>
            <w:t>17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11562"/>
    <w:rsid w:val="00125122"/>
    <w:rsid w:val="0013077C"/>
    <w:rsid w:val="00133296"/>
    <w:rsid w:val="00133698"/>
    <w:rsid w:val="001371CA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52FB"/>
    <w:rsid w:val="001C0953"/>
    <w:rsid w:val="001C2DEB"/>
    <w:rsid w:val="001C3672"/>
    <w:rsid w:val="001C5E86"/>
    <w:rsid w:val="001C6C2A"/>
    <w:rsid w:val="001C7C80"/>
    <w:rsid w:val="001D1FF4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7ECE"/>
    <w:rsid w:val="002A2B84"/>
    <w:rsid w:val="002A5879"/>
    <w:rsid w:val="002A6F07"/>
    <w:rsid w:val="002A721E"/>
    <w:rsid w:val="002B01E5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34AA"/>
    <w:rsid w:val="002D39A9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78F1"/>
    <w:rsid w:val="00327F8B"/>
    <w:rsid w:val="0033061F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E52C3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631F"/>
    <w:rsid w:val="005A694F"/>
    <w:rsid w:val="005B154F"/>
    <w:rsid w:val="005B6C60"/>
    <w:rsid w:val="005C2A4C"/>
    <w:rsid w:val="005C2B6F"/>
    <w:rsid w:val="005C64B8"/>
    <w:rsid w:val="005C64EA"/>
    <w:rsid w:val="005C7DB7"/>
    <w:rsid w:val="005C7F43"/>
    <w:rsid w:val="005D2C3A"/>
    <w:rsid w:val="005D61A4"/>
    <w:rsid w:val="005E2EC3"/>
    <w:rsid w:val="005E63FB"/>
    <w:rsid w:val="005F03D8"/>
    <w:rsid w:val="005F0508"/>
    <w:rsid w:val="0060188B"/>
    <w:rsid w:val="006038CE"/>
    <w:rsid w:val="00612624"/>
    <w:rsid w:val="00617833"/>
    <w:rsid w:val="00622BD0"/>
    <w:rsid w:val="00623647"/>
    <w:rsid w:val="00625FEA"/>
    <w:rsid w:val="00633AD9"/>
    <w:rsid w:val="00634B39"/>
    <w:rsid w:val="00645C51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E0C3F"/>
    <w:rsid w:val="006E0E7C"/>
    <w:rsid w:val="006E41AD"/>
    <w:rsid w:val="006E658D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901DE"/>
    <w:rsid w:val="00893AC0"/>
    <w:rsid w:val="00894FD1"/>
    <w:rsid w:val="00895CA9"/>
    <w:rsid w:val="00896CBC"/>
    <w:rsid w:val="008A6418"/>
    <w:rsid w:val="008B4BDD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704FF"/>
    <w:rsid w:val="00C72007"/>
    <w:rsid w:val="00C7328C"/>
    <w:rsid w:val="00C74B15"/>
    <w:rsid w:val="00C7601E"/>
    <w:rsid w:val="00C7714A"/>
    <w:rsid w:val="00C77267"/>
    <w:rsid w:val="00C8074A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64A6"/>
    <w:rsid w:val="00F029F4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5A68"/>
    <w:rsid w:val="00FC0CF9"/>
    <w:rsid w:val="00FC2092"/>
    <w:rsid w:val="00FC30EE"/>
    <w:rsid w:val="00FC324A"/>
    <w:rsid w:val="00FD0A45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suslugi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s01.cap.ru/gov12/orgs/grvid_49/soglasie_na_obrabotku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B0A10D2C23168ACC50522C0AFC8FC1653AC81289E954D19980EDF044879CA450A87958302190CBD055989IFVCG" TargetMode="External"/><Relationship Id="rId10" Type="http://schemas.openxmlformats.org/officeDocument/2006/relationships/hyperlink" Target="consultantplus://offline/ref=BB0A10D2C23168ACC5053CCDB9A4A21C50AFD82096C1184E9006D7561F7996005C8E9DD75F5D07A207598BFC5D4B36FD1A3FB77C13830C28606ED206I0V8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0A10D2C23168ACC50522C0AFC8FC1650A78F2C96C31A1BC95BD101402990550ECEC38E1F1914A3014789FE58I4V2G" TargetMode="External"/><Relationship Id="rId14" Type="http://schemas.openxmlformats.org/officeDocument/2006/relationships/hyperlink" Target="https://fs01.cap.ru/gov12/orgs/grvid_49/soglasie_na_obrabotku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0DA78-1EE4-4576-8200-B295B50DC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2765</TotalTime>
  <Pages>17</Pages>
  <Words>5933</Words>
  <Characters>33820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704</cp:revision>
  <cp:lastPrinted>2023-12-21T10:31:00Z</cp:lastPrinted>
  <dcterms:created xsi:type="dcterms:W3CDTF">2022-06-30T06:41:00Z</dcterms:created>
  <dcterms:modified xsi:type="dcterms:W3CDTF">2023-12-21T10:32:00Z</dcterms:modified>
</cp:coreProperties>
</file>