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175" w:rsidRPr="00FD15FF" w:rsidRDefault="00C14D26" w:rsidP="005F1175">
      <w:pPr>
        <w:tabs>
          <w:tab w:val="left" w:pos="5103"/>
        </w:tabs>
        <w:autoSpaceDE w:val="0"/>
        <w:ind w:left="4962"/>
        <w:outlineLvl w:val="0"/>
        <w:rPr>
          <w:rFonts w:ascii="Liberation Serif" w:hAnsi="Liberation Serif" w:cs="Arabic Typesetting"/>
          <w:color w:val="000000"/>
          <w:sz w:val="27"/>
          <w:szCs w:val="27"/>
        </w:rPr>
      </w:pPr>
      <w:bookmarkStart w:id="0" w:name="_GoBack"/>
      <w:bookmarkEnd w:id="0"/>
      <w:r>
        <w:rPr>
          <w:rFonts w:ascii="Liberation Serif" w:hAnsi="Liberation Serif"/>
          <w:color w:val="000000"/>
          <w:sz w:val="27"/>
          <w:szCs w:val="27"/>
        </w:rPr>
        <w:t>Утверждено</w:t>
      </w:r>
    </w:p>
    <w:p w:rsidR="005F1175" w:rsidRPr="00FD15FF" w:rsidRDefault="00C14D26" w:rsidP="005F1175">
      <w:pPr>
        <w:tabs>
          <w:tab w:val="left" w:pos="5103"/>
        </w:tabs>
        <w:autoSpaceDE w:val="0"/>
        <w:ind w:left="4962"/>
        <w:rPr>
          <w:rFonts w:ascii="Liberation Serif" w:hAnsi="Liberation Serif" w:cs="Arabic Typesetting"/>
          <w:color w:val="000000"/>
          <w:sz w:val="27"/>
          <w:szCs w:val="27"/>
        </w:rPr>
      </w:pPr>
      <w:r>
        <w:rPr>
          <w:rFonts w:ascii="Liberation Serif" w:hAnsi="Liberation Serif"/>
          <w:color w:val="000000"/>
          <w:sz w:val="27"/>
          <w:szCs w:val="27"/>
        </w:rPr>
        <w:t>положением</w:t>
      </w:r>
      <w:r w:rsidR="005F1175" w:rsidRPr="00FD15FF">
        <w:rPr>
          <w:rFonts w:ascii="Liberation Serif" w:hAnsi="Liberation Serif" w:cs="Arabic Typesetting"/>
          <w:color w:val="000000"/>
          <w:sz w:val="27"/>
          <w:szCs w:val="27"/>
        </w:rPr>
        <w:t xml:space="preserve"> </w:t>
      </w:r>
      <w:r w:rsidR="005F1175" w:rsidRPr="00FD15FF">
        <w:rPr>
          <w:rFonts w:ascii="Liberation Serif" w:hAnsi="Liberation Serif"/>
          <w:color w:val="000000"/>
          <w:sz w:val="27"/>
          <w:szCs w:val="27"/>
        </w:rPr>
        <w:t>Администрации</w:t>
      </w:r>
      <w:r w:rsidR="005F1175" w:rsidRPr="00FD15FF">
        <w:rPr>
          <w:rFonts w:ascii="Liberation Serif" w:hAnsi="Liberation Serif" w:cs="Arabic Typesetting"/>
          <w:color w:val="000000"/>
          <w:sz w:val="27"/>
          <w:szCs w:val="27"/>
        </w:rPr>
        <w:t xml:space="preserve"> </w:t>
      </w:r>
      <w:r>
        <w:rPr>
          <w:rFonts w:ascii="Liberation Serif" w:hAnsi="Liberation Serif" w:cs="Arabic Typesetting"/>
          <w:color w:val="000000"/>
          <w:sz w:val="27"/>
          <w:szCs w:val="27"/>
        </w:rPr>
        <w:t>города</w:t>
      </w:r>
    </w:p>
    <w:p w:rsidR="005F1175" w:rsidRPr="00FD15FF" w:rsidRDefault="005F1175" w:rsidP="005F1175">
      <w:pPr>
        <w:tabs>
          <w:tab w:val="left" w:pos="5103"/>
        </w:tabs>
        <w:autoSpaceDE w:val="0"/>
        <w:ind w:left="4962"/>
        <w:rPr>
          <w:rFonts w:ascii="Liberation Serif" w:hAnsi="Liberation Serif" w:cs="Arabic Typesetting"/>
          <w:color w:val="000000"/>
          <w:sz w:val="27"/>
          <w:szCs w:val="27"/>
        </w:rPr>
      </w:pPr>
      <w:r w:rsidRPr="00FD15FF">
        <w:rPr>
          <w:rFonts w:ascii="Liberation Serif" w:hAnsi="Liberation Serif"/>
          <w:color w:val="000000"/>
          <w:sz w:val="27"/>
          <w:szCs w:val="27"/>
        </w:rPr>
        <w:t>Каменск</w:t>
      </w:r>
      <w:r w:rsidR="00C14D26">
        <w:rPr>
          <w:rFonts w:ascii="Liberation Serif" w:hAnsi="Liberation Serif"/>
          <w:color w:val="000000"/>
          <w:sz w:val="27"/>
          <w:szCs w:val="27"/>
        </w:rPr>
        <w:t>а</w:t>
      </w:r>
      <w:r w:rsidRPr="00FD15FF">
        <w:rPr>
          <w:rFonts w:ascii="Liberation Serif" w:hAnsi="Liberation Serif" w:cs="Arabic Typesetting"/>
          <w:color w:val="000000"/>
          <w:sz w:val="27"/>
          <w:szCs w:val="27"/>
        </w:rPr>
        <w:t>-</w:t>
      </w:r>
      <w:r w:rsidRPr="00FD15FF">
        <w:rPr>
          <w:rFonts w:ascii="Liberation Serif" w:hAnsi="Liberation Serif"/>
          <w:color w:val="000000"/>
          <w:sz w:val="27"/>
          <w:szCs w:val="27"/>
        </w:rPr>
        <w:t>Уральского</w:t>
      </w:r>
      <w:r w:rsidRPr="00FD15FF">
        <w:rPr>
          <w:rFonts w:ascii="Liberation Serif" w:hAnsi="Liberation Serif" w:cs="Arabic Typesetting"/>
          <w:color w:val="000000"/>
          <w:sz w:val="27"/>
          <w:szCs w:val="27"/>
        </w:rPr>
        <w:t xml:space="preserve"> </w:t>
      </w:r>
    </w:p>
    <w:p w:rsidR="005F1175" w:rsidRPr="00FD15FF" w:rsidRDefault="005F1175" w:rsidP="005F1175">
      <w:pPr>
        <w:tabs>
          <w:tab w:val="left" w:pos="5103"/>
        </w:tabs>
        <w:autoSpaceDE w:val="0"/>
        <w:ind w:left="4962"/>
        <w:rPr>
          <w:rFonts w:ascii="Liberation Serif" w:hAnsi="Liberation Serif"/>
          <w:color w:val="000000"/>
          <w:sz w:val="27"/>
          <w:szCs w:val="27"/>
        </w:rPr>
      </w:pPr>
      <w:r w:rsidRPr="00FD15FF">
        <w:rPr>
          <w:rFonts w:ascii="Liberation Serif" w:hAnsi="Liberation Serif"/>
          <w:color w:val="000000"/>
          <w:sz w:val="27"/>
          <w:szCs w:val="27"/>
        </w:rPr>
        <w:t>от</w:t>
      </w:r>
      <w:r w:rsidRPr="00FD15FF">
        <w:rPr>
          <w:rFonts w:ascii="Liberation Serif" w:hAnsi="Liberation Serif" w:cs="Arabic Typesetting"/>
          <w:color w:val="000000"/>
          <w:sz w:val="27"/>
          <w:szCs w:val="27"/>
        </w:rPr>
        <w:t xml:space="preserve"> </w:t>
      </w:r>
      <w:r w:rsidR="00C14D26">
        <w:rPr>
          <w:rFonts w:ascii="Liberation Serif" w:hAnsi="Liberation Serif" w:cs="Arabic Typesetting"/>
          <w:color w:val="000000"/>
          <w:sz w:val="27"/>
          <w:szCs w:val="27"/>
        </w:rPr>
        <w:t>11</w:t>
      </w:r>
      <w:r w:rsidRPr="00FD15FF">
        <w:rPr>
          <w:rFonts w:ascii="Liberation Serif" w:hAnsi="Liberation Serif" w:cs="Arabic Typesetting"/>
          <w:color w:val="000000"/>
          <w:sz w:val="27"/>
          <w:szCs w:val="27"/>
        </w:rPr>
        <w:t>.1</w:t>
      </w:r>
      <w:r w:rsidR="00C14D26">
        <w:rPr>
          <w:rFonts w:ascii="Liberation Serif" w:hAnsi="Liberation Serif" w:cs="Arabic Typesetting"/>
          <w:color w:val="000000"/>
          <w:sz w:val="27"/>
          <w:szCs w:val="27"/>
        </w:rPr>
        <w:t>0</w:t>
      </w:r>
      <w:r w:rsidRPr="00FD15FF">
        <w:rPr>
          <w:rFonts w:ascii="Liberation Serif" w:hAnsi="Liberation Serif" w:cs="Arabic Typesetting"/>
          <w:color w:val="000000"/>
          <w:sz w:val="27"/>
          <w:szCs w:val="27"/>
        </w:rPr>
        <w:t>.20</w:t>
      </w:r>
      <w:r w:rsidR="00C14D26">
        <w:rPr>
          <w:rFonts w:ascii="Liberation Serif" w:hAnsi="Liberation Serif" w:cs="Arabic Typesetting"/>
          <w:color w:val="000000"/>
          <w:sz w:val="27"/>
          <w:szCs w:val="27"/>
        </w:rPr>
        <w:t>17</w:t>
      </w:r>
      <w:r w:rsidRPr="00FD15FF">
        <w:rPr>
          <w:rFonts w:ascii="Liberation Serif" w:hAnsi="Liberation Serif" w:cs="Arabic Typesetting"/>
          <w:color w:val="000000"/>
          <w:sz w:val="27"/>
          <w:szCs w:val="27"/>
        </w:rPr>
        <w:t xml:space="preserve"> </w:t>
      </w:r>
      <w:r w:rsidRPr="00FD15FF">
        <w:rPr>
          <w:rFonts w:ascii="Liberation Serif" w:hAnsi="Liberation Serif"/>
          <w:color w:val="000000"/>
          <w:sz w:val="27"/>
          <w:szCs w:val="27"/>
        </w:rPr>
        <w:t>№</w:t>
      </w:r>
      <w:r w:rsidRPr="00FD15FF">
        <w:rPr>
          <w:rFonts w:ascii="Liberation Serif" w:hAnsi="Liberation Serif" w:cs="Arabic Typesetting"/>
          <w:color w:val="000000"/>
          <w:sz w:val="27"/>
          <w:szCs w:val="27"/>
        </w:rPr>
        <w:t xml:space="preserve"> 8</w:t>
      </w:r>
      <w:r w:rsidR="00C14D26">
        <w:rPr>
          <w:rFonts w:ascii="Liberation Serif" w:hAnsi="Liberation Serif" w:cs="Arabic Typesetting"/>
          <w:color w:val="000000"/>
          <w:sz w:val="27"/>
          <w:szCs w:val="27"/>
        </w:rPr>
        <w:t>83</w:t>
      </w:r>
    </w:p>
    <w:p w:rsidR="005F1175" w:rsidRPr="00237C6F" w:rsidRDefault="005F1175" w:rsidP="005F1175">
      <w:pPr>
        <w:tabs>
          <w:tab w:val="left" w:pos="5103"/>
        </w:tabs>
        <w:autoSpaceDE w:val="0"/>
        <w:ind w:left="4962"/>
        <w:outlineLvl w:val="0"/>
        <w:rPr>
          <w:rFonts w:ascii="Liberation Serif" w:hAnsi="Liberation Serif"/>
          <w:sz w:val="27"/>
          <w:szCs w:val="27"/>
        </w:rPr>
      </w:pPr>
    </w:p>
    <w:p w:rsidR="005F1175" w:rsidRPr="00237C6F" w:rsidRDefault="005F1175" w:rsidP="005F1175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7"/>
          <w:szCs w:val="27"/>
        </w:rPr>
      </w:pPr>
      <w:r w:rsidRPr="00237C6F">
        <w:rPr>
          <w:rFonts w:ascii="Times New Roman" w:hAnsi="Times New Roman"/>
          <w:b w:val="0"/>
          <w:i w:val="0"/>
          <w:sz w:val="27"/>
          <w:szCs w:val="27"/>
        </w:rPr>
        <w:t>ПОЛОЖЕНИЕ</w:t>
      </w:r>
    </w:p>
    <w:p w:rsidR="005F1175" w:rsidRPr="00237C6F" w:rsidRDefault="005F1175" w:rsidP="00805601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7"/>
          <w:szCs w:val="27"/>
        </w:rPr>
      </w:pPr>
      <w:r w:rsidRPr="00237C6F">
        <w:rPr>
          <w:rFonts w:ascii="Times New Roman" w:hAnsi="Times New Roman"/>
          <w:b w:val="0"/>
          <w:i w:val="0"/>
          <w:sz w:val="27"/>
          <w:szCs w:val="27"/>
        </w:rPr>
        <w:t>о премии главы Каменск-Уральского городского округа для людей</w:t>
      </w:r>
    </w:p>
    <w:p w:rsidR="005F1175" w:rsidRPr="00237C6F" w:rsidRDefault="005F1175" w:rsidP="00805601">
      <w:pPr>
        <w:pStyle w:val="2"/>
        <w:spacing w:before="0" w:after="0"/>
        <w:jc w:val="center"/>
        <w:rPr>
          <w:rFonts w:ascii="Times New Roman" w:hAnsi="Times New Roman"/>
          <w:b w:val="0"/>
          <w:i w:val="0"/>
          <w:sz w:val="27"/>
          <w:szCs w:val="27"/>
        </w:rPr>
      </w:pPr>
      <w:r w:rsidRPr="00237C6F">
        <w:rPr>
          <w:rFonts w:ascii="Times New Roman" w:hAnsi="Times New Roman"/>
          <w:b w:val="0"/>
          <w:i w:val="0"/>
          <w:sz w:val="27"/>
          <w:szCs w:val="27"/>
        </w:rPr>
        <w:t>с ограниченными возможностями здоровья «За активную жизненную позицию»</w:t>
      </w:r>
    </w:p>
    <w:p w:rsidR="005F1175" w:rsidRPr="00805601" w:rsidRDefault="00C14D26" w:rsidP="00805601">
      <w:pPr>
        <w:jc w:val="center"/>
        <w:rPr>
          <w:sz w:val="27"/>
          <w:szCs w:val="27"/>
        </w:rPr>
      </w:pPr>
      <w:r w:rsidRPr="00805601">
        <w:rPr>
          <w:sz w:val="27"/>
          <w:szCs w:val="27"/>
        </w:rPr>
        <w:t xml:space="preserve">(в ред. </w:t>
      </w:r>
      <w:r w:rsidR="00805601" w:rsidRPr="00805601">
        <w:rPr>
          <w:sz w:val="27"/>
          <w:szCs w:val="27"/>
        </w:rPr>
        <w:t>постановлений Администрации Каменск-Уральского городского округа от 06.11.2020 № 829, от 06.10.2021 №822)</w:t>
      </w:r>
    </w:p>
    <w:p w:rsidR="00805601" w:rsidRPr="00805601" w:rsidRDefault="00805601" w:rsidP="00805601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/>
          <w:sz w:val="28"/>
        </w:rPr>
      </w:pP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8601F7">
        <w:rPr>
          <w:rFonts w:ascii="Liberation Serif" w:hAnsi="Liberation Serif"/>
          <w:sz w:val="28"/>
        </w:rPr>
        <w:t>1</w:t>
      </w:r>
      <w:r w:rsidRPr="008601F7">
        <w:rPr>
          <w:rFonts w:ascii="Liberation Serif" w:hAnsi="Liberation Serif"/>
          <w:b/>
          <w:sz w:val="28"/>
        </w:rPr>
        <w:t xml:space="preserve">. </w:t>
      </w:r>
      <w:r w:rsidRPr="008601F7">
        <w:rPr>
          <w:rFonts w:ascii="Liberation Serif" w:hAnsi="Liberation Serif"/>
          <w:bCs/>
          <w:sz w:val="28"/>
          <w:szCs w:val="28"/>
        </w:rPr>
        <w:t>Настоящее Положение определяет порядок поощрения граждан с ограниченными возможностями здоровья с активной жизненной позицией.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sz w:val="28"/>
        </w:rPr>
        <w:t>2. Премия главы Каменск-Уральского городского округа для людей с ограниченными возможностями здоровья «За активную жизненную позицию» (далее – Премия) является поощрением за высокие достижения и заслуги граждан с ограниченными возможностями здоровья и призвана стимулировать их дальнейший профессиональный рост, реализацию творческого потенциала, спортивных достижений, поддержку новых идей и инициатив.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sz w:val="28"/>
        </w:rPr>
        <w:t xml:space="preserve">3. На получение Премии граждане могут выдвигаться самостоятельно либо могут быть выдвинуты от организаций любых организационно-правовых форм и форм собственности. 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sz w:val="28"/>
        </w:rPr>
        <w:t>Кандидатуры граждан, ранее удостоенных Премии, к рассмотрению не принимаются.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sz w:val="28"/>
        </w:rPr>
        <w:t>4. Премия присуждается ежегодно гражданам с ограниченными возможностями здоровья, проживающим, работающим или обучающимся на территории Каменск-Уральского городского округа, в соответствии с возрастными категориями:</w:t>
      </w:r>
    </w:p>
    <w:p w:rsidR="00147363" w:rsidRPr="008601F7" w:rsidRDefault="00147363" w:rsidP="00147363">
      <w:pPr>
        <w:pStyle w:val="ac"/>
        <w:numPr>
          <w:ilvl w:val="1"/>
          <w:numId w:val="3"/>
        </w:numPr>
        <w:tabs>
          <w:tab w:val="left" w:pos="0"/>
          <w:tab w:val="left" w:pos="709"/>
          <w:tab w:val="left" w:pos="851"/>
          <w:tab w:val="left" w:pos="1134"/>
        </w:tabs>
        <w:ind w:left="0" w:firstLine="567"/>
        <w:jc w:val="both"/>
        <w:rPr>
          <w:rFonts w:ascii="Liberation Serif" w:hAnsi="Liberation Serif"/>
          <w:sz w:val="28"/>
        </w:rPr>
      </w:pPr>
      <w:proofErr w:type="gramStart"/>
      <w:r w:rsidRPr="008601F7">
        <w:rPr>
          <w:rFonts w:ascii="Liberation Serif" w:hAnsi="Liberation Serif"/>
          <w:bCs/>
          <w:sz w:val="28"/>
          <w:szCs w:val="28"/>
        </w:rPr>
        <w:t>гражданам с ограниченными возможностями здоровья от</w:t>
      </w:r>
      <w:r w:rsidRPr="008601F7">
        <w:rPr>
          <w:rFonts w:ascii="Liberation Serif" w:hAnsi="Liberation Serif"/>
          <w:sz w:val="28"/>
        </w:rPr>
        <w:t xml:space="preserve"> 14 до 25 лет включительно, имеющим особые достижения в учебе (отличники учебы, победители и призеры предметных и интеллектуальных олимпиад и конкурсов, участники научно-практических и научно-исследовательских конференций); в спорте (победители и призеры спортивных соревнований различного уровня); в творчестве (победители и призеры творческих конкурсов и фестивалей различного уровня).</w:t>
      </w:r>
      <w:proofErr w:type="gramEnd"/>
    </w:p>
    <w:p w:rsidR="00147363" w:rsidRPr="008601F7" w:rsidRDefault="00147363" w:rsidP="00147363">
      <w:pPr>
        <w:pStyle w:val="ac"/>
        <w:numPr>
          <w:ilvl w:val="1"/>
          <w:numId w:val="3"/>
        </w:numPr>
        <w:tabs>
          <w:tab w:val="left" w:pos="0"/>
          <w:tab w:val="left" w:pos="709"/>
          <w:tab w:val="left" w:pos="851"/>
          <w:tab w:val="left" w:pos="1134"/>
        </w:tabs>
        <w:ind w:left="0" w:firstLine="567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bCs/>
          <w:sz w:val="28"/>
          <w:szCs w:val="28"/>
        </w:rPr>
        <w:t xml:space="preserve">гражданам с ограниченными возможностями здоровья </w:t>
      </w:r>
      <w:r w:rsidRPr="008601F7">
        <w:rPr>
          <w:rFonts w:ascii="Liberation Serif" w:hAnsi="Liberation Serif"/>
          <w:sz w:val="28"/>
        </w:rPr>
        <w:t>от 25 лет и старше, имеющим особые достижения в науке (участники научно-практических и научно-исследовательских конференций, победители и призеры интеллектуальных конкурсов); в спорте (победители и призеры спортивных соревнований различного уровня либо граждане, осуществляющие профессиональную подготовку спортсменов из числа инвалидов, тренеры-инструкторы, воспитанники которых имеют достижения в спорте); в творчестве (победители и призеры творческих конкурсов и фестивалей различного уровня, имеющие дипломы и награды за мастерство, печатные издания, собственные выставки работ); в общественной деятельности (не менее 5 лет активно участвующие в общественной деятельности, внесшие большой вклад в развитие общественного движения инвалидов).</w:t>
      </w:r>
    </w:p>
    <w:p w:rsidR="00147363" w:rsidRPr="00D4087A" w:rsidRDefault="00147363" w:rsidP="00147363">
      <w:pPr>
        <w:pStyle w:val="ac"/>
        <w:numPr>
          <w:ilvl w:val="0"/>
          <w:numId w:val="3"/>
        </w:numPr>
        <w:tabs>
          <w:tab w:val="left" w:pos="709"/>
          <w:tab w:val="left" w:pos="1134"/>
        </w:tabs>
        <w:ind w:left="0" w:firstLine="709"/>
        <w:jc w:val="both"/>
        <w:rPr>
          <w:rFonts w:ascii="Liberation Serif" w:hAnsi="Liberation Serif"/>
          <w:sz w:val="28"/>
        </w:rPr>
      </w:pPr>
      <w:r w:rsidRPr="00D4087A">
        <w:rPr>
          <w:rFonts w:ascii="Liberation Serif" w:hAnsi="Liberation Serif"/>
          <w:sz w:val="28"/>
        </w:rPr>
        <w:lastRenderedPageBreak/>
        <w:t>Размер Премии составляет 11500 (Одиннадцать тысяч пятьсот) рублей.</w:t>
      </w:r>
      <w:r>
        <w:rPr>
          <w:rFonts w:ascii="Liberation Serif" w:hAnsi="Liberation Serif"/>
          <w:sz w:val="28"/>
        </w:rPr>
        <w:t xml:space="preserve"> </w:t>
      </w:r>
      <w:r w:rsidRPr="00D4087A">
        <w:rPr>
          <w:rFonts w:ascii="Liberation Serif" w:hAnsi="Liberation Serif"/>
          <w:sz w:val="28"/>
        </w:rPr>
        <w:t>Премия присуждается не более чем двум кандидатам, по одному из каждой возрастной категории.</w:t>
      </w:r>
    </w:p>
    <w:p w:rsidR="00147363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населения.</w:t>
      </w:r>
    </w:p>
    <w:p w:rsidR="00147363" w:rsidRPr="00B74B1B" w:rsidRDefault="00147363" w:rsidP="001473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B74B1B">
        <w:rPr>
          <w:rFonts w:ascii="Liberation Serif" w:hAnsi="Liberation Serif"/>
          <w:sz w:val="28"/>
          <w:szCs w:val="28"/>
        </w:rPr>
        <w:t>В случае если в одной из возрастных категорий не заявлены кандидаты на присуждение Премии, Комиссия по присуждению премии главы Каменск-Уральского городского округа для людей с ограниченными возможностями здоровья «За активную жизненную позицию» (далее – Комиссия) вправе принять решение о присуждении Премии двум кандидатам из другой возрастной категории.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sz w:val="28"/>
        </w:rPr>
        <w:t xml:space="preserve">6. Для выдвижения на Премию необходимо в </w:t>
      </w:r>
      <w:r>
        <w:rPr>
          <w:rFonts w:ascii="Liberation Serif" w:hAnsi="Liberation Serif"/>
          <w:sz w:val="28"/>
        </w:rPr>
        <w:t>период с 01 до 20 ноября</w:t>
      </w:r>
      <w:r w:rsidRPr="008601F7">
        <w:rPr>
          <w:rFonts w:ascii="Liberation Serif" w:hAnsi="Liberation Serif"/>
          <w:sz w:val="28"/>
        </w:rPr>
        <w:t xml:space="preserve"> текущего года представить в отдел по социальным и жилищным вопросам Администрации Каменск-Уральского городского округа (ул. Ленина, 32, </w:t>
      </w:r>
      <w:proofErr w:type="spellStart"/>
      <w:r w:rsidRPr="008601F7">
        <w:rPr>
          <w:rFonts w:ascii="Liberation Serif" w:hAnsi="Liberation Serif"/>
          <w:sz w:val="28"/>
        </w:rPr>
        <w:t>каб</w:t>
      </w:r>
      <w:proofErr w:type="spellEnd"/>
      <w:r w:rsidRPr="008601F7">
        <w:rPr>
          <w:rFonts w:ascii="Liberation Serif" w:hAnsi="Liberation Serif"/>
          <w:sz w:val="28"/>
        </w:rPr>
        <w:t>. 226, тел. 39-68-</w:t>
      </w:r>
      <w:r>
        <w:rPr>
          <w:rFonts w:ascii="Liberation Serif" w:hAnsi="Liberation Serif"/>
          <w:sz w:val="28"/>
        </w:rPr>
        <w:t>16</w:t>
      </w:r>
      <w:r w:rsidRPr="008601F7">
        <w:rPr>
          <w:rFonts w:ascii="Liberation Serif" w:hAnsi="Liberation Serif"/>
          <w:sz w:val="28"/>
        </w:rPr>
        <w:t>) следующие документы: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sz w:val="28"/>
        </w:rPr>
        <w:t>6.1. ходатайство организации, от которой выдвинута кандидатура, либо заявление кандидата, если он выдвигается самостоятельно;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sz w:val="28"/>
        </w:rPr>
        <w:t>6.2. характеристика кандидата на получение Премии с учетом его конкретных достижений, оценка которым должна быть дана специалистами в соответствующей сфере деятельности (оценка достижений кандидата оформляется приложениями к характеристике);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sz w:val="28"/>
        </w:rPr>
        <w:t>6.3. паспорт кандидата;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  <w:sz w:val="28"/>
        </w:rPr>
      </w:pPr>
      <w:r w:rsidRPr="008601F7">
        <w:rPr>
          <w:rFonts w:ascii="Liberation Serif" w:hAnsi="Liberation Serif"/>
          <w:sz w:val="28"/>
        </w:rPr>
        <w:t xml:space="preserve">6.4. справка </w:t>
      </w:r>
      <w:proofErr w:type="gramStart"/>
      <w:r w:rsidRPr="008601F7">
        <w:rPr>
          <w:rFonts w:ascii="Liberation Serif" w:hAnsi="Liberation Serif"/>
          <w:sz w:val="28"/>
        </w:rPr>
        <w:t>медико-социальной</w:t>
      </w:r>
      <w:proofErr w:type="gramEnd"/>
      <w:r w:rsidRPr="008601F7">
        <w:rPr>
          <w:rFonts w:ascii="Liberation Serif" w:hAnsi="Liberation Serif"/>
          <w:sz w:val="28"/>
        </w:rPr>
        <w:t xml:space="preserve"> экспертизы, подтверждающая статус инвалида; 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</w:rPr>
        <w:t xml:space="preserve">6.5. </w:t>
      </w:r>
      <w:r w:rsidRPr="008601F7">
        <w:rPr>
          <w:rFonts w:ascii="Liberation Serif" w:hAnsi="Liberation Serif"/>
          <w:sz w:val="28"/>
          <w:szCs w:val="28"/>
        </w:rPr>
        <w:t>свидетельство о постановке на учет в налоговом органе кандидата;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 xml:space="preserve">6.6. </w:t>
      </w:r>
      <w:r w:rsidRPr="008601F7">
        <w:rPr>
          <w:rFonts w:ascii="Liberation Serif" w:hAnsi="Liberation Serif"/>
          <w:sz w:val="28"/>
        </w:rPr>
        <w:t>копия страхового свидетельства обязательного пенсионного страхования кандидата;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 xml:space="preserve">6.7. </w:t>
      </w:r>
      <w:r>
        <w:rPr>
          <w:rFonts w:ascii="Liberation Serif" w:hAnsi="Liberation Serif"/>
          <w:sz w:val="28"/>
          <w:szCs w:val="28"/>
        </w:rPr>
        <w:t>документ, содержащий реквизиты банковского счета для перечисления премии</w:t>
      </w:r>
      <w:r w:rsidRPr="008601F7">
        <w:rPr>
          <w:rFonts w:ascii="Liberation Serif" w:hAnsi="Liberation Serif"/>
          <w:sz w:val="28"/>
          <w:szCs w:val="28"/>
        </w:rPr>
        <w:t>;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>6.8. справка с места учебы/работы (для кандидатов, проживающих за пределами территории Каменск-Уральского городского округа);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>6.9. материалы или копии документов, подтверждающие достижения, открытия, заслуги, иные выдающиеся деяния кандидата.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>7. Документы, указанные в подпунктах 6.3-6.7, 6.9 пункта 6 настоящего Положения, представляются в копиях, заверенных руководителем и печатью организации, в случае, если кандидата выдвигает организация.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>В случае</w:t>
      </w:r>
      <w:proofErr w:type="gramStart"/>
      <w:r w:rsidRPr="008601F7">
        <w:rPr>
          <w:rFonts w:ascii="Liberation Serif" w:hAnsi="Liberation Serif"/>
          <w:sz w:val="28"/>
          <w:szCs w:val="28"/>
        </w:rPr>
        <w:t>,</w:t>
      </w:r>
      <w:proofErr w:type="gramEnd"/>
      <w:r w:rsidRPr="008601F7">
        <w:rPr>
          <w:rFonts w:ascii="Liberation Serif" w:hAnsi="Liberation Serif"/>
          <w:sz w:val="28"/>
          <w:szCs w:val="28"/>
        </w:rPr>
        <w:t xml:space="preserve"> если кандидат на получение Премии выдвигается самостоятельно, документы, указанные в подпунктах 6.3-6.7, 6.9 пункта 6 настоящего Положения, представляются в оригиналах и копиях.  </w:t>
      </w:r>
    </w:p>
    <w:p w:rsidR="00147363" w:rsidRPr="00B74B1B" w:rsidRDefault="00147363" w:rsidP="00147363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</w:rPr>
        <w:t xml:space="preserve">8. </w:t>
      </w:r>
      <w:r w:rsidRPr="00B74B1B">
        <w:rPr>
          <w:rFonts w:ascii="Liberation Serif" w:hAnsi="Liberation Serif"/>
          <w:sz w:val="28"/>
          <w:szCs w:val="28"/>
        </w:rPr>
        <w:t>Состав Комиссии в целях организации и проведения процедуры отбора кандидатов утверждается постановлением Администрации Каменск-Уральского городского округа.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>9. Заседание Комиссии по рассмотрению ходатайств и документов, представленных на присуждение Премии, проводится до 01 декабря текущего года.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>10. Заседание Комиссии считается правомочным, если на нем присутствует не менее половины членов Комиссии.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lastRenderedPageBreak/>
        <w:t>11. Решение Комиссии принимается путем открытого голосования простым большинством голосов присутствующих на заседании членов Комиссии. В случае равенства голосов принимается решение, за которое проголосовал председательствующий на заседании Комиссии.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  <w:szCs w:val="28"/>
        </w:rPr>
        <w:t xml:space="preserve">12. Решения Комиссии оформляются протоколом, подписываемым председательствующим на заседании Комиссии и секретарем. </w:t>
      </w:r>
    </w:p>
    <w:p w:rsidR="00147363" w:rsidRPr="008601F7" w:rsidRDefault="00147363" w:rsidP="0014736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601F7">
        <w:rPr>
          <w:rFonts w:ascii="Liberation Serif" w:hAnsi="Liberation Serif"/>
          <w:sz w:val="28"/>
        </w:rPr>
        <w:t xml:space="preserve">13. </w:t>
      </w:r>
      <w:r w:rsidRPr="008601F7">
        <w:rPr>
          <w:rFonts w:ascii="Liberation Serif" w:hAnsi="Liberation Serif"/>
          <w:sz w:val="28"/>
          <w:szCs w:val="28"/>
        </w:rPr>
        <w:t xml:space="preserve">Премия перечисляется лауреатам в безналичном порядке на основании распоряжения Администрации Каменск-Уральского городского округа. </w:t>
      </w:r>
    </w:p>
    <w:p w:rsidR="00147363" w:rsidRPr="008601F7" w:rsidRDefault="00147363" w:rsidP="00147363">
      <w:pPr>
        <w:tabs>
          <w:tab w:val="left" w:pos="709"/>
          <w:tab w:val="left" w:pos="1134"/>
        </w:tabs>
        <w:ind w:firstLine="720"/>
        <w:jc w:val="both"/>
        <w:rPr>
          <w:rFonts w:ascii="Liberation Serif" w:hAnsi="Liberation Serif"/>
        </w:rPr>
      </w:pPr>
      <w:r w:rsidRPr="008601F7">
        <w:rPr>
          <w:rFonts w:ascii="Liberation Serif" w:hAnsi="Liberation Serif"/>
          <w:sz w:val="28"/>
        </w:rPr>
        <w:t xml:space="preserve">14. Благодарность и цветы вручаются гражданам, удостоенным Премии, главой </w:t>
      </w:r>
      <w:r w:rsidRPr="008601F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8601F7">
        <w:rPr>
          <w:rFonts w:ascii="Liberation Serif" w:hAnsi="Liberation Serif"/>
          <w:sz w:val="28"/>
        </w:rPr>
        <w:t xml:space="preserve"> в торжественной обстановке.</w:t>
      </w:r>
    </w:p>
    <w:p w:rsidR="00147363" w:rsidRPr="008601F7" w:rsidRDefault="00147363" w:rsidP="00147363">
      <w:pPr>
        <w:tabs>
          <w:tab w:val="left" w:pos="5103"/>
        </w:tabs>
        <w:autoSpaceDE w:val="0"/>
        <w:ind w:left="4962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5F1175" w:rsidRPr="00237C6F" w:rsidRDefault="005F1175" w:rsidP="003D5075">
      <w:pPr>
        <w:tabs>
          <w:tab w:val="left" w:pos="5103"/>
        </w:tabs>
        <w:autoSpaceDE w:val="0"/>
        <w:outlineLvl w:val="0"/>
        <w:rPr>
          <w:rFonts w:ascii="Liberation Serif" w:hAnsi="Liberation Serif"/>
          <w:sz w:val="27"/>
          <w:szCs w:val="27"/>
        </w:rPr>
      </w:pPr>
    </w:p>
    <w:sectPr w:rsidR="005F1175" w:rsidRPr="00237C6F" w:rsidSect="00D0055B">
      <w:pgSz w:w="11906" w:h="16838"/>
      <w:pgMar w:top="851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36936"/>
    <w:multiLevelType w:val="hybridMultilevel"/>
    <w:tmpl w:val="15303B4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7C4648"/>
    <w:multiLevelType w:val="hybridMultilevel"/>
    <w:tmpl w:val="B9CA1006"/>
    <w:lvl w:ilvl="0" w:tplc="D1124CFC">
      <w:start w:val="2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0291C60"/>
    <w:multiLevelType w:val="multilevel"/>
    <w:tmpl w:val="A37C476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1"/>
  <w:drawingGridVerticalSpacing w:val="18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308"/>
    <w:rsid w:val="0003468D"/>
    <w:rsid w:val="000B5B10"/>
    <w:rsid w:val="000C6BA0"/>
    <w:rsid w:val="000D6244"/>
    <w:rsid w:val="000F7539"/>
    <w:rsid w:val="00113A10"/>
    <w:rsid w:val="00116613"/>
    <w:rsid w:val="00141965"/>
    <w:rsid w:val="00147363"/>
    <w:rsid w:val="00160234"/>
    <w:rsid w:val="00163600"/>
    <w:rsid w:val="001766F0"/>
    <w:rsid w:val="001900CC"/>
    <w:rsid w:val="001D2203"/>
    <w:rsid w:val="001D2A77"/>
    <w:rsid w:val="001F0524"/>
    <w:rsid w:val="001F6C42"/>
    <w:rsid w:val="00237C6F"/>
    <w:rsid w:val="00240501"/>
    <w:rsid w:val="00240C6F"/>
    <w:rsid w:val="00250D9A"/>
    <w:rsid w:val="002845C0"/>
    <w:rsid w:val="00287308"/>
    <w:rsid w:val="002B5CC5"/>
    <w:rsid w:val="002C30A3"/>
    <w:rsid w:val="002C7988"/>
    <w:rsid w:val="002D5647"/>
    <w:rsid w:val="002D5958"/>
    <w:rsid w:val="00335BDD"/>
    <w:rsid w:val="00335D1D"/>
    <w:rsid w:val="0034492D"/>
    <w:rsid w:val="003D5075"/>
    <w:rsid w:val="003D6C45"/>
    <w:rsid w:val="003E35FD"/>
    <w:rsid w:val="003E3D37"/>
    <w:rsid w:val="00416E0F"/>
    <w:rsid w:val="00444839"/>
    <w:rsid w:val="00451CC1"/>
    <w:rsid w:val="004729D3"/>
    <w:rsid w:val="004E2025"/>
    <w:rsid w:val="00505B02"/>
    <w:rsid w:val="005271B9"/>
    <w:rsid w:val="005943E4"/>
    <w:rsid w:val="005A32DD"/>
    <w:rsid w:val="005E5478"/>
    <w:rsid w:val="005F1175"/>
    <w:rsid w:val="00605221"/>
    <w:rsid w:val="006105D5"/>
    <w:rsid w:val="006155C5"/>
    <w:rsid w:val="00633F1E"/>
    <w:rsid w:val="00635DB3"/>
    <w:rsid w:val="006366EC"/>
    <w:rsid w:val="00666A60"/>
    <w:rsid w:val="006676A6"/>
    <w:rsid w:val="006B05A4"/>
    <w:rsid w:val="006C6C5E"/>
    <w:rsid w:val="0070326D"/>
    <w:rsid w:val="00773308"/>
    <w:rsid w:val="00801A49"/>
    <w:rsid w:val="00805601"/>
    <w:rsid w:val="00830198"/>
    <w:rsid w:val="008461E2"/>
    <w:rsid w:val="008502F4"/>
    <w:rsid w:val="00877E2A"/>
    <w:rsid w:val="008A0F56"/>
    <w:rsid w:val="008A6510"/>
    <w:rsid w:val="008E7990"/>
    <w:rsid w:val="008F1129"/>
    <w:rsid w:val="008F30D0"/>
    <w:rsid w:val="00906255"/>
    <w:rsid w:val="00924E1A"/>
    <w:rsid w:val="009445EB"/>
    <w:rsid w:val="00945BBD"/>
    <w:rsid w:val="00967096"/>
    <w:rsid w:val="0098414F"/>
    <w:rsid w:val="00987016"/>
    <w:rsid w:val="009923C6"/>
    <w:rsid w:val="009A13E1"/>
    <w:rsid w:val="009A42C9"/>
    <w:rsid w:val="00A264AA"/>
    <w:rsid w:val="00A47219"/>
    <w:rsid w:val="00A56284"/>
    <w:rsid w:val="00A85E25"/>
    <w:rsid w:val="00AC01C2"/>
    <w:rsid w:val="00AC3723"/>
    <w:rsid w:val="00AF3BBE"/>
    <w:rsid w:val="00B035A1"/>
    <w:rsid w:val="00B83EDD"/>
    <w:rsid w:val="00BB6C7D"/>
    <w:rsid w:val="00BE43B9"/>
    <w:rsid w:val="00C112C4"/>
    <w:rsid w:val="00C14D26"/>
    <w:rsid w:val="00C32EB9"/>
    <w:rsid w:val="00C37EF7"/>
    <w:rsid w:val="00C5549D"/>
    <w:rsid w:val="00CC12C0"/>
    <w:rsid w:val="00CE797A"/>
    <w:rsid w:val="00D0055B"/>
    <w:rsid w:val="00D538F8"/>
    <w:rsid w:val="00D9026B"/>
    <w:rsid w:val="00D921D5"/>
    <w:rsid w:val="00DA4FEE"/>
    <w:rsid w:val="00DE0E6C"/>
    <w:rsid w:val="00E045D4"/>
    <w:rsid w:val="00E2329D"/>
    <w:rsid w:val="00E65FCE"/>
    <w:rsid w:val="00EA1B02"/>
    <w:rsid w:val="00EA339F"/>
    <w:rsid w:val="00EE268F"/>
    <w:rsid w:val="00F05C72"/>
    <w:rsid w:val="00F14ED6"/>
    <w:rsid w:val="00F32A89"/>
    <w:rsid w:val="00F54BE2"/>
    <w:rsid w:val="00F94F99"/>
    <w:rsid w:val="00FD15FF"/>
    <w:rsid w:val="00FD3B8D"/>
    <w:rsid w:val="00FD5A21"/>
    <w:rsid w:val="00FE35A1"/>
    <w:rsid w:val="00FE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E25"/>
  </w:style>
  <w:style w:type="paragraph" w:styleId="1">
    <w:name w:val="heading 1"/>
    <w:basedOn w:val="a"/>
    <w:next w:val="a"/>
    <w:qFormat/>
    <w:rsid w:val="00A85E25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505B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A85E25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a4">
    <w:name w:val="Hyperlink"/>
    <w:rsid w:val="00A85E25"/>
    <w:rPr>
      <w:color w:val="0000FF"/>
      <w:u w:val="single"/>
    </w:rPr>
  </w:style>
  <w:style w:type="paragraph" w:styleId="a5">
    <w:name w:val="Balloon Text"/>
    <w:basedOn w:val="a"/>
    <w:link w:val="a6"/>
    <w:rsid w:val="00EA339F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EA339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505B0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Normal (Web)"/>
    <w:basedOn w:val="a"/>
    <w:uiPriority w:val="99"/>
    <w:unhideWhenUsed/>
    <w:rsid w:val="00505B02"/>
    <w:pPr>
      <w:spacing w:before="100" w:beforeAutospacing="1" w:after="119"/>
    </w:pPr>
    <w:rPr>
      <w:sz w:val="24"/>
      <w:szCs w:val="24"/>
    </w:rPr>
  </w:style>
  <w:style w:type="character" w:styleId="a8">
    <w:name w:val="Strong"/>
    <w:uiPriority w:val="22"/>
    <w:qFormat/>
    <w:rsid w:val="00505B02"/>
    <w:rPr>
      <w:b/>
      <w:bCs/>
    </w:rPr>
  </w:style>
  <w:style w:type="paragraph" w:styleId="a9">
    <w:name w:val="No Spacing"/>
    <w:qFormat/>
    <w:rsid w:val="005F1175"/>
    <w:pPr>
      <w:ind w:left="57" w:firstLine="454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5F1175"/>
    <w:pPr>
      <w:ind w:firstLine="709"/>
      <w:jc w:val="both"/>
    </w:pPr>
    <w:rPr>
      <w:sz w:val="25"/>
      <w:szCs w:val="24"/>
    </w:rPr>
  </w:style>
  <w:style w:type="character" w:customStyle="1" w:styleId="ab">
    <w:name w:val="Основной текст с отступом Знак"/>
    <w:link w:val="aa"/>
    <w:rsid w:val="005F1175"/>
    <w:rPr>
      <w:sz w:val="25"/>
      <w:szCs w:val="24"/>
    </w:rPr>
  </w:style>
  <w:style w:type="paragraph" w:customStyle="1" w:styleId="ConsPlusNormal">
    <w:name w:val="ConsPlusNormal"/>
    <w:rsid w:val="005F11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List Paragraph"/>
    <w:basedOn w:val="a"/>
    <w:uiPriority w:val="34"/>
    <w:qFormat/>
    <w:rsid w:val="005F11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E25"/>
  </w:style>
  <w:style w:type="paragraph" w:styleId="1">
    <w:name w:val="heading 1"/>
    <w:basedOn w:val="a"/>
    <w:next w:val="a"/>
    <w:qFormat/>
    <w:rsid w:val="00A85E25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505B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A85E25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a4">
    <w:name w:val="Hyperlink"/>
    <w:rsid w:val="00A85E25"/>
    <w:rPr>
      <w:color w:val="0000FF"/>
      <w:u w:val="single"/>
    </w:rPr>
  </w:style>
  <w:style w:type="paragraph" w:styleId="a5">
    <w:name w:val="Balloon Text"/>
    <w:basedOn w:val="a"/>
    <w:link w:val="a6"/>
    <w:rsid w:val="00EA339F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EA339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505B0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7">
    <w:name w:val="Normal (Web)"/>
    <w:basedOn w:val="a"/>
    <w:uiPriority w:val="99"/>
    <w:unhideWhenUsed/>
    <w:rsid w:val="00505B02"/>
    <w:pPr>
      <w:spacing w:before="100" w:beforeAutospacing="1" w:after="119"/>
    </w:pPr>
    <w:rPr>
      <w:sz w:val="24"/>
      <w:szCs w:val="24"/>
    </w:rPr>
  </w:style>
  <w:style w:type="character" w:styleId="a8">
    <w:name w:val="Strong"/>
    <w:uiPriority w:val="22"/>
    <w:qFormat/>
    <w:rsid w:val="00505B02"/>
    <w:rPr>
      <w:b/>
      <w:bCs/>
    </w:rPr>
  </w:style>
  <w:style w:type="paragraph" w:styleId="a9">
    <w:name w:val="No Spacing"/>
    <w:qFormat/>
    <w:rsid w:val="005F1175"/>
    <w:pPr>
      <w:ind w:left="57" w:firstLine="454"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5F1175"/>
    <w:pPr>
      <w:ind w:firstLine="709"/>
      <w:jc w:val="both"/>
    </w:pPr>
    <w:rPr>
      <w:sz w:val="25"/>
      <w:szCs w:val="24"/>
    </w:rPr>
  </w:style>
  <w:style w:type="character" w:customStyle="1" w:styleId="ab">
    <w:name w:val="Основной текст с отступом Знак"/>
    <w:link w:val="aa"/>
    <w:rsid w:val="005F1175"/>
    <w:rPr>
      <w:sz w:val="25"/>
      <w:szCs w:val="24"/>
    </w:rPr>
  </w:style>
  <w:style w:type="paragraph" w:customStyle="1" w:styleId="ConsPlusNormal">
    <w:name w:val="ConsPlusNormal"/>
    <w:rsid w:val="005F11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List Paragraph"/>
    <w:basedOn w:val="a"/>
    <w:uiPriority w:val="34"/>
    <w:qFormat/>
    <w:rsid w:val="005F1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7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rshininaMA\Desktop\&#1042;%20&#1086;&#1088;&#1075;&#1072;&#1085;%20&#1055;&#1083;&#1072;&#1082;&#1089;&#1080;&#1085;&#109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644EB3-B09C-479C-AEC2-8E5932E9E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В орган Плаксину</Template>
  <TotalTime>1</TotalTime>
  <Pages>3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5859</CharactersWithSpaces>
  <SharedDoc>false</SharedDoc>
  <HLinks>
    <vt:vector size="12" baseType="variant">
      <vt:variant>
        <vt:i4>8192116</vt:i4>
      </vt:variant>
      <vt:variant>
        <vt:i4>3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  <vt:variant>
        <vt:i4>6225958</vt:i4>
      </vt:variant>
      <vt:variant>
        <vt:i4>0</vt:i4>
      </vt:variant>
      <vt:variant>
        <vt:i4>0</vt:i4>
      </vt:variant>
      <vt:variant>
        <vt:i4>5</vt:i4>
      </vt:variant>
      <vt:variant>
        <vt:lpwstr>mailto:glava@admnet.kamensktel.ru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nam</cp:lastModifiedBy>
  <cp:revision>2</cp:revision>
  <cp:lastPrinted>2022-10-21T04:20:00Z</cp:lastPrinted>
  <dcterms:created xsi:type="dcterms:W3CDTF">2023-11-08T04:09:00Z</dcterms:created>
  <dcterms:modified xsi:type="dcterms:W3CDTF">2023-11-08T04:09:00Z</dcterms:modified>
</cp:coreProperties>
</file>