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7F" w:rsidRPr="00B91D93" w:rsidRDefault="008672E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672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4E137F" w:rsidRDefault="00FD1A2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4E137F" w:rsidRPr="00B91D93" w:rsidRDefault="004E137F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4E137F" w:rsidRPr="00B91D93" w:rsidRDefault="004E137F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4E137F" w:rsidRPr="00B91D93" w:rsidRDefault="004E137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E137F" w:rsidRPr="00B91D93" w:rsidRDefault="004E137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E137F" w:rsidRPr="00B91D93" w:rsidRDefault="004E137F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E137F" w:rsidRPr="00B91D93" w:rsidRDefault="004E137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E137F" w:rsidRPr="00B91D93" w:rsidRDefault="004E137F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E137F" w:rsidRDefault="008672E3" w:rsidP="00A13348">
      <w:pPr>
        <w:spacing w:before="400"/>
        <w:rPr>
          <w:rFonts w:ascii="Liberation Serif" w:hAnsi="Liberation Serif" w:cs="Liberation Serif"/>
          <w:sz w:val="24"/>
        </w:rPr>
      </w:pPr>
      <w:r w:rsidRPr="008672E3"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E137F" w:rsidRPr="00B91D93">
        <w:rPr>
          <w:rFonts w:ascii="Liberation Serif" w:hAnsi="Liberation Serif" w:cs="Liberation Serif"/>
          <w:sz w:val="24"/>
        </w:rPr>
        <w:t xml:space="preserve">от </w:t>
      </w:r>
      <w:r w:rsidR="004E137F">
        <w:rPr>
          <w:rFonts w:ascii="Liberation Serif" w:hAnsi="Liberation Serif" w:cs="Liberation Serif"/>
          <w:sz w:val="24"/>
        </w:rPr>
        <w:t xml:space="preserve">                    </w:t>
      </w:r>
      <w:r w:rsidR="004E137F" w:rsidRPr="00B91D93">
        <w:rPr>
          <w:rFonts w:ascii="Liberation Serif" w:hAnsi="Liberation Serif" w:cs="Liberation Serif"/>
          <w:sz w:val="24"/>
        </w:rPr>
        <w:t xml:space="preserve">№ </w:t>
      </w:r>
      <w:bookmarkStart w:id="0" w:name="_GoBack"/>
      <w:bookmarkEnd w:id="0"/>
    </w:p>
    <w:p w:rsidR="004E137F" w:rsidRPr="004F3026" w:rsidRDefault="004E137F" w:rsidP="00A13348">
      <w:pPr>
        <w:spacing w:before="40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4F3026">
        <w:rPr>
          <w:rFonts w:ascii="Liberation Serif" w:hAnsi="Liberation Serif"/>
          <w:b/>
          <w:bCs/>
          <w:sz w:val="24"/>
          <w:szCs w:val="24"/>
        </w:rPr>
        <w:t>О внесении изменений в постановление Администрации Каменск-Уральского городского округа от 31.03.2023 №</w:t>
      </w:r>
      <w:r w:rsidR="001C74F6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4F3026">
        <w:rPr>
          <w:rFonts w:ascii="Liberation Serif" w:hAnsi="Liberation Serif"/>
          <w:b/>
          <w:bCs/>
          <w:sz w:val="24"/>
          <w:szCs w:val="24"/>
        </w:rPr>
        <w:t>204 «Об установлении особого противопожарного режима на территории Каменск-Уральск</w:t>
      </w:r>
      <w:r w:rsidRPr="004F3026">
        <w:rPr>
          <w:rFonts w:ascii="Liberation Serif" w:hAnsi="Liberation Serif"/>
          <w:b/>
          <w:bCs/>
          <w:color w:val="000000"/>
          <w:sz w:val="24"/>
          <w:szCs w:val="24"/>
        </w:rPr>
        <w:t>ого городского округа»</w:t>
      </w:r>
    </w:p>
    <w:p w:rsidR="004E137F" w:rsidRPr="004F3026" w:rsidRDefault="004E137F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</w:rPr>
      </w:pPr>
    </w:p>
    <w:p w:rsidR="004E137F" w:rsidRPr="004F3026" w:rsidRDefault="004E137F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</w:rPr>
        <w:t>В соответствии с постановлением Правительства Свердловской области от 06.07.2023 № 485-ПП «О внесении изменения в постановление Правительства Свердловской области от 06.04.2023 № 248-ПП «Об установлении особого противопожарного режима на территории Свердловской области» Администрация Каменск-Уральского город</w:t>
      </w:r>
      <w:r w:rsidRPr="004F3026">
        <w:rPr>
          <w:rFonts w:ascii="Liberation Serif" w:hAnsi="Liberation Serif" w:cs="Liberation Serif"/>
          <w:color w:val="000000"/>
        </w:rPr>
        <w:t>ского округа</w:t>
      </w:r>
    </w:p>
    <w:p w:rsidR="001C74F6" w:rsidRDefault="004E137F" w:rsidP="001C74F6">
      <w:pPr>
        <w:pStyle w:val="ad"/>
        <w:spacing w:before="0" w:beforeAutospacing="0" w:after="0"/>
        <w:jc w:val="both"/>
        <w:rPr>
          <w:rFonts w:ascii="Liberation Serif" w:hAnsi="Liberation Serif" w:cs="Liberation Serif"/>
          <w:b/>
          <w:bCs/>
        </w:rPr>
      </w:pPr>
      <w:r w:rsidRPr="004F3026">
        <w:rPr>
          <w:rFonts w:ascii="Liberation Serif" w:hAnsi="Liberation Serif" w:cs="Liberation Serif"/>
          <w:b/>
          <w:bCs/>
        </w:rPr>
        <w:t>ПОСТАНОВЛЯЕТ:</w:t>
      </w:r>
    </w:p>
    <w:p w:rsidR="004E137F" w:rsidRPr="001C74F6" w:rsidRDefault="001C74F6" w:rsidP="001C74F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ab/>
      </w:r>
      <w:r w:rsidRPr="001C74F6">
        <w:rPr>
          <w:rFonts w:ascii="Liberation Serif" w:hAnsi="Liberation Serif" w:cs="Liberation Serif"/>
          <w:bCs/>
        </w:rPr>
        <w:t>1.</w:t>
      </w:r>
      <w:r>
        <w:rPr>
          <w:rFonts w:ascii="Liberation Serif" w:hAnsi="Liberation Serif" w:cs="Liberation Serif"/>
          <w:b/>
          <w:bCs/>
        </w:rPr>
        <w:t xml:space="preserve"> </w:t>
      </w:r>
      <w:r w:rsidR="004E137F" w:rsidRPr="004F3026">
        <w:rPr>
          <w:rFonts w:ascii="Liberation Serif" w:hAnsi="Liberation Serif"/>
        </w:rPr>
        <w:t xml:space="preserve">Внести </w:t>
      </w:r>
      <w:r w:rsidR="004F3026" w:rsidRPr="004F3026">
        <w:rPr>
          <w:rFonts w:ascii="Liberation Serif" w:hAnsi="Liberation Serif"/>
        </w:rPr>
        <w:t xml:space="preserve">изменения </w:t>
      </w:r>
      <w:r w:rsidR="004E137F" w:rsidRPr="004F3026">
        <w:rPr>
          <w:rFonts w:ascii="Liberation Serif" w:hAnsi="Liberation Serif"/>
        </w:rPr>
        <w:t>в постановление Администрации Каменск-Уральского городского округа от 31.03.2023 № 204</w:t>
      </w:r>
      <w:r w:rsidR="004F3026" w:rsidRPr="004F3026">
        <w:rPr>
          <w:rFonts w:ascii="Liberation Serif" w:hAnsi="Liberation Serif"/>
        </w:rPr>
        <w:t xml:space="preserve"> (в редакции постановлений</w:t>
      </w:r>
      <w:r w:rsidR="004E137F" w:rsidRPr="004F3026">
        <w:rPr>
          <w:rFonts w:ascii="Liberation Serif" w:hAnsi="Liberation Serif"/>
        </w:rPr>
        <w:t xml:space="preserve"> Администрации Каменск-Уральского городского округа от </w:t>
      </w:r>
      <w:r>
        <w:rPr>
          <w:rFonts w:ascii="Liberation Serif" w:hAnsi="Liberation Serif"/>
        </w:rPr>
        <w:t xml:space="preserve"> 26.04.2023 № 260,</w:t>
      </w:r>
      <w:r w:rsidR="004F3026" w:rsidRPr="004F3026">
        <w:rPr>
          <w:rFonts w:ascii="Liberation Serif" w:hAnsi="Liberation Serif"/>
        </w:rPr>
        <w:t xml:space="preserve"> от </w:t>
      </w:r>
      <w:r w:rsidR="004E137F" w:rsidRPr="004F3026">
        <w:rPr>
          <w:rFonts w:ascii="Liberation Serif" w:hAnsi="Liberation Serif"/>
        </w:rPr>
        <w:t>12.05.2023 № 285) «</w:t>
      </w:r>
      <w:r w:rsidR="004E137F" w:rsidRPr="004F3026">
        <w:rPr>
          <w:rFonts w:ascii="Liberation Serif" w:hAnsi="Liberation Serif" w:cs="Liberation Serif"/>
        </w:rPr>
        <w:t xml:space="preserve">Об установлении особого противопожарного режима на территории </w:t>
      </w:r>
      <w:r w:rsidR="004E137F" w:rsidRPr="004F3026">
        <w:rPr>
          <w:rFonts w:ascii="Liberation Serif" w:hAnsi="Liberation Serif"/>
        </w:rPr>
        <w:t>Каменск-Уральского городского округа» (далее – Постановление)</w:t>
      </w:r>
      <w:r w:rsidR="004F3026" w:rsidRPr="004F3026">
        <w:rPr>
          <w:rFonts w:ascii="Liberation Serif" w:hAnsi="Liberation Serif"/>
        </w:rPr>
        <w:t xml:space="preserve"> изложив подпункт 2</w:t>
      </w:r>
      <w:r w:rsidR="004E137F" w:rsidRPr="004F3026">
        <w:rPr>
          <w:rFonts w:ascii="Liberation Serif" w:hAnsi="Liberation Serif"/>
        </w:rPr>
        <w:t xml:space="preserve"> пункта 3 Постановления в следующей редакции: </w:t>
      </w:r>
    </w:p>
    <w:p w:rsidR="004E137F" w:rsidRPr="004F3026" w:rsidRDefault="004F3026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</w:rPr>
      </w:pPr>
      <w:r w:rsidRPr="004F3026">
        <w:rPr>
          <w:rFonts w:ascii="Liberation Serif" w:hAnsi="Liberation Serif"/>
        </w:rPr>
        <w:t xml:space="preserve">«2) </w:t>
      </w:r>
      <w:r w:rsidR="004E137F" w:rsidRPr="004F3026">
        <w:rPr>
          <w:rFonts w:ascii="Liberation Serif" w:hAnsi="Liberation Serif"/>
        </w:rPr>
        <w:t xml:space="preserve">запретить </w:t>
      </w:r>
      <w:r w:rsidR="004E137F" w:rsidRPr="004F3026">
        <w:rPr>
          <w:rFonts w:ascii="Liberation Serif" w:hAnsi="Liberation Serif" w:cs="Liberation Serif"/>
        </w:rPr>
        <w:t>разведение костров, в том числе для приготовления пищи в мангалах и иных приспособлениях для тепловой обработки пищи с помощью открытого огня, за исключением мангалов и иных приспособлений для тепловой обработки пищи с помощью открытого огня, находящихся и эксплуатирующихся на территории объектов общественного питания, использование открытого огня, сжигание мусора, травянистой растительности, стерни, соломы, листвы, порубочных и пожнивных остатков и иных отходов, материалов или изделий, в том числе и в металлической емкости или емкости, выполненной из иных негорючих материалов, в том числе на индивидуальных приусадебных участках, в</w:t>
      </w:r>
      <w:r w:rsidR="004E137F" w:rsidRPr="004F3026">
        <w:rPr>
          <w:rFonts w:ascii="Liberation Serif" w:hAnsi="Liberation Serif" w:cs="Liberation Serif"/>
          <w:color w:val="000000"/>
        </w:rPr>
        <w:t xml:space="preserve"> садоводческих и огороднических некоммерческих товариществах, а также стоянку и ночлег туристических групп вне специально отведенных мест;</w:t>
      </w:r>
      <w:r w:rsidRPr="004F3026">
        <w:rPr>
          <w:rFonts w:ascii="Liberation Serif" w:hAnsi="Liberation Serif" w:cs="Liberation Serif"/>
          <w:color w:val="000000"/>
        </w:rPr>
        <w:t>».</w:t>
      </w:r>
    </w:p>
    <w:p w:rsidR="004E137F" w:rsidRPr="004F3026" w:rsidRDefault="004F3026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  <w:color w:val="000000"/>
        </w:rPr>
        <w:t>2</w:t>
      </w:r>
      <w:r w:rsidR="004E137F" w:rsidRPr="004F3026">
        <w:rPr>
          <w:rFonts w:ascii="Liberation Serif" w:hAnsi="Liberation Serif" w:cs="Liberation Serif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3026" w:rsidRDefault="004F3026" w:rsidP="004F3026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  <w:color w:val="000000"/>
        </w:rPr>
        <w:t>3</w:t>
      </w:r>
      <w:r w:rsidR="004E137F" w:rsidRPr="004F3026">
        <w:rPr>
          <w:rFonts w:ascii="Liberation Serif" w:hAnsi="Liberation Serif" w:cs="Liberation Serif"/>
        </w:rPr>
        <w:t xml:space="preserve">. </w:t>
      </w:r>
      <w:r w:rsidR="004E137F" w:rsidRPr="004F3026">
        <w:rPr>
          <w:rFonts w:ascii="Liberation Serif" w:hAnsi="Liberation Serif"/>
          <w:color w:val="000000"/>
        </w:rPr>
        <w:t>Контроль выполнения настоящего постановления возложить на первого заместителя главы Администрации городского округа Башарина Д.В</w:t>
      </w:r>
      <w:r w:rsidR="004E137F" w:rsidRPr="004F3026">
        <w:rPr>
          <w:rFonts w:ascii="Liberation Serif" w:hAnsi="Liberation Serif" w:cs="Liberation Serif"/>
        </w:rPr>
        <w:t xml:space="preserve">. </w:t>
      </w:r>
    </w:p>
    <w:p w:rsidR="004F3026" w:rsidRDefault="004F3026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4F3026" w:rsidRDefault="004F3026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4E137F" w:rsidRPr="004F3026" w:rsidRDefault="004E137F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  <w:color w:val="000000"/>
        </w:rPr>
        <w:t>Г</w:t>
      </w:r>
      <w:r w:rsidRPr="004F3026">
        <w:rPr>
          <w:rFonts w:ascii="Liberation Serif" w:hAnsi="Liberation Serif" w:cs="Liberation Serif"/>
        </w:rPr>
        <w:t>лава</w:t>
      </w:r>
    </w:p>
    <w:p w:rsidR="004E137F" w:rsidRPr="004F3026" w:rsidRDefault="004E137F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</w:rPr>
        <w:t xml:space="preserve">Каменск-Уральского городского округа                                       </w:t>
      </w:r>
      <w:r w:rsidR="004F3026">
        <w:rPr>
          <w:rFonts w:ascii="Liberation Serif" w:hAnsi="Liberation Serif" w:cs="Liberation Serif"/>
        </w:rPr>
        <w:t xml:space="preserve">                        </w:t>
      </w:r>
      <w:r w:rsidRPr="004F3026">
        <w:rPr>
          <w:rFonts w:ascii="Liberation Serif" w:hAnsi="Liberation Serif" w:cs="Liberation Serif"/>
        </w:rPr>
        <w:t xml:space="preserve">  </w:t>
      </w:r>
      <w:r w:rsidRPr="004F3026">
        <w:rPr>
          <w:rFonts w:ascii="Liberation Serif" w:hAnsi="Liberation Serif" w:cs="Liberation Serif"/>
          <w:color w:val="000000"/>
        </w:rPr>
        <w:t>А.А. Герасимов</w:t>
      </w:r>
    </w:p>
    <w:p w:rsidR="004E137F" w:rsidRPr="00CE4756" w:rsidRDefault="004E137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4E137F" w:rsidRPr="0036389D" w:rsidRDefault="004E137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4E137F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044" w:rsidRDefault="00457044" w:rsidP="00941585">
      <w:r>
        <w:separator/>
      </w:r>
    </w:p>
  </w:endnote>
  <w:endnote w:type="continuationSeparator" w:id="1">
    <w:p w:rsidR="00457044" w:rsidRDefault="00457044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044" w:rsidRDefault="00457044" w:rsidP="00941585">
      <w:r>
        <w:separator/>
      </w:r>
    </w:p>
  </w:footnote>
  <w:footnote w:type="continuationSeparator" w:id="1">
    <w:p w:rsidR="00457044" w:rsidRDefault="00457044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7F" w:rsidRDefault="008672E3">
    <w:pPr>
      <w:pStyle w:val="a8"/>
      <w:jc w:val="center"/>
    </w:pPr>
    <w:fldSimple w:instr=" PAGE   \* MERGEFORMAT ">
      <w:r w:rsidR="004F3026">
        <w:rPr>
          <w:noProof/>
        </w:rPr>
        <w:t>2</w:t>
      </w:r>
    </w:fldSimple>
  </w:p>
  <w:p w:rsidR="004E137F" w:rsidRDefault="004E137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07989"/>
    <w:rsid w:val="00011913"/>
    <w:rsid w:val="00012369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1E76"/>
    <w:rsid w:val="00082466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497C"/>
    <w:rsid w:val="0014548A"/>
    <w:rsid w:val="00152774"/>
    <w:rsid w:val="00171C39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C74F6"/>
    <w:rsid w:val="001D2EDC"/>
    <w:rsid w:val="001D7791"/>
    <w:rsid w:val="001E31FA"/>
    <w:rsid w:val="001F3346"/>
    <w:rsid w:val="002018A9"/>
    <w:rsid w:val="002042D6"/>
    <w:rsid w:val="00210C49"/>
    <w:rsid w:val="00211C47"/>
    <w:rsid w:val="002174B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60236"/>
    <w:rsid w:val="00262FEE"/>
    <w:rsid w:val="00263CBD"/>
    <w:rsid w:val="00266F06"/>
    <w:rsid w:val="002673F8"/>
    <w:rsid w:val="00275A91"/>
    <w:rsid w:val="002857A3"/>
    <w:rsid w:val="002A2450"/>
    <w:rsid w:val="002A3B29"/>
    <w:rsid w:val="002A457A"/>
    <w:rsid w:val="002A642F"/>
    <w:rsid w:val="002E0939"/>
    <w:rsid w:val="002F3B75"/>
    <w:rsid w:val="002F5363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76C0"/>
    <w:rsid w:val="003464D4"/>
    <w:rsid w:val="00352B7E"/>
    <w:rsid w:val="0036389D"/>
    <w:rsid w:val="00364E20"/>
    <w:rsid w:val="00371BAA"/>
    <w:rsid w:val="00372C90"/>
    <w:rsid w:val="00374C89"/>
    <w:rsid w:val="003817F6"/>
    <w:rsid w:val="00392460"/>
    <w:rsid w:val="0039635C"/>
    <w:rsid w:val="003A1E57"/>
    <w:rsid w:val="003A4B17"/>
    <w:rsid w:val="003B538C"/>
    <w:rsid w:val="003C36FE"/>
    <w:rsid w:val="003C61DC"/>
    <w:rsid w:val="003C75ED"/>
    <w:rsid w:val="003D0E01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51E60"/>
    <w:rsid w:val="00457044"/>
    <w:rsid w:val="00463F5F"/>
    <w:rsid w:val="00465739"/>
    <w:rsid w:val="004706C1"/>
    <w:rsid w:val="004748B3"/>
    <w:rsid w:val="00482E11"/>
    <w:rsid w:val="00487D59"/>
    <w:rsid w:val="004960C4"/>
    <w:rsid w:val="004A0636"/>
    <w:rsid w:val="004A3E7F"/>
    <w:rsid w:val="004A71CD"/>
    <w:rsid w:val="004B12E4"/>
    <w:rsid w:val="004B53FA"/>
    <w:rsid w:val="004C3D72"/>
    <w:rsid w:val="004E137F"/>
    <w:rsid w:val="004F0F5A"/>
    <w:rsid w:val="004F1BF0"/>
    <w:rsid w:val="004F3026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357"/>
    <w:rsid w:val="00565918"/>
    <w:rsid w:val="00565F9D"/>
    <w:rsid w:val="005702F2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6010DF"/>
    <w:rsid w:val="0061174E"/>
    <w:rsid w:val="006204F5"/>
    <w:rsid w:val="006205A8"/>
    <w:rsid w:val="00627357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A59CD"/>
    <w:rsid w:val="006C6C5E"/>
    <w:rsid w:val="006D319E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4511"/>
    <w:rsid w:val="007457D0"/>
    <w:rsid w:val="0074639A"/>
    <w:rsid w:val="00761508"/>
    <w:rsid w:val="0077154C"/>
    <w:rsid w:val="00771C2C"/>
    <w:rsid w:val="00772D9C"/>
    <w:rsid w:val="007764BC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2485F"/>
    <w:rsid w:val="00830687"/>
    <w:rsid w:val="0083594B"/>
    <w:rsid w:val="008514FA"/>
    <w:rsid w:val="0085217A"/>
    <w:rsid w:val="008556E0"/>
    <w:rsid w:val="008667AB"/>
    <w:rsid w:val="008672E3"/>
    <w:rsid w:val="00871148"/>
    <w:rsid w:val="00871520"/>
    <w:rsid w:val="00874140"/>
    <w:rsid w:val="008756A0"/>
    <w:rsid w:val="00875FE7"/>
    <w:rsid w:val="00876F69"/>
    <w:rsid w:val="00887E5A"/>
    <w:rsid w:val="0089383C"/>
    <w:rsid w:val="00896CBC"/>
    <w:rsid w:val="008974F1"/>
    <w:rsid w:val="0089760C"/>
    <w:rsid w:val="008B09BB"/>
    <w:rsid w:val="008B58C6"/>
    <w:rsid w:val="008C0E41"/>
    <w:rsid w:val="008C0F1E"/>
    <w:rsid w:val="008D19A9"/>
    <w:rsid w:val="008E1BD5"/>
    <w:rsid w:val="008F1BD2"/>
    <w:rsid w:val="008F741A"/>
    <w:rsid w:val="0090367A"/>
    <w:rsid w:val="009130DA"/>
    <w:rsid w:val="00923060"/>
    <w:rsid w:val="00941585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C4B9B"/>
    <w:rsid w:val="009C6EA8"/>
    <w:rsid w:val="009D315E"/>
    <w:rsid w:val="009D344E"/>
    <w:rsid w:val="009F14C6"/>
    <w:rsid w:val="009F191D"/>
    <w:rsid w:val="00A033BF"/>
    <w:rsid w:val="00A039AF"/>
    <w:rsid w:val="00A04A91"/>
    <w:rsid w:val="00A056BD"/>
    <w:rsid w:val="00A1076A"/>
    <w:rsid w:val="00A13348"/>
    <w:rsid w:val="00A20674"/>
    <w:rsid w:val="00A2202A"/>
    <w:rsid w:val="00A25975"/>
    <w:rsid w:val="00A26589"/>
    <w:rsid w:val="00A30680"/>
    <w:rsid w:val="00A31E53"/>
    <w:rsid w:val="00A355BA"/>
    <w:rsid w:val="00A3736B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1447E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6B0F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2499"/>
    <w:rsid w:val="00C261CB"/>
    <w:rsid w:val="00C27E42"/>
    <w:rsid w:val="00C47543"/>
    <w:rsid w:val="00C51635"/>
    <w:rsid w:val="00C55198"/>
    <w:rsid w:val="00C6133A"/>
    <w:rsid w:val="00C827DE"/>
    <w:rsid w:val="00C8290F"/>
    <w:rsid w:val="00C902E4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D27F5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ADD"/>
    <w:rsid w:val="00EE4587"/>
    <w:rsid w:val="00EE5598"/>
    <w:rsid w:val="00EE74C3"/>
    <w:rsid w:val="00F06659"/>
    <w:rsid w:val="00F129BF"/>
    <w:rsid w:val="00F224CC"/>
    <w:rsid w:val="00F327DD"/>
    <w:rsid w:val="00F3288A"/>
    <w:rsid w:val="00F3702B"/>
    <w:rsid w:val="00F44A8F"/>
    <w:rsid w:val="00F50A7B"/>
    <w:rsid w:val="00F6170A"/>
    <w:rsid w:val="00F62606"/>
    <w:rsid w:val="00F63D7F"/>
    <w:rsid w:val="00F66224"/>
    <w:rsid w:val="00F7183D"/>
    <w:rsid w:val="00F801F1"/>
    <w:rsid w:val="00F8283E"/>
    <w:rsid w:val="00F92EFB"/>
    <w:rsid w:val="00F9329C"/>
    <w:rsid w:val="00FA11AC"/>
    <w:rsid w:val="00FA194B"/>
    <w:rsid w:val="00FA295A"/>
    <w:rsid w:val="00FA3C20"/>
    <w:rsid w:val="00FA4ECE"/>
    <w:rsid w:val="00FC33DB"/>
    <w:rsid w:val="00FD03FA"/>
    <w:rsid w:val="00FD1A2C"/>
    <w:rsid w:val="00FD3B6E"/>
    <w:rsid w:val="00FD5EAD"/>
    <w:rsid w:val="00FD7DEC"/>
    <w:rsid w:val="00FE224B"/>
    <w:rsid w:val="00FE7AC4"/>
    <w:rsid w:val="00FF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56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120</TotalTime>
  <Pages>1</Pages>
  <Words>339</Words>
  <Characters>1933</Characters>
  <Application>Microsoft Office Word</Application>
  <DocSecurity>0</DocSecurity>
  <Lines>16</Lines>
  <Paragraphs>4</Paragraphs>
  <ScaleCrop>false</ScaleCrop>
  <Company>MoBIL GROUP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4</cp:revision>
  <cp:lastPrinted>2023-07-10T05:14:00Z</cp:lastPrinted>
  <dcterms:created xsi:type="dcterms:W3CDTF">2023-07-07T10:51:00Z</dcterms:created>
  <dcterms:modified xsi:type="dcterms:W3CDTF">2023-07-10T05:24:00Z</dcterms:modified>
</cp:coreProperties>
</file>