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67217" w:rsidRDefault="007559D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-457835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D32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17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C3D" w:rsidRDefault="00625C3D" w:rsidP="004C3D7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625C3D" w:rsidRDefault="00625C3D" w:rsidP="004C3D72"/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10D3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B013F2">
        <w:rPr>
          <w:rFonts w:ascii="Liberation Serif" w:hAnsi="Liberation Serif" w:cs="Liberation Serif"/>
          <w:sz w:val="24"/>
        </w:rPr>
        <w:t>от</w:t>
      </w:r>
      <w:r w:rsidR="00DB4666">
        <w:rPr>
          <w:rFonts w:ascii="Liberation Serif" w:hAnsi="Liberation Serif" w:cs="Liberation Serif"/>
          <w:sz w:val="24"/>
        </w:rPr>
        <w:t xml:space="preserve"> ______________</w:t>
      </w:r>
      <w:r w:rsidR="00B013F2">
        <w:rPr>
          <w:rFonts w:ascii="Liberation Serif" w:hAnsi="Liberation Serif" w:cs="Liberation Serif"/>
          <w:sz w:val="24"/>
        </w:rPr>
        <w:t xml:space="preserve">  №</w:t>
      </w:r>
      <w:r w:rsidR="00DB4666">
        <w:rPr>
          <w:rFonts w:ascii="Liberation Serif" w:hAnsi="Liberation Serif" w:cs="Liberation Serif"/>
          <w:sz w:val="24"/>
        </w:rPr>
        <w:t xml:space="preserve"> ____</w:t>
      </w:r>
      <w:r w:rsidR="00B013F2">
        <w:rPr>
          <w:rFonts w:ascii="Liberation Serif" w:hAnsi="Liberation Serif" w:cs="Liberation Serif"/>
          <w:sz w:val="24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559DB" w:rsidRDefault="007559DB" w:rsidP="009862AF">
      <w:pPr>
        <w:jc w:val="center"/>
        <w:rPr>
          <w:rFonts w:ascii="Liberation Serif" w:hAnsi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Pr="00480935">
        <w:rPr>
          <w:rFonts w:ascii="Liberation Serif" w:hAnsi="Liberation Serif" w:cs="Liberation Serif"/>
          <w:b/>
          <w:sz w:val="28"/>
          <w:szCs w:val="28"/>
        </w:rPr>
        <w:t>П</w:t>
      </w:r>
      <w:r>
        <w:rPr>
          <w:rFonts w:ascii="Liberation Serif" w:hAnsi="Liberation Serif" w:cs="Liberation Serif"/>
          <w:b/>
          <w:sz w:val="28"/>
          <w:szCs w:val="28"/>
        </w:rPr>
        <w:t xml:space="preserve">орядок </w:t>
      </w:r>
      <w:r w:rsidR="009862AF" w:rsidRPr="0023722F">
        <w:rPr>
          <w:rFonts w:ascii="Liberation Serif" w:hAnsi="Liberation Serif"/>
          <w:b/>
          <w:sz w:val="28"/>
          <w:szCs w:val="28"/>
        </w:rPr>
        <w:t>предоставления субсидий из бюджета 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Каменск-Уральского городского округа</w:t>
      </w:r>
    </w:p>
    <w:p w:rsidR="009862AF" w:rsidRPr="00095336" w:rsidRDefault="009862AF" w:rsidP="009862AF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7559DB" w:rsidRPr="00480935" w:rsidRDefault="00570CB5" w:rsidP="007559DB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Федеральным</w:t>
      </w:r>
      <w:r w:rsidR="0083328E" w:rsidRP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ом от 14 июля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2022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263-ФЗ </w:t>
      </w:r>
      <w:r w:rsidR="00A21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3328E" w:rsidRP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внесении изменений в части первую и вторую Налогово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кодекса Российской Федерации», 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Российско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Федерации от 18.09.2020 № 1492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общих</w:t>
      </w:r>
      <w:r w:rsidR="00994E6B" w:rsidRP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требования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994E6B" w:rsidRP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</w:t>
      </w:r>
      <w:proofErr w:type="gramEnd"/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работ, услуг, и о признании </w:t>
      </w:r>
      <w:proofErr w:type="gramStart"/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ратившими</w:t>
      </w:r>
      <w:proofErr w:type="gramEnd"/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силу </w:t>
      </w:r>
      <w:proofErr w:type="gramStart"/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некоторых актов Правительства Российской Ф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 и отдел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ьных положений некоторых актов Правительства Российской Ф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», </w:t>
      </w:r>
      <w:r w:rsidR="00C41650" w:rsidRP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приказом Министерства финансов Российской 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услуг»,</w:t>
      </w:r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Администрация Каменск-Уральского городского округа</w:t>
      </w:r>
      <w:r w:rsidR="00EE4C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End"/>
    </w:p>
    <w:p w:rsidR="007559DB" w:rsidRPr="00480935" w:rsidRDefault="007559DB" w:rsidP="00DD0257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84E2F" w:rsidRPr="00BF6E1F" w:rsidRDefault="00570CB5" w:rsidP="00BF6E1F">
      <w:pPr>
        <w:pStyle w:val="af0"/>
        <w:numPr>
          <w:ilvl w:val="0"/>
          <w:numId w:val="11"/>
        </w:numPr>
        <w:tabs>
          <w:tab w:val="left" w:pos="709"/>
        </w:tabs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F6E1F">
        <w:rPr>
          <w:rFonts w:ascii="Liberation Serif" w:hAnsi="Liberation Serif" w:cs="Liberation Serif"/>
          <w:sz w:val="28"/>
          <w:szCs w:val="28"/>
        </w:rPr>
        <w:t xml:space="preserve">Внести следующие изменения в Порядок </w:t>
      </w:r>
      <w:r w:rsidR="00BF6E1F" w:rsidRPr="00BF6E1F">
        <w:rPr>
          <w:rFonts w:ascii="Liberation Serif" w:hAnsi="Liberation Serif" w:cs="Liberation Serif"/>
          <w:sz w:val="28"/>
          <w:szCs w:val="28"/>
        </w:rPr>
        <w:t>предоставления субсидий из бюджета 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</w:t>
      </w:r>
      <w:r w:rsidR="00BF6E1F">
        <w:rPr>
          <w:rFonts w:ascii="Liberation Serif" w:hAnsi="Liberation Serif" w:cs="Liberation Serif"/>
          <w:sz w:val="28"/>
          <w:szCs w:val="28"/>
        </w:rPr>
        <w:t xml:space="preserve"> </w:t>
      </w:r>
      <w:r w:rsidR="00BF6E1F" w:rsidRPr="00BF6E1F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BF6E1F">
        <w:rPr>
          <w:rFonts w:ascii="Liberation Serif" w:hAnsi="Liberation Serif" w:cs="Liberation Serif"/>
          <w:sz w:val="28"/>
          <w:szCs w:val="28"/>
        </w:rPr>
        <w:t>, утвержденный постановлением Администрации Каменск-Уральского город</w:t>
      </w:r>
      <w:r w:rsidR="00C06C4B">
        <w:rPr>
          <w:rFonts w:ascii="Liberation Serif" w:hAnsi="Liberation Serif" w:cs="Liberation Serif"/>
          <w:sz w:val="28"/>
          <w:szCs w:val="28"/>
        </w:rPr>
        <w:t>ского округа от 10.03.2021 № 179</w:t>
      </w:r>
      <w:r w:rsidR="00DD0257" w:rsidRPr="00BF6E1F">
        <w:rPr>
          <w:rFonts w:ascii="Liberation Serif" w:hAnsi="Liberation Serif" w:cs="Liberation Serif"/>
          <w:sz w:val="28"/>
          <w:szCs w:val="28"/>
        </w:rPr>
        <w:t xml:space="preserve"> (в редакции</w:t>
      </w:r>
      <w:r w:rsidR="00DD0257" w:rsidRPr="003E4488">
        <w:t xml:space="preserve"> </w:t>
      </w:r>
      <w:r w:rsidR="00AE17F2" w:rsidRPr="00BF6E1F">
        <w:rPr>
          <w:rFonts w:ascii="Liberation Serif" w:hAnsi="Liberation Serif" w:cs="Liberation Serif"/>
          <w:sz w:val="28"/>
          <w:szCs w:val="28"/>
        </w:rPr>
        <w:t>постановлений</w:t>
      </w:r>
      <w:r w:rsidR="00DD0257" w:rsidRPr="00BF6E1F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</w:t>
      </w:r>
      <w:r w:rsidR="00BF6E1F" w:rsidRPr="00BF6E1F">
        <w:rPr>
          <w:rFonts w:ascii="Liberation Serif" w:hAnsi="Liberation Serif" w:cs="Liberation Serif"/>
          <w:sz w:val="28"/>
          <w:szCs w:val="28"/>
        </w:rPr>
        <w:t>22.12.2021 № 984,  от 06.05.2022 № 294</w:t>
      </w:r>
      <w:r w:rsidR="00DD0257" w:rsidRPr="00BF6E1F">
        <w:rPr>
          <w:rFonts w:ascii="Liberation Serif" w:hAnsi="Liberation Serif" w:cs="Liberation Serif"/>
          <w:sz w:val="28"/>
          <w:szCs w:val="28"/>
        </w:rPr>
        <w:t>)</w:t>
      </w:r>
      <w:r w:rsidRPr="00BF6E1F">
        <w:rPr>
          <w:rFonts w:ascii="Liberation Serif" w:hAnsi="Liberation Serif" w:cs="Liberation Serif"/>
          <w:sz w:val="28"/>
          <w:szCs w:val="28"/>
        </w:rPr>
        <w:t xml:space="preserve"> </w:t>
      </w:r>
      <w:r w:rsidR="00BF6E1F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BF6E1F">
        <w:rPr>
          <w:rFonts w:ascii="Liberation Serif" w:hAnsi="Liberation Serif" w:cs="Liberation Serif"/>
          <w:sz w:val="28"/>
          <w:szCs w:val="28"/>
        </w:rPr>
        <w:t xml:space="preserve">«Об утверждении Порядка </w:t>
      </w:r>
      <w:r w:rsidR="00BF6E1F" w:rsidRPr="00BF6E1F">
        <w:rPr>
          <w:rFonts w:ascii="Liberation Serif" w:hAnsi="Liberation Serif" w:cs="Liberation Serif"/>
          <w:sz w:val="28"/>
          <w:szCs w:val="28"/>
        </w:rPr>
        <w:t>предоставления субсидий из бюджета Каменск-Уральского городского округа</w:t>
      </w:r>
      <w:proofErr w:type="gramEnd"/>
      <w:r w:rsidR="00BF6E1F" w:rsidRPr="00BF6E1F">
        <w:rPr>
          <w:rFonts w:ascii="Liberation Serif" w:hAnsi="Liberation Serif" w:cs="Liberation Serif"/>
          <w:sz w:val="28"/>
          <w:szCs w:val="28"/>
        </w:rPr>
        <w:t xml:space="preserve">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Каменск-Уральского городского округа</w:t>
      </w:r>
      <w:r w:rsidRPr="00BF6E1F">
        <w:rPr>
          <w:rFonts w:ascii="Liberation Serif" w:hAnsi="Liberation Serif" w:cs="Liberation Serif"/>
          <w:sz w:val="28"/>
          <w:szCs w:val="28"/>
        </w:rPr>
        <w:t>»</w:t>
      </w:r>
      <w:r w:rsidR="00DD0257" w:rsidRPr="00BF6E1F">
        <w:rPr>
          <w:rFonts w:ascii="Liberation Serif" w:hAnsi="Liberation Serif" w:cs="Liberation Serif"/>
          <w:sz w:val="28"/>
          <w:szCs w:val="28"/>
        </w:rPr>
        <w:t xml:space="preserve"> </w:t>
      </w:r>
      <w:r w:rsidR="00C84E2F" w:rsidRPr="00BF6E1F">
        <w:rPr>
          <w:rFonts w:ascii="Liberation Serif" w:hAnsi="Liberation Serif" w:cs="Liberation Serif"/>
          <w:sz w:val="28"/>
          <w:szCs w:val="28"/>
        </w:rPr>
        <w:t>(далее – Порядок):</w:t>
      </w:r>
    </w:p>
    <w:p w:rsidR="00401305" w:rsidRPr="008A4F54" w:rsidRDefault="007D4A4D" w:rsidP="008A4F54">
      <w:pPr>
        <w:pStyle w:val="af0"/>
        <w:numPr>
          <w:ilvl w:val="0"/>
          <w:numId w:val="12"/>
        </w:numPr>
        <w:tabs>
          <w:tab w:val="left" w:pos="142"/>
        </w:tabs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8A4F54">
        <w:rPr>
          <w:rFonts w:ascii="Liberation Serif" w:hAnsi="Liberation Serif" w:cs="Liberation Serif"/>
          <w:sz w:val="28"/>
          <w:szCs w:val="28"/>
        </w:rPr>
        <w:lastRenderedPageBreak/>
        <w:t>Подпункт 2.1.8</w:t>
      </w:r>
      <w:r w:rsidR="00401305" w:rsidRPr="008A4F54">
        <w:rPr>
          <w:rFonts w:ascii="Liberation Serif" w:hAnsi="Liberation Serif" w:cs="Liberation Serif"/>
          <w:sz w:val="28"/>
          <w:szCs w:val="28"/>
        </w:rPr>
        <w:t xml:space="preserve"> пункта 2.1 Порядка </w:t>
      </w:r>
      <w:r w:rsidR="008A4F54" w:rsidRPr="008A4F54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  <w:r w:rsidR="00401305" w:rsidRPr="008A4F54">
        <w:rPr>
          <w:rFonts w:ascii="Liberation Serif" w:hAnsi="Liberation Serif" w:cs="Liberation Serif"/>
          <w:sz w:val="28"/>
          <w:szCs w:val="28"/>
        </w:rPr>
        <w:t xml:space="preserve"> «</w:t>
      </w:r>
      <w:r w:rsidR="008A4F54" w:rsidRPr="008A4F54">
        <w:rPr>
          <w:rFonts w:ascii="Liberation Serif" w:hAnsi="Liberation Serif" w:cs="Liberation Serif"/>
          <w:sz w:val="28"/>
          <w:szCs w:val="28"/>
        </w:rPr>
        <w:t xml:space="preserve">2.1.8. </w:t>
      </w:r>
      <w:r w:rsidR="008A4F54" w:rsidRPr="008A4F54">
        <w:rPr>
          <w:rFonts w:ascii="Liberation Serif" w:hAnsi="Liberation Serif" w:cs="Liberation Serif"/>
          <w:bCs/>
          <w:iCs/>
          <w:sz w:val="28"/>
          <w:szCs w:val="28"/>
        </w:rPr>
        <w:t>Приобретение печатных периодических изданий согласно виду уставной деятельности</w:t>
      </w:r>
      <w:r w:rsidR="008A4F5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8A4F54" w:rsidRPr="008A4F54">
        <w:rPr>
          <w:rFonts w:ascii="Liberation Serif" w:hAnsi="Liberation Serif" w:cs="Liberation Serif"/>
          <w:bCs/>
          <w:iCs/>
          <w:sz w:val="28"/>
          <w:szCs w:val="28"/>
        </w:rPr>
        <w:t>СО НКО (не более 2 000 рублей в квартал)</w:t>
      </w:r>
      <w:proofErr w:type="gramStart"/>
      <w:r w:rsidRPr="008A4F54">
        <w:rPr>
          <w:rFonts w:ascii="Liberation Serif" w:hAnsi="Liberation Serif" w:cs="Liberation Serif"/>
          <w:bCs/>
          <w:iCs/>
          <w:sz w:val="28"/>
          <w:szCs w:val="28"/>
        </w:rPr>
        <w:t>.»</w:t>
      </w:r>
      <w:proofErr w:type="gramEnd"/>
      <w:r w:rsidRPr="008A4F54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:rsidR="008D728B" w:rsidRDefault="00BE1818" w:rsidP="00C84E2F">
      <w:pPr>
        <w:pStyle w:val="af0"/>
        <w:numPr>
          <w:ilvl w:val="0"/>
          <w:numId w:val="12"/>
        </w:num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2.</w:t>
      </w:r>
      <w:r w:rsidR="00C06C4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Порядка изложить в следующей редакции:</w:t>
      </w:r>
    </w:p>
    <w:p w:rsidR="00BE1818" w:rsidRDefault="00C06C4B" w:rsidP="00BE1818">
      <w:pPr>
        <w:pStyle w:val="af0"/>
        <w:ind w:left="0" w:firstLine="42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«2.4</w:t>
      </w:r>
      <w:r w:rsidR="00BE1818">
        <w:rPr>
          <w:rFonts w:ascii="Liberation Serif" w:hAnsi="Liberation Serif" w:cs="Liberation Serif"/>
          <w:sz w:val="28"/>
          <w:szCs w:val="28"/>
        </w:rPr>
        <w:t xml:space="preserve">. </w:t>
      </w:r>
      <w:r w:rsidR="00BE1818" w:rsidRPr="00BE1818">
        <w:rPr>
          <w:rFonts w:ascii="Liberation Serif" w:hAnsi="Liberation Serif" w:cs="Liberation Serif"/>
          <w:sz w:val="28"/>
          <w:szCs w:val="28"/>
        </w:rPr>
        <w:t xml:space="preserve">СО НКО </w:t>
      </w:r>
      <w:r w:rsidR="00BE1818">
        <w:rPr>
          <w:rFonts w:ascii="Liberation Serif" w:hAnsi="Liberation Serif" w:cs="Liberation Serif"/>
          <w:sz w:val="28"/>
          <w:szCs w:val="28"/>
        </w:rPr>
        <w:t>на дату подачи заявки</w:t>
      </w:r>
      <w:r w:rsidR="00BE1818" w:rsidRPr="00BE1818">
        <w:rPr>
          <w:rFonts w:ascii="Liberation Serif" w:hAnsi="Liberation Serif" w:cs="Liberation Serif"/>
          <w:sz w:val="28"/>
          <w:szCs w:val="28"/>
        </w:rPr>
        <w:t xml:space="preserve"> на</w:t>
      </w:r>
      <w:r w:rsidR="00BE1818" w:rsidRPr="00BE181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E1818" w:rsidRPr="00BE1818">
        <w:rPr>
          <w:rFonts w:ascii="Liberation Serif" w:hAnsi="Liberation Serif" w:cs="Liberation Serif"/>
          <w:sz w:val="28"/>
          <w:szCs w:val="28"/>
        </w:rPr>
        <w:t>получение с</w:t>
      </w:r>
      <w:r>
        <w:rPr>
          <w:rFonts w:ascii="Liberation Serif" w:hAnsi="Liberation Serif" w:cs="Liberation Serif"/>
          <w:sz w:val="28"/>
          <w:szCs w:val="28"/>
        </w:rPr>
        <w:t xml:space="preserve">убсидии </w:t>
      </w:r>
      <w:r w:rsidR="00BE1818" w:rsidRPr="00BE1818">
        <w:rPr>
          <w:rFonts w:ascii="Liberation Serif" w:hAnsi="Liberation Serif" w:cs="Liberation Serif"/>
          <w:sz w:val="28"/>
          <w:szCs w:val="28"/>
        </w:rPr>
        <w:t>СО НКО, не являющейся государственным (муниципальным) учреждением, осуществляющей деятельность на территории Каменск-Уральского городского округа (далее – Заявка), должны соответствовать следующим требованиям:</w:t>
      </w:r>
    </w:p>
    <w:p w:rsidR="00BE1818" w:rsidRDefault="00C06C4B" w:rsidP="00BE1818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</w:t>
      </w:r>
      <w:r w:rsidR="00BE1818" w:rsidRPr="00543709">
        <w:rPr>
          <w:rFonts w:ascii="Liberation Serif" w:hAnsi="Liberation Serif"/>
          <w:sz w:val="28"/>
          <w:szCs w:val="28"/>
        </w:rPr>
        <w:t xml:space="preserve">.1. </w:t>
      </w:r>
      <w:proofErr w:type="gramStart"/>
      <w:r w:rsidR="00BE1818">
        <w:rPr>
          <w:rFonts w:ascii="Liberation Serif" w:eastAsia="Calibri" w:hAnsi="Liberation Serif" w:cs="Arial"/>
          <w:sz w:val="28"/>
          <w:szCs w:val="28"/>
          <w:lang w:eastAsia="en-US"/>
        </w:rPr>
        <w:t>Должны быть з</w:t>
      </w:r>
      <w:r w:rsidR="00BE1818">
        <w:rPr>
          <w:rFonts w:ascii="Liberation Serif" w:hAnsi="Liberation Serif"/>
          <w:sz w:val="28"/>
          <w:szCs w:val="28"/>
        </w:rPr>
        <w:t>арегистрированы</w:t>
      </w:r>
      <w:r w:rsidR="00BE1818" w:rsidRPr="0023722F">
        <w:rPr>
          <w:rFonts w:ascii="Liberation Serif" w:hAnsi="Liberation Serif"/>
          <w:sz w:val="28"/>
          <w:szCs w:val="28"/>
        </w:rPr>
        <w:t xml:space="preserve"> в установленн</w:t>
      </w:r>
      <w:r w:rsidR="00BE1818">
        <w:rPr>
          <w:rFonts w:ascii="Liberation Serif" w:hAnsi="Liberation Serif"/>
          <w:sz w:val="28"/>
          <w:szCs w:val="28"/>
        </w:rPr>
        <w:t>ом законом порядке, поставлены</w:t>
      </w:r>
      <w:r w:rsidR="00BE1818" w:rsidRPr="0023722F">
        <w:rPr>
          <w:rFonts w:ascii="Liberation Serif" w:hAnsi="Liberation Serif"/>
          <w:sz w:val="28"/>
          <w:szCs w:val="28"/>
        </w:rPr>
        <w:t xml:space="preserve"> на учет в </w:t>
      </w:r>
      <w:r w:rsidR="00BE1818">
        <w:rPr>
          <w:rFonts w:ascii="Liberation Serif" w:hAnsi="Liberation Serif"/>
          <w:sz w:val="28"/>
          <w:szCs w:val="28"/>
        </w:rPr>
        <w:t xml:space="preserve">Межрайонной инспекции ФНС России № 22 по Свердловской области </w:t>
      </w:r>
      <w:r w:rsidR="00BE1818" w:rsidRPr="0023722F">
        <w:rPr>
          <w:rFonts w:ascii="Liberation Serif" w:hAnsi="Liberation Serif"/>
          <w:sz w:val="28"/>
          <w:szCs w:val="28"/>
        </w:rPr>
        <w:t xml:space="preserve">(за исключением организаций, </w:t>
      </w:r>
      <w:r w:rsidR="00BE1818">
        <w:rPr>
          <w:rFonts w:ascii="Liberation Serif" w:hAnsi="Liberation Serif"/>
          <w:sz w:val="28"/>
          <w:szCs w:val="28"/>
        </w:rPr>
        <w:t>указанных в подпункте 2.5</w:t>
      </w:r>
      <w:r w:rsidR="00BE1818" w:rsidRPr="0023722F">
        <w:rPr>
          <w:rFonts w:ascii="Liberation Serif" w:hAnsi="Liberation Serif"/>
          <w:sz w:val="28"/>
          <w:szCs w:val="28"/>
        </w:rPr>
        <w:t>.2</w:t>
      </w:r>
      <w:r w:rsidR="00BE1818">
        <w:rPr>
          <w:rFonts w:ascii="Liberation Serif" w:hAnsi="Liberation Serif"/>
          <w:sz w:val="28"/>
          <w:szCs w:val="28"/>
        </w:rPr>
        <w:t>. настоящего Порядка), созданы</w:t>
      </w:r>
      <w:r w:rsidR="00BE1818" w:rsidRPr="0023722F">
        <w:rPr>
          <w:rFonts w:ascii="Liberation Serif" w:hAnsi="Liberation Serif"/>
          <w:sz w:val="28"/>
          <w:szCs w:val="28"/>
        </w:rPr>
        <w:t xml:space="preserve"> в предусмотренных Федеральным законом от 12 января 1996 года </w:t>
      </w:r>
      <w:r w:rsidR="00BE1818" w:rsidRPr="00F47194">
        <w:rPr>
          <w:rFonts w:ascii="Liberation Serif" w:hAnsi="Liberation Serif"/>
          <w:sz w:val="28"/>
          <w:szCs w:val="28"/>
        </w:rPr>
        <w:t xml:space="preserve">№ 7-ФЗ </w:t>
      </w:r>
      <w:r w:rsidR="00BE1818" w:rsidRPr="0023722F">
        <w:rPr>
          <w:rFonts w:ascii="Liberation Serif" w:hAnsi="Liberation Serif"/>
          <w:sz w:val="28"/>
          <w:szCs w:val="28"/>
        </w:rPr>
        <w:t>«О некоммерческих орган</w:t>
      </w:r>
      <w:r w:rsidR="00BE1818">
        <w:rPr>
          <w:rFonts w:ascii="Liberation Serif" w:hAnsi="Liberation Serif"/>
          <w:sz w:val="28"/>
          <w:szCs w:val="28"/>
        </w:rPr>
        <w:t>изациях» формах и осуществляют</w:t>
      </w:r>
      <w:r w:rsidR="00BE1818" w:rsidRPr="0023722F">
        <w:rPr>
          <w:rFonts w:ascii="Liberation Serif" w:hAnsi="Liberation Serif"/>
          <w:sz w:val="28"/>
          <w:szCs w:val="28"/>
        </w:rPr>
        <w:t xml:space="preserve"> в соответствии с учредительными документами виды деятельности, предусмотренные статьей 31.1 Федерального закона от 12 января</w:t>
      </w:r>
      <w:proofErr w:type="gramEnd"/>
      <w:r w:rsidR="00BE1818" w:rsidRPr="0023722F">
        <w:rPr>
          <w:rFonts w:ascii="Liberation Serif" w:hAnsi="Liberation Serif"/>
          <w:sz w:val="28"/>
          <w:szCs w:val="28"/>
        </w:rPr>
        <w:t xml:space="preserve"> 1996 года № 7-ФЗ «О некоммерческих организациях»</w:t>
      </w:r>
      <w:r w:rsidR="00BE1818">
        <w:rPr>
          <w:rFonts w:ascii="Liberation Serif" w:hAnsi="Liberation Serif"/>
          <w:sz w:val="28"/>
          <w:szCs w:val="28"/>
        </w:rPr>
        <w:t>,</w:t>
      </w:r>
      <w:r w:rsidR="00BE1818" w:rsidRPr="0023722F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округа;</w:t>
      </w:r>
    </w:p>
    <w:p w:rsidR="00BE1818" w:rsidRPr="00AD291B" w:rsidRDefault="00C06C4B" w:rsidP="000E47D1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</w:t>
      </w:r>
      <w:r w:rsidR="00BE1818" w:rsidRPr="00543709">
        <w:rPr>
          <w:rFonts w:ascii="Liberation Serif" w:hAnsi="Liberation Serif"/>
          <w:sz w:val="28"/>
          <w:szCs w:val="28"/>
        </w:rPr>
        <w:t xml:space="preserve">.2. </w:t>
      </w:r>
      <w:proofErr w:type="gramStart"/>
      <w:r w:rsidR="00BE1818" w:rsidRPr="00AD291B">
        <w:rPr>
          <w:rFonts w:ascii="Liberation Serif" w:hAnsi="Liberation Serif"/>
          <w:sz w:val="28"/>
          <w:szCs w:val="28"/>
        </w:rPr>
        <w:t xml:space="preserve">Должны быть общественным объединением инвалидов, созданным в соответствии с Федеральным законом от 24 ноября 1995 года № 181-ФЗ </w:t>
      </w:r>
      <w:r w:rsidR="00BE1818">
        <w:rPr>
          <w:rFonts w:ascii="Liberation Serif" w:hAnsi="Liberation Serif"/>
          <w:sz w:val="28"/>
          <w:szCs w:val="28"/>
        </w:rPr>
        <w:t xml:space="preserve">                </w:t>
      </w:r>
      <w:r w:rsidR="00BE1818" w:rsidRPr="00AD291B">
        <w:rPr>
          <w:rFonts w:ascii="Liberation Serif" w:hAnsi="Liberation Serif"/>
          <w:sz w:val="28"/>
          <w:szCs w:val="28"/>
        </w:rPr>
        <w:t>«О социальной защите инвалидов в Российск</w:t>
      </w:r>
      <w:r w:rsidR="00BE1818">
        <w:rPr>
          <w:rFonts w:ascii="Liberation Serif" w:hAnsi="Liberation Serif"/>
          <w:sz w:val="28"/>
          <w:szCs w:val="28"/>
        </w:rPr>
        <w:t>ой Федерации», зарегистрированным</w:t>
      </w:r>
      <w:r w:rsidR="00BE1818" w:rsidRPr="00AD291B">
        <w:rPr>
          <w:rFonts w:ascii="Liberation Serif" w:hAnsi="Liberation Serif"/>
          <w:sz w:val="28"/>
          <w:szCs w:val="28"/>
        </w:rPr>
        <w:t xml:space="preserve"> в установленном законом порядке, независимо от постановки на учет в Межрайонной инспекции ФНС России № 22 по Свердловской области</w:t>
      </w:r>
      <w:r w:rsidR="00BE1818">
        <w:rPr>
          <w:rFonts w:ascii="Liberation Serif" w:hAnsi="Liberation Serif"/>
          <w:sz w:val="28"/>
          <w:szCs w:val="28"/>
        </w:rPr>
        <w:t>, осуществляющим</w:t>
      </w:r>
      <w:r w:rsidR="00BE1818" w:rsidRPr="00AD291B">
        <w:rPr>
          <w:rFonts w:ascii="Liberation Serif" w:hAnsi="Liberation Serif"/>
          <w:sz w:val="28"/>
          <w:szCs w:val="28"/>
        </w:rPr>
        <w:t xml:space="preserve"> деятельность на территории Каменск-Уральского городского округа через свои структурные подразделения, отделения, филиалы, представительства;</w:t>
      </w:r>
      <w:proofErr w:type="gramEnd"/>
    </w:p>
    <w:p w:rsidR="00BE1818" w:rsidRDefault="00C06C4B" w:rsidP="007E5047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</w:t>
      </w:r>
      <w:r w:rsidR="00D02341">
        <w:rPr>
          <w:rFonts w:ascii="Liberation Serif" w:hAnsi="Liberation Serif"/>
          <w:sz w:val="28"/>
          <w:szCs w:val="28"/>
        </w:rPr>
        <w:t xml:space="preserve">.3. </w:t>
      </w:r>
      <w:r w:rsidR="00BE1818">
        <w:rPr>
          <w:rFonts w:ascii="Liberation Serif" w:hAnsi="Liberation Serif"/>
          <w:sz w:val="28"/>
          <w:szCs w:val="28"/>
        </w:rPr>
        <w:t>Не должны являться</w:t>
      </w:r>
      <w:r w:rsidR="00BE1818" w:rsidRPr="0023722F">
        <w:rPr>
          <w:rFonts w:ascii="Liberation Serif" w:hAnsi="Liberation Serif"/>
          <w:sz w:val="28"/>
          <w:szCs w:val="28"/>
        </w:rPr>
        <w:t xml:space="preserve"> государственными (муниципальными) учреждениями;</w:t>
      </w:r>
    </w:p>
    <w:p w:rsidR="00BE1818" w:rsidRPr="0023722F" w:rsidRDefault="00C06C4B" w:rsidP="008F320E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</w:t>
      </w:r>
      <w:r w:rsidR="00BE1818" w:rsidRPr="00543709">
        <w:rPr>
          <w:rFonts w:ascii="Liberation Serif" w:hAnsi="Liberation Serif"/>
          <w:sz w:val="28"/>
          <w:szCs w:val="28"/>
        </w:rPr>
        <w:t xml:space="preserve">.4. </w:t>
      </w:r>
      <w:proofErr w:type="gramStart"/>
      <w:r w:rsidR="00BE1818" w:rsidRPr="0023722F">
        <w:rPr>
          <w:rFonts w:ascii="Liberation Serif" w:hAnsi="Liberation Serif"/>
          <w:sz w:val="28"/>
          <w:szCs w:val="28"/>
        </w:rPr>
        <w:t xml:space="preserve">Не </w:t>
      </w:r>
      <w:r w:rsidR="00BE1818">
        <w:rPr>
          <w:rFonts w:ascii="Liberation Serif" w:hAnsi="Liberation Serif"/>
          <w:sz w:val="28"/>
          <w:szCs w:val="28"/>
        </w:rPr>
        <w:t>должны являться</w:t>
      </w:r>
      <w:r w:rsidR="00BE1818" w:rsidRPr="0023722F">
        <w:rPr>
          <w:rFonts w:ascii="Liberation Serif" w:hAnsi="Liberation Serif"/>
          <w:sz w:val="28"/>
          <w:szCs w:val="28"/>
        </w:rPr>
        <w:t xml:space="preserve"> </w:t>
      </w:r>
      <w:r w:rsidR="008F320E" w:rsidRPr="008F320E">
        <w:rPr>
          <w:rFonts w:ascii="Liberation Serif" w:hAnsi="Liberation Serif"/>
          <w:sz w:val="28"/>
          <w:szCs w:val="28"/>
        </w:rPr>
        <w:t>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</w:t>
      </w:r>
      <w:proofErr w:type="gramEnd"/>
      <w:r w:rsidR="008F320E" w:rsidRPr="008F320E">
        <w:rPr>
          <w:rFonts w:ascii="Liberation Serif" w:hAnsi="Liberation Serif"/>
          <w:sz w:val="28"/>
          <w:szCs w:val="28"/>
        </w:rPr>
        <w:t xml:space="preserve"> процентов (если иное не предусмотрено законода</w:t>
      </w:r>
      <w:r w:rsidR="008F320E">
        <w:rPr>
          <w:rFonts w:ascii="Liberation Serif" w:hAnsi="Liberation Serif"/>
          <w:sz w:val="28"/>
          <w:szCs w:val="28"/>
        </w:rPr>
        <w:t>тельством Российской Федерации)</w:t>
      </w:r>
      <w:r w:rsidR="00BE1818" w:rsidRPr="0023722F">
        <w:rPr>
          <w:rFonts w:ascii="Liberation Serif" w:hAnsi="Liberation Serif"/>
          <w:sz w:val="28"/>
          <w:szCs w:val="28"/>
        </w:rPr>
        <w:t>;</w:t>
      </w:r>
    </w:p>
    <w:p w:rsidR="00BE1818" w:rsidRPr="00940363" w:rsidRDefault="00C06C4B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</w:t>
      </w:r>
      <w:r w:rsidR="00BE1818" w:rsidRPr="00543709">
        <w:rPr>
          <w:rFonts w:ascii="Liberation Serif" w:hAnsi="Liberation Serif"/>
          <w:sz w:val="28"/>
          <w:szCs w:val="28"/>
        </w:rPr>
        <w:t xml:space="preserve">.5. </w:t>
      </w:r>
      <w:r w:rsidR="00BE1818">
        <w:rPr>
          <w:rFonts w:ascii="Liberation Serif" w:hAnsi="Liberation Serif"/>
          <w:sz w:val="28"/>
          <w:szCs w:val="28"/>
        </w:rPr>
        <w:t>Не должны находиться</w:t>
      </w:r>
      <w:r w:rsidR="00BE1818" w:rsidRPr="00940363">
        <w:rPr>
          <w:rFonts w:ascii="Liberation Serif" w:hAnsi="Liberation Serif"/>
          <w:sz w:val="28"/>
          <w:szCs w:val="28"/>
        </w:rPr>
        <w:t xml:space="preserve"> в процессе реорганизации (за исключением реорганизации в форме присоединения к другому юридическому лицу), ликвидации, в отношении них не введена процедура банкротства, деятельность не приостановлена в порядке, предусмотренном законодательством Российской Федерации; </w:t>
      </w:r>
    </w:p>
    <w:p w:rsidR="00BE1818" w:rsidRPr="00940363" w:rsidRDefault="00C06C4B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</w:t>
      </w:r>
      <w:r w:rsidR="00BE1818" w:rsidRPr="00543709">
        <w:rPr>
          <w:rFonts w:ascii="Liberation Serif" w:hAnsi="Liberation Serif"/>
          <w:sz w:val="28"/>
          <w:szCs w:val="28"/>
        </w:rPr>
        <w:t xml:space="preserve">.6. </w:t>
      </w:r>
      <w:r w:rsidR="00BE1818">
        <w:rPr>
          <w:rFonts w:ascii="Liberation Serif" w:hAnsi="Liberation Serif"/>
          <w:sz w:val="28"/>
          <w:szCs w:val="28"/>
        </w:rPr>
        <w:t>Не должны иметь</w:t>
      </w:r>
      <w:r w:rsidR="00BE1818" w:rsidRPr="00940363">
        <w:rPr>
          <w:rFonts w:ascii="Liberation Serif" w:hAnsi="Liberation Serif"/>
          <w:sz w:val="28"/>
          <w:szCs w:val="28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</w:t>
      </w:r>
      <w:r w:rsidR="00BE1818">
        <w:rPr>
          <w:rFonts w:ascii="Liberation Serif" w:hAnsi="Liberation Serif"/>
          <w:sz w:val="28"/>
          <w:szCs w:val="28"/>
        </w:rPr>
        <w:t>х</w:t>
      </w:r>
      <w:r w:rsidR="00BE1818" w:rsidRPr="00940363">
        <w:rPr>
          <w:rFonts w:ascii="Liberation Serif" w:hAnsi="Liberation Serif"/>
          <w:sz w:val="28"/>
          <w:szCs w:val="28"/>
        </w:rPr>
        <w:t>;</w:t>
      </w:r>
    </w:p>
    <w:p w:rsidR="00BE1818" w:rsidRDefault="00BE1818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543709">
        <w:rPr>
          <w:rFonts w:ascii="Liberation Serif" w:hAnsi="Liberation Serif"/>
          <w:sz w:val="28"/>
          <w:szCs w:val="28"/>
        </w:rPr>
        <w:t>.</w:t>
      </w:r>
      <w:r w:rsidR="00C06C4B">
        <w:rPr>
          <w:rFonts w:ascii="Liberation Serif" w:hAnsi="Liberation Serif"/>
          <w:sz w:val="28"/>
          <w:szCs w:val="28"/>
        </w:rPr>
        <w:t>4</w:t>
      </w:r>
      <w:r w:rsidRPr="00543709">
        <w:rPr>
          <w:rFonts w:ascii="Liberation Serif" w:hAnsi="Liberation Serif"/>
          <w:sz w:val="28"/>
          <w:szCs w:val="28"/>
        </w:rPr>
        <w:t xml:space="preserve">.7. </w:t>
      </w:r>
      <w:r>
        <w:rPr>
          <w:rFonts w:ascii="Liberation Serif" w:hAnsi="Liberation Serif"/>
          <w:sz w:val="28"/>
          <w:szCs w:val="28"/>
        </w:rPr>
        <w:t xml:space="preserve">Не должны иметь </w:t>
      </w:r>
      <w:r w:rsidRPr="00AD291B">
        <w:rPr>
          <w:rFonts w:ascii="Liberation Serif" w:hAnsi="Liberation Serif"/>
          <w:sz w:val="28"/>
          <w:szCs w:val="28"/>
        </w:rPr>
        <w:t xml:space="preserve">просроченной задолженности по возврату в </w:t>
      </w:r>
      <w:r w:rsidRPr="00AD291B">
        <w:rPr>
          <w:rFonts w:ascii="Liberation Serif" w:hAnsi="Liberation Serif"/>
          <w:sz w:val="28"/>
          <w:szCs w:val="28"/>
        </w:rPr>
        <w:lastRenderedPageBreak/>
        <w:t xml:space="preserve">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 w:rsidRPr="00AD291B">
        <w:rPr>
          <w:rFonts w:ascii="Liberation Serif" w:hAnsi="Liberation Serif"/>
          <w:sz w:val="28"/>
          <w:szCs w:val="28"/>
        </w:rPr>
        <w:t>предоставленных</w:t>
      </w:r>
      <w:proofErr w:type="gramEnd"/>
      <w:r w:rsidRPr="00AD291B">
        <w:rPr>
          <w:rFonts w:ascii="Liberation Serif" w:hAnsi="Liberation Serif"/>
          <w:sz w:val="28"/>
          <w:szCs w:val="28"/>
        </w:rPr>
        <w:t xml:space="preserve"> в том числе в соответствии с иными </w:t>
      </w:r>
      <w:r>
        <w:rPr>
          <w:rFonts w:ascii="Liberation Serif" w:hAnsi="Liberation Serif"/>
          <w:sz w:val="28"/>
          <w:szCs w:val="28"/>
        </w:rPr>
        <w:t>правовыми актами, а также иной просроченной (неурегулированной) задолженности</w:t>
      </w:r>
      <w:r w:rsidRPr="00AD291B">
        <w:rPr>
          <w:rFonts w:ascii="Liberation Serif" w:hAnsi="Liberation Serif"/>
          <w:sz w:val="28"/>
          <w:szCs w:val="28"/>
        </w:rPr>
        <w:t xml:space="preserve">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актом;</w:t>
      </w:r>
    </w:p>
    <w:p w:rsidR="00BE6540" w:rsidRPr="00AD291B" w:rsidRDefault="00C06C4B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</w:t>
      </w:r>
      <w:r w:rsidR="00BE6540">
        <w:rPr>
          <w:rFonts w:ascii="Liberation Serif" w:hAnsi="Liberation Serif"/>
          <w:sz w:val="28"/>
          <w:szCs w:val="28"/>
        </w:rPr>
        <w:t>.8. Не должны</w:t>
      </w:r>
      <w:r w:rsidR="00BE6540" w:rsidRPr="00BE6540">
        <w:rPr>
          <w:rFonts w:ascii="Liberation Serif" w:hAnsi="Liberation Serif"/>
          <w:sz w:val="28"/>
          <w:szCs w:val="28"/>
        </w:rPr>
        <w:t xml:space="preserve">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r w:rsidR="00BE6540">
        <w:rPr>
          <w:rFonts w:ascii="Liberation Serif" w:hAnsi="Liberation Serif"/>
          <w:sz w:val="28"/>
          <w:szCs w:val="28"/>
        </w:rPr>
        <w:t>;</w:t>
      </w:r>
    </w:p>
    <w:p w:rsidR="00BE1818" w:rsidRPr="0023722F" w:rsidRDefault="004E1B3A" w:rsidP="00BE181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</w:t>
      </w:r>
      <w:r w:rsidR="00BE1818" w:rsidRPr="00543709">
        <w:rPr>
          <w:rFonts w:ascii="Liberation Serif" w:hAnsi="Liberation Serif"/>
          <w:sz w:val="28"/>
          <w:szCs w:val="28"/>
        </w:rPr>
        <w:t>.</w:t>
      </w:r>
      <w:r w:rsidR="00BE6540">
        <w:rPr>
          <w:rFonts w:ascii="Liberation Serif" w:hAnsi="Liberation Serif"/>
          <w:sz w:val="28"/>
          <w:szCs w:val="28"/>
        </w:rPr>
        <w:t>9</w:t>
      </w:r>
      <w:r w:rsidR="00BE1818" w:rsidRPr="00543709">
        <w:rPr>
          <w:rFonts w:ascii="Liberation Serif" w:hAnsi="Liberation Serif"/>
          <w:sz w:val="28"/>
          <w:szCs w:val="28"/>
        </w:rPr>
        <w:t xml:space="preserve">. </w:t>
      </w:r>
      <w:r w:rsidR="00BE1818">
        <w:rPr>
          <w:rFonts w:ascii="Liberation Serif" w:hAnsi="Liberation Serif"/>
          <w:color w:val="000000"/>
          <w:sz w:val="28"/>
          <w:szCs w:val="28"/>
        </w:rPr>
        <w:t>Не должны являться получателем средств</w:t>
      </w:r>
      <w:r w:rsidR="00BE1818" w:rsidRPr="0023722F">
        <w:rPr>
          <w:rFonts w:ascii="Liberation Serif" w:hAnsi="Liberation Serif"/>
          <w:color w:val="000000"/>
          <w:sz w:val="28"/>
          <w:szCs w:val="28"/>
        </w:rPr>
        <w:t xml:space="preserve"> из местного бюджета в соответствии с иными муниципальными нормативными правовыми актами на цели, указанные </w:t>
      </w:r>
      <w:r w:rsidR="008F320E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BE6540">
        <w:rPr>
          <w:rFonts w:ascii="Liberation Serif" w:hAnsi="Liberation Serif"/>
          <w:color w:val="000000"/>
          <w:sz w:val="28"/>
          <w:szCs w:val="28"/>
        </w:rPr>
        <w:t>пункте 2.1 настоящего Порядка</w:t>
      </w:r>
      <w:proofErr w:type="gramStart"/>
      <w:r w:rsidR="00BE6540">
        <w:rPr>
          <w:rFonts w:ascii="Liberation Serif" w:hAnsi="Liberation Serif"/>
          <w:color w:val="000000"/>
          <w:sz w:val="28"/>
          <w:szCs w:val="28"/>
        </w:rPr>
        <w:t>.»;</w:t>
      </w:r>
      <w:proofErr w:type="gramEnd"/>
    </w:p>
    <w:p w:rsidR="00C13208" w:rsidRPr="00C84E2F" w:rsidRDefault="000E47D1" w:rsidP="000E47D1">
      <w:pPr>
        <w:pStyle w:val="af0"/>
        <w:numPr>
          <w:ilvl w:val="0"/>
          <w:numId w:val="12"/>
        </w:numPr>
        <w:tabs>
          <w:tab w:val="left" w:pos="709"/>
          <w:tab w:val="left" w:pos="851"/>
        </w:tabs>
        <w:ind w:hanging="15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06C4B">
        <w:rPr>
          <w:rFonts w:ascii="Liberation Serif" w:hAnsi="Liberation Serif" w:cs="Liberation Serif"/>
          <w:sz w:val="28"/>
          <w:szCs w:val="28"/>
        </w:rPr>
        <w:t>п</w:t>
      </w:r>
      <w:r w:rsidR="00BF4B49" w:rsidRPr="00C84E2F">
        <w:rPr>
          <w:rFonts w:ascii="Liberation Serif" w:hAnsi="Liberation Serif" w:cs="Liberation Serif"/>
          <w:sz w:val="28"/>
          <w:szCs w:val="28"/>
        </w:rPr>
        <w:t>од</w:t>
      </w:r>
      <w:r w:rsidR="00C06C4B">
        <w:rPr>
          <w:rFonts w:ascii="Liberation Serif" w:hAnsi="Liberation Serif" w:cs="Liberation Serif"/>
          <w:sz w:val="28"/>
          <w:szCs w:val="28"/>
        </w:rPr>
        <w:t>пункт 2.6.2 пункта 2.6</w:t>
      </w:r>
      <w:r w:rsidR="00C13208" w:rsidRPr="00C84E2F">
        <w:rPr>
          <w:rFonts w:ascii="Liberation Serif" w:hAnsi="Liberation Serif" w:cs="Liberation Serif"/>
          <w:sz w:val="28"/>
          <w:szCs w:val="28"/>
        </w:rPr>
        <w:t xml:space="preserve"> Порядка</w:t>
      </w:r>
      <w:r w:rsidR="00BE1818">
        <w:rPr>
          <w:rFonts w:ascii="Liberation Serif" w:hAnsi="Liberation Serif" w:cs="Liberation Serif"/>
          <w:sz w:val="28"/>
          <w:szCs w:val="28"/>
        </w:rPr>
        <w:t xml:space="preserve"> изложить</w:t>
      </w:r>
      <w:r w:rsidR="00C13208" w:rsidRPr="00C84E2F">
        <w:rPr>
          <w:rFonts w:ascii="Liberation Serif" w:hAnsi="Liberation Serif" w:cs="Liberation Serif"/>
          <w:sz w:val="28"/>
          <w:szCs w:val="28"/>
        </w:rPr>
        <w:t xml:space="preserve"> в следующей редакции:</w:t>
      </w:r>
    </w:p>
    <w:p w:rsidR="00C06C4B" w:rsidRPr="00C06C4B" w:rsidRDefault="00C06C4B" w:rsidP="00C06C4B">
      <w:pPr>
        <w:tabs>
          <w:tab w:val="left" w:pos="1134"/>
        </w:tabs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«2.6.2.</w:t>
      </w:r>
      <w:r w:rsidR="00C13208" w:rsidRPr="00C13208">
        <w:rPr>
          <w:rFonts w:ascii="Liberation Serif" w:hAnsi="Liberation Serif" w:cs="Liberation Serif"/>
          <w:sz w:val="28"/>
          <w:szCs w:val="28"/>
        </w:rPr>
        <w:t xml:space="preserve"> </w:t>
      </w:r>
      <w:r w:rsidRPr="00C06C4B">
        <w:rPr>
          <w:rFonts w:ascii="Liberation Serif" w:hAnsi="Liberation Serif" w:cs="Liberation Serif"/>
          <w:sz w:val="28"/>
          <w:szCs w:val="28"/>
        </w:rPr>
        <w:t xml:space="preserve">В </w:t>
      </w:r>
      <w:r w:rsidR="0043708C">
        <w:rPr>
          <w:rFonts w:ascii="Liberation Serif" w:hAnsi="Liberation Serif" w:cs="Liberation Serif"/>
          <w:sz w:val="28"/>
          <w:szCs w:val="28"/>
        </w:rPr>
        <w:t>течение 10 рабочих дней</w:t>
      </w:r>
      <w:r w:rsidRPr="00C06C4B">
        <w:rPr>
          <w:rFonts w:ascii="Liberation Serif" w:hAnsi="Liberation Serif" w:cs="Liberation Serif"/>
          <w:sz w:val="28"/>
          <w:szCs w:val="28"/>
        </w:rPr>
        <w:t xml:space="preserve"> первого месяца квартала, следующего </w:t>
      </w:r>
      <w:proofErr w:type="gramStart"/>
      <w:r w:rsidRPr="00C06C4B">
        <w:rPr>
          <w:rFonts w:ascii="Liberation Serif" w:hAnsi="Liberation Serif" w:cs="Liberation Serif"/>
          <w:sz w:val="28"/>
          <w:szCs w:val="28"/>
        </w:rPr>
        <w:t>за</w:t>
      </w:r>
      <w:proofErr w:type="gramEnd"/>
      <w:r w:rsidRPr="00C06C4B">
        <w:rPr>
          <w:rFonts w:ascii="Liberation Serif" w:hAnsi="Liberation Serif" w:cs="Liberation Serif"/>
          <w:sz w:val="28"/>
          <w:szCs w:val="28"/>
        </w:rPr>
        <w:t xml:space="preserve"> отчетным, </w:t>
      </w:r>
      <w:r w:rsidR="004E1B3A">
        <w:rPr>
          <w:rFonts w:ascii="Liberation Serif" w:hAnsi="Liberation Serif" w:cs="Liberation Serif"/>
          <w:sz w:val="28"/>
          <w:szCs w:val="28"/>
        </w:rPr>
        <w:t xml:space="preserve">СО НКО </w:t>
      </w:r>
      <w:r w:rsidR="00194DD6">
        <w:rPr>
          <w:rFonts w:ascii="Liberation Serif" w:hAnsi="Liberation Serif" w:cs="Liberation Serif"/>
          <w:sz w:val="28"/>
          <w:szCs w:val="28"/>
        </w:rPr>
        <w:t>предоставляют</w:t>
      </w:r>
      <w:r w:rsidRPr="00C06C4B">
        <w:rPr>
          <w:rFonts w:ascii="Liberation Serif" w:hAnsi="Liberation Serif" w:cs="Liberation Serif"/>
          <w:sz w:val="28"/>
          <w:szCs w:val="28"/>
        </w:rPr>
        <w:t>:</w:t>
      </w:r>
    </w:p>
    <w:p w:rsidR="00C06C4B" w:rsidRPr="0043708C" w:rsidRDefault="00C06C4B" w:rsidP="0043708C">
      <w:pPr>
        <w:pStyle w:val="af0"/>
        <w:numPr>
          <w:ilvl w:val="0"/>
          <w:numId w:val="13"/>
        </w:numPr>
        <w:tabs>
          <w:tab w:val="left" w:pos="426"/>
          <w:tab w:val="left" w:pos="993"/>
        </w:tabs>
        <w:ind w:left="0" w:firstLine="50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43708C">
        <w:rPr>
          <w:rFonts w:ascii="Liberation Serif" w:hAnsi="Liberation Serif" w:cs="Liberation Serif"/>
          <w:sz w:val="28"/>
          <w:szCs w:val="28"/>
        </w:rPr>
        <w:t>отчет о совершенных затратах и обоснования затрат, согласно Приложению № 2 к настоящему Порядку в отпечатанном виде в одном экземпляре с приложением копий документов, подтверждающих затраты, заверенные руководителем СО НКО (копии приказов</w:t>
      </w:r>
      <w:r w:rsidR="004E1B3A">
        <w:rPr>
          <w:rFonts w:ascii="Liberation Serif" w:hAnsi="Liberation Serif" w:cs="Liberation Serif"/>
          <w:sz w:val="28"/>
          <w:szCs w:val="28"/>
        </w:rPr>
        <w:t xml:space="preserve"> о компенсации расходов сотовой связи</w:t>
      </w:r>
      <w:r w:rsidR="008A4F54">
        <w:rPr>
          <w:rFonts w:ascii="Liberation Serif" w:hAnsi="Liberation Serif" w:cs="Liberation Serif"/>
          <w:sz w:val="28"/>
          <w:szCs w:val="28"/>
        </w:rPr>
        <w:t xml:space="preserve">  с указанием</w:t>
      </w:r>
      <w:r w:rsidR="00814CAD">
        <w:rPr>
          <w:rFonts w:ascii="Liberation Serif" w:hAnsi="Liberation Serif" w:cs="Liberation Serif"/>
          <w:sz w:val="28"/>
          <w:szCs w:val="28"/>
        </w:rPr>
        <w:t xml:space="preserve"> номера телефона, который был оплачен</w:t>
      </w:r>
      <w:r w:rsidRPr="0043708C">
        <w:rPr>
          <w:rFonts w:ascii="Liberation Serif" w:hAnsi="Liberation Serif" w:cs="Liberation Serif"/>
          <w:sz w:val="28"/>
          <w:szCs w:val="28"/>
        </w:rPr>
        <w:t>,</w:t>
      </w:r>
      <w:r w:rsidR="00B23D67">
        <w:rPr>
          <w:rFonts w:ascii="Liberation Serif" w:hAnsi="Liberation Serif" w:cs="Liberation Serif"/>
          <w:sz w:val="28"/>
          <w:szCs w:val="28"/>
        </w:rPr>
        <w:t xml:space="preserve"> </w:t>
      </w:r>
      <w:r w:rsidR="004E1B3A">
        <w:rPr>
          <w:rFonts w:ascii="Liberation Serif" w:hAnsi="Liberation Serif" w:cs="Liberation Serif"/>
          <w:sz w:val="28"/>
          <w:szCs w:val="28"/>
        </w:rPr>
        <w:t>услуг</w:t>
      </w:r>
      <w:r w:rsidR="00B23D67">
        <w:rPr>
          <w:rFonts w:ascii="Liberation Serif" w:hAnsi="Liberation Serif" w:cs="Liberation Serif"/>
          <w:sz w:val="28"/>
          <w:szCs w:val="28"/>
        </w:rPr>
        <w:t xml:space="preserve"> по доступу к сети Интернет</w:t>
      </w:r>
      <w:r w:rsidR="004E1B3A">
        <w:rPr>
          <w:rFonts w:ascii="Liberation Serif" w:hAnsi="Liberation Serif" w:cs="Liberation Serif"/>
          <w:sz w:val="28"/>
          <w:szCs w:val="28"/>
        </w:rPr>
        <w:t>,</w:t>
      </w:r>
      <w:r w:rsidRPr="0043708C">
        <w:rPr>
          <w:rFonts w:ascii="Liberation Serif" w:hAnsi="Liberation Serif" w:cs="Liberation Serif"/>
          <w:sz w:val="28"/>
          <w:szCs w:val="28"/>
        </w:rPr>
        <w:t xml:space="preserve"> проездных билетов, кассовых чеков, товарных чеков, оформленных в соответствии с требованиями</w:t>
      </w:r>
      <w:proofErr w:type="gramEnd"/>
      <w:r w:rsidRPr="0043708C">
        <w:rPr>
          <w:rFonts w:ascii="Liberation Serif" w:hAnsi="Liberation Serif" w:cs="Liberation Serif"/>
          <w:sz w:val="28"/>
          <w:szCs w:val="28"/>
        </w:rPr>
        <w:t xml:space="preserve"> законодательства, копии счетов, счетов-фактур, товарных накладных, актов выполненных работ (оказанных услуг), ведомостей на выдачу канцелярских товаров, платежных документов, подтверждающих оплату за произведенные расходы и иных документов);</w:t>
      </w:r>
    </w:p>
    <w:p w:rsidR="0043708C" w:rsidRDefault="0043708C" w:rsidP="0043708C">
      <w:pPr>
        <w:pStyle w:val="af0"/>
        <w:numPr>
          <w:ilvl w:val="0"/>
          <w:numId w:val="13"/>
        </w:numPr>
        <w:tabs>
          <w:tab w:val="left" w:pos="426"/>
          <w:tab w:val="left" w:pos="993"/>
        </w:tabs>
        <w:ind w:left="0" w:firstLine="50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84E2F">
        <w:rPr>
          <w:rFonts w:ascii="Liberation Serif" w:hAnsi="Liberation Serif" w:cs="Liberation Serif"/>
          <w:sz w:val="28"/>
          <w:szCs w:val="28"/>
        </w:rPr>
        <w:t>отчет</w:t>
      </w:r>
      <w:r>
        <w:rPr>
          <w:rFonts w:ascii="Liberation Serif" w:hAnsi="Liberation Serif" w:cs="Liberation Serif"/>
          <w:sz w:val="28"/>
          <w:szCs w:val="28"/>
        </w:rPr>
        <w:t xml:space="preserve"> о реализации плана </w:t>
      </w:r>
      <w:r w:rsidRPr="00C84E2F">
        <w:rPr>
          <w:rFonts w:ascii="Liberation Serif" w:hAnsi="Liberation Serif" w:cs="Liberation Serif"/>
          <w:sz w:val="28"/>
          <w:szCs w:val="28"/>
        </w:rPr>
        <w:t>мероприятий по достижению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>результатов предоставления субсидии</w:t>
      </w:r>
      <w:r w:rsidRPr="00C84E2F">
        <w:rPr>
          <w:rFonts w:ascii="Liberation Serif" w:hAnsi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 xml:space="preserve">по форме согласно Приложению № </w:t>
      </w:r>
      <w:r>
        <w:rPr>
          <w:rFonts w:ascii="Liberation Serif" w:hAnsi="Liberation Serif" w:cs="Liberation Serif"/>
          <w:sz w:val="28"/>
          <w:szCs w:val="28"/>
        </w:rPr>
        <w:t xml:space="preserve">3 к Порядку </w:t>
      </w:r>
      <w:r w:rsidRPr="00C84E2F">
        <w:rPr>
          <w:rFonts w:ascii="Liberation Serif" w:hAnsi="Liberation Serif" w:cs="Liberation Serif"/>
          <w:sz w:val="28"/>
          <w:szCs w:val="28"/>
        </w:rPr>
        <w:t>проведения мониторинга достижения результатов предоставления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>субсидий, в том числе грантов в форме субсидий, юридическим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>лицам, индивидуальным предпринимателям, физическим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>лицам - производителям товаров, работ, услуг</w:t>
      </w:r>
      <w:r>
        <w:rPr>
          <w:rFonts w:ascii="Liberation Serif" w:hAnsi="Liberation Serif" w:cs="Liberation Serif"/>
          <w:sz w:val="28"/>
          <w:szCs w:val="28"/>
        </w:rPr>
        <w:t>, утвержденному приказом Министерства финансов Российской</w:t>
      </w:r>
      <w:r w:rsidR="008A4F54">
        <w:rPr>
          <w:rFonts w:ascii="Liberation Serif" w:hAnsi="Liberation Serif" w:cs="Liberation Serif"/>
          <w:sz w:val="28"/>
          <w:szCs w:val="28"/>
        </w:rPr>
        <w:t xml:space="preserve"> Федерации от 29.09.2021 № 138н</w:t>
      </w:r>
      <w:r w:rsidR="00194DD6">
        <w:rPr>
          <w:rFonts w:ascii="Liberation Serif" w:hAnsi="Liberation Serif" w:cs="Liberation Serif"/>
          <w:sz w:val="28"/>
          <w:szCs w:val="28"/>
        </w:rPr>
        <w:t xml:space="preserve"> «</w:t>
      </w:r>
      <w:r w:rsidR="00194DD6" w:rsidRPr="00194DD6">
        <w:rPr>
          <w:rFonts w:ascii="Liberation Serif" w:hAnsi="Liberation Serif" w:cs="Liberation Serif"/>
          <w:sz w:val="28"/>
          <w:szCs w:val="28"/>
        </w:rPr>
        <w:t>Об утверждении Порядка проведения мониторинга достижения результатов предоставления субсидий, в том</w:t>
      </w:r>
      <w:proofErr w:type="gramEnd"/>
      <w:r w:rsidR="00194DD6" w:rsidRPr="00194DD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194DD6" w:rsidRPr="00194DD6">
        <w:rPr>
          <w:rFonts w:ascii="Liberation Serif" w:hAnsi="Liberation Serif" w:cs="Liberation Serif"/>
          <w:sz w:val="28"/>
          <w:szCs w:val="28"/>
        </w:rPr>
        <w:t>числе</w:t>
      </w:r>
      <w:proofErr w:type="gramEnd"/>
      <w:r w:rsidR="00194DD6" w:rsidRPr="00194DD6">
        <w:rPr>
          <w:rFonts w:ascii="Liberation Serif" w:hAnsi="Liberation Serif" w:cs="Liberation Serif"/>
          <w:sz w:val="28"/>
          <w:szCs w:val="28"/>
        </w:rPr>
        <w:t xml:space="preserve"> грантов в форме субсидий, юридическим лицам, индивидуальным предпринимателям, физическим лицам - производителям товаров, работ, услуг»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C13208" w:rsidRPr="0043708C" w:rsidRDefault="003C057D" w:rsidP="0043708C">
      <w:pPr>
        <w:pStyle w:val="af0"/>
        <w:numPr>
          <w:ilvl w:val="0"/>
          <w:numId w:val="13"/>
        </w:numPr>
        <w:tabs>
          <w:tab w:val="left" w:pos="426"/>
          <w:tab w:val="left" w:pos="993"/>
        </w:tabs>
        <w:ind w:left="0" w:firstLine="501"/>
        <w:jc w:val="both"/>
        <w:rPr>
          <w:rFonts w:ascii="Liberation Serif" w:hAnsi="Liberation Serif" w:cs="Liberation Serif"/>
          <w:sz w:val="28"/>
          <w:szCs w:val="28"/>
        </w:rPr>
      </w:pPr>
      <w:r w:rsidRPr="0043708C">
        <w:rPr>
          <w:rFonts w:ascii="Liberation Serif" w:hAnsi="Liberation Serif" w:cs="Liberation Serif"/>
          <w:sz w:val="28"/>
          <w:szCs w:val="28"/>
        </w:rPr>
        <w:t>документ, подтверждающий исполнение обязанности по уплате налогов, сборов, страховых взносов, пеней, штрафов, процентов и иных обязательных платежей в бюджеты любого уровня и государственные внебюджетные фонды (справка об исполнении обязанности по уплате налогов, сборов, страховых взносов, пеней, штрафов, процентов</w:t>
      </w:r>
      <w:r w:rsidR="00BA4CAF" w:rsidRPr="0043708C">
        <w:rPr>
          <w:rFonts w:ascii="Liberation Serif" w:hAnsi="Liberation Serif" w:cs="Liberation Serif"/>
          <w:sz w:val="28"/>
          <w:szCs w:val="28"/>
        </w:rPr>
        <w:t>)</w:t>
      </w:r>
      <w:r w:rsidR="0043708C">
        <w:rPr>
          <w:rFonts w:ascii="Liberation Serif" w:hAnsi="Liberation Serif" w:cs="Liberation Serif"/>
          <w:sz w:val="28"/>
          <w:szCs w:val="28"/>
        </w:rPr>
        <w:t xml:space="preserve">, выданный не позднее, чем </w:t>
      </w:r>
      <w:r w:rsidR="00194DD6">
        <w:rPr>
          <w:rFonts w:ascii="Liberation Serif" w:hAnsi="Liberation Serif" w:cs="Liberation Serif"/>
          <w:sz w:val="28"/>
          <w:szCs w:val="28"/>
        </w:rPr>
        <w:t>за 30 дней до даты подачи отчетов</w:t>
      </w:r>
      <w:proofErr w:type="gramStart"/>
      <w:r w:rsidRPr="0043708C">
        <w:rPr>
          <w:rFonts w:ascii="Liberation Serif" w:hAnsi="Liberation Serif" w:cs="Liberation Serif"/>
          <w:sz w:val="28"/>
          <w:szCs w:val="28"/>
        </w:rPr>
        <w:t>.</w:t>
      </w:r>
      <w:r w:rsidR="00C13208" w:rsidRPr="0043708C">
        <w:rPr>
          <w:rFonts w:ascii="Liberation Serif" w:hAnsi="Liberation Serif" w:cs="Liberation Serif"/>
          <w:sz w:val="28"/>
          <w:szCs w:val="28"/>
        </w:rPr>
        <w:t>»</w:t>
      </w:r>
      <w:r w:rsidR="008A4F54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A163AA" w:rsidRPr="00347874" w:rsidRDefault="00D02341" w:rsidP="00347874">
      <w:pPr>
        <w:pStyle w:val="af0"/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 </w:t>
      </w:r>
      <w:r w:rsidR="00347874" w:rsidRPr="00347874">
        <w:rPr>
          <w:rFonts w:ascii="Liberation Serif" w:hAnsi="Liberation Serif" w:cs="Liberation Serif"/>
          <w:sz w:val="28"/>
          <w:szCs w:val="28"/>
        </w:rPr>
        <w:t>Приложение № 1</w:t>
      </w:r>
      <w:r w:rsidR="00347874">
        <w:rPr>
          <w:rFonts w:ascii="Liberation Serif" w:hAnsi="Liberation Serif" w:cs="Liberation Serif"/>
          <w:sz w:val="28"/>
          <w:szCs w:val="28"/>
        </w:rPr>
        <w:t xml:space="preserve"> </w:t>
      </w:r>
      <w:r w:rsidR="00347874" w:rsidRPr="00347874">
        <w:rPr>
          <w:rFonts w:ascii="Liberation Serif" w:hAnsi="Liberation Serif" w:cs="Liberation Serif"/>
          <w:sz w:val="28"/>
          <w:szCs w:val="28"/>
        </w:rPr>
        <w:t>к Порядку</w:t>
      </w:r>
      <w:r w:rsidR="00347874" w:rsidRPr="00347874">
        <w:rPr>
          <w:rFonts w:ascii="Liberation Serif" w:hAnsi="Liberation Serif" w:cs="Liberation Serif"/>
          <w:b/>
          <w:i/>
          <w:sz w:val="28"/>
          <w:szCs w:val="28"/>
        </w:rPr>
        <w:t xml:space="preserve"> </w:t>
      </w:r>
      <w:r w:rsidR="00347874" w:rsidRPr="00347874">
        <w:rPr>
          <w:rFonts w:ascii="Liberation Serif" w:hAnsi="Liberation Serif" w:cs="Liberation Serif"/>
          <w:sz w:val="28"/>
          <w:szCs w:val="28"/>
        </w:rPr>
        <w:t>предоставления субсидий из бюджета 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Каменск-Уральского городского округа</w:t>
      </w:r>
      <w:r w:rsidR="00401305">
        <w:rPr>
          <w:rFonts w:ascii="Liberation Serif" w:hAnsi="Liberation Serif" w:cs="Liberation Serif"/>
          <w:sz w:val="28"/>
          <w:szCs w:val="28"/>
        </w:rPr>
        <w:t>, изложить в новой редакции согласно приложению к настоящему постановлению.</w:t>
      </w:r>
    </w:p>
    <w:p w:rsidR="00D8586A" w:rsidRDefault="00D8586A" w:rsidP="00D24D92">
      <w:pPr>
        <w:pStyle w:val="af0"/>
        <w:numPr>
          <w:ilvl w:val="0"/>
          <w:numId w:val="11"/>
        </w:numPr>
        <w:tabs>
          <w:tab w:val="left" w:pos="851"/>
        </w:tabs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D24D92">
        <w:rPr>
          <w:rFonts w:ascii="Liberation Serif" w:hAnsi="Liberation Serif" w:cs="Liberation Serif"/>
          <w:sz w:val="28"/>
          <w:szCs w:val="28"/>
        </w:rPr>
        <w:t xml:space="preserve">Настоящее постановление распространяется </w:t>
      </w:r>
      <w:r w:rsidR="00F338FE" w:rsidRPr="00D24D92">
        <w:rPr>
          <w:rFonts w:ascii="Liberation Serif" w:hAnsi="Liberation Serif" w:cs="Liberation Serif"/>
          <w:sz w:val="28"/>
          <w:szCs w:val="28"/>
        </w:rPr>
        <w:t xml:space="preserve">на правоотношения, возникшие </w:t>
      </w:r>
      <w:r w:rsidRPr="00D24D92">
        <w:rPr>
          <w:rFonts w:ascii="Liberation Serif" w:hAnsi="Liberation Serif" w:cs="Liberation Serif"/>
          <w:sz w:val="28"/>
          <w:szCs w:val="28"/>
        </w:rPr>
        <w:t>с 1 января 2023 года</w:t>
      </w:r>
      <w:r w:rsidR="00BC4E2D" w:rsidRPr="00D24D92">
        <w:rPr>
          <w:rFonts w:ascii="Liberation Serif" w:hAnsi="Liberation Serif" w:cs="Liberation Serif"/>
          <w:sz w:val="28"/>
          <w:szCs w:val="28"/>
        </w:rPr>
        <w:t>.</w:t>
      </w:r>
    </w:p>
    <w:p w:rsidR="007559DB" w:rsidRPr="00B23D67" w:rsidRDefault="007559DB" w:rsidP="00B23D67">
      <w:pPr>
        <w:pStyle w:val="af0"/>
        <w:numPr>
          <w:ilvl w:val="0"/>
          <w:numId w:val="11"/>
        </w:numPr>
        <w:tabs>
          <w:tab w:val="left" w:pos="851"/>
        </w:tabs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B23D67">
        <w:rPr>
          <w:rFonts w:ascii="Liberation Serif" w:hAnsi="Liberation Serif" w:cs="Liberation Serif"/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559DB" w:rsidRPr="00B23D67" w:rsidRDefault="007559DB" w:rsidP="00B23D67">
      <w:pPr>
        <w:pStyle w:val="af0"/>
        <w:numPr>
          <w:ilvl w:val="0"/>
          <w:numId w:val="11"/>
        </w:numPr>
        <w:tabs>
          <w:tab w:val="left" w:pos="851"/>
        </w:tabs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23D6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23D67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Pr="00B23D67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B23D67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7559DB" w:rsidRPr="00480935" w:rsidRDefault="007559DB" w:rsidP="007559D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559DB" w:rsidRPr="00480935" w:rsidRDefault="007559DB" w:rsidP="007559DB">
      <w:pPr>
        <w:rPr>
          <w:rFonts w:ascii="Liberation Serif" w:hAnsi="Liberation Serif" w:cs="Liberation Serif"/>
          <w:sz w:val="28"/>
          <w:szCs w:val="28"/>
        </w:rPr>
      </w:pPr>
    </w:p>
    <w:p w:rsidR="00EB6767" w:rsidRDefault="007559DB" w:rsidP="003C384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Pr="00480935">
        <w:rPr>
          <w:rFonts w:ascii="Liberation Serif" w:hAnsi="Liberation Serif" w:cs="Liberation Serif"/>
          <w:sz w:val="28"/>
          <w:szCs w:val="28"/>
        </w:rPr>
        <w:t xml:space="preserve"> </w:t>
      </w:r>
      <w:r w:rsidRPr="00480935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Pr="00480935">
        <w:rPr>
          <w:rFonts w:ascii="Liberation Serif" w:hAnsi="Liberation Serif" w:cs="Liberation Serif"/>
          <w:sz w:val="28"/>
          <w:szCs w:val="28"/>
        </w:rPr>
        <w:t xml:space="preserve">  А.А. Герасимов</w:t>
      </w:r>
    </w:p>
    <w:p w:rsidR="00EB6767" w:rsidRDefault="00EB6767" w:rsidP="003C3846">
      <w:pPr>
        <w:rPr>
          <w:rFonts w:ascii="Liberation Serif" w:hAnsi="Liberation Serif" w:cs="Liberation Serif"/>
          <w:sz w:val="28"/>
          <w:szCs w:val="28"/>
        </w:rPr>
      </w:pPr>
    </w:p>
    <w:p w:rsidR="00EB6767" w:rsidRDefault="00EB6767" w:rsidP="003C3846">
      <w:pPr>
        <w:rPr>
          <w:rFonts w:ascii="Liberation Serif" w:hAnsi="Liberation Serif" w:cs="Liberation Serif"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tbl>
      <w:tblPr>
        <w:tblStyle w:val="ad"/>
        <w:tblpPr w:leftFromText="180" w:rightFromText="180" w:vertAnchor="text" w:horzAnchor="margin" w:tblpXSpec="right" w:tblpY="-5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</w:tblGrid>
      <w:tr w:rsidR="00401305" w:rsidTr="00401305">
        <w:trPr>
          <w:trHeight w:val="2316"/>
        </w:trPr>
        <w:tc>
          <w:tcPr>
            <w:tcW w:w="5097" w:type="dxa"/>
          </w:tcPr>
          <w:p w:rsidR="00401305" w:rsidRPr="00401305" w:rsidRDefault="00401305" w:rsidP="00401305">
            <w:pPr>
              <w:tabs>
                <w:tab w:val="left" w:pos="-1134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Приложение </w:t>
            </w:r>
          </w:p>
          <w:p w:rsidR="00401305" w:rsidRDefault="00401305" w:rsidP="00401305">
            <w:pPr>
              <w:tabs>
                <w:tab w:val="left" w:pos="-1134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к постановлению </w:t>
            </w:r>
            <w:r w:rsidR="00814CAD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Администрации Каменск-Уральского городского округа </w:t>
            </w:r>
            <w:proofErr w:type="gramStart"/>
            <w:r w:rsidR="00814CAD">
              <w:rPr>
                <w:rFonts w:ascii="Liberation Serif" w:hAnsi="Liberation Serif"/>
                <w:bCs/>
                <w:iCs/>
                <w:sz w:val="28"/>
                <w:szCs w:val="28"/>
              </w:rPr>
              <w:t>от</w:t>
            </w:r>
            <w:proofErr w:type="gramEnd"/>
            <w:r w:rsidR="00814CAD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 _____________ №  ____</w:t>
            </w:r>
          </w:p>
          <w:p w:rsidR="00401305" w:rsidRDefault="00401305" w:rsidP="00401305">
            <w:pPr>
              <w:tabs>
                <w:tab w:val="left" w:pos="-1134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</w:p>
          <w:p w:rsidR="00401305" w:rsidRPr="00401305" w:rsidRDefault="00401305" w:rsidP="00401305">
            <w:pPr>
              <w:tabs>
                <w:tab w:val="left" w:pos="-1134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Приложение № 1</w:t>
            </w:r>
          </w:p>
          <w:p w:rsidR="00401305" w:rsidRDefault="00401305" w:rsidP="00401305">
            <w:pPr>
              <w:tabs>
                <w:tab w:val="left" w:pos="-1134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к Порядку</w:t>
            </w:r>
            <w:r w:rsidRPr="00401305">
              <w:rPr>
                <w:rFonts w:ascii="Liberation Serif" w:hAnsi="Liberation Serif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предоставления субсидий из бюджета 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Каменск-Уральского городского округа</w:t>
            </w:r>
          </w:p>
        </w:tc>
      </w:tr>
    </w:tbl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Cs/>
          <w:iCs/>
          <w:sz w:val="28"/>
          <w:szCs w:val="28"/>
        </w:rPr>
      </w:pPr>
    </w:p>
    <w:p w:rsidR="00401305" w:rsidRP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Cs/>
          <w:iCs/>
          <w:sz w:val="28"/>
          <w:szCs w:val="28"/>
        </w:rPr>
      </w:pPr>
    </w:p>
    <w:p w:rsidR="00401305" w:rsidRP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23722F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8C2CE0" wp14:editId="1EA2851D">
                <wp:simplePos x="0" y="0"/>
                <wp:positionH relativeFrom="column">
                  <wp:posOffset>56515</wp:posOffset>
                </wp:positionH>
                <wp:positionV relativeFrom="paragraph">
                  <wp:posOffset>158115</wp:posOffset>
                </wp:positionV>
                <wp:extent cx="5645150" cy="1219200"/>
                <wp:effectExtent l="0" t="0" r="12700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305" w:rsidRPr="00561CAE" w:rsidRDefault="00401305" w:rsidP="00401305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561CAE"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 xml:space="preserve">ЗАЯВКА </w:t>
                            </w:r>
                          </w:p>
                          <w:p w:rsidR="00401305" w:rsidRPr="00561CAE" w:rsidRDefault="00401305" w:rsidP="00401305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561CAE"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>на получение субсидии</w:t>
                            </w:r>
                            <w:r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 xml:space="preserve"> СО НКО</w:t>
                            </w:r>
                            <w:r w:rsidRPr="00561CAE"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61CAE"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>не являющейся государственным (муниципальным) учреждением, осуществляющей деятельность на территории  Каменск-Уральского городского округа</w:t>
                            </w:r>
                          </w:p>
                          <w:p w:rsidR="00401305" w:rsidRDefault="00401305" w:rsidP="00401305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caps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61CAE"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>в __________квартале  _______ года</w:t>
                            </w:r>
                            <w:r w:rsidRPr="00561CAE">
                              <w:rPr>
                                <w:rFonts w:ascii="Liberation Serif" w:hAnsi="Liberation Serif"/>
                                <w:b/>
                                <w:caps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2A13C0" w:rsidRPr="00561CAE" w:rsidRDefault="002A13C0" w:rsidP="00401305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caps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7" type="#_x0000_t202" style="position:absolute;left:0;text-align:left;margin-left:4.45pt;margin-top:12.45pt;width:444.5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" strokecolor="white" strokeweight="1pt">
                <v:stroke dashstyle="longDash"/>
                <v:textbox>
                  <w:txbxContent>
                    <w:p w:rsidR="00401305" w:rsidRPr="00561CAE" w:rsidRDefault="00401305" w:rsidP="00401305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  <w:r w:rsidRPr="00561CAE"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 xml:space="preserve">ЗАЯВКА </w:t>
                      </w:r>
                    </w:p>
                    <w:p w:rsidR="00401305" w:rsidRPr="00561CAE" w:rsidRDefault="00401305" w:rsidP="00401305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  <w:r w:rsidRPr="00561CAE"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>на получение субсидии</w:t>
                      </w:r>
                      <w:r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 xml:space="preserve"> СО НКО</w:t>
                      </w:r>
                      <w:r w:rsidRPr="00561CAE"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561CAE"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>не являющейся государственным (муниципальным) учреждением, осуществляющей деятельность на территории  Каменск-Уральского городского округа</w:t>
                      </w:r>
                    </w:p>
                    <w:p w:rsidR="00401305" w:rsidRDefault="00401305" w:rsidP="00401305">
                      <w:pPr>
                        <w:jc w:val="center"/>
                        <w:rPr>
                          <w:rFonts w:ascii="Liberation Serif" w:hAnsi="Liberation Serif"/>
                          <w:b/>
                          <w:caps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61CAE"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>в __________квартале  _______ года</w:t>
                      </w:r>
                      <w:r w:rsidRPr="00561CAE">
                        <w:rPr>
                          <w:rFonts w:ascii="Liberation Serif" w:hAnsi="Liberation Serif"/>
                          <w:b/>
                          <w:caps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2A13C0" w:rsidRPr="00561CAE" w:rsidRDefault="002A13C0" w:rsidP="00401305">
                      <w:pPr>
                        <w:jc w:val="center"/>
                        <w:rPr>
                          <w:rFonts w:ascii="Liberation Serif" w:hAnsi="Liberation Serif"/>
                          <w:b/>
                          <w:caps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Y="193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7"/>
        <w:gridCol w:w="1653"/>
        <w:gridCol w:w="2599"/>
      </w:tblGrid>
      <w:tr w:rsidR="00401305" w:rsidRPr="0023722F" w:rsidTr="00401305">
        <w:tc>
          <w:tcPr>
            <w:tcW w:w="7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rPr>
                <w:rFonts w:ascii="Liberation Serif" w:eastAsia="Arial Unicode MS" w:hAnsi="Liberation Serif"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sz w:val="28"/>
                <w:szCs w:val="28"/>
              </w:rPr>
              <w:t>Регистрационный номер заявки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ind w:firstLine="709"/>
              <w:jc w:val="right"/>
              <w:rPr>
                <w:rFonts w:ascii="Liberation Serif" w:eastAsia="Arial Unicode MS" w:hAnsi="Liberation Serif"/>
                <w:sz w:val="28"/>
                <w:szCs w:val="28"/>
              </w:rPr>
            </w:pPr>
          </w:p>
        </w:tc>
      </w:tr>
      <w:tr w:rsidR="00401305" w:rsidRPr="0023722F" w:rsidTr="00401305">
        <w:tc>
          <w:tcPr>
            <w:tcW w:w="7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>Дата получения заявки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ind w:firstLine="709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</w:p>
        </w:tc>
      </w:tr>
      <w:tr w:rsidR="00401305" w:rsidRPr="0023722F" w:rsidTr="00401305">
        <w:trPr>
          <w:trHeight w:val="649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E1B3A">
            <w:pPr>
              <w:snapToGri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color w:val="000000"/>
                <w:sz w:val="28"/>
                <w:szCs w:val="28"/>
              </w:rPr>
              <w:t>Полное наименование СО НКО</w:t>
            </w:r>
          </w:p>
          <w:p w:rsidR="00401305" w:rsidRPr="0023722F" w:rsidRDefault="00401305" w:rsidP="004E1B3A">
            <w:pPr>
              <w:snapToGrid w:val="0"/>
              <w:jc w:val="both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color w:val="000000"/>
                <w:sz w:val="28"/>
                <w:szCs w:val="28"/>
              </w:rPr>
              <w:t>(в точном соответствии с записью в Едином государственном реестре юридических лиц)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ind w:firstLine="709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</w:p>
        </w:tc>
      </w:tr>
      <w:tr w:rsidR="00401305" w:rsidRPr="0023722F" w:rsidTr="00401305">
        <w:trPr>
          <w:trHeight w:val="649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E1B3A">
            <w:pPr>
              <w:snapToGrid w:val="0"/>
              <w:jc w:val="both"/>
              <w:rPr>
                <w:rFonts w:ascii="Liberation Serif" w:eastAsia="Arial Unicode MS" w:hAnsi="Liberation Serif"/>
                <w:sz w:val="28"/>
                <w:szCs w:val="28"/>
              </w:rPr>
            </w:pP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>Юридический адрес СО НКО</w:t>
            </w:r>
            <w:r w:rsidR="004E1B3A">
              <w:rPr>
                <w:rFonts w:ascii="Liberation Serif" w:eastAsia="Arial Unicode MS" w:hAnsi="Liberation Serif"/>
                <w:sz w:val="28"/>
                <w:szCs w:val="28"/>
              </w:rPr>
              <w:t xml:space="preserve"> - </w:t>
            </w: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>заявителя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ind w:firstLine="709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</w:p>
        </w:tc>
      </w:tr>
      <w:tr w:rsidR="00401305" w:rsidRPr="0023722F" w:rsidTr="00401305">
        <w:trPr>
          <w:trHeight w:val="731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E1B3A">
            <w:pPr>
              <w:snapToGrid w:val="0"/>
              <w:jc w:val="both"/>
              <w:rPr>
                <w:rFonts w:ascii="Liberation Serif" w:eastAsia="Arial Unicode MS" w:hAnsi="Liberation Serif"/>
                <w:sz w:val="28"/>
                <w:szCs w:val="28"/>
              </w:rPr>
            </w:pP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 xml:space="preserve">Руководитель СО НКО – заявителя </w:t>
            </w:r>
          </w:p>
          <w:p w:rsidR="00401305" w:rsidRPr="0023722F" w:rsidRDefault="00401305" w:rsidP="004E1B3A">
            <w:pPr>
              <w:snapToGrid w:val="0"/>
              <w:jc w:val="both"/>
              <w:rPr>
                <w:rFonts w:ascii="Liberation Serif" w:eastAsia="Arial Unicode MS" w:hAnsi="Liberation Serif"/>
                <w:sz w:val="28"/>
                <w:szCs w:val="28"/>
              </w:rPr>
            </w:pP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>(Ф.И.О., контактный телефон)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ind w:firstLine="709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</w:p>
        </w:tc>
      </w:tr>
      <w:tr w:rsidR="00401305" w:rsidRPr="0023722F" w:rsidTr="00401305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E1B3A">
            <w:pPr>
              <w:snapToGrid w:val="0"/>
              <w:jc w:val="both"/>
              <w:rPr>
                <w:rFonts w:ascii="Liberation Serif" w:eastAsia="Arial Unicode MS" w:hAnsi="Liberation Serif"/>
                <w:sz w:val="28"/>
                <w:szCs w:val="28"/>
              </w:rPr>
            </w:pP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 xml:space="preserve">Бухгалтер СО НКО – заявителя </w:t>
            </w:r>
          </w:p>
          <w:p w:rsidR="00401305" w:rsidRPr="0023722F" w:rsidRDefault="00401305" w:rsidP="004E1B3A">
            <w:pPr>
              <w:snapToGri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>(Ф.И.О., контактный телефон)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ind w:firstLine="709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</w:p>
        </w:tc>
      </w:tr>
      <w:tr w:rsidR="00401305" w:rsidRPr="0023722F" w:rsidTr="00401305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E1B3A">
            <w:pPr>
              <w:snapToGrid w:val="0"/>
              <w:jc w:val="both"/>
              <w:rPr>
                <w:rFonts w:ascii="Liberation Serif" w:eastAsia="Arial Unicode MS" w:hAnsi="Liberation Serif"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sz w:val="28"/>
                <w:szCs w:val="28"/>
              </w:rPr>
              <w:t>Выписка из учредительных документов в</w:t>
            </w: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>ида (видов) деятельности СО НКО в соответствии со ст. 31.1. Федерального закона  от 12 января 1996 года  № 7-ФЗ «О некоммерческих организациях»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ind w:firstLine="709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</w:p>
        </w:tc>
      </w:tr>
      <w:tr w:rsidR="00401305" w:rsidRPr="0023722F" w:rsidTr="00401305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E1B3A">
            <w:pPr>
              <w:snapToGrid w:val="0"/>
              <w:jc w:val="both"/>
              <w:rPr>
                <w:rFonts w:ascii="Liberation Serif" w:eastAsia="Arial Unicode MS" w:hAnsi="Liberation Serif"/>
                <w:sz w:val="28"/>
                <w:szCs w:val="28"/>
              </w:rPr>
            </w:pP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 xml:space="preserve">Адрес действующего сайта СО НКО в сети Интернет либо страницы в </w:t>
            </w:r>
            <w:r w:rsidR="004E1B3A">
              <w:rPr>
                <w:rFonts w:ascii="Liberation Serif" w:eastAsia="Arial Unicode MS" w:hAnsi="Liberation Serif"/>
                <w:sz w:val="28"/>
                <w:szCs w:val="28"/>
              </w:rPr>
              <w:t>социальной сети</w:t>
            </w: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ind w:firstLine="709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</w:p>
        </w:tc>
      </w:tr>
      <w:tr w:rsidR="004E1B3A" w:rsidRPr="0023722F" w:rsidTr="00401305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A" w:rsidRPr="0023722F" w:rsidRDefault="004E1B3A" w:rsidP="004E1B3A">
            <w:pPr>
              <w:snapToGrid w:val="0"/>
              <w:jc w:val="both"/>
              <w:rPr>
                <w:rFonts w:ascii="Liberation Serif" w:eastAsia="Arial Unicode MS" w:hAnsi="Liberation Serif"/>
                <w:sz w:val="28"/>
                <w:szCs w:val="28"/>
              </w:rPr>
            </w:pPr>
            <w:r>
              <w:rPr>
                <w:rFonts w:ascii="Liberation Serif" w:eastAsia="Arial Unicode MS" w:hAnsi="Liberation Serif"/>
                <w:sz w:val="28"/>
                <w:szCs w:val="28"/>
              </w:rPr>
              <w:t>А</w:t>
            </w: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t>дрес электронной почты СО НКО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A" w:rsidRPr="0023722F" w:rsidRDefault="004E1B3A" w:rsidP="00401305">
            <w:pPr>
              <w:snapToGrid w:val="0"/>
              <w:spacing w:line="360" w:lineRule="auto"/>
              <w:ind w:firstLine="709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</w:p>
        </w:tc>
      </w:tr>
      <w:tr w:rsidR="00401305" w:rsidRPr="0023722F" w:rsidTr="00401305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E1B3A">
            <w:pPr>
              <w:snapToGrid w:val="0"/>
              <w:jc w:val="both"/>
              <w:rPr>
                <w:rFonts w:ascii="Liberation Serif" w:eastAsia="Arial Unicode MS" w:hAnsi="Liberation Serif"/>
                <w:sz w:val="28"/>
                <w:szCs w:val="28"/>
              </w:rPr>
            </w:pPr>
            <w:r w:rsidRPr="0023722F">
              <w:rPr>
                <w:rFonts w:ascii="Liberation Serif" w:eastAsia="Arial Unicode MS" w:hAnsi="Liberation Serif"/>
                <w:sz w:val="28"/>
                <w:szCs w:val="28"/>
              </w:rPr>
              <w:lastRenderedPageBreak/>
              <w:t>Запрашиваемая сумма субсидии                      (в рублях)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spacing w:line="360" w:lineRule="auto"/>
              <w:ind w:firstLine="709"/>
              <w:rPr>
                <w:rFonts w:ascii="Liberation Serif" w:eastAsia="Arial Unicode MS" w:hAnsi="Liberation Serif"/>
                <w:b/>
                <w:sz w:val="28"/>
                <w:szCs w:val="28"/>
              </w:rPr>
            </w:pPr>
          </w:p>
        </w:tc>
      </w:tr>
    </w:tbl>
    <w:p w:rsidR="00401305" w:rsidRPr="0023722F" w:rsidRDefault="00401305" w:rsidP="00401305">
      <w:pPr>
        <w:widowControl w:val="0"/>
        <w:tabs>
          <w:tab w:val="left" w:pos="4125"/>
        </w:tabs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Liberation Serif" w:hAnsi="Liberation Serif"/>
          <w:sz w:val="28"/>
          <w:szCs w:val="28"/>
        </w:rPr>
      </w:pPr>
    </w:p>
    <w:p w:rsidR="00401305" w:rsidRPr="00401305" w:rsidRDefault="00401305" w:rsidP="00B23D67">
      <w:pPr>
        <w:widowControl w:val="0"/>
        <w:numPr>
          <w:ilvl w:val="0"/>
          <w:numId w:val="6"/>
        </w:numPr>
        <w:tabs>
          <w:tab w:val="left" w:pos="4125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401305">
        <w:rPr>
          <w:rFonts w:ascii="Liberation Serif" w:hAnsi="Liberation Serif"/>
          <w:sz w:val="28"/>
          <w:szCs w:val="28"/>
        </w:rPr>
        <w:t>Календарный план работы на __________ квартал _______года</w:t>
      </w:r>
    </w:p>
    <w:p w:rsidR="00401305" w:rsidRPr="00401305" w:rsidRDefault="00401305" w:rsidP="00401305">
      <w:pPr>
        <w:widowControl w:val="0"/>
        <w:tabs>
          <w:tab w:val="left" w:pos="4125"/>
        </w:tabs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Liberation Serif" w:hAnsi="Liberation Serif"/>
          <w:bCs/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1276"/>
        <w:gridCol w:w="1417"/>
        <w:gridCol w:w="2646"/>
        <w:gridCol w:w="2457"/>
      </w:tblGrid>
      <w:tr w:rsidR="00401305" w:rsidRPr="00401305" w:rsidTr="00B23D67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tabs>
                <w:tab w:val="num" w:pos="993"/>
              </w:tabs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 xml:space="preserve">№ </w:t>
            </w:r>
            <w:proofErr w:type="gramStart"/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>п</w:t>
            </w:r>
            <w:proofErr w:type="gramEnd"/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tabs>
                <w:tab w:val="num" w:pos="993"/>
              </w:tabs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tabs>
                <w:tab w:val="num" w:pos="993"/>
              </w:tabs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>Дата и время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tabs>
                <w:tab w:val="num" w:pos="993"/>
              </w:tabs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Место проведения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401305">
            <w:pPr>
              <w:tabs>
                <w:tab w:val="num" w:pos="993"/>
              </w:tabs>
              <w:snapToGrid w:val="0"/>
              <w:jc w:val="center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Планируемое количество посетителей/</w:t>
            </w:r>
          </w:p>
          <w:p w:rsidR="00401305" w:rsidRPr="00401305" w:rsidRDefault="00401305" w:rsidP="00401305">
            <w:pPr>
              <w:tabs>
                <w:tab w:val="num" w:pos="993"/>
              </w:tabs>
              <w:snapToGrid w:val="0"/>
              <w:jc w:val="center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proofErr w:type="spellStart"/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благополучателей</w:t>
            </w:r>
            <w:proofErr w:type="spellEnd"/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/</w:t>
            </w:r>
          </w:p>
          <w:p w:rsidR="00401305" w:rsidRPr="00401305" w:rsidRDefault="00401305" w:rsidP="00401305">
            <w:pPr>
              <w:tabs>
                <w:tab w:val="num" w:pos="993"/>
              </w:tabs>
              <w:snapToGrid w:val="0"/>
              <w:jc w:val="center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участников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widowControl w:val="0"/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Liberation Serif" w:hAnsi="Liberation Serif"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sz w:val="28"/>
                <w:szCs w:val="28"/>
              </w:rPr>
              <w:t>Роль СО НКО в мероприятии: организатор/</w:t>
            </w:r>
          </w:p>
          <w:p w:rsidR="00401305" w:rsidRPr="00401305" w:rsidRDefault="00401305" w:rsidP="00702E7C">
            <w:pPr>
              <w:widowControl w:val="0"/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01305">
              <w:rPr>
                <w:rFonts w:ascii="Liberation Serif" w:hAnsi="Liberation Serif"/>
                <w:sz w:val="28"/>
                <w:szCs w:val="28"/>
              </w:rPr>
              <w:t>соорганизатор</w:t>
            </w:r>
            <w:proofErr w:type="spellEnd"/>
            <w:r w:rsidRPr="00401305">
              <w:rPr>
                <w:rFonts w:ascii="Liberation Serif" w:hAnsi="Liberation Serif"/>
                <w:sz w:val="28"/>
                <w:szCs w:val="28"/>
              </w:rPr>
              <w:t xml:space="preserve"> /</w:t>
            </w:r>
          </w:p>
          <w:p w:rsidR="00401305" w:rsidRPr="00401305" w:rsidRDefault="00401305" w:rsidP="00702E7C">
            <w:pPr>
              <w:widowControl w:val="0"/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Liberation Serif" w:hAnsi="Liberation Serif"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sz w:val="28"/>
                <w:szCs w:val="28"/>
              </w:rPr>
              <w:t>участник</w:t>
            </w:r>
          </w:p>
        </w:tc>
      </w:tr>
      <w:tr w:rsidR="00401305" w:rsidRPr="00401305" w:rsidTr="00B23D67">
        <w:trPr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widowControl w:val="0"/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401305" w:rsidRPr="0023722F" w:rsidRDefault="00401305" w:rsidP="00B23D67">
      <w:pPr>
        <w:snapToGrid w:val="0"/>
        <w:spacing w:before="120" w:after="120"/>
        <w:ind w:left="349" w:hanging="349"/>
        <w:jc w:val="both"/>
        <w:rPr>
          <w:rFonts w:ascii="Liberation Serif" w:hAnsi="Liberation Serif"/>
          <w:sz w:val="28"/>
          <w:szCs w:val="28"/>
        </w:rPr>
      </w:pPr>
      <w:r w:rsidRPr="0023722F">
        <w:rPr>
          <w:rFonts w:ascii="Liberation Serif" w:hAnsi="Liberation Serif"/>
          <w:sz w:val="28"/>
          <w:szCs w:val="28"/>
        </w:rPr>
        <w:t xml:space="preserve">2. Смета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1134"/>
        <w:gridCol w:w="1984"/>
        <w:gridCol w:w="1843"/>
      </w:tblGrid>
      <w:tr w:rsidR="00401305" w:rsidRPr="0023722F" w:rsidTr="00814CA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>№</w:t>
            </w:r>
          </w:p>
          <w:p w:rsidR="00401305" w:rsidRPr="00401305" w:rsidRDefault="00401305" w:rsidP="00702E7C">
            <w:pPr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proofErr w:type="gramStart"/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>п</w:t>
            </w:r>
            <w:proofErr w:type="gramEnd"/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>Виды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tabs>
                <w:tab w:val="num" w:pos="993"/>
              </w:tabs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Сумма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tabs>
                <w:tab w:val="num" w:pos="993"/>
              </w:tabs>
              <w:snapToGrid w:val="0"/>
              <w:spacing w:before="120" w:after="12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sz w:val="28"/>
                <w:szCs w:val="28"/>
              </w:rPr>
              <w:t>Комментарии - письменное обоснование статей</w:t>
            </w:r>
          </w:p>
          <w:p w:rsidR="00401305" w:rsidRPr="00401305" w:rsidRDefault="00401305" w:rsidP="00702E7C">
            <w:pPr>
              <w:tabs>
                <w:tab w:val="num" w:pos="993"/>
              </w:tabs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401305" w:rsidRDefault="00401305" w:rsidP="00702E7C">
            <w:pPr>
              <w:tabs>
                <w:tab w:val="num" w:pos="993"/>
              </w:tabs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sz w:val="28"/>
                <w:szCs w:val="28"/>
              </w:rPr>
              <w:t xml:space="preserve">Объем планируемых привлеченных средств </w:t>
            </w:r>
          </w:p>
        </w:tc>
      </w:tr>
      <w:tr w:rsidR="00401305" w:rsidRPr="0023722F" w:rsidTr="00814CAD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numPr>
                <w:ilvl w:val="0"/>
                <w:numId w:val="3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Приобретение проездных документов </w:t>
            </w:r>
            <w:proofErr w:type="gramStart"/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для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СО </w:t>
            </w: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>НКО в служебных целях на все виды городского пассажирского транспорта кроме такси</w:t>
            </w:r>
            <w:proofErr w:type="gramEnd"/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 (не более одного проездного в месяц)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</w:tr>
      <w:tr w:rsidR="00401305" w:rsidRPr="0023722F" w:rsidTr="00814CAD">
        <w:trPr>
          <w:trHeight w:val="7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numPr>
                <w:ilvl w:val="0"/>
                <w:numId w:val="3"/>
              </w:numPr>
              <w:snapToGrid w:val="0"/>
              <w:spacing w:before="120" w:after="12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B23D67">
            <w:pPr>
              <w:snapToGri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>Приобретение канцелярских товаров (не более 1000 руб</w:t>
            </w:r>
            <w:r w:rsidR="00B23D67">
              <w:rPr>
                <w:rFonts w:ascii="Liberation Serif" w:hAnsi="Liberation Serif"/>
                <w:bCs/>
                <w:sz w:val="28"/>
                <w:szCs w:val="28"/>
              </w:rPr>
              <w:t>лей</w:t>
            </w: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 в месяц)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</w:tr>
      <w:tr w:rsidR="00401305" w:rsidRPr="0023722F" w:rsidTr="00814CAD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numPr>
                <w:ilvl w:val="0"/>
                <w:numId w:val="3"/>
              </w:numPr>
              <w:snapToGrid w:val="0"/>
              <w:spacing w:before="120" w:after="12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jc w:val="both"/>
              <w:rPr>
                <w:rFonts w:ascii="Liberation Serif" w:hAnsi="Liberation Serif"/>
                <w:bCs/>
                <w:color w:val="FF0000"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Оплата коммунальных услуг в нежилом помещении, которое  находится по юридическому адресу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СО </w:t>
            </w: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НКО, либо на право </w:t>
            </w:r>
            <w:proofErr w:type="gramStart"/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>пользования</w:t>
            </w:r>
            <w:proofErr w:type="gramEnd"/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 которым для реализации уставных целей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СО </w:t>
            </w: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>НКО заключен договор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</w:tr>
      <w:tr w:rsidR="00401305" w:rsidRPr="0023722F" w:rsidTr="00814CAD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numPr>
                <w:ilvl w:val="0"/>
                <w:numId w:val="3"/>
              </w:numPr>
              <w:snapToGrid w:val="0"/>
              <w:spacing w:before="120" w:after="12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05" w:rsidRPr="0023722F" w:rsidRDefault="00401305" w:rsidP="00814CAD">
            <w:pPr>
              <w:snapToGri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Оплата услуг связи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СО </w:t>
            </w: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НКО в служебных целях (в </w:t>
            </w:r>
            <w:proofErr w:type="spellStart"/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>т.ч</w:t>
            </w:r>
            <w:proofErr w:type="spellEnd"/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>. сотовой и п</w:t>
            </w:r>
            <w:r w:rsidR="004E1B3A">
              <w:rPr>
                <w:rFonts w:ascii="Liberation Serif" w:hAnsi="Liberation Serif"/>
                <w:bCs/>
                <w:sz w:val="28"/>
                <w:szCs w:val="28"/>
              </w:rPr>
              <w:t>роводной связи не более 700 рублей</w:t>
            </w: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 в месяц</w:t>
            </w:r>
            <w:r w:rsidRPr="00401305">
              <w:rPr>
                <w:rFonts w:ascii="Liberation Serif" w:hAnsi="Liberation Serif"/>
                <w:bCs/>
                <w:sz w:val="28"/>
                <w:szCs w:val="28"/>
              </w:rPr>
              <w:t xml:space="preserve">)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</w:tr>
      <w:tr w:rsidR="00401305" w:rsidRPr="0023722F" w:rsidTr="00814CAD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numPr>
                <w:ilvl w:val="0"/>
                <w:numId w:val="3"/>
              </w:numPr>
              <w:snapToGrid w:val="0"/>
              <w:spacing w:before="120" w:after="12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>Оплата услуг по доступу к сети Интернет в сл</w:t>
            </w:r>
            <w:r w:rsidR="004E1B3A">
              <w:rPr>
                <w:rFonts w:ascii="Liberation Serif" w:hAnsi="Liberation Serif"/>
                <w:bCs/>
                <w:sz w:val="28"/>
                <w:szCs w:val="28"/>
              </w:rPr>
              <w:t>ужебных целях</w:t>
            </w:r>
            <w:r w:rsidR="00814CAD">
              <w:rPr>
                <w:rFonts w:ascii="Liberation Serif" w:hAnsi="Liberation Serif"/>
                <w:bCs/>
                <w:sz w:val="28"/>
                <w:szCs w:val="28"/>
              </w:rPr>
              <w:t xml:space="preserve">            </w:t>
            </w:r>
            <w:r w:rsidR="004E1B3A">
              <w:rPr>
                <w:rFonts w:ascii="Liberation Serif" w:hAnsi="Liberation Serif"/>
                <w:bCs/>
                <w:sz w:val="28"/>
                <w:szCs w:val="28"/>
              </w:rPr>
              <w:t xml:space="preserve"> (не более 500 рублей</w:t>
            </w: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 в месяц)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</w:tr>
      <w:tr w:rsidR="00401305" w:rsidRPr="0023722F" w:rsidTr="00814CAD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numPr>
                <w:ilvl w:val="0"/>
                <w:numId w:val="3"/>
              </w:numPr>
              <w:snapToGrid w:val="0"/>
              <w:spacing w:before="120" w:after="12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 xml:space="preserve">Оплата расчетно-кассового обслуживания в кредитных </w:t>
            </w: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организациях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</w:tr>
      <w:tr w:rsidR="00401305" w:rsidRPr="0023722F" w:rsidTr="00814CAD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numPr>
                <w:ilvl w:val="0"/>
                <w:numId w:val="3"/>
              </w:numPr>
              <w:snapToGrid w:val="0"/>
              <w:spacing w:before="120" w:after="12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401305">
            <w:pPr>
              <w:snapToGri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bCs/>
                <w:sz w:val="28"/>
                <w:szCs w:val="28"/>
              </w:rPr>
              <w:t>Оплата услуг по вывозу мусора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</w:tr>
      <w:tr w:rsidR="00401305" w:rsidRPr="0023722F" w:rsidTr="00814CAD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numPr>
                <w:ilvl w:val="0"/>
                <w:numId w:val="3"/>
              </w:numPr>
              <w:snapToGrid w:val="0"/>
              <w:spacing w:before="120" w:after="12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7" w:rsidRPr="00401305" w:rsidRDefault="00401305" w:rsidP="00B23D67">
            <w:pPr>
              <w:snapToGrid w:val="0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23722F">
              <w:rPr>
                <w:rFonts w:ascii="Liberation Serif" w:hAnsi="Liberation Serif"/>
                <w:bCs/>
                <w:iCs/>
                <w:sz w:val="28"/>
                <w:szCs w:val="28"/>
              </w:rPr>
              <w:t>Приобретение печатных периодических изда</w:t>
            </w:r>
            <w:r w:rsidR="004E1B3A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ний </w:t>
            </w:r>
            <w:r w:rsidR="00B23D67"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согласно виду уставной деятельности</w:t>
            </w:r>
          </w:p>
          <w:p w:rsidR="00401305" w:rsidRPr="0023722F" w:rsidRDefault="00B23D67" w:rsidP="00B23D67">
            <w:pPr>
              <w:snapToGri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>СО НКО</w:t>
            </w:r>
            <w:r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 </w:t>
            </w:r>
            <w:r w:rsidR="004E1B3A">
              <w:rPr>
                <w:rFonts w:ascii="Liberation Serif" w:hAnsi="Liberation Serif"/>
                <w:bCs/>
                <w:iCs/>
                <w:sz w:val="28"/>
                <w:szCs w:val="28"/>
              </w:rPr>
              <w:t>(не более 2 000 рублей</w:t>
            </w:r>
            <w:r w:rsidR="00401305" w:rsidRPr="0023722F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 в квартал)</w:t>
            </w:r>
            <w:r w:rsidR="00401305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05" w:rsidRPr="0023722F" w:rsidRDefault="00401305" w:rsidP="00702E7C">
            <w:pPr>
              <w:snapToGrid w:val="0"/>
              <w:spacing w:before="120" w:after="120"/>
              <w:ind w:firstLine="709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</w:tr>
    </w:tbl>
    <w:p w:rsidR="00401305" w:rsidRPr="0023722F" w:rsidRDefault="00401305" w:rsidP="00401305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3722F">
        <w:rPr>
          <w:rFonts w:ascii="Liberation Serif" w:hAnsi="Liberation Serif"/>
          <w:sz w:val="28"/>
          <w:szCs w:val="28"/>
        </w:rPr>
        <w:t xml:space="preserve">           </w:t>
      </w:r>
    </w:p>
    <w:p w:rsidR="00401305" w:rsidRPr="0023722F" w:rsidRDefault="00B23D67" w:rsidP="00B23D67">
      <w:pPr>
        <w:tabs>
          <w:tab w:val="left" w:pos="-1134"/>
        </w:tabs>
        <w:overflowPunct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</w:t>
      </w:r>
      <w:r w:rsidR="00401305" w:rsidRPr="0023722F">
        <w:rPr>
          <w:rFonts w:ascii="Liberation Serif" w:hAnsi="Liberation Serif"/>
          <w:sz w:val="28"/>
          <w:szCs w:val="28"/>
        </w:rPr>
        <w:t xml:space="preserve">                 </w:t>
      </w:r>
      <w:r>
        <w:rPr>
          <w:rFonts w:ascii="Liberation Serif" w:hAnsi="Liberation Serif"/>
          <w:sz w:val="28"/>
          <w:szCs w:val="28"/>
        </w:rPr>
        <w:t>_____________</w:t>
      </w:r>
      <w:r w:rsidR="00401305" w:rsidRPr="0023722F">
        <w:rPr>
          <w:rFonts w:ascii="Liberation Serif" w:hAnsi="Liberation Serif"/>
          <w:sz w:val="28"/>
          <w:szCs w:val="28"/>
        </w:rPr>
        <w:t xml:space="preserve">                  </w:t>
      </w:r>
      <w:r>
        <w:rPr>
          <w:rFonts w:ascii="Liberation Serif" w:hAnsi="Liberation Serif"/>
          <w:sz w:val="28"/>
          <w:szCs w:val="28"/>
        </w:rPr>
        <w:t xml:space="preserve">              _______________</w:t>
      </w:r>
      <w:r w:rsidR="00401305" w:rsidRPr="0023722F">
        <w:rPr>
          <w:rFonts w:ascii="Liberation Serif" w:hAnsi="Liberation Serif"/>
          <w:sz w:val="28"/>
          <w:szCs w:val="28"/>
        </w:rPr>
        <w:t xml:space="preserve">                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401305" w:rsidRPr="0023722F">
        <w:rPr>
          <w:rFonts w:ascii="Liberation Serif" w:hAnsi="Liberation Serif"/>
          <w:sz w:val="28"/>
          <w:szCs w:val="28"/>
        </w:rPr>
        <w:t>(Должность</w:t>
      </w:r>
      <w:r>
        <w:rPr>
          <w:rFonts w:ascii="Liberation Serif" w:hAnsi="Liberation Serif"/>
          <w:sz w:val="28"/>
          <w:szCs w:val="28"/>
        </w:rPr>
        <w:t xml:space="preserve">)                                </w:t>
      </w:r>
      <w:r>
        <w:rPr>
          <w:rFonts w:ascii="Liberation Serif" w:hAnsi="Liberation Serif"/>
          <w:sz w:val="24"/>
          <w:szCs w:val="28"/>
        </w:rPr>
        <w:t>(</w:t>
      </w:r>
      <w:r w:rsidR="00401305" w:rsidRPr="0023722F">
        <w:rPr>
          <w:rFonts w:ascii="Liberation Serif" w:hAnsi="Liberation Serif"/>
          <w:sz w:val="28"/>
          <w:szCs w:val="28"/>
        </w:rPr>
        <w:t xml:space="preserve">Ф.И.О.)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</w:t>
      </w:r>
      <w:r w:rsidR="00401305" w:rsidRPr="0023722F">
        <w:rPr>
          <w:rFonts w:ascii="Liberation Serif" w:hAnsi="Liberation Serif"/>
          <w:sz w:val="28"/>
          <w:szCs w:val="28"/>
        </w:rPr>
        <w:t xml:space="preserve"> (Подпись)</w:t>
      </w:r>
    </w:p>
    <w:p w:rsidR="00401305" w:rsidRPr="0023722F" w:rsidRDefault="00401305" w:rsidP="00401305">
      <w:pPr>
        <w:tabs>
          <w:tab w:val="left" w:pos="-1134"/>
        </w:tabs>
        <w:overflowPunct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3722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401305" w:rsidRPr="0023722F" w:rsidRDefault="00401305" w:rsidP="00401305">
      <w:pPr>
        <w:tabs>
          <w:tab w:val="left" w:pos="-1134"/>
        </w:tabs>
        <w:overflowPunct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3722F">
        <w:rPr>
          <w:rFonts w:ascii="Liberation Serif" w:hAnsi="Liberation Serif"/>
          <w:sz w:val="28"/>
          <w:szCs w:val="28"/>
        </w:rPr>
        <w:t xml:space="preserve"> М.П.</w:t>
      </w:r>
    </w:p>
    <w:p w:rsidR="00401305" w:rsidRDefault="00401305" w:rsidP="00401305">
      <w:pPr>
        <w:ind w:left="5760"/>
        <w:rPr>
          <w:rFonts w:ascii="Liberation Serif" w:hAnsi="Liberation Serif"/>
          <w:sz w:val="28"/>
          <w:szCs w:val="28"/>
        </w:rPr>
      </w:pPr>
    </w:p>
    <w:p w:rsidR="00401305" w:rsidRDefault="00401305" w:rsidP="00401305">
      <w:pPr>
        <w:ind w:left="5760"/>
        <w:rPr>
          <w:rFonts w:ascii="Liberation Serif" w:hAnsi="Liberation Serif"/>
          <w:sz w:val="28"/>
          <w:szCs w:val="28"/>
        </w:rPr>
      </w:pPr>
    </w:p>
    <w:p w:rsidR="00401305" w:rsidRDefault="00401305" w:rsidP="00401305">
      <w:pPr>
        <w:ind w:left="5760"/>
        <w:rPr>
          <w:rFonts w:ascii="Liberation Serif" w:hAnsi="Liberation Serif"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01305" w:rsidRDefault="00401305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B23D67" w:rsidRDefault="00B23D67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bookmarkStart w:id="0" w:name="_GoBack"/>
      <w:bookmarkEnd w:id="0"/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A13C0" w:rsidRDefault="002A13C0" w:rsidP="00EB6767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EB6767" w:rsidRDefault="00EB6767" w:rsidP="003C3846">
      <w:pPr>
        <w:rPr>
          <w:rFonts w:ascii="Liberation Serif" w:hAnsi="Liberation Serif" w:cs="Liberation Serif"/>
          <w:sz w:val="28"/>
          <w:szCs w:val="28"/>
        </w:rPr>
      </w:pPr>
    </w:p>
    <w:p w:rsidR="00FE7588" w:rsidRDefault="007559DB" w:rsidP="003C3846">
      <w:pPr>
        <w:rPr>
          <w:rFonts w:ascii="Liberation Serif" w:hAnsi="Liberation Serif"/>
          <w:b/>
          <w:bCs/>
          <w:iCs/>
          <w:sz w:val="28"/>
          <w:szCs w:val="28"/>
        </w:rPr>
      </w:pPr>
      <w:r w:rsidRPr="00480935">
        <w:rPr>
          <w:rFonts w:ascii="Liberation Serif" w:eastAsiaTheme="minorHAnsi" w:hAnsi="Liberation Serif"/>
          <w:sz w:val="28"/>
          <w:szCs w:val="28"/>
          <w:lang w:eastAsia="en-US"/>
        </w:rPr>
        <w:t xml:space="preserve">  </w:t>
      </w:r>
    </w:p>
    <w:sectPr w:rsidR="00FE7588" w:rsidSect="009862AF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707" w:rsidRDefault="001C6707" w:rsidP="0023722F">
      <w:r>
        <w:separator/>
      </w:r>
    </w:p>
  </w:endnote>
  <w:endnote w:type="continuationSeparator" w:id="0">
    <w:p w:rsidR="001C6707" w:rsidRDefault="001C6707" w:rsidP="0023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707" w:rsidRDefault="001C6707" w:rsidP="0023722F">
      <w:r>
        <w:separator/>
      </w:r>
    </w:p>
  </w:footnote>
  <w:footnote w:type="continuationSeparator" w:id="0">
    <w:p w:rsidR="001C6707" w:rsidRDefault="001C6707" w:rsidP="00237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452" w:rsidRDefault="007E6452">
    <w:pPr>
      <w:pStyle w:val="a9"/>
      <w:jc w:val="center"/>
    </w:pPr>
  </w:p>
  <w:p w:rsidR="00625C3D" w:rsidRDefault="00625C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CE2AA4B4"/>
    <w:lvl w:ilvl="0" w:tplc="1FD0D902">
      <w:start w:val="1"/>
      <w:numFmt w:val="decimal"/>
      <w:lvlText w:val="%1."/>
      <w:lvlJc w:val="left"/>
      <w:pPr>
        <w:ind w:left="1935" w:hanging="121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0075B91"/>
    <w:multiLevelType w:val="hybridMultilevel"/>
    <w:tmpl w:val="CDEC944C"/>
    <w:lvl w:ilvl="0" w:tplc="911E9B4A">
      <w:start w:val="1"/>
      <w:numFmt w:val="decimal"/>
      <w:lvlText w:val="%1)"/>
      <w:lvlJc w:val="left"/>
      <w:pPr>
        <w:ind w:left="1386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">
    <w:nsid w:val="25F8536A"/>
    <w:multiLevelType w:val="hybridMultilevel"/>
    <w:tmpl w:val="6F2C44E4"/>
    <w:lvl w:ilvl="0" w:tplc="46C2EF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7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8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656770"/>
    <w:multiLevelType w:val="hybridMultilevel"/>
    <w:tmpl w:val="F4701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69E55271"/>
    <w:multiLevelType w:val="hybridMultilevel"/>
    <w:tmpl w:val="9BB4C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D81193"/>
    <w:multiLevelType w:val="hybridMultilevel"/>
    <w:tmpl w:val="9BB4C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5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1"/>
  </w:num>
  <w:num w:numId="10">
    <w:abstractNumId w:val="4"/>
  </w:num>
  <w:num w:numId="11">
    <w:abstractNumId w:val="10"/>
  </w:num>
  <w:num w:numId="12">
    <w:abstractNumId w:val="12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53"/>
    <w:rsid w:val="000030FF"/>
    <w:rsid w:val="00057CE5"/>
    <w:rsid w:val="00070212"/>
    <w:rsid w:val="000B13C3"/>
    <w:rsid w:val="000E24F5"/>
    <w:rsid w:val="000E47D1"/>
    <w:rsid w:val="00133698"/>
    <w:rsid w:val="0014649F"/>
    <w:rsid w:val="001517A3"/>
    <w:rsid w:val="00157E4D"/>
    <w:rsid w:val="00167217"/>
    <w:rsid w:val="00172A02"/>
    <w:rsid w:val="00172F02"/>
    <w:rsid w:val="00194DD6"/>
    <w:rsid w:val="001957C7"/>
    <w:rsid w:val="001B1B89"/>
    <w:rsid w:val="001C6707"/>
    <w:rsid w:val="001C6EE4"/>
    <w:rsid w:val="001E34D5"/>
    <w:rsid w:val="0023226A"/>
    <w:rsid w:val="0023722F"/>
    <w:rsid w:val="00253731"/>
    <w:rsid w:val="00262FEE"/>
    <w:rsid w:val="002645D6"/>
    <w:rsid w:val="00274728"/>
    <w:rsid w:val="00275623"/>
    <w:rsid w:val="002A13C0"/>
    <w:rsid w:val="002C09B0"/>
    <w:rsid w:val="002D1451"/>
    <w:rsid w:val="002D3281"/>
    <w:rsid w:val="002E6B23"/>
    <w:rsid w:val="002F243B"/>
    <w:rsid w:val="00301773"/>
    <w:rsid w:val="00304283"/>
    <w:rsid w:val="00311136"/>
    <w:rsid w:val="00347874"/>
    <w:rsid w:val="003511E8"/>
    <w:rsid w:val="00352B7E"/>
    <w:rsid w:val="00374C89"/>
    <w:rsid w:val="003C057D"/>
    <w:rsid w:val="003C1018"/>
    <w:rsid w:val="003C3846"/>
    <w:rsid w:val="003D7B93"/>
    <w:rsid w:val="003F6459"/>
    <w:rsid w:val="00401305"/>
    <w:rsid w:val="00405DA6"/>
    <w:rsid w:val="004144F5"/>
    <w:rsid w:val="00417D48"/>
    <w:rsid w:val="004276C4"/>
    <w:rsid w:val="0043073E"/>
    <w:rsid w:val="0043708C"/>
    <w:rsid w:val="004532FE"/>
    <w:rsid w:val="00455D17"/>
    <w:rsid w:val="004C3D72"/>
    <w:rsid w:val="004C4E96"/>
    <w:rsid w:val="004E1B3A"/>
    <w:rsid w:val="004E3DA8"/>
    <w:rsid w:val="004F1BF0"/>
    <w:rsid w:val="004F4246"/>
    <w:rsid w:val="005030C0"/>
    <w:rsid w:val="0052450E"/>
    <w:rsid w:val="00536788"/>
    <w:rsid w:val="00543709"/>
    <w:rsid w:val="00550B82"/>
    <w:rsid w:val="00560532"/>
    <w:rsid w:val="00561CAE"/>
    <w:rsid w:val="00570CB5"/>
    <w:rsid w:val="00580AB6"/>
    <w:rsid w:val="00594B84"/>
    <w:rsid w:val="005A74F9"/>
    <w:rsid w:val="005A7E12"/>
    <w:rsid w:val="005B10B5"/>
    <w:rsid w:val="005B56E1"/>
    <w:rsid w:val="0061569D"/>
    <w:rsid w:val="00625C3D"/>
    <w:rsid w:val="00626C29"/>
    <w:rsid w:val="0067205D"/>
    <w:rsid w:val="0068508B"/>
    <w:rsid w:val="006A4837"/>
    <w:rsid w:val="006B7B18"/>
    <w:rsid w:val="006C6C5E"/>
    <w:rsid w:val="006D4002"/>
    <w:rsid w:val="006E0333"/>
    <w:rsid w:val="006E2BE1"/>
    <w:rsid w:val="006E3342"/>
    <w:rsid w:val="00702165"/>
    <w:rsid w:val="00717CB1"/>
    <w:rsid w:val="00720985"/>
    <w:rsid w:val="00722A45"/>
    <w:rsid w:val="007360EA"/>
    <w:rsid w:val="007559DB"/>
    <w:rsid w:val="007851D2"/>
    <w:rsid w:val="00785D19"/>
    <w:rsid w:val="00790A67"/>
    <w:rsid w:val="007D4A4D"/>
    <w:rsid w:val="007E5047"/>
    <w:rsid w:val="007E6452"/>
    <w:rsid w:val="00804262"/>
    <w:rsid w:val="00814CAD"/>
    <w:rsid w:val="0083328E"/>
    <w:rsid w:val="008338AD"/>
    <w:rsid w:val="0083594B"/>
    <w:rsid w:val="008556E0"/>
    <w:rsid w:val="00871148"/>
    <w:rsid w:val="00891B9E"/>
    <w:rsid w:val="00896CBC"/>
    <w:rsid w:val="008A4F54"/>
    <w:rsid w:val="008B159E"/>
    <w:rsid w:val="008C0E41"/>
    <w:rsid w:val="008D728B"/>
    <w:rsid w:val="008F320E"/>
    <w:rsid w:val="0093573E"/>
    <w:rsid w:val="0094201D"/>
    <w:rsid w:val="0095418A"/>
    <w:rsid w:val="00956960"/>
    <w:rsid w:val="00962856"/>
    <w:rsid w:val="00965644"/>
    <w:rsid w:val="00975A1C"/>
    <w:rsid w:val="009862AF"/>
    <w:rsid w:val="00994E6B"/>
    <w:rsid w:val="009A1C8D"/>
    <w:rsid w:val="009D00FC"/>
    <w:rsid w:val="009D7C4C"/>
    <w:rsid w:val="009E3EC1"/>
    <w:rsid w:val="00A1076A"/>
    <w:rsid w:val="00A1191E"/>
    <w:rsid w:val="00A148B1"/>
    <w:rsid w:val="00A152A0"/>
    <w:rsid w:val="00A163AA"/>
    <w:rsid w:val="00A20499"/>
    <w:rsid w:val="00A21D56"/>
    <w:rsid w:val="00A26589"/>
    <w:rsid w:val="00A27CCC"/>
    <w:rsid w:val="00A27D4A"/>
    <w:rsid w:val="00AA660C"/>
    <w:rsid w:val="00AB79AB"/>
    <w:rsid w:val="00AC4E4D"/>
    <w:rsid w:val="00AE1087"/>
    <w:rsid w:val="00AE17F2"/>
    <w:rsid w:val="00AE55EC"/>
    <w:rsid w:val="00AF2C93"/>
    <w:rsid w:val="00AF6DDF"/>
    <w:rsid w:val="00B013F2"/>
    <w:rsid w:val="00B04EA0"/>
    <w:rsid w:val="00B10D32"/>
    <w:rsid w:val="00B23D67"/>
    <w:rsid w:val="00B32EF5"/>
    <w:rsid w:val="00B422BC"/>
    <w:rsid w:val="00B46F04"/>
    <w:rsid w:val="00B61953"/>
    <w:rsid w:val="00B62133"/>
    <w:rsid w:val="00B8158F"/>
    <w:rsid w:val="00B83E97"/>
    <w:rsid w:val="00B91D93"/>
    <w:rsid w:val="00B94002"/>
    <w:rsid w:val="00B95DBC"/>
    <w:rsid w:val="00BA2D7F"/>
    <w:rsid w:val="00BA4CAF"/>
    <w:rsid w:val="00BA6701"/>
    <w:rsid w:val="00BA7870"/>
    <w:rsid w:val="00BC1FB3"/>
    <w:rsid w:val="00BC4E2D"/>
    <w:rsid w:val="00BC77AC"/>
    <w:rsid w:val="00BE1818"/>
    <w:rsid w:val="00BE6540"/>
    <w:rsid w:val="00BF4B49"/>
    <w:rsid w:val="00BF66E3"/>
    <w:rsid w:val="00BF6E1F"/>
    <w:rsid w:val="00BF6E52"/>
    <w:rsid w:val="00C06C4B"/>
    <w:rsid w:val="00C13208"/>
    <w:rsid w:val="00C15697"/>
    <w:rsid w:val="00C1610B"/>
    <w:rsid w:val="00C26251"/>
    <w:rsid w:val="00C41650"/>
    <w:rsid w:val="00C55198"/>
    <w:rsid w:val="00C73CF6"/>
    <w:rsid w:val="00C8290F"/>
    <w:rsid w:val="00C84E2F"/>
    <w:rsid w:val="00CA14D7"/>
    <w:rsid w:val="00CD1604"/>
    <w:rsid w:val="00CD50B8"/>
    <w:rsid w:val="00CE1280"/>
    <w:rsid w:val="00CF7251"/>
    <w:rsid w:val="00CF7D09"/>
    <w:rsid w:val="00D02341"/>
    <w:rsid w:val="00D24D92"/>
    <w:rsid w:val="00D3575F"/>
    <w:rsid w:val="00D45C14"/>
    <w:rsid w:val="00D46873"/>
    <w:rsid w:val="00D7786B"/>
    <w:rsid w:val="00D8586A"/>
    <w:rsid w:val="00D874E6"/>
    <w:rsid w:val="00D9187A"/>
    <w:rsid w:val="00D921D5"/>
    <w:rsid w:val="00DB3E26"/>
    <w:rsid w:val="00DB4666"/>
    <w:rsid w:val="00DD0257"/>
    <w:rsid w:val="00DD3D98"/>
    <w:rsid w:val="00DD5C2D"/>
    <w:rsid w:val="00DE4BE7"/>
    <w:rsid w:val="00E22F0D"/>
    <w:rsid w:val="00E23C2E"/>
    <w:rsid w:val="00E53F44"/>
    <w:rsid w:val="00E7491A"/>
    <w:rsid w:val="00EB6767"/>
    <w:rsid w:val="00ED4DA5"/>
    <w:rsid w:val="00EE15B3"/>
    <w:rsid w:val="00EE4587"/>
    <w:rsid w:val="00EE4C51"/>
    <w:rsid w:val="00EE6242"/>
    <w:rsid w:val="00F10DFD"/>
    <w:rsid w:val="00F129BF"/>
    <w:rsid w:val="00F338FE"/>
    <w:rsid w:val="00F47194"/>
    <w:rsid w:val="00FA194B"/>
    <w:rsid w:val="00FA3C20"/>
    <w:rsid w:val="00FA5C66"/>
    <w:rsid w:val="00FB32C4"/>
    <w:rsid w:val="00FD3227"/>
    <w:rsid w:val="00FD7DEC"/>
    <w:rsid w:val="00FE224B"/>
    <w:rsid w:val="00FE7588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7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98DE6-D8D6-4839-B73D-87F861030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1938</TotalTime>
  <Pages>7</Pages>
  <Words>1354</Words>
  <Characters>10316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Torginskaya</cp:lastModifiedBy>
  <cp:revision>105</cp:revision>
  <cp:lastPrinted>2023-02-28T12:07:00Z</cp:lastPrinted>
  <dcterms:created xsi:type="dcterms:W3CDTF">2020-10-30T10:30:00Z</dcterms:created>
  <dcterms:modified xsi:type="dcterms:W3CDTF">2023-03-02T09:12:00Z</dcterms:modified>
</cp:coreProperties>
</file>