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58" w:rsidRPr="008B04AF" w:rsidRDefault="00CC6E41" w:rsidP="0037285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CC6E4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0EFF" w:rsidRDefault="00790E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3F31A0" w:rsidRPr="008B04AF" w:rsidRDefault="003F31A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B04A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B04A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B04A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B04A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B04AF" w:rsidRDefault="00CC6E41" w:rsidP="00133698">
      <w:pPr>
        <w:spacing w:before="400"/>
        <w:rPr>
          <w:rFonts w:ascii="Liberation Serif" w:hAnsi="Liberation Serif" w:cs="Liberation Serif"/>
          <w:sz w:val="24"/>
        </w:rPr>
      </w:pPr>
      <w:r w:rsidRPr="00CC6E4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B04AF">
        <w:rPr>
          <w:rFonts w:ascii="Liberation Serif" w:hAnsi="Liberation Serif" w:cs="Liberation Serif"/>
          <w:sz w:val="24"/>
        </w:rPr>
        <w:t xml:space="preserve">от </w:t>
      </w:r>
      <w:r w:rsidR="00616734">
        <w:rPr>
          <w:rFonts w:ascii="Liberation Serif" w:hAnsi="Liberation Serif" w:cs="Liberation Serif"/>
          <w:sz w:val="24"/>
        </w:rPr>
        <w:t>___________</w:t>
      </w:r>
      <w:r w:rsidR="00133698" w:rsidRPr="008B04AF">
        <w:rPr>
          <w:rFonts w:ascii="Liberation Serif" w:hAnsi="Liberation Serif" w:cs="Liberation Serif"/>
          <w:sz w:val="24"/>
        </w:rPr>
        <w:t xml:space="preserve">  № </w:t>
      </w:r>
      <w:r w:rsidR="00616734">
        <w:rPr>
          <w:rFonts w:ascii="Liberation Serif" w:hAnsi="Liberation Serif" w:cs="Liberation Serif"/>
          <w:sz w:val="24"/>
        </w:rPr>
        <w:t>_____</w:t>
      </w: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3A7A12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hyperlink w:anchor="P34">
        <w:r w:rsidRPr="008B04AF">
          <w:rPr>
            <w:rFonts w:ascii="Liberation Serif" w:hAnsi="Liberation Serif" w:cs="Liberation Serif"/>
            <w:b/>
            <w:sz w:val="28"/>
            <w:szCs w:val="28"/>
          </w:rPr>
          <w:t>Документ</w:t>
        </w:r>
      </w:hyperlink>
      <w:r w:rsidRPr="008B04AF">
        <w:rPr>
          <w:rFonts w:ascii="Liberation Serif" w:hAnsi="Liberation Serif" w:cs="Liberation Serif"/>
          <w:b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</w:p>
    <w:p w:rsidR="00133698" w:rsidRPr="008B04A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15A9C" w:rsidRPr="008B04AF" w:rsidRDefault="00A15A9C" w:rsidP="00C12E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>В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 </w:t>
      </w:r>
      <w:r w:rsidR="003A7A12" w:rsidRPr="008B04AF">
        <w:rPr>
          <w:rFonts w:ascii="Liberation Serif" w:hAnsi="Liberation Serif" w:cs="Liberation Serif"/>
          <w:sz w:val="28"/>
          <w:szCs w:val="28"/>
        </w:rPr>
        <w:t>соответствии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с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8B7D2A" w:rsidRPr="008B04AF">
        <w:rPr>
          <w:rFonts w:ascii="Liberation Serif" w:hAnsi="Liberation Serif" w:cs="Liberation Serif"/>
          <w:sz w:val="28"/>
          <w:szCs w:val="28"/>
        </w:rPr>
        <w:t>ф</w:t>
      </w:r>
      <w:r w:rsidR="00CC1DDE" w:rsidRPr="008B04AF">
        <w:rPr>
          <w:rFonts w:ascii="Liberation Serif" w:hAnsi="Liberation Serif" w:cs="Liberation Serif"/>
          <w:sz w:val="28"/>
          <w:szCs w:val="28"/>
        </w:rPr>
        <w:t>едеральными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законами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CC1DDE" w:rsidRPr="008B04AF">
        <w:rPr>
          <w:rFonts w:ascii="Liberation Serif" w:hAnsi="Liberation Serif" w:cs="Liberation Serif"/>
          <w:sz w:val="28"/>
          <w:szCs w:val="28"/>
        </w:rPr>
        <w:t xml:space="preserve">от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6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октября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2003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>
        <w:r w:rsidRPr="008B04AF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8B04AF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B04AF">
        <w:rPr>
          <w:rFonts w:ascii="Liberation Serif" w:hAnsi="Liberation Serif" w:cs="Liberation Serif"/>
          <w:sz w:val="28"/>
          <w:szCs w:val="28"/>
        </w:rPr>
        <w:t>»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>
        <w:r w:rsidRPr="008B04AF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8B04AF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Pr="008B04AF">
        <w:rPr>
          <w:rFonts w:ascii="Liberation Serif" w:hAnsi="Liberation Serif" w:cs="Liberation Serif"/>
          <w:sz w:val="28"/>
          <w:szCs w:val="28"/>
        </w:rPr>
        <w:t>»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, </w:t>
      </w:r>
      <w:r w:rsidR="00C12EAB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BE3CCF" w:rsidRPr="00C12EAB">
        <w:rPr>
          <w:rFonts w:ascii="Liberation Serif" w:hAnsi="Liberation Serif" w:cs="Liberation Serif"/>
          <w:sz w:val="28"/>
          <w:szCs w:val="28"/>
        </w:rPr>
        <w:t xml:space="preserve">4.1 </w:t>
      </w:r>
      <w:r w:rsidR="00C12EAB" w:rsidRPr="00C12EAB">
        <w:rPr>
          <w:rFonts w:ascii="Liberation Serif" w:hAnsi="Liberation Serif" w:cs="Liberation Serif"/>
          <w:sz w:val="28"/>
          <w:szCs w:val="28"/>
        </w:rPr>
        <w:t xml:space="preserve">Порядка подготовки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утвержденного постановлением Администрации города Каменска-Уральского от 22.06.2016 </w:t>
      </w:r>
      <w:r w:rsidR="00C12EAB">
        <w:rPr>
          <w:rFonts w:ascii="Liberation Serif" w:hAnsi="Liberation Serif" w:cs="Liberation Serif"/>
          <w:sz w:val="28"/>
          <w:szCs w:val="28"/>
        </w:rPr>
        <w:t>№</w:t>
      </w:r>
      <w:r w:rsidR="00C12EAB" w:rsidRPr="00C12EAB">
        <w:rPr>
          <w:rFonts w:ascii="Liberation Serif" w:hAnsi="Liberation Serif" w:cs="Liberation Serif"/>
          <w:sz w:val="28"/>
          <w:szCs w:val="28"/>
        </w:rPr>
        <w:t xml:space="preserve"> 918 «Об утверждении Порядка подготовки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  <w:r w:rsidR="00C12EAB">
        <w:rPr>
          <w:rFonts w:ascii="Liberation Serif" w:hAnsi="Liberation Serif" w:cs="Liberation Serif"/>
          <w:sz w:val="28"/>
          <w:szCs w:val="28"/>
        </w:rPr>
        <w:t>»</w:t>
      </w:r>
      <w:r w:rsidR="00BE3CCF" w:rsidRPr="00BE3CCF">
        <w:rPr>
          <w:rFonts w:ascii="Liberation Serif" w:hAnsi="Liberation Serif" w:cs="Liberation Serif"/>
          <w:i/>
          <w:sz w:val="28"/>
          <w:szCs w:val="28"/>
        </w:rPr>
        <w:t>,</w:t>
      </w:r>
      <w:r w:rsidR="00BE3CC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в целях </w:t>
      </w:r>
      <w:r w:rsidR="00616734">
        <w:rPr>
          <w:rFonts w:ascii="Liberation Serif" w:hAnsi="Liberation Serif" w:cs="Liberation Serif"/>
          <w:sz w:val="28"/>
          <w:szCs w:val="28"/>
        </w:rPr>
        <w:t xml:space="preserve">обеспечения и улучшения </w:t>
      </w:r>
      <w:r w:rsidR="00ED7CCC">
        <w:rPr>
          <w:rFonts w:ascii="Liberation Serif" w:hAnsi="Liberation Serif" w:cs="Liberation Serif"/>
          <w:sz w:val="28"/>
          <w:szCs w:val="28"/>
        </w:rPr>
        <w:t xml:space="preserve">транспортного обслуживания жителей новых районов многоэтажной </w:t>
      </w:r>
      <w:r w:rsidR="00F0481A">
        <w:rPr>
          <w:rFonts w:ascii="Liberation Serif" w:hAnsi="Liberation Serif" w:cs="Liberation Serif"/>
          <w:sz w:val="28"/>
          <w:szCs w:val="28"/>
        </w:rPr>
        <w:t xml:space="preserve">жилой </w:t>
      </w:r>
      <w:r w:rsidR="00ED7CCC">
        <w:rPr>
          <w:rFonts w:ascii="Liberation Serif" w:hAnsi="Liberation Serif" w:cs="Liberation Serif"/>
          <w:sz w:val="28"/>
          <w:szCs w:val="28"/>
        </w:rPr>
        <w:t>за</w:t>
      </w:r>
      <w:r w:rsidR="00B6066F">
        <w:rPr>
          <w:rFonts w:ascii="Liberation Serif" w:hAnsi="Liberation Serif" w:cs="Liberation Serif"/>
          <w:sz w:val="28"/>
          <w:szCs w:val="28"/>
        </w:rPr>
        <w:t>с</w:t>
      </w:r>
      <w:r w:rsidR="00ED7CCC">
        <w:rPr>
          <w:rFonts w:ascii="Liberation Serif" w:hAnsi="Liberation Serif" w:cs="Liberation Serif"/>
          <w:sz w:val="28"/>
          <w:szCs w:val="28"/>
        </w:rPr>
        <w:t>тройки</w:t>
      </w:r>
      <w:r w:rsidRPr="008B04AF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</w:p>
    <w:p w:rsidR="004F1BF0" w:rsidRPr="008B04AF" w:rsidRDefault="004F1BF0" w:rsidP="00A15A9C">
      <w:pPr>
        <w:pStyle w:val="a4"/>
        <w:ind w:firstLine="0"/>
        <w:rPr>
          <w:rFonts w:ascii="Liberation Serif" w:hAnsi="Liberation Serif" w:cs="Liberation Serif"/>
          <w:b/>
          <w:sz w:val="28"/>
        </w:rPr>
      </w:pPr>
      <w:r w:rsidRPr="008B04AF">
        <w:rPr>
          <w:rFonts w:ascii="Liberation Serif" w:hAnsi="Liberation Serif" w:cs="Liberation Serif"/>
          <w:b/>
          <w:sz w:val="28"/>
        </w:rPr>
        <w:t>ПОСТАНОВЛЯЕТ:</w:t>
      </w:r>
    </w:p>
    <w:p w:rsidR="006101A0" w:rsidRDefault="008B7D2A" w:rsidP="00174AA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8B04AF">
        <w:rPr>
          <w:rFonts w:ascii="Liberation Serif" w:hAnsi="Liberation Serif" w:cs="Liberation Serif"/>
          <w:sz w:val="28"/>
        </w:rPr>
        <w:tab/>
      </w:r>
      <w:r w:rsidR="004F1BF0" w:rsidRPr="008B04AF">
        <w:rPr>
          <w:rFonts w:ascii="Liberation Serif" w:hAnsi="Liberation Serif" w:cs="Liberation Serif"/>
          <w:sz w:val="28"/>
        </w:rPr>
        <w:t xml:space="preserve">1. </w:t>
      </w:r>
      <w:r w:rsidRPr="008B04AF">
        <w:rPr>
          <w:rFonts w:ascii="Liberation Serif" w:hAnsi="Liberation Serif" w:cs="Liberation Serif"/>
          <w:sz w:val="28"/>
          <w:szCs w:val="28"/>
        </w:rPr>
        <w:t>Внести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от 29.01.2021 № 51</w:t>
      </w:r>
      <w:r w:rsidR="005E02C4">
        <w:rPr>
          <w:rFonts w:ascii="Liberation Serif" w:hAnsi="Liberation Serif" w:cs="Liberation Serif"/>
          <w:sz w:val="28"/>
          <w:szCs w:val="28"/>
        </w:rPr>
        <w:t xml:space="preserve"> </w:t>
      </w:r>
      <w:r w:rsidR="005E02C4" w:rsidRPr="00C12EAB">
        <w:rPr>
          <w:rFonts w:ascii="Liberation Serif" w:hAnsi="Liberation Serif" w:cs="Liberation Serif"/>
          <w:sz w:val="28"/>
          <w:szCs w:val="28"/>
        </w:rPr>
        <w:t>(в редакции постановлени</w:t>
      </w:r>
      <w:r w:rsidR="00F0481A">
        <w:rPr>
          <w:rFonts w:ascii="Liberation Serif" w:hAnsi="Liberation Serif" w:cs="Liberation Serif"/>
          <w:sz w:val="28"/>
          <w:szCs w:val="28"/>
        </w:rPr>
        <w:t>й Администрации Каменск-Уральского городского округа</w:t>
      </w:r>
      <w:r w:rsidR="005E02C4" w:rsidRPr="00C12EAB">
        <w:rPr>
          <w:rFonts w:ascii="Liberation Serif" w:hAnsi="Liberation Serif" w:cs="Liberation Serif"/>
          <w:sz w:val="28"/>
          <w:szCs w:val="28"/>
        </w:rPr>
        <w:t xml:space="preserve"> от 10.01.2022 № 2</w:t>
      </w:r>
      <w:r w:rsidR="00B6066F">
        <w:rPr>
          <w:rFonts w:ascii="Liberation Serif" w:hAnsi="Liberation Serif" w:cs="Liberation Serif"/>
          <w:sz w:val="28"/>
          <w:szCs w:val="28"/>
        </w:rPr>
        <w:t xml:space="preserve">, </w:t>
      </w:r>
      <w:r w:rsidR="00B6066F" w:rsidRPr="00B6066F">
        <w:rPr>
          <w:rFonts w:ascii="Liberation Serif" w:hAnsi="Liberation Serif" w:cs="Liberation Serif"/>
          <w:color w:val="392C69"/>
          <w:sz w:val="28"/>
          <w:szCs w:val="28"/>
        </w:rPr>
        <w:t>от 20.01.2023</w:t>
      </w:r>
      <w:r w:rsidR="00B6066F" w:rsidRPr="00B6066F">
        <w:rPr>
          <w:rFonts w:ascii="Liberation Serif" w:hAnsi="Liberation Serif" w:cs="Liberation Serif"/>
          <w:sz w:val="28"/>
          <w:szCs w:val="28"/>
        </w:rPr>
        <w:t xml:space="preserve"> </w:t>
      </w:r>
      <w:r w:rsidR="00312F6D" w:rsidRPr="00550813">
        <w:rPr>
          <w:rFonts w:ascii="Liberation Serif" w:hAnsi="Liberation Serif" w:cs="Liberation Serif"/>
          <w:sz w:val="28"/>
          <w:szCs w:val="28"/>
        </w:rPr>
        <w:t>№</w:t>
      </w:r>
      <w:r w:rsidR="00B6066F" w:rsidRPr="00B6066F">
        <w:rPr>
          <w:rFonts w:ascii="Liberation Serif" w:hAnsi="Liberation Serif" w:cs="Liberation Serif"/>
          <w:sz w:val="28"/>
          <w:szCs w:val="28"/>
        </w:rPr>
        <w:t xml:space="preserve"> 35</w:t>
      </w:r>
      <w:r w:rsidR="005E02C4" w:rsidRPr="00C12EAB">
        <w:rPr>
          <w:rFonts w:ascii="Liberation Serif" w:hAnsi="Liberation Serif" w:cs="Liberation Serif"/>
          <w:sz w:val="28"/>
          <w:szCs w:val="28"/>
        </w:rPr>
        <w:t>)</w:t>
      </w:r>
      <w:r w:rsidRPr="00550813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«Об утверждении Документа планирования регулярных перевозок пассажиров и багажа автомобильным транспортом по муниципальным маршрутам в Каменск-Урал</w:t>
      </w:r>
      <w:r w:rsidRPr="00C12EAB">
        <w:rPr>
          <w:rFonts w:ascii="Liberation Serif" w:hAnsi="Liberation Serif" w:cs="Liberation Serif"/>
          <w:sz w:val="28"/>
          <w:szCs w:val="28"/>
        </w:rPr>
        <w:t>ьском городском округе»</w:t>
      </w:r>
      <w:r w:rsidR="00174AA1" w:rsidRPr="00174AA1">
        <w:rPr>
          <w:rFonts w:ascii="Liberation Serif" w:hAnsi="Liberation Serif" w:cs="Liberation Serif"/>
          <w:sz w:val="28"/>
          <w:szCs w:val="28"/>
        </w:rPr>
        <w:t xml:space="preserve"> </w:t>
      </w:r>
      <w:r w:rsidR="00174AA1" w:rsidRPr="008B04AF">
        <w:rPr>
          <w:rFonts w:ascii="Liberation Serif" w:hAnsi="Liberation Serif" w:cs="Liberation Serif"/>
          <w:sz w:val="28"/>
          <w:szCs w:val="28"/>
        </w:rPr>
        <w:t>изменения</w:t>
      </w:r>
      <w:r w:rsidR="00174AA1">
        <w:rPr>
          <w:rFonts w:ascii="Liberation Serif" w:hAnsi="Liberation Serif" w:cs="Liberation Serif"/>
          <w:sz w:val="28"/>
          <w:szCs w:val="28"/>
        </w:rPr>
        <w:t xml:space="preserve">, дополнив </w:t>
      </w:r>
      <w:r w:rsidR="006101A0">
        <w:rPr>
          <w:rFonts w:ascii="Liberation Serif" w:hAnsi="Liberation Serif" w:cs="Liberation Serif"/>
          <w:sz w:val="28"/>
        </w:rPr>
        <w:t xml:space="preserve">таблицу </w:t>
      </w:r>
      <w:r w:rsidR="00174AA1">
        <w:rPr>
          <w:rFonts w:ascii="Liberation Serif" w:hAnsi="Liberation Serif" w:cs="Liberation Serif"/>
          <w:sz w:val="28"/>
        </w:rPr>
        <w:t>2</w:t>
      </w:r>
      <w:r w:rsidR="006101A0">
        <w:rPr>
          <w:rFonts w:ascii="Liberation Serif" w:hAnsi="Liberation Serif" w:cs="Liberation Serif"/>
          <w:sz w:val="28"/>
        </w:rPr>
        <w:t xml:space="preserve"> </w:t>
      </w:r>
      <w:r w:rsidR="00665848">
        <w:rPr>
          <w:rFonts w:ascii="Liberation Serif" w:hAnsi="Liberation Serif" w:cs="Liberation Serif"/>
          <w:sz w:val="28"/>
          <w:szCs w:val="28"/>
        </w:rPr>
        <w:t xml:space="preserve">в подпункте 2 пункта 4.1 </w:t>
      </w:r>
      <w:r w:rsidR="006101A0">
        <w:rPr>
          <w:rFonts w:ascii="Liberation Serif" w:hAnsi="Liberation Serif" w:cs="Liberation Serif"/>
          <w:sz w:val="28"/>
        </w:rPr>
        <w:t>строкой следующего содержания:</w:t>
      </w:r>
    </w:p>
    <w:p w:rsidR="008B04AF" w:rsidRPr="008B04AF" w:rsidRDefault="008B04AF">
      <w:pPr>
        <w:rPr>
          <w:rFonts w:ascii="Liberation Serif" w:hAnsi="Liberation Serif"/>
          <w:sz w:val="2"/>
          <w:szCs w:val="2"/>
        </w:rPr>
      </w:pPr>
    </w:p>
    <w:tbl>
      <w:tblPr>
        <w:tblW w:w="966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24"/>
        <w:gridCol w:w="1247"/>
        <w:gridCol w:w="2126"/>
        <w:gridCol w:w="2518"/>
        <w:gridCol w:w="1559"/>
        <w:gridCol w:w="1593"/>
      </w:tblGrid>
      <w:tr w:rsidR="006101A0" w:rsidRPr="004E52B7" w:rsidTr="00F02C5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F00E60" w:rsidP="00665848">
            <w:pPr>
              <w:pageBreakBefore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F00E60" w:rsidP="00665848">
            <w:pPr>
              <w:pageBreakBefore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F00E60" w:rsidP="00665848">
            <w:pPr>
              <w:pageBreakBefore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Городская больница № 7 - Посёлок Силикатный»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665848" w:rsidP="00665848">
            <w:pPr>
              <w:pageBreakBefore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И</w:t>
            </w:r>
            <w:r w:rsidR="00351E97">
              <w:rPr>
                <w:rFonts w:ascii="Liberation Serif" w:hAnsi="Liberation Serif" w:cs="Liberation Serif"/>
                <w:bCs/>
                <w:sz w:val="28"/>
                <w:szCs w:val="28"/>
              </w:rPr>
              <w:t>зменение схемы 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665848" w:rsidP="00665848">
            <w:pPr>
              <w:pageBreakBefore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01.04.2023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1A0" w:rsidRPr="004E52B7" w:rsidRDefault="00351E97" w:rsidP="00665848">
            <w:pPr>
              <w:pageBreakBefore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Администрация </w:t>
            </w:r>
          </w:p>
        </w:tc>
      </w:tr>
    </w:tbl>
    <w:p w:rsidR="008B7D2A" w:rsidRPr="00E9636A" w:rsidRDefault="00230A2C" w:rsidP="00550813">
      <w:pPr>
        <w:autoSpaceDE w:val="0"/>
        <w:autoSpaceDN w:val="0"/>
        <w:adjustRightInd w:val="0"/>
        <w:spacing w:before="12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ab/>
      </w:r>
      <w:r w:rsidR="004F1BF0" w:rsidRPr="00E9636A">
        <w:rPr>
          <w:rFonts w:ascii="Liberation Serif" w:hAnsi="Liberation Serif" w:cs="Liberation Serif"/>
          <w:sz w:val="28"/>
        </w:rPr>
        <w:t>2.</w:t>
      </w:r>
      <w:r w:rsidRPr="00E9636A">
        <w:rPr>
          <w:rFonts w:ascii="Liberation Serif" w:hAnsi="Liberation Serif" w:cs="Liberation Serif"/>
          <w:sz w:val="28"/>
        </w:rPr>
        <w:t xml:space="preserve"> </w:t>
      </w:r>
      <w:r w:rsidR="008B7D2A" w:rsidRPr="00E9636A">
        <w:rPr>
          <w:rFonts w:ascii="Liberation Serif" w:hAnsi="Liberation Serif" w:cs="Liberation Serif"/>
          <w:sz w:val="28"/>
        </w:rPr>
        <w:t xml:space="preserve">Опубликовать настоящее </w:t>
      </w:r>
      <w:r w:rsidRPr="00E9636A">
        <w:rPr>
          <w:rFonts w:ascii="Liberation Serif" w:hAnsi="Liberation Serif" w:cs="Liberation Serif"/>
          <w:sz w:val="28"/>
        </w:rPr>
        <w:t>п</w:t>
      </w:r>
      <w:r w:rsidR="008B7D2A" w:rsidRPr="00E9636A">
        <w:rPr>
          <w:rFonts w:ascii="Liberation Serif" w:hAnsi="Liberation Serif" w:cs="Liberation Serif"/>
          <w:sz w:val="28"/>
        </w:rPr>
        <w:t xml:space="preserve">остановление в газете </w:t>
      </w:r>
      <w:r w:rsidRPr="00E9636A">
        <w:rPr>
          <w:rFonts w:ascii="Liberation Serif" w:hAnsi="Liberation Serif" w:cs="Liberation Serif"/>
          <w:sz w:val="28"/>
        </w:rPr>
        <w:t>«</w:t>
      </w:r>
      <w:r w:rsidR="008B7D2A" w:rsidRPr="00E9636A">
        <w:rPr>
          <w:rFonts w:ascii="Liberation Serif" w:hAnsi="Liberation Serif" w:cs="Liberation Serif"/>
          <w:sz w:val="28"/>
        </w:rPr>
        <w:t>Каменский рабочий</w:t>
      </w:r>
      <w:r w:rsidRPr="00E9636A">
        <w:rPr>
          <w:rFonts w:ascii="Liberation Serif" w:hAnsi="Liberation Serif" w:cs="Liberation Serif"/>
          <w:sz w:val="28"/>
        </w:rPr>
        <w:t>»</w:t>
      </w:r>
      <w:r w:rsidR="008B7D2A" w:rsidRPr="00E9636A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образования.</w:t>
      </w:r>
    </w:p>
    <w:p w:rsidR="008B7D2A" w:rsidRPr="00E9636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ab/>
      </w:r>
      <w:r w:rsidR="008B7D2A" w:rsidRPr="00E9636A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 w:rsidRPr="00E9636A">
        <w:rPr>
          <w:rFonts w:ascii="Liberation Serif" w:hAnsi="Liberation Serif" w:cs="Liberation Serif"/>
          <w:sz w:val="28"/>
        </w:rPr>
        <w:t>п</w:t>
      </w:r>
      <w:r w:rsidR="008B7D2A" w:rsidRPr="00E9636A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Администрации городского округа Башарина Д.В.</w:t>
      </w:r>
    </w:p>
    <w:p w:rsidR="00133698" w:rsidRPr="008B04AF" w:rsidRDefault="00133698" w:rsidP="006A6BC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0A2C" w:rsidRPr="008B04AF" w:rsidRDefault="00230A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7A12" w:rsidRPr="008B04AF" w:rsidRDefault="00133698" w:rsidP="00BA7972">
      <w:pPr>
        <w:jc w:val="both"/>
        <w:rPr>
          <w:rFonts w:ascii="Liberation Serif" w:hAnsi="Liberation Serif"/>
        </w:rPr>
      </w:pPr>
      <w:r w:rsidRPr="008B04A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8B04AF">
        <w:rPr>
          <w:rFonts w:ascii="Liberation Serif" w:hAnsi="Liberation Serif" w:cs="Liberation Serif"/>
          <w:sz w:val="28"/>
          <w:szCs w:val="28"/>
        </w:rPr>
        <w:br/>
      </w:r>
      <w:r w:rsidR="00720985" w:rsidRPr="008B04A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B04A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FD7DEC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   </w:t>
      </w:r>
      <w:r w:rsidR="00C118B0">
        <w:rPr>
          <w:rFonts w:ascii="Liberation Serif" w:hAnsi="Liberation Serif" w:cs="Liberation Serif"/>
          <w:sz w:val="28"/>
          <w:szCs w:val="28"/>
        </w:rPr>
        <w:t xml:space="preserve">    </w:t>
      </w:r>
      <w:r w:rsidR="004F4246" w:rsidRPr="008B04AF">
        <w:rPr>
          <w:rFonts w:ascii="Liberation Serif" w:hAnsi="Liberation Serif" w:cs="Liberation Serif"/>
          <w:sz w:val="28"/>
          <w:szCs w:val="28"/>
        </w:rPr>
        <w:t>А</w:t>
      </w:r>
      <w:r w:rsidRPr="008B04AF">
        <w:rPr>
          <w:rFonts w:ascii="Liberation Serif" w:hAnsi="Liberation Serif" w:cs="Liberation Serif"/>
          <w:sz w:val="28"/>
          <w:szCs w:val="28"/>
        </w:rPr>
        <w:t>.</w:t>
      </w:r>
      <w:r w:rsidR="003A7A12" w:rsidRPr="008B04AF">
        <w:rPr>
          <w:rFonts w:ascii="Liberation Serif" w:hAnsi="Liberation Serif" w:cs="Liberation Serif"/>
          <w:sz w:val="28"/>
          <w:szCs w:val="28"/>
        </w:rPr>
        <w:t>А.</w:t>
      </w:r>
      <w:r w:rsidR="00C118B0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3A7A12" w:rsidRPr="008B04AF" w:rsidSect="006F739E">
      <w:headerReference w:type="default" r:id="rId10"/>
      <w:pgSz w:w="11905" w:h="16838"/>
      <w:pgMar w:top="1134" w:right="565" w:bottom="1134" w:left="1701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4F4" w:rsidRDefault="007024F4" w:rsidP="003111AC">
      <w:r>
        <w:separator/>
      </w:r>
    </w:p>
  </w:endnote>
  <w:endnote w:type="continuationSeparator" w:id="0">
    <w:p w:rsidR="007024F4" w:rsidRDefault="007024F4" w:rsidP="00311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4F4" w:rsidRDefault="007024F4" w:rsidP="003111AC">
      <w:r>
        <w:separator/>
      </w:r>
    </w:p>
  </w:footnote>
  <w:footnote w:type="continuationSeparator" w:id="0">
    <w:p w:rsidR="007024F4" w:rsidRDefault="007024F4" w:rsidP="00311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8362"/>
      <w:docPartObj>
        <w:docPartGallery w:val="Page Numbers (Top of Page)"/>
        <w:docPartUnique/>
      </w:docPartObj>
    </w:sdtPr>
    <w:sdtContent>
      <w:p w:rsidR="00790EFF" w:rsidRDefault="00CC6E41">
        <w:pPr>
          <w:pStyle w:val="aa"/>
          <w:jc w:val="center"/>
        </w:pPr>
        <w:fldSimple w:instr=" PAGE   \* MERGEFORMAT ">
          <w:r w:rsidR="00665848">
            <w:rPr>
              <w:noProof/>
            </w:rPr>
            <w:t>2</w:t>
          </w:r>
        </w:fldSimple>
      </w:p>
    </w:sdtContent>
  </w:sdt>
  <w:p w:rsidR="00790EFF" w:rsidRDefault="00790EF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7A12"/>
    <w:rsid w:val="00032D0C"/>
    <w:rsid w:val="00054021"/>
    <w:rsid w:val="000700D2"/>
    <w:rsid w:val="000D73C9"/>
    <w:rsid w:val="000E3F40"/>
    <w:rsid w:val="0011207C"/>
    <w:rsid w:val="00133698"/>
    <w:rsid w:val="0013564F"/>
    <w:rsid w:val="00146862"/>
    <w:rsid w:val="00174AA1"/>
    <w:rsid w:val="00187493"/>
    <w:rsid w:val="001942B5"/>
    <w:rsid w:val="001E5FC1"/>
    <w:rsid w:val="0020326C"/>
    <w:rsid w:val="00215F20"/>
    <w:rsid w:val="00222150"/>
    <w:rsid w:val="00222FDD"/>
    <w:rsid w:val="00230A2C"/>
    <w:rsid w:val="0023226A"/>
    <w:rsid w:val="00262FEE"/>
    <w:rsid w:val="00265360"/>
    <w:rsid w:val="00273D43"/>
    <w:rsid w:val="00301773"/>
    <w:rsid w:val="00311136"/>
    <w:rsid w:val="003111AC"/>
    <w:rsid w:val="00312F6D"/>
    <w:rsid w:val="0031626C"/>
    <w:rsid w:val="003416E2"/>
    <w:rsid w:val="00351E97"/>
    <w:rsid w:val="00352B7E"/>
    <w:rsid w:val="00372858"/>
    <w:rsid w:val="00374C89"/>
    <w:rsid w:val="003A3A39"/>
    <w:rsid w:val="003A7A12"/>
    <w:rsid w:val="003D3B6A"/>
    <w:rsid w:val="003F1E18"/>
    <w:rsid w:val="003F31A0"/>
    <w:rsid w:val="003F6459"/>
    <w:rsid w:val="0042293A"/>
    <w:rsid w:val="00451F9A"/>
    <w:rsid w:val="004C3D72"/>
    <w:rsid w:val="004F0D83"/>
    <w:rsid w:val="004F1BF0"/>
    <w:rsid w:val="004F4246"/>
    <w:rsid w:val="004F6966"/>
    <w:rsid w:val="00506E15"/>
    <w:rsid w:val="00517C40"/>
    <w:rsid w:val="00536788"/>
    <w:rsid w:val="00537B47"/>
    <w:rsid w:val="0054725E"/>
    <w:rsid w:val="00550813"/>
    <w:rsid w:val="00554392"/>
    <w:rsid w:val="005554C9"/>
    <w:rsid w:val="00560B24"/>
    <w:rsid w:val="005879DF"/>
    <w:rsid w:val="005D24BB"/>
    <w:rsid w:val="005E02C4"/>
    <w:rsid w:val="005E2AE3"/>
    <w:rsid w:val="006101A0"/>
    <w:rsid w:val="006109C8"/>
    <w:rsid w:val="00616734"/>
    <w:rsid w:val="006214A1"/>
    <w:rsid w:val="0064062B"/>
    <w:rsid w:val="00641EFC"/>
    <w:rsid w:val="006512C5"/>
    <w:rsid w:val="00665848"/>
    <w:rsid w:val="00687781"/>
    <w:rsid w:val="006A6BCD"/>
    <w:rsid w:val="006C147E"/>
    <w:rsid w:val="006C6C5E"/>
    <w:rsid w:val="006E2BE1"/>
    <w:rsid w:val="006F0554"/>
    <w:rsid w:val="006F739E"/>
    <w:rsid w:val="00702165"/>
    <w:rsid w:val="007024F4"/>
    <w:rsid w:val="00720985"/>
    <w:rsid w:val="00730BF3"/>
    <w:rsid w:val="00732DBA"/>
    <w:rsid w:val="007530C3"/>
    <w:rsid w:val="007669A3"/>
    <w:rsid w:val="00770336"/>
    <w:rsid w:val="007856F7"/>
    <w:rsid w:val="00790EFF"/>
    <w:rsid w:val="0083594B"/>
    <w:rsid w:val="008556E0"/>
    <w:rsid w:val="00871148"/>
    <w:rsid w:val="008855AF"/>
    <w:rsid w:val="0089386F"/>
    <w:rsid w:val="00896CBC"/>
    <w:rsid w:val="008B04AF"/>
    <w:rsid w:val="008B7D2A"/>
    <w:rsid w:val="008C0E41"/>
    <w:rsid w:val="008E2D95"/>
    <w:rsid w:val="00956960"/>
    <w:rsid w:val="00975A1C"/>
    <w:rsid w:val="00986503"/>
    <w:rsid w:val="00A1076A"/>
    <w:rsid w:val="00A13AD3"/>
    <w:rsid w:val="00A15A9C"/>
    <w:rsid w:val="00A26589"/>
    <w:rsid w:val="00A27C0B"/>
    <w:rsid w:val="00AA23D8"/>
    <w:rsid w:val="00AA638A"/>
    <w:rsid w:val="00AE4A7D"/>
    <w:rsid w:val="00AE5BFC"/>
    <w:rsid w:val="00AF3D07"/>
    <w:rsid w:val="00B05F69"/>
    <w:rsid w:val="00B13F45"/>
    <w:rsid w:val="00B36A70"/>
    <w:rsid w:val="00B47235"/>
    <w:rsid w:val="00B473B5"/>
    <w:rsid w:val="00B567C2"/>
    <w:rsid w:val="00B6066F"/>
    <w:rsid w:val="00B91D93"/>
    <w:rsid w:val="00B95DBC"/>
    <w:rsid w:val="00BA7870"/>
    <w:rsid w:val="00BA7972"/>
    <w:rsid w:val="00BC77AC"/>
    <w:rsid w:val="00BE3CCF"/>
    <w:rsid w:val="00BF6E52"/>
    <w:rsid w:val="00C118B0"/>
    <w:rsid w:val="00C12EAB"/>
    <w:rsid w:val="00C55198"/>
    <w:rsid w:val="00C71EB3"/>
    <w:rsid w:val="00C75583"/>
    <w:rsid w:val="00C75766"/>
    <w:rsid w:val="00C8290F"/>
    <w:rsid w:val="00CA14D7"/>
    <w:rsid w:val="00CC1DDE"/>
    <w:rsid w:val="00CC5D71"/>
    <w:rsid w:val="00CC6E41"/>
    <w:rsid w:val="00CF7251"/>
    <w:rsid w:val="00D11DE1"/>
    <w:rsid w:val="00D142FE"/>
    <w:rsid w:val="00D36945"/>
    <w:rsid w:val="00D46873"/>
    <w:rsid w:val="00D61D07"/>
    <w:rsid w:val="00D66E41"/>
    <w:rsid w:val="00D921D5"/>
    <w:rsid w:val="00DA2FEF"/>
    <w:rsid w:val="00DC33D3"/>
    <w:rsid w:val="00DC61F5"/>
    <w:rsid w:val="00DD7230"/>
    <w:rsid w:val="00DE4BE7"/>
    <w:rsid w:val="00DE60B7"/>
    <w:rsid w:val="00DF600C"/>
    <w:rsid w:val="00E72321"/>
    <w:rsid w:val="00E7411E"/>
    <w:rsid w:val="00E9636A"/>
    <w:rsid w:val="00EA3379"/>
    <w:rsid w:val="00EB001C"/>
    <w:rsid w:val="00EB4F39"/>
    <w:rsid w:val="00EC54E7"/>
    <w:rsid w:val="00ED4DA5"/>
    <w:rsid w:val="00ED7CCC"/>
    <w:rsid w:val="00EE4587"/>
    <w:rsid w:val="00F00E60"/>
    <w:rsid w:val="00F0481A"/>
    <w:rsid w:val="00F072C6"/>
    <w:rsid w:val="00F129BF"/>
    <w:rsid w:val="00F35709"/>
    <w:rsid w:val="00F35741"/>
    <w:rsid w:val="00F47713"/>
    <w:rsid w:val="00F825B2"/>
    <w:rsid w:val="00F8471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7">
    <w:name w:val="footnote text"/>
    <w:basedOn w:val="a"/>
    <w:link w:val="a8"/>
    <w:rsid w:val="003111AC"/>
  </w:style>
  <w:style w:type="character" w:customStyle="1" w:styleId="a8">
    <w:name w:val="Текст сноски Знак"/>
    <w:basedOn w:val="a0"/>
    <w:link w:val="a7"/>
    <w:rsid w:val="003111AC"/>
  </w:style>
  <w:style w:type="character" w:styleId="a9">
    <w:name w:val="footnote reference"/>
    <w:basedOn w:val="a0"/>
    <w:rsid w:val="003111AC"/>
    <w:rPr>
      <w:vertAlign w:val="superscript"/>
    </w:rPr>
  </w:style>
  <w:style w:type="paragraph" w:styleId="aa">
    <w:name w:val="header"/>
    <w:basedOn w:val="a"/>
    <w:link w:val="ab"/>
    <w:uiPriority w:val="99"/>
    <w:rsid w:val="006F739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739E"/>
  </w:style>
  <w:style w:type="paragraph" w:styleId="ac">
    <w:name w:val="footer"/>
    <w:basedOn w:val="a"/>
    <w:link w:val="ad"/>
    <w:rsid w:val="006F73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F73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E788B6374B9FD5191991F63CDF8F8A144EC6FE72E8DDC73B97BF092460B8E28B2CB4394CFC4AFB26B8BA64ADAE2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796C1-0987-441B-8564-27AA39A51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253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11</cp:revision>
  <cp:lastPrinted>2022-12-27T09:16:00Z</cp:lastPrinted>
  <dcterms:created xsi:type="dcterms:W3CDTF">2022-12-27T08:58:00Z</dcterms:created>
  <dcterms:modified xsi:type="dcterms:W3CDTF">2023-02-02T10:44:00Z</dcterms:modified>
</cp:coreProperties>
</file>