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133698" w:rsidRDefault="00BD41B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591185" cy="744220"/>
                <wp:effectExtent l="0" t="3175" r="381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185" cy="744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DDA" w:rsidRDefault="00042DDA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88723" cy="65286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4806" cy="6630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46.55pt;height:58.6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O1J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" filled="f" stroked="f">
                <v:textbox style="mso-fit-shape-to-text:t">
                  <w:txbxContent>
                    <w:p w:rsidR="00042DDA" w:rsidRDefault="00042DDA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88723" cy="65286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4806" cy="6630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Pr="006A004F" w:rsidRDefault="00133698" w:rsidP="00133698">
      <w:pPr>
        <w:jc w:val="center"/>
        <w:rPr>
          <w:b/>
          <w:sz w:val="24"/>
          <w:szCs w:val="24"/>
        </w:rPr>
      </w:pPr>
    </w:p>
    <w:p w:rsidR="00133698" w:rsidRPr="006A004F" w:rsidRDefault="00133698" w:rsidP="00133698">
      <w:pPr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133698" w:rsidRPr="006A004F" w:rsidRDefault="00133698" w:rsidP="00133698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6A004F">
        <w:rPr>
          <w:rFonts w:ascii="Liberation Serif" w:hAnsi="Liberation Serif"/>
          <w:b/>
          <w:sz w:val="24"/>
          <w:szCs w:val="24"/>
        </w:rPr>
        <w:t>АДМИНИСТРАЦИЯ КАМЕНСК-УРАЛЬСКОГО</w:t>
      </w:r>
      <w:r w:rsidR="00C86594" w:rsidRPr="006A004F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133698" w:rsidRPr="00C86594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8659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86594" w:rsidRDefault="00BD41BF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28575" t="33655" r="31115" b="3302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9DE823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C86594">
        <w:rPr>
          <w:rFonts w:ascii="Liberation Serif" w:hAnsi="Liberation Serif"/>
          <w:sz w:val="24"/>
        </w:rPr>
        <w:t xml:space="preserve">от </w:t>
      </w:r>
      <w:r w:rsidR="00F943B4">
        <w:rPr>
          <w:rFonts w:ascii="Liberation Serif" w:hAnsi="Liberation Serif"/>
          <w:sz w:val="24"/>
        </w:rPr>
        <w:t>_________________</w:t>
      </w:r>
      <w:r w:rsidR="00133698" w:rsidRPr="00C86594">
        <w:rPr>
          <w:rFonts w:ascii="Liberation Serif" w:hAnsi="Liberation Serif"/>
          <w:sz w:val="24"/>
        </w:rPr>
        <w:t xml:space="preserve"> № </w:t>
      </w:r>
      <w:r w:rsidR="00F943B4">
        <w:rPr>
          <w:rFonts w:ascii="Liberation Serif" w:hAnsi="Liberation Serif"/>
          <w:sz w:val="24"/>
        </w:rPr>
        <w:t>_________</w:t>
      </w:r>
      <w:r w:rsidR="00315526" w:rsidRPr="00C86594">
        <w:rPr>
          <w:rFonts w:ascii="Liberation Serif" w:hAnsi="Liberation Serif"/>
          <w:sz w:val="24"/>
        </w:rPr>
        <w:t xml:space="preserve"> </w:t>
      </w:r>
    </w:p>
    <w:p w:rsidR="00133698" w:rsidRPr="00C86594" w:rsidRDefault="00133698" w:rsidP="00133698">
      <w:pPr>
        <w:rPr>
          <w:rFonts w:ascii="Liberation Serif" w:hAnsi="Liberation Serif"/>
          <w:sz w:val="28"/>
          <w:szCs w:val="28"/>
        </w:rPr>
      </w:pPr>
    </w:p>
    <w:p w:rsidR="00E16AC7" w:rsidRPr="00C86594" w:rsidRDefault="00E16AC7" w:rsidP="00133698">
      <w:pPr>
        <w:rPr>
          <w:rFonts w:ascii="Liberation Serif" w:hAnsi="Liberation Serif"/>
          <w:sz w:val="28"/>
          <w:szCs w:val="28"/>
        </w:rPr>
      </w:pPr>
    </w:p>
    <w:p w:rsidR="006A004F" w:rsidRPr="003006BA" w:rsidRDefault="00076734" w:rsidP="006A004F">
      <w:pPr>
        <w:pStyle w:val="ConsPlusTitle"/>
        <w:widowControl/>
        <w:jc w:val="center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 xml:space="preserve">О внесении изменений в </w:t>
      </w:r>
      <w:r w:rsidR="00A479FD" w:rsidRPr="003006BA">
        <w:rPr>
          <w:rFonts w:ascii="Liberation Serif" w:hAnsi="Liberation Serif" w:cs="Liberation Serif"/>
          <w:sz w:val="24"/>
          <w:szCs w:val="24"/>
        </w:rPr>
        <w:t>Ведомственн</w:t>
      </w:r>
      <w:r w:rsidR="00527D5C" w:rsidRPr="003006BA">
        <w:rPr>
          <w:rFonts w:ascii="Liberation Serif" w:hAnsi="Liberation Serif" w:cs="Liberation Serif"/>
          <w:sz w:val="24"/>
          <w:szCs w:val="24"/>
        </w:rPr>
        <w:t>ый</w:t>
      </w:r>
      <w:r w:rsidR="00A479FD" w:rsidRPr="003006BA">
        <w:rPr>
          <w:rFonts w:ascii="Liberation Serif" w:hAnsi="Liberation Serif" w:cs="Liberation Serif"/>
          <w:sz w:val="24"/>
          <w:szCs w:val="24"/>
        </w:rPr>
        <w:t xml:space="preserve"> переч</w:t>
      </w:r>
      <w:r w:rsidR="00527D5C" w:rsidRPr="003006BA">
        <w:rPr>
          <w:rFonts w:ascii="Liberation Serif" w:hAnsi="Liberation Serif" w:cs="Liberation Serif"/>
          <w:sz w:val="24"/>
          <w:szCs w:val="24"/>
        </w:rPr>
        <w:t>е</w:t>
      </w:r>
      <w:r w:rsidR="00A479FD" w:rsidRPr="003006BA">
        <w:rPr>
          <w:rFonts w:ascii="Liberation Serif" w:hAnsi="Liberation Serif" w:cs="Liberation Serif"/>
          <w:sz w:val="24"/>
          <w:szCs w:val="24"/>
        </w:rPr>
        <w:t>н</w:t>
      </w:r>
      <w:r w:rsidR="00527D5C" w:rsidRPr="003006BA">
        <w:rPr>
          <w:rFonts w:ascii="Liberation Serif" w:hAnsi="Liberation Serif" w:cs="Liberation Serif"/>
          <w:sz w:val="24"/>
          <w:szCs w:val="24"/>
        </w:rPr>
        <w:t>ь</w:t>
      </w:r>
      <w:r w:rsidR="00A479FD" w:rsidRPr="003006BA">
        <w:rPr>
          <w:rFonts w:ascii="Liberation Serif" w:hAnsi="Liberation Serif" w:cs="Liberation Serif"/>
          <w:sz w:val="24"/>
          <w:szCs w:val="24"/>
        </w:rPr>
        <w:t xml:space="preserve"> отдельных видов товаров, работ, услуг, их потребительских свойств и характеристик Администрации </w:t>
      </w:r>
      <w:r w:rsidR="003006BA">
        <w:rPr>
          <w:rFonts w:ascii="Liberation Serif" w:hAnsi="Liberation Serif" w:cs="Liberation Serif"/>
          <w:sz w:val="24"/>
          <w:szCs w:val="24"/>
        </w:rPr>
        <w:t xml:space="preserve">                            </w:t>
      </w:r>
      <w:r w:rsidR="00E51D8D" w:rsidRPr="003006BA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="00A479FD" w:rsidRPr="003006BA">
        <w:rPr>
          <w:rFonts w:ascii="Liberation Serif" w:hAnsi="Liberation Serif" w:cs="Liberation Serif"/>
          <w:sz w:val="24"/>
          <w:szCs w:val="24"/>
        </w:rPr>
        <w:t>город</w:t>
      </w:r>
      <w:r w:rsidR="00E51D8D" w:rsidRPr="003006BA">
        <w:rPr>
          <w:rFonts w:ascii="Liberation Serif" w:hAnsi="Liberation Serif" w:cs="Liberation Serif"/>
          <w:sz w:val="24"/>
          <w:szCs w:val="24"/>
        </w:rPr>
        <w:t>ского округа</w:t>
      </w:r>
      <w:r w:rsidR="00A479FD" w:rsidRPr="003006BA">
        <w:rPr>
          <w:rFonts w:ascii="Liberation Serif" w:hAnsi="Liberation Serif" w:cs="Liberation Serif"/>
          <w:sz w:val="24"/>
          <w:szCs w:val="24"/>
        </w:rPr>
        <w:t xml:space="preserve">, ее территориальных органов </w:t>
      </w:r>
      <w:r w:rsidR="003006BA">
        <w:rPr>
          <w:rFonts w:ascii="Liberation Serif" w:hAnsi="Liberation Serif" w:cs="Liberation Serif"/>
          <w:sz w:val="24"/>
          <w:szCs w:val="24"/>
        </w:rPr>
        <w:t xml:space="preserve">                                        </w:t>
      </w:r>
      <w:r w:rsidR="00A479FD" w:rsidRPr="003006BA">
        <w:rPr>
          <w:rFonts w:ascii="Liberation Serif" w:hAnsi="Liberation Serif" w:cs="Liberation Serif"/>
          <w:sz w:val="24"/>
          <w:szCs w:val="24"/>
        </w:rPr>
        <w:t>и подведомственных ей казенных учреждений</w:t>
      </w:r>
    </w:p>
    <w:p w:rsidR="004F65D2" w:rsidRPr="003006BA" w:rsidRDefault="004F65D2" w:rsidP="004F65D2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6A004F" w:rsidRPr="003006BA" w:rsidRDefault="00E51D8D" w:rsidP="00E51D8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В</w:t>
      </w:r>
      <w:r w:rsidR="006A004F" w:rsidRPr="003006BA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6A004F" w:rsidRPr="003006BA">
        <w:rPr>
          <w:rFonts w:ascii="Liberation Serif" w:hAnsi="Liberation Serif" w:cs="Liberation Serif"/>
          <w:sz w:val="24"/>
          <w:szCs w:val="24"/>
        </w:rPr>
        <w:t xml:space="preserve">соответствии </w:t>
      </w:r>
      <w:r w:rsidR="002459FA" w:rsidRPr="003006BA">
        <w:rPr>
          <w:rFonts w:ascii="Liberation Serif" w:hAnsi="Liberation Serif" w:cs="Liberation Serif"/>
          <w:sz w:val="24"/>
          <w:szCs w:val="24"/>
        </w:rPr>
        <w:t xml:space="preserve">с </w:t>
      </w:r>
      <w:r w:rsidR="006A004F" w:rsidRPr="003006BA">
        <w:rPr>
          <w:rFonts w:ascii="Liberation Serif" w:hAnsi="Liberation Serif" w:cs="Liberation Serif"/>
          <w:sz w:val="24"/>
          <w:szCs w:val="24"/>
        </w:rPr>
        <w:t>постановлением Администрации города Каменска-Уральского от 31.03.2016 № 42</w:t>
      </w:r>
      <w:r w:rsidR="00A479FD" w:rsidRPr="003006BA">
        <w:rPr>
          <w:rFonts w:ascii="Liberation Serif" w:hAnsi="Liberation Serif" w:cs="Liberation Serif"/>
          <w:sz w:val="24"/>
          <w:szCs w:val="24"/>
        </w:rPr>
        <w:t>3 (</w:t>
      </w:r>
      <w:r w:rsidR="009C2972" w:rsidRPr="003006BA">
        <w:rPr>
          <w:rFonts w:ascii="Liberation Serif" w:hAnsi="Liberation Serif" w:cs="Liberation Serif"/>
          <w:sz w:val="24"/>
          <w:szCs w:val="24"/>
        </w:rPr>
        <w:t xml:space="preserve">в редакции постановлений Администрации города Каменска-Уральского от 28.12.2016 </w:t>
      </w:r>
      <w:hyperlink r:id="rId8" w:history="1">
        <w:r w:rsidR="009C2972" w:rsidRPr="003006BA">
          <w:rPr>
            <w:rFonts w:ascii="Liberation Serif" w:hAnsi="Liberation Serif" w:cs="Liberation Serif"/>
            <w:sz w:val="24"/>
            <w:szCs w:val="24"/>
          </w:rPr>
          <w:t>№ 1682</w:t>
        </w:r>
      </w:hyperlink>
      <w:r w:rsidR="009C2972" w:rsidRPr="003006BA">
        <w:rPr>
          <w:rFonts w:ascii="Liberation Serif" w:hAnsi="Liberation Serif" w:cs="Liberation Serif"/>
          <w:sz w:val="24"/>
          <w:szCs w:val="24"/>
        </w:rPr>
        <w:t xml:space="preserve">, от 27.06.2018 </w:t>
      </w:r>
      <w:hyperlink r:id="rId9" w:history="1">
        <w:r w:rsidR="009C2972" w:rsidRPr="003006BA">
          <w:rPr>
            <w:rFonts w:ascii="Liberation Serif" w:hAnsi="Liberation Serif" w:cs="Liberation Serif"/>
            <w:sz w:val="24"/>
            <w:szCs w:val="24"/>
          </w:rPr>
          <w:t>№ 566</w:t>
        </w:r>
      </w:hyperlink>
      <w:r w:rsidR="009C2972" w:rsidRPr="003006BA">
        <w:rPr>
          <w:rFonts w:ascii="Liberation Serif" w:hAnsi="Liberation Serif" w:cs="Liberation Serif"/>
          <w:sz w:val="24"/>
          <w:szCs w:val="24"/>
        </w:rPr>
        <w:t xml:space="preserve">, от 29.10.2019 </w:t>
      </w:r>
      <w:hyperlink r:id="rId10" w:history="1">
        <w:r w:rsidR="009C2972" w:rsidRPr="003006BA">
          <w:rPr>
            <w:rFonts w:ascii="Liberation Serif" w:hAnsi="Liberation Serif" w:cs="Liberation Serif"/>
            <w:sz w:val="24"/>
            <w:szCs w:val="24"/>
          </w:rPr>
          <w:t>№ 894</w:t>
        </w:r>
      </w:hyperlink>
      <w:r w:rsidR="009C2972" w:rsidRPr="003006BA">
        <w:rPr>
          <w:rFonts w:ascii="Liberation Serif" w:hAnsi="Liberation Serif" w:cs="Liberation Serif"/>
          <w:sz w:val="24"/>
          <w:szCs w:val="24"/>
        </w:rPr>
        <w:t xml:space="preserve">, </w:t>
      </w:r>
      <w:r w:rsidR="00A479FD" w:rsidRPr="003006BA">
        <w:rPr>
          <w:rFonts w:ascii="Liberation Serif" w:hAnsi="Liberation Serif" w:cs="Liberation Serif"/>
          <w:sz w:val="24"/>
          <w:szCs w:val="24"/>
        </w:rPr>
        <w:t>в редакции постановлени</w:t>
      </w:r>
      <w:r w:rsidR="00527D5C" w:rsidRPr="003006BA">
        <w:rPr>
          <w:rFonts w:ascii="Liberation Serif" w:hAnsi="Liberation Serif" w:cs="Liberation Serif"/>
          <w:sz w:val="24"/>
          <w:szCs w:val="24"/>
        </w:rPr>
        <w:t>й</w:t>
      </w:r>
      <w:r w:rsidR="00A479FD" w:rsidRPr="003006BA">
        <w:rPr>
          <w:rFonts w:ascii="Liberation Serif" w:hAnsi="Liberation Serif" w:cs="Liberation Serif"/>
          <w:sz w:val="24"/>
          <w:szCs w:val="24"/>
        </w:rPr>
        <w:t xml:space="preserve"> Администрации Каменск-Уральского городского округа от 13.11.2020 № 857</w:t>
      </w:r>
      <w:r w:rsidR="00BD41BF" w:rsidRPr="003006BA">
        <w:rPr>
          <w:rFonts w:ascii="Liberation Serif" w:hAnsi="Liberation Serif" w:cs="Liberation Serif"/>
          <w:sz w:val="24"/>
          <w:szCs w:val="24"/>
        </w:rPr>
        <w:t>, от 06.04.2021 № 266</w:t>
      </w:r>
      <w:r w:rsidR="008E2DE1" w:rsidRPr="003006BA">
        <w:rPr>
          <w:rFonts w:ascii="Liberation Serif" w:hAnsi="Liberation Serif" w:cs="Liberation Serif"/>
          <w:sz w:val="24"/>
          <w:szCs w:val="24"/>
        </w:rPr>
        <w:t xml:space="preserve">, от </w:t>
      </w:r>
      <w:r w:rsidR="00635272" w:rsidRPr="003006BA">
        <w:rPr>
          <w:rFonts w:ascii="Liberation Serif" w:hAnsi="Liberation Serif" w:cs="Liberation Serif"/>
          <w:sz w:val="24"/>
          <w:szCs w:val="24"/>
        </w:rPr>
        <w:t>03</w:t>
      </w:r>
      <w:r w:rsidR="00527D5C" w:rsidRPr="003006BA">
        <w:rPr>
          <w:rFonts w:ascii="Liberation Serif" w:hAnsi="Liberation Serif" w:cs="Liberation Serif"/>
          <w:sz w:val="24"/>
          <w:szCs w:val="24"/>
        </w:rPr>
        <w:t>.06.2021</w:t>
      </w:r>
      <w:r w:rsidR="008E2DE1" w:rsidRPr="003006BA">
        <w:rPr>
          <w:rFonts w:ascii="Liberation Serif" w:hAnsi="Liberation Serif" w:cs="Liberation Serif"/>
          <w:sz w:val="24"/>
          <w:szCs w:val="24"/>
        </w:rPr>
        <w:t xml:space="preserve"> №</w:t>
      </w:r>
      <w:r w:rsidR="00527D5C" w:rsidRPr="003006BA">
        <w:rPr>
          <w:rFonts w:ascii="Liberation Serif" w:hAnsi="Liberation Serif" w:cs="Liberation Serif"/>
          <w:sz w:val="24"/>
          <w:szCs w:val="24"/>
        </w:rPr>
        <w:t xml:space="preserve"> </w:t>
      </w:r>
      <w:r w:rsidR="00635272" w:rsidRPr="003006BA">
        <w:rPr>
          <w:rFonts w:ascii="Liberation Serif" w:hAnsi="Liberation Serif" w:cs="Liberation Serif"/>
          <w:sz w:val="24"/>
          <w:szCs w:val="24"/>
        </w:rPr>
        <w:t>450</w:t>
      </w:r>
      <w:r w:rsidR="00042DDA" w:rsidRPr="003006BA">
        <w:rPr>
          <w:rFonts w:ascii="Liberation Serif" w:hAnsi="Liberation Serif" w:cs="Liberation Serif"/>
          <w:sz w:val="24"/>
          <w:szCs w:val="24"/>
        </w:rPr>
        <w:t>)</w:t>
      </w:r>
      <w:r w:rsidR="00760E94" w:rsidRPr="003006BA">
        <w:rPr>
          <w:rFonts w:ascii="Liberation Serif" w:hAnsi="Liberation Serif" w:cs="Liberation Serif"/>
          <w:sz w:val="24"/>
          <w:szCs w:val="24"/>
        </w:rPr>
        <w:t xml:space="preserve"> </w:t>
      </w:r>
      <w:r w:rsidR="00A479FD" w:rsidRPr="003006BA">
        <w:rPr>
          <w:rFonts w:ascii="Liberation Serif" w:hAnsi="Liberation Serif" w:cs="Liberation Serif"/>
          <w:sz w:val="24"/>
          <w:szCs w:val="24"/>
        </w:rPr>
        <w:t>«</w:t>
      </w:r>
      <w:r w:rsidR="008A7FA2" w:rsidRPr="003006BA">
        <w:rPr>
          <w:rFonts w:ascii="Liberation Serif" w:hAnsi="Liberation Serif" w:cs="Liberation Serif"/>
          <w:sz w:val="24"/>
          <w:szCs w:val="24"/>
        </w:rPr>
        <w:t>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Каменск-Уральского городского округа, отраслевыми, функциональными органами Администрации Каменск-Уральского городского округа, их территориальными органами, подведомственными им казенными учреждениями, бюджетными учреждениями и муниципальными унитарными предприятиями</w:t>
      </w:r>
      <w:r w:rsidR="00A479FD" w:rsidRPr="003006BA">
        <w:rPr>
          <w:rFonts w:ascii="Liberation Serif" w:hAnsi="Liberation Serif" w:cs="Liberation Serif"/>
          <w:sz w:val="24"/>
          <w:szCs w:val="24"/>
        </w:rPr>
        <w:t>»</w:t>
      </w:r>
      <w:r w:rsidR="006A004F" w:rsidRPr="003006BA">
        <w:rPr>
          <w:rFonts w:ascii="Liberation Serif" w:hAnsi="Liberation Serif" w:cs="Liberation Serif"/>
          <w:sz w:val="24"/>
          <w:szCs w:val="24"/>
        </w:rPr>
        <w:t xml:space="preserve">, Администрация Каменск-Уральского городского округа </w:t>
      </w:r>
    </w:p>
    <w:p w:rsidR="006A004F" w:rsidRPr="003006BA" w:rsidRDefault="006A004F" w:rsidP="006A004F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3006BA"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9830C0" w:rsidRPr="003006BA" w:rsidRDefault="006A004F" w:rsidP="003006B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 xml:space="preserve">1. </w:t>
      </w:r>
      <w:r w:rsidR="009830C0" w:rsidRPr="003006BA">
        <w:rPr>
          <w:rFonts w:ascii="Liberation Serif" w:hAnsi="Liberation Serif" w:cs="Liberation Serif"/>
          <w:sz w:val="24"/>
          <w:szCs w:val="24"/>
        </w:rPr>
        <w:t>Внести изменения в Ведомственный перечень отдельных видов товаров, работ, услуг, их потребительских свойств и характеристик Администрации Каменск-Уральского</w:t>
      </w:r>
      <w:r w:rsidR="00042DDA" w:rsidRPr="003006BA">
        <w:rPr>
          <w:rFonts w:ascii="Liberation Serif" w:hAnsi="Liberation Serif" w:cs="Liberation Serif"/>
          <w:sz w:val="24"/>
          <w:szCs w:val="24"/>
        </w:rPr>
        <w:t xml:space="preserve"> городского округа</w:t>
      </w:r>
      <w:r w:rsidR="009830C0" w:rsidRPr="003006BA">
        <w:rPr>
          <w:rFonts w:ascii="Liberation Serif" w:hAnsi="Liberation Serif" w:cs="Liberation Serif"/>
          <w:sz w:val="24"/>
          <w:szCs w:val="24"/>
        </w:rPr>
        <w:t>, ее территориальных органов и подведомственных ей казенных учреждений, утвержденный постановлением Администрации Каменск-Уральского</w:t>
      </w:r>
      <w:r w:rsidR="00527D5C" w:rsidRPr="003006BA">
        <w:rPr>
          <w:rFonts w:ascii="Liberation Serif" w:hAnsi="Liberation Serif" w:cs="Liberation Serif"/>
          <w:sz w:val="24"/>
          <w:szCs w:val="24"/>
        </w:rPr>
        <w:t xml:space="preserve"> городского округа</w:t>
      </w:r>
      <w:r w:rsidR="009830C0" w:rsidRPr="003006BA">
        <w:rPr>
          <w:rFonts w:ascii="Liberation Serif" w:hAnsi="Liberation Serif" w:cs="Liberation Serif"/>
          <w:sz w:val="24"/>
          <w:szCs w:val="24"/>
        </w:rPr>
        <w:t xml:space="preserve"> от 01.03.2021 № 155</w:t>
      </w:r>
      <w:r w:rsidR="003006BA" w:rsidRPr="003006BA">
        <w:rPr>
          <w:rFonts w:ascii="Liberation Serif" w:hAnsi="Liberation Serif" w:cs="Liberation Serif"/>
          <w:sz w:val="24"/>
          <w:szCs w:val="24"/>
        </w:rPr>
        <w:t xml:space="preserve"> (в редакции постановления Администрации Каменск-Уральского городского округа от 18.06.2021 № 508)</w:t>
      </w:r>
      <w:r w:rsidR="009830C0" w:rsidRPr="003006BA">
        <w:rPr>
          <w:rFonts w:ascii="Liberation Serif" w:hAnsi="Liberation Serif" w:cs="Liberation Serif"/>
          <w:sz w:val="24"/>
          <w:szCs w:val="24"/>
        </w:rPr>
        <w:t xml:space="preserve"> «Об утверждении Ведомственного перечня отдельных видов товаров, работ, услуг, их потребительских свойств и характеристик Администрации Каменск-Уральского</w:t>
      </w:r>
      <w:r w:rsidR="00527D5C" w:rsidRPr="003006BA">
        <w:rPr>
          <w:rFonts w:ascii="Liberation Serif" w:hAnsi="Liberation Serif" w:cs="Liberation Serif"/>
          <w:sz w:val="24"/>
          <w:szCs w:val="24"/>
        </w:rPr>
        <w:t xml:space="preserve"> городского округа</w:t>
      </w:r>
      <w:r w:rsidR="009830C0" w:rsidRPr="003006BA">
        <w:rPr>
          <w:rFonts w:ascii="Liberation Serif" w:hAnsi="Liberation Serif" w:cs="Liberation Serif"/>
          <w:sz w:val="24"/>
          <w:szCs w:val="24"/>
        </w:rPr>
        <w:t>, ее территориальных органов и подведомственных ей казенных учреждений»</w:t>
      </w:r>
      <w:r w:rsidR="009249C3" w:rsidRPr="003006BA">
        <w:rPr>
          <w:rFonts w:ascii="Liberation Serif" w:hAnsi="Liberation Serif" w:cs="Liberation Serif"/>
          <w:sz w:val="24"/>
          <w:szCs w:val="24"/>
        </w:rPr>
        <w:t xml:space="preserve"> (далее – Перечень)</w:t>
      </w:r>
      <w:r w:rsidR="009830C0" w:rsidRPr="003006BA">
        <w:rPr>
          <w:rFonts w:ascii="Liberation Serif" w:hAnsi="Liberation Serif" w:cs="Liberation Serif"/>
          <w:sz w:val="24"/>
          <w:szCs w:val="24"/>
        </w:rPr>
        <w:t>, изложив</w:t>
      </w:r>
      <w:r w:rsidR="00527D5C" w:rsidRPr="003006BA">
        <w:rPr>
          <w:rFonts w:ascii="Liberation Serif" w:hAnsi="Liberation Serif" w:cs="Liberation Serif"/>
          <w:sz w:val="24"/>
          <w:szCs w:val="24"/>
        </w:rPr>
        <w:t xml:space="preserve"> </w:t>
      </w:r>
      <w:r w:rsidR="00F943B4" w:rsidRPr="003006BA">
        <w:rPr>
          <w:rFonts w:ascii="Liberation Serif" w:hAnsi="Liberation Serif" w:cs="Liberation Serif"/>
          <w:sz w:val="24"/>
          <w:szCs w:val="24"/>
        </w:rPr>
        <w:t>пункты 4, 14 и 18 Перечня в новой редакции согласно приложению к настоящему постановлению.</w:t>
      </w:r>
    </w:p>
    <w:p w:rsidR="0049342A" w:rsidRPr="003006BA" w:rsidRDefault="0049342A" w:rsidP="009830C0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2</w:t>
      </w:r>
      <w:r w:rsidR="00E51D8D" w:rsidRPr="003006BA">
        <w:rPr>
          <w:rFonts w:ascii="Liberation Serif" w:hAnsi="Liberation Serif" w:cs="Liberation Serif"/>
          <w:sz w:val="24"/>
          <w:szCs w:val="24"/>
        </w:rPr>
        <w:t xml:space="preserve">. </w:t>
      </w:r>
      <w:r w:rsidRPr="003006BA">
        <w:rPr>
          <w:rFonts w:ascii="Liberation Serif" w:hAnsi="Liberation Serif" w:cs="Liberation Serif"/>
          <w:sz w:val="24"/>
          <w:szCs w:val="24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F65D2" w:rsidRPr="003006BA" w:rsidRDefault="00703DF7" w:rsidP="004F65D2">
      <w:pPr>
        <w:pStyle w:val="ConsPlusTitle"/>
        <w:widowControl/>
        <w:tabs>
          <w:tab w:val="left" w:pos="851"/>
        </w:tabs>
        <w:ind w:firstLine="709"/>
        <w:jc w:val="both"/>
        <w:rPr>
          <w:rFonts w:ascii="Liberation Serif" w:hAnsi="Liberation Serif" w:cs="Liberation Serif"/>
          <w:b w:val="0"/>
          <w:sz w:val="24"/>
          <w:szCs w:val="24"/>
        </w:rPr>
      </w:pPr>
      <w:r w:rsidRPr="003006BA">
        <w:rPr>
          <w:rFonts w:ascii="Liberation Serif" w:hAnsi="Liberation Serif" w:cs="Liberation Serif"/>
          <w:b w:val="0"/>
          <w:sz w:val="24"/>
          <w:szCs w:val="24"/>
        </w:rPr>
        <w:t>3</w:t>
      </w:r>
      <w:r w:rsidR="004F65D2" w:rsidRPr="003006BA">
        <w:rPr>
          <w:rFonts w:ascii="Liberation Serif" w:hAnsi="Liberation Serif" w:cs="Liberation Serif"/>
          <w:b w:val="0"/>
          <w:sz w:val="24"/>
          <w:szCs w:val="24"/>
        </w:rPr>
        <w:t xml:space="preserve">. Контроль за исполнением настоящего постановления возложить на </w:t>
      </w:r>
      <w:r w:rsidR="00A21C91" w:rsidRPr="003006BA">
        <w:rPr>
          <w:rFonts w:ascii="Liberation Serif" w:hAnsi="Liberation Serif" w:cs="Liberation Serif"/>
          <w:b w:val="0"/>
          <w:sz w:val="24"/>
          <w:szCs w:val="24"/>
        </w:rPr>
        <w:t>руководителя аппарата</w:t>
      </w:r>
      <w:r w:rsidR="004F65D2" w:rsidRPr="003006BA">
        <w:rPr>
          <w:rFonts w:ascii="Liberation Serif" w:hAnsi="Liberation Serif" w:cs="Liberation Serif"/>
          <w:b w:val="0"/>
          <w:sz w:val="24"/>
          <w:szCs w:val="24"/>
        </w:rPr>
        <w:t xml:space="preserve"> Администрации город</w:t>
      </w:r>
      <w:r w:rsidR="006A004F" w:rsidRPr="003006BA">
        <w:rPr>
          <w:rFonts w:ascii="Liberation Serif" w:hAnsi="Liberation Serif" w:cs="Liberation Serif"/>
          <w:b w:val="0"/>
          <w:sz w:val="24"/>
          <w:szCs w:val="24"/>
        </w:rPr>
        <w:t>ского округа</w:t>
      </w:r>
      <w:r w:rsidR="004F65D2" w:rsidRPr="003006BA">
        <w:rPr>
          <w:rFonts w:ascii="Liberation Serif" w:hAnsi="Liberation Serif" w:cs="Liberation Serif"/>
          <w:b w:val="0"/>
          <w:sz w:val="24"/>
          <w:szCs w:val="24"/>
        </w:rPr>
        <w:t xml:space="preserve"> </w:t>
      </w:r>
      <w:r w:rsidR="006A004F" w:rsidRPr="003006BA">
        <w:rPr>
          <w:rFonts w:ascii="Liberation Serif" w:hAnsi="Liberation Serif" w:cs="Liberation Serif"/>
          <w:b w:val="0"/>
          <w:sz w:val="24"/>
          <w:szCs w:val="24"/>
        </w:rPr>
        <w:t>Ялунин</w:t>
      </w:r>
      <w:r w:rsidR="00A21C91" w:rsidRPr="003006BA">
        <w:rPr>
          <w:rFonts w:ascii="Liberation Serif" w:hAnsi="Liberation Serif" w:cs="Liberation Serif"/>
          <w:b w:val="0"/>
          <w:sz w:val="24"/>
          <w:szCs w:val="24"/>
        </w:rPr>
        <w:t>а</w:t>
      </w:r>
      <w:r w:rsidR="006A004F" w:rsidRPr="003006BA">
        <w:rPr>
          <w:rFonts w:ascii="Liberation Serif" w:hAnsi="Liberation Serif" w:cs="Liberation Serif"/>
          <w:b w:val="0"/>
          <w:sz w:val="24"/>
          <w:szCs w:val="24"/>
        </w:rPr>
        <w:t xml:space="preserve"> А.В.</w:t>
      </w:r>
    </w:p>
    <w:p w:rsidR="004F65D2" w:rsidRPr="003006BA" w:rsidRDefault="004F65D2" w:rsidP="004F65D2">
      <w:pPr>
        <w:pStyle w:val="a5"/>
        <w:ind w:firstLine="567"/>
        <w:rPr>
          <w:rFonts w:ascii="Liberation Serif" w:hAnsi="Liberation Serif" w:cs="Liberation Serif"/>
          <w:sz w:val="24"/>
          <w:szCs w:val="24"/>
        </w:rPr>
      </w:pPr>
    </w:p>
    <w:p w:rsidR="009249C3" w:rsidRPr="003006BA" w:rsidRDefault="009249C3" w:rsidP="004F65D2">
      <w:pPr>
        <w:pStyle w:val="a5"/>
        <w:ind w:firstLine="567"/>
        <w:rPr>
          <w:rFonts w:ascii="Liberation Serif" w:hAnsi="Liberation Serif" w:cs="Liberation Serif"/>
          <w:sz w:val="24"/>
          <w:szCs w:val="24"/>
        </w:rPr>
      </w:pPr>
    </w:p>
    <w:p w:rsidR="006A004F" w:rsidRPr="003006BA" w:rsidRDefault="00703DF7" w:rsidP="004F65D2">
      <w:pPr>
        <w:pStyle w:val="a5"/>
        <w:tabs>
          <w:tab w:val="left" w:pos="-142"/>
        </w:tabs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Г</w:t>
      </w:r>
      <w:r w:rsidR="004F65D2" w:rsidRPr="003006BA">
        <w:rPr>
          <w:rFonts w:ascii="Liberation Serif" w:hAnsi="Liberation Serif" w:cs="Liberation Serif"/>
          <w:sz w:val="24"/>
          <w:szCs w:val="24"/>
        </w:rPr>
        <w:t>лав</w:t>
      </w:r>
      <w:r w:rsidRPr="003006BA">
        <w:rPr>
          <w:rFonts w:ascii="Liberation Serif" w:hAnsi="Liberation Serif" w:cs="Liberation Serif"/>
          <w:sz w:val="24"/>
          <w:szCs w:val="24"/>
        </w:rPr>
        <w:t>а</w:t>
      </w:r>
    </w:p>
    <w:p w:rsidR="009B3C57" w:rsidRPr="003006BA" w:rsidRDefault="006A004F" w:rsidP="00D266D4">
      <w:pPr>
        <w:pStyle w:val="a5"/>
        <w:tabs>
          <w:tab w:val="left" w:pos="-142"/>
        </w:tabs>
        <w:rPr>
          <w:rFonts w:ascii="Liberation Serif" w:hAnsi="Liberation Serif" w:cs="Liberation Serif"/>
          <w:sz w:val="24"/>
          <w:szCs w:val="24"/>
        </w:rPr>
        <w:sectPr w:rsidR="009B3C57" w:rsidRPr="003006BA" w:rsidSect="009249C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284" w:right="567" w:bottom="1134" w:left="1701" w:header="709" w:footer="709" w:gutter="0"/>
          <w:cols w:space="708"/>
          <w:docGrid w:linePitch="360"/>
        </w:sectPr>
      </w:pPr>
      <w:r w:rsidRPr="003006BA">
        <w:rPr>
          <w:rFonts w:ascii="Liberation Serif" w:hAnsi="Liberation Serif" w:cs="Liberation Serif"/>
          <w:sz w:val="24"/>
          <w:szCs w:val="24"/>
        </w:rPr>
        <w:t xml:space="preserve">Каменск-Уральского </w:t>
      </w:r>
      <w:r w:rsidR="004F65D2" w:rsidRPr="003006BA">
        <w:rPr>
          <w:rFonts w:ascii="Liberation Serif" w:hAnsi="Liberation Serif" w:cs="Liberation Serif"/>
          <w:sz w:val="24"/>
          <w:szCs w:val="24"/>
        </w:rPr>
        <w:t>город</w:t>
      </w:r>
      <w:r w:rsidRPr="003006BA">
        <w:rPr>
          <w:rFonts w:ascii="Liberation Serif" w:hAnsi="Liberation Serif" w:cs="Liberation Serif"/>
          <w:sz w:val="24"/>
          <w:szCs w:val="24"/>
        </w:rPr>
        <w:t>ского округа</w:t>
      </w:r>
      <w:r w:rsidR="007008DA" w:rsidRPr="003006BA">
        <w:rPr>
          <w:rFonts w:ascii="Liberation Serif" w:hAnsi="Liberation Serif" w:cs="Liberation Serif"/>
          <w:sz w:val="24"/>
          <w:szCs w:val="24"/>
        </w:rPr>
        <w:tab/>
      </w:r>
      <w:r w:rsidR="007008DA" w:rsidRPr="003006BA">
        <w:rPr>
          <w:rFonts w:ascii="Liberation Serif" w:hAnsi="Liberation Serif" w:cs="Liberation Serif"/>
          <w:sz w:val="24"/>
          <w:szCs w:val="24"/>
        </w:rPr>
        <w:tab/>
      </w:r>
      <w:r w:rsidR="003006BA">
        <w:rPr>
          <w:rFonts w:ascii="Liberation Serif" w:hAnsi="Liberation Serif" w:cs="Liberation Serif"/>
          <w:sz w:val="24"/>
          <w:szCs w:val="24"/>
        </w:rPr>
        <w:tab/>
      </w:r>
      <w:r w:rsidR="003006BA">
        <w:rPr>
          <w:rFonts w:ascii="Liberation Serif" w:hAnsi="Liberation Serif" w:cs="Liberation Serif"/>
          <w:sz w:val="24"/>
          <w:szCs w:val="24"/>
        </w:rPr>
        <w:tab/>
      </w:r>
      <w:r w:rsidR="007008DA" w:rsidRPr="003006BA">
        <w:rPr>
          <w:rFonts w:ascii="Liberation Serif" w:hAnsi="Liberation Serif" w:cs="Liberation Serif"/>
          <w:sz w:val="24"/>
          <w:szCs w:val="24"/>
        </w:rPr>
        <w:tab/>
      </w:r>
      <w:r w:rsidR="003006BA">
        <w:rPr>
          <w:rFonts w:ascii="Liberation Serif" w:hAnsi="Liberation Serif" w:cs="Liberation Serif"/>
          <w:sz w:val="24"/>
          <w:szCs w:val="24"/>
        </w:rPr>
        <w:t xml:space="preserve">      </w:t>
      </w:r>
      <w:r w:rsidR="007008DA" w:rsidRPr="003006BA"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3006BA">
        <w:rPr>
          <w:rFonts w:ascii="Liberation Serif" w:hAnsi="Liberation Serif" w:cs="Liberation Serif"/>
          <w:sz w:val="24"/>
          <w:szCs w:val="24"/>
        </w:rPr>
        <w:t>А</w:t>
      </w:r>
      <w:r w:rsidR="00D2748A" w:rsidRPr="003006BA">
        <w:rPr>
          <w:rFonts w:ascii="Liberation Serif" w:hAnsi="Liberation Serif" w:cs="Liberation Serif"/>
          <w:sz w:val="24"/>
          <w:szCs w:val="24"/>
        </w:rPr>
        <w:t>.</w:t>
      </w:r>
      <w:r w:rsidRPr="003006BA">
        <w:rPr>
          <w:rFonts w:ascii="Liberation Serif" w:hAnsi="Liberation Serif" w:cs="Liberation Serif"/>
          <w:sz w:val="24"/>
          <w:szCs w:val="24"/>
        </w:rPr>
        <w:t>А</w:t>
      </w:r>
      <w:r w:rsidR="00D2748A" w:rsidRPr="003006BA">
        <w:rPr>
          <w:rFonts w:ascii="Liberation Serif" w:hAnsi="Liberation Serif" w:cs="Liberation Serif"/>
          <w:sz w:val="24"/>
          <w:szCs w:val="24"/>
        </w:rPr>
        <w:t xml:space="preserve">. </w:t>
      </w:r>
      <w:r w:rsidRPr="003006BA">
        <w:rPr>
          <w:rFonts w:ascii="Liberation Serif" w:hAnsi="Liberation Serif" w:cs="Liberation Serif"/>
          <w:sz w:val="24"/>
          <w:szCs w:val="24"/>
        </w:rPr>
        <w:t>Герасим</w:t>
      </w:r>
      <w:r w:rsidR="00D2748A" w:rsidRPr="003006BA">
        <w:rPr>
          <w:rFonts w:ascii="Liberation Serif" w:hAnsi="Liberation Serif" w:cs="Liberation Serif"/>
          <w:sz w:val="24"/>
          <w:szCs w:val="24"/>
        </w:rPr>
        <w:t>ов</w:t>
      </w:r>
    </w:p>
    <w:p w:rsidR="009B3C57" w:rsidRPr="003006BA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</w:t>
      </w:r>
    </w:p>
    <w:p w:rsidR="009B3C57" w:rsidRPr="003006BA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 xml:space="preserve">к постановлению Администрации </w:t>
      </w:r>
    </w:p>
    <w:p w:rsidR="009B3C57" w:rsidRPr="003006BA" w:rsidRDefault="009B3C57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Каменск-Уральского городского округа</w:t>
      </w:r>
    </w:p>
    <w:p w:rsidR="009B3C57" w:rsidRPr="003006BA" w:rsidRDefault="00F92978" w:rsidP="009B3C57">
      <w:pPr>
        <w:pStyle w:val="ConsPlusNormal"/>
        <w:ind w:left="7230" w:firstLine="0"/>
        <w:jc w:val="right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о</w:t>
      </w:r>
      <w:r w:rsidR="009B3C57" w:rsidRPr="003006BA">
        <w:rPr>
          <w:rFonts w:ascii="Liberation Serif" w:hAnsi="Liberation Serif" w:cs="Liberation Serif"/>
          <w:sz w:val="24"/>
          <w:szCs w:val="24"/>
        </w:rPr>
        <w:t>т</w:t>
      </w:r>
      <w:r w:rsidRPr="003006BA">
        <w:rPr>
          <w:rFonts w:ascii="Liberation Serif" w:hAnsi="Liberation Serif" w:cs="Liberation Serif"/>
          <w:sz w:val="24"/>
          <w:szCs w:val="24"/>
        </w:rPr>
        <w:t xml:space="preserve"> </w:t>
      </w:r>
      <w:r w:rsidR="003006BA" w:rsidRPr="003006BA">
        <w:rPr>
          <w:rFonts w:ascii="Liberation Serif" w:hAnsi="Liberation Serif" w:cs="Liberation Serif"/>
          <w:sz w:val="24"/>
          <w:szCs w:val="24"/>
        </w:rPr>
        <w:t>________________</w:t>
      </w:r>
      <w:r w:rsidR="009B3C57" w:rsidRPr="003006BA">
        <w:rPr>
          <w:rFonts w:ascii="Liberation Serif" w:hAnsi="Liberation Serif" w:cs="Liberation Serif"/>
          <w:sz w:val="24"/>
          <w:szCs w:val="24"/>
        </w:rPr>
        <w:t xml:space="preserve"> №</w:t>
      </w:r>
      <w:r w:rsidRPr="003006BA">
        <w:rPr>
          <w:rFonts w:ascii="Liberation Serif" w:hAnsi="Liberation Serif" w:cs="Liberation Serif"/>
          <w:sz w:val="24"/>
          <w:szCs w:val="24"/>
        </w:rPr>
        <w:t xml:space="preserve"> </w:t>
      </w:r>
      <w:r w:rsidR="003006BA" w:rsidRPr="003006BA">
        <w:rPr>
          <w:rFonts w:ascii="Liberation Serif" w:hAnsi="Liberation Serif" w:cs="Liberation Serif"/>
          <w:sz w:val="24"/>
          <w:szCs w:val="24"/>
        </w:rPr>
        <w:t>______</w:t>
      </w:r>
    </w:p>
    <w:p w:rsidR="009B3C57" w:rsidRPr="003006BA" w:rsidRDefault="009B3C57" w:rsidP="009B3C57">
      <w:pPr>
        <w:tabs>
          <w:tab w:val="left" w:pos="3654"/>
        </w:tabs>
        <w:ind w:left="7230"/>
        <w:jc w:val="right"/>
        <w:rPr>
          <w:rFonts w:ascii="Liberation Serif" w:hAnsi="Liberation Serif" w:cs="Liberation Serif"/>
          <w:sz w:val="24"/>
          <w:szCs w:val="24"/>
        </w:rPr>
      </w:pPr>
    </w:p>
    <w:p w:rsidR="009B3C57" w:rsidRPr="003006BA" w:rsidRDefault="009B3C57" w:rsidP="009B3C57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9B3C57" w:rsidRPr="003006BA" w:rsidRDefault="009B3C57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 xml:space="preserve">Ведомственный перечень отдельных видов товаров, работ, услуг, их потребительских свойств и характеристик Администрации Каменск-Уральского городского округа, ее территориальных органов </w:t>
      </w:r>
    </w:p>
    <w:p w:rsidR="009B3C57" w:rsidRPr="003006BA" w:rsidRDefault="009B3C57" w:rsidP="009B3C57">
      <w:pPr>
        <w:pStyle w:val="ConsPlusNormal"/>
        <w:ind w:firstLine="0"/>
        <w:jc w:val="center"/>
        <w:rPr>
          <w:rFonts w:ascii="Liberation Serif" w:hAnsi="Liberation Serif" w:cs="Liberation Serif"/>
          <w:sz w:val="24"/>
          <w:szCs w:val="24"/>
        </w:rPr>
      </w:pPr>
      <w:r w:rsidRPr="003006BA">
        <w:rPr>
          <w:rFonts w:ascii="Liberation Serif" w:hAnsi="Liberation Serif" w:cs="Liberation Serif"/>
          <w:sz w:val="24"/>
          <w:szCs w:val="24"/>
        </w:rPr>
        <w:t>и подведомственных ей казенных учреждений</w:t>
      </w:r>
    </w:p>
    <w:p w:rsidR="009B3C57" w:rsidRPr="00760E94" w:rsidRDefault="009B3C57" w:rsidP="009B3C57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736" w:type="dxa"/>
        <w:tblInd w:w="-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8"/>
        <w:gridCol w:w="989"/>
        <w:gridCol w:w="1981"/>
        <w:gridCol w:w="6"/>
        <w:gridCol w:w="561"/>
        <w:gridCol w:w="992"/>
        <w:gridCol w:w="1982"/>
        <w:gridCol w:w="2266"/>
        <w:gridCol w:w="1983"/>
        <w:gridCol w:w="2408"/>
        <w:gridCol w:w="7"/>
        <w:gridCol w:w="1269"/>
        <w:gridCol w:w="6"/>
        <w:gridCol w:w="718"/>
      </w:tblGrid>
      <w:tr w:rsidR="009B3C57" w:rsidRPr="003006BA" w:rsidTr="003006BA">
        <w:trPr>
          <w:trHeight w:val="445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7A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№</w:t>
            </w:r>
          </w:p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п/п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Код по ОКПД 2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Наименование отдельного вида товаров, работ, услуг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Единица измерения</w:t>
            </w:r>
          </w:p>
        </w:tc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Требования к потребительским свойствам (в том числе качеству) и иным характеристикам, утвержденные Обязательным перечнем</w:t>
            </w:r>
          </w:p>
        </w:tc>
        <w:tc>
          <w:tcPr>
            <w:tcW w:w="63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Требования к потребительским свойствам (в том числе качеству) и иным характеристикам, утвержденные Администрацией Каменск-Уральского городского округа        </w:t>
            </w:r>
          </w:p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9B3C57" w:rsidRPr="003006BA" w:rsidTr="00B87621">
        <w:trPr>
          <w:tblHeader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Код по ОКЕИ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наименование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характеристика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обоснование отклонения значения характеристики от утвержденной Обязательным перечнем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функциональное назначение*</w:t>
            </w:r>
          </w:p>
        </w:tc>
      </w:tr>
      <w:tr w:rsidR="008C5F7A" w:rsidRPr="003006BA" w:rsidTr="00B87621">
        <w:trPr>
          <w:trHeight w:val="131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2</w:t>
            </w:r>
          </w:p>
        </w:tc>
        <w:tc>
          <w:tcPr>
            <w:tcW w:w="1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5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8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10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5F7A" w:rsidRPr="003006BA" w:rsidRDefault="008C5F7A" w:rsidP="008C5F7A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11</w:t>
            </w:r>
          </w:p>
        </w:tc>
      </w:tr>
      <w:tr w:rsidR="008C5F7A" w:rsidRPr="003006BA" w:rsidTr="00B87621">
        <w:tc>
          <w:tcPr>
            <w:tcW w:w="157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F7A" w:rsidRPr="003006BA" w:rsidRDefault="008C5F7A" w:rsidP="008C5F7A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1. Отдельные виды товаров, работ, услуг, включенные в Обязательный перечень отдельных видов товаров, работ, услуг </w:t>
            </w:r>
          </w:p>
        </w:tc>
      </w:tr>
      <w:tr w:rsidR="009B3C57" w:rsidRPr="003006BA" w:rsidTr="00B876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4.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26.20.18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  <w:lang w:eastAsia="ar-SA"/>
              </w:rPr>
              <w:t>Устройства периферийные  с двумя и более функциями: печать данных, копирование, сканирование, прием и передача факсимильных сообщений. Пояснения по требуемой продукции:   многофункциональное устройство (МФУ)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642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единица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количество печати страниц в месяц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5000 </w:t>
            </w:r>
            <w:r w:rsidR="005B022A" w:rsidRPr="005B022A">
              <w:rPr>
                <w:rFonts w:ascii="Liberation Serif" w:hAnsi="Liberation Serif" w:cs="Liberation Serif"/>
                <w:sz w:val="16"/>
                <w:szCs w:val="16"/>
              </w:rPr>
              <w:t>страниц в месяц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        Х</w:t>
            </w:r>
          </w:p>
        </w:tc>
      </w:tr>
      <w:tr w:rsidR="009B3C57" w:rsidRPr="003006BA" w:rsidTr="00B876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наличие устройства автоподачи сканера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не имеет значения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9B3C57" w:rsidRPr="003006BA" w:rsidTr="00B876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 (лазерный/светодиодный/ струйный)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тип печати</w:t>
            </w:r>
          </w:p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(лазерный/светодиодный/ струйный)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5B022A" w:rsidP="005B022A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>
              <w:rPr>
                <w:rFonts w:ascii="Liberation Serif" w:hAnsi="Liberation Serif" w:cs="Liberation Serif"/>
                <w:sz w:val="16"/>
                <w:szCs w:val="16"/>
              </w:rPr>
              <w:t>л</w:t>
            </w:r>
            <w:r w:rsidRPr="005B022A">
              <w:rPr>
                <w:rFonts w:ascii="Liberation Serif" w:hAnsi="Liberation Serif" w:cs="Liberation Serif"/>
                <w:sz w:val="16"/>
                <w:szCs w:val="16"/>
              </w:rPr>
              <w:t>азерный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, </w:t>
            </w:r>
            <w:r w:rsidRPr="005B022A">
              <w:rPr>
                <w:rFonts w:ascii="Liberation Serif" w:hAnsi="Liberation Serif" w:cs="Liberation Serif"/>
                <w:sz w:val="16"/>
                <w:szCs w:val="16"/>
              </w:rPr>
              <w:t>светодиодный</w:t>
            </w:r>
            <w:r>
              <w:rPr>
                <w:rFonts w:ascii="Liberation Serif" w:hAnsi="Liberation Serif" w:cs="Liberation Serif"/>
                <w:sz w:val="16"/>
                <w:szCs w:val="16"/>
              </w:rPr>
              <w:t xml:space="preserve"> или</w:t>
            </w:r>
            <w:r w:rsidRPr="005B022A">
              <w:rPr>
                <w:rFonts w:ascii="Liberation Serif" w:hAnsi="Liberation Serif" w:cs="Liberation Serif"/>
                <w:sz w:val="16"/>
                <w:szCs w:val="16"/>
              </w:rPr>
              <w:t xml:space="preserve"> струйный</w:t>
            </w:r>
            <w:r w:rsidRPr="005B022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9B3C57" w:rsidRPr="003006BA" w:rsidTr="00B876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формат печати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А3 или А4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9B3C57" w:rsidRPr="003006BA" w:rsidTr="00B87621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цветность печати (цветная/ черно-белая)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цветная или черно-белая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        Х</w:t>
            </w:r>
          </w:p>
        </w:tc>
      </w:tr>
      <w:tr w:rsidR="009B3C57" w:rsidRPr="003006BA" w:rsidTr="00B87621">
        <w:trPr>
          <w:trHeight w:val="73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печати/ сканирования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скорость печати – не менее 20 страниц в минуту / скорость сканирования – не имеет значения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        Х</w:t>
            </w:r>
          </w:p>
        </w:tc>
      </w:tr>
      <w:tr w:rsidR="009B3C57" w:rsidRPr="003006BA" w:rsidTr="00B87621">
        <w:trPr>
          <w:trHeight w:val="54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разрешение сканирования 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не менее 600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  <w:lang w:val="en-US"/>
              </w:rPr>
              <w:t>Dpi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        Х</w:t>
            </w:r>
          </w:p>
        </w:tc>
      </w:tr>
      <w:tr w:rsidR="009B3C57" w:rsidRPr="003006BA" w:rsidTr="00B87621">
        <w:trPr>
          <w:trHeight w:val="48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рубль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5B022A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п</w:t>
            </w:r>
            <w:r w:rsidR="009B3C57"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редельная цена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992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5B022A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>
              <w:rPr>
                <w:rFonts w:ascii="Liberation Serif" w:eastAsia="Calibri" w:hAnsi="Liberation Serif" w:cs="Liberation Serif"/>
                <w:sz w:val="16"/>
                <w:szCs w:val="16"/>
              </w:rPr>
              <w:t>п</w:t>
            </w:r>
            <w:r w:rsidR="009B3C57"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редельная цена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0A6274">
            <w:pPr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не более </w:t>
            </w:r>
            <w:r w:rsidR="000A6274">
              <w:rPr>
                <w:rFonts w:ascii="Liberation Serif" w:hAnsi="Liberation Serif" w:cs="Liberation Serif"/>
                <w:sz w:val="16"/>
                <w:szCs w:val="16"/>
              </w:rPr>
              <w:t>3</w:t>
            </w:r>
            <w:bookmarkStart w:id="0" w:name="_GoBack"/>
            <w:bookmarkEnd w:id="0"/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0</w:t>
            </w:r>
            <w:r w:rsidR="00F943B4"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0 тыс.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руб</w:t>
            </w:r>
            <w:r w:rsidR="00F943B4"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.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за 1 единицу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left="-234"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      Х</w:t>
            </w:r>
          </w:p>
        </w:tc>
      </w:tr>
      <w:tr w:rsidR="009B3C57" w:rsidRPr="003006BA" w:rsidTr="00B87621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14.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61.10.30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Услуги по передаче данных по проводным телекоммуникационным сетям. Пояснения по требуемым услугам: оказание услуг связи по передаче данных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не менее 1024 мегабит в секунду 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9B3C57" w:rsidRPr="003006BA" w:rsidTr="00B87621">
        <w:trPr>
          <w:trHeight w:val="542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процент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доля потерянных пакетов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4 процента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9B3C57" w:rsidRPr="003006BA" w:rsidTr="00B87621">
        <w:trPr>
          <w:trHeight w:val="16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рубль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F943B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</w:t>
            </w:r>
            <w:r w:rsidR="00F943B4"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3</w:t>
            </w: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0 </w:t>
            </w:r>
            <w:r w:rsidR="0008198E" w:rsidRPr="003006BA">
              <w:rPr>
                <w:rFonts w:ascii="Liberation Serif" w:hAnsi="Liberation Serif" w:cs="Liberation Serif"/>
                <w:sz w:val="16"/>
                <w:szCs w:val="16"/>
              </w:rPr>
              <w:t xml:space="preserve">тыс. руб. </w:t>
            </w: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 xml:space="preserve"> в год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C57" w:rsidRPr="003006BA" w:rsidRDefault="009B3C57" w:rsidP="009B3C57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</w:tr>
      <w:tr w:rsidR="00527D5C" w:rsidRPr="003006BA" w:rsidTr="00B87621">
        <w:trPr>
          <w:trHeight w:val="2056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D5C" w:rsidRPr="003006BA" w:rsidRDefault="00527D5C" w:rsidP="00525D77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1</w:t>
            </w:r>
            <w:r w:rsidR="00525D77"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8</w:t>
            </w: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.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61.90.10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Услуги телекоммуникационные прочие. Пояснения по требуемым услугам: оказание услуг по предоставлению высокоскоростного доступа в информационно-телекоммуникационную сеть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  <w:lang w:val="en-US"/>
              </w:rPr>
              <w:t>2545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мегабит в секунду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  <w:p w:rsidR="00527D5C" w:rsidRPr="003006BA" w:rsidRDefault="00527D5C" w:rsidP="00760E9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максимальная скорость соединения в информационно-телекоммуникационной сети 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«</w:t>
            </w:r>
            <w:r w:rsidRPr="003006BA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>Интернет</w:t>
            </w: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»</w:t>
            </w:r>
          </w:p>
          <w:p w:rsidR="00527D5C" w:rsidRPr="003006BA" w:rsidRDefault="00527D5C" w:rsidP="00760E94">
            <w:pPr>
              <w:ind w:firstLine="29"/>
              <w:contextualSpacing/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F943B4" w:rsidP="00760E9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1024 мегабит в секунду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Для всех категорий должностей, указанных в обязательном перечне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  <w:tr w:rsidR="00527D5C" w:rsidRPr="003006BA" w:rsidTr="00B87621">
        <w:trPr>
          <w:trHeight w:val="54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rPr>
                <w:rFonts w:ascii="Liberation Serif" w:eastAsia="Calibri" w:hAnsi="Liberation Serif" w:cs="Liberation Serif"/>
                <w:sz w:val="16"/>
                <w:szCs w:val="16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contextualSpacing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29"/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383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rPr>
                <w:rFonts w:ascii="Liberation Serif" w:hAnsi="Liberation Serif" w:cs="Liberation Serif"/>
                <w:color w:val="000000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color w:val="000000"/>
                <w:sz w:val="16"/>
                <w:szCs w:val="16"/>
              </w:rPr>
              <w:t>рубль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ind w:firstLine="29"/>
              <w:contextualSpacing/>
              <w:jc w:val="center"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Х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предельная цена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F943B4">
            <w:pPr>
              <w:contextualSpacing/>
              <w:rPr>
                <w:rFonts w:ascii="Liberation Serif" w:eastAsia="Calibri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не более 1</w:t>
            </w:r>
            <w:r w:rsidR="00F943B4"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3</w:t>
            </w:r>
            <w:r w:rsidRPr="003006BA">
              <w:rPr>
                <w:rFonts w:ascii="Liberation Serif" w:eastAsia="Calibri" w:hAnsi="Liberation Serif" w:cs="Liberation Serif"/>
                <w:sz w:val="16"/>
                <w:szCs w:val="16"/>
              </w:rPr>
              <w:t>0 тыс. руб. в год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rPr>
                <w:rFonts w:ascii="Liberation Serif" w:hAnsi="Liberation Serif" w:cs="Liberation Serif"/>
                <w:sz w:val="16"/>
                <w:szCs w:val="16"/>
              </w:rPr>
            </w:pPr>
          </w:p>
        </w:tc>
        <w:tc>
          <w:tcPr>
            <w:tcW w:w="7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D5C" w:rsidRPr="003006BA" w:rsidRDefault="00527D5C" w:rsidP="00760E94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3006BA">
              <w:rPr>
                <w:rFonts w:ascii="Liberation Serif" w:hAnsi="Liberation Serif" w:cs="Liberation Serif"/>
                <w:sz w:val="16"/>
                <w:szCs w:val="16"/>
              </w:rPr>
              <w:t>Х</w:t>
            </w:r>
          </w:p>
        </w:tc>
      </w:tr>
    </w:tbl>
    <w:p w:rsidR="009B3C57" w:rsidRPr="00760E94" w:rsidRDefault="009B3C57" w:rsidP="00F943B4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</w:p>
    <w:sectPr w:rsidR="009B3C57" w:rsidRPr="00760E94" w:rsidSect="00EB2D7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05FE" w:rsidRPr="00042859" w:rsidRDefault="00AE05FE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:rsidR="00AE05FE" w:rsidRPr="00042859" w:rsidRDefault="00AE05FE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05FE" w:rsidRPr="00042859" w:rsidRDefault="00AE05FE" w:rsidP="00042859">
      <w:pPr>
        <w:pStyle w:val="ConsPlusNorma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:rsidR="00AE05FE" w:rsidRPr="00042859" w:rsidRDefault="00AE05FE" w:rsidP="00042859">
      <w:pPr>
        <w:pStyle w:val="ConsPlusNormal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3478501"/>
      <w:docPartObj>
        <w:docPartGallery w:val="Page Numbers (Top of Page)"/>
        <w:docPartUnique/>
      </w:docPartObj>
    </w:sdtPr>
    <w:sdtEndPr/>
    <w:sdtContent>
      <w:p w:rsidR="00042DDA" w:rsidRDefault="00042DD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62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42DDA" w:rsidRDefault="00042DD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6987688"/>
      <w:docPartObj>
        <w:docPartGallery w:val="Page Numbers (Top of Page)"/>
        <w:docPartUnique/>
      </w:docPartObj>
    </w:sdtPr>
    <w:sdtEndPr/>
    <w:sdtContent>
      <w:p w:rsidR="00042DDA" w:rsidRDefault="00042DD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62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2DDA" w:rsidRDefault="00042DDA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DDA" w:rsidRDefault="00042DDA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5D2"/>
    <w:rsid w:val="000133B1"/>
    <w:rsid w:val="00013547"/>
    <w:rsid w:val="00023722"/>
    <w:rsid w:val="00032063"/>
    <w:rsid w:val="0003439A"/>
    <w:rsid w:val="00042859"/>
    <w:rsid w:val="00042DDA"/>
    <w:rsid w:val="00056EDB"/>
    <w:rsid w:val="00063155"/>
    <w:rsid w:val="0006745E"/>
    <w:rsid w:val="00070519"/>
    <w:rsid w:val="00076734"/>
    <w:rsid w:val="000811B4"/>
    <w:rsid w:val="0008198E"/>
    <w:rsid w:val="00084F51"/>
    <w:rsid w:val="00085BF7"/>
    <w:rsid w:val="00087C24"/>
    <w:rsid w:val="000936DB"/>
    <w:rsid w:val="000A145E"/>
    <w:rsid w:val="000A6274"/>
    <w:rsid w:val="000B2F36"/>
    <w:rsid w:val="000C08E5"/>
    <w:rsid w:val="000C6690"/>
    <w:rsid w:val="000C74C0"/>
    <w:rsid w:val="000D1F68"/>
    <w:rsid w:val="000D4D98"/>
    <w:rsid w:val="000E0EAC"/>
    <w:rsid w:val="000E32E6"/>
    <w:rsid w:val="000F1D01"/>
    <w:rsid w:val="000F51C2"/>
    <w:rsid w:val="0010139B"/>
    <w:rsid w:val="00120497"/>
    <w:rsid w:val="001212CF"/>
    <w:rsid w:val="00125786"/>
    <w:rsid w:val="001302C6"/>
    <w:rsid w:val="00133698"/>
    <w:rsid w:val="0013394E"/>
    <w:rsid w:val="00135834"/>
    <w:rsid w:val="001360D6"/>
    <w:rsid w:val="00152369"/>
    <w:rsid w:val="00155F4C"/>
    <w:rsid w:val="00170433"/>
    <w:rsid w:val="0017697E"/>
    <w:rsid w:val="00195B59"/>
    <w:rsid w:val="001B249A"/>
    <w:rsid w:val="001C4883"/>
    <w:rsid w:val="001D2394"/>
    <w:rsid w:val="001F0C53"/>
    <w:rsid w:val="00205164"/>
    <w:rsid w:val="002068D4"/>
    <w:rsid w:val="00231961"/>
    <w:rsid w:val="002374B2"/>
    <w:rsid w:val="002459FA"/>
    <w:rsid w:val="00252B09"/>
    <w:rsid w:val="0025458F"/>
    <w:rsid w:val="00257AA8"/>
    <w:rsid w:val="002626DD"/>
    <w:rsid w:val="002709C1"/>
    <w:rsid w:val="00271DBD"/>
    <w:rsid w:val="00291C40"/>
    <w:rsid w:val="002A293C"/>
    <w:rsid w:val="002A4057"/>
    <w:rsid w:val="002B2533"/>
    <w:rsid w:val="002C60AE"/>
    <w:rsid w:val="002E6A94"/>
    <w:rsid w:val="003006BA"/>
    <w:rsid w:val="003033D3"/>
    <w:rsid w:val="0030777E"/>
    <w:rsid w:val="00310073"/>
    <w:rsid w:val="00315526"/>
    <w:rsid w:val="00322479"/>
    <w:rsid w:val="003245D2"/>
    <w:rsid w:val="00325FCE"/>
    <w:rsid w:val="003338FD"/>
    <w:rsid w:val="00337E23"/>
    <w:rsid w:val="00340CF7"/>
    <w:rsid w:val="003423ED"/>
    <w:rsid w:val="00344293"/>
    <w:rsid w:val="0034758C"/>
    <w:rsid w:val="0035300A"/>
    <w:rsid w:val="00355CE4"/>
    <w:rsid w:val="003634B8"/>
    <w:rsid w:val="00366049"/>
    <w:rsid w:val="00374D32"/>
    <w:rsid w:val="003814EB"/>
    <w:rsid w:val="0039015F"/>
    <w:rsid w:val="003A4048"/>
    <w:rsid w:val="003A4CD1"/>
    <w:rsid w:val="003A55FF"/>
    <w:rsid w:val="003A7AAA"/>
    <w:rsid w:val="003C1C6F"/>
    <w:rsid w:val="003F1A46"/>
    <w:rsid w:val="003F6459"/>
    <w:rsid w:val="003F6672"/>
    <w:rsid w:val="00406D34"/>
    <w:rsid w:val="00416631"/>
    <w:rsid w:val="00417DA7"/>
    <w:rsid w:val="00451EDC"/>
    <w:rsid w:val="0045276C"/>
    <w:rsid w:val="00453B9D"/>
    <w:rsid w:val="0047338E"/>
    <w:rsid w:val="00477271"/>
    <w:rsid w:val="00483283"/>
    <w:rsid w:val="0049342A"/>
    <w:rsid w:val="004A0EF2"/>
    <w:rsid w:val="004A2265"/>
    <w:rsid w:val="004A66BF"/>
    <w:rsid w:val="004B2C20"/>
    <w:rsid w:val="004C194B"/>
    <w:rsid w:val="004D0C68"/>
    <w:rsid w:val="004D2C63"/>
    <w:rsid w:val="004E37A2"/>
    <w:rsid w:val="004E77B9"/>
    <w:rsid w:val="004E7D6E"/>
    <w:rsid w:val="004F4246"/>
    <w:rsid w:val="004F4260"/>
    <w:rsid w:val="004F45F0"/>
    <w:rsid w:val="004F65D2"/>
    <w:rsid w:val="00501FC3"/>
    <w:rsid w:val="00506BB1"/>
    <w:rsid w:val="005101FD"/>
    <w:rsid w:val="005258A9"/>
    <w:rsid w:val="00525D77"/>
    <w:rsid w:val="00526A9A"/>
    <w:rsid w:val="00527D5C"/>
    <w:rsid w:val="00533E8F"/>
    <w:rsid w:val="00536788"/>
    <w:rsid w:val="00546303"/>
    <w:rsid w:val="00550716"/>
    <w:rsid w:val="00560161"/>
    <w:rsid w:val="005643A2"/>
    <w:rsid w:val="00567417"/>
    <w:rsid w:val="00571079"/>
    <w:rsid w:val="00590ADC"/>
    <w:rsid w:val="005A20BE"/>
    <w:rsid w:val="005B022A"/>
    <w:rsid w:val="005C3AAF"/>
    <w:rsid w:val="005D5A40"/>
    <w:rsid w:val="005D5E26"/>
    <w:rsid w:val="005E3804"/>
    <w:rsid w:val="005E6445"/>
    <w:rsid w:val="005F29C9"/>
    <w:rsid w:val="005F2DC2"/>
    <w:rsid w:val="006047D4"/>
    <w:rsid w:val="0060519C"/>
    <w:rsid w:val="00615693"/>
    <w:rsid w:val="00626CA5"/>
    <w:rsid w:val="00635272"/>
    <w:rsid w:val="00650807"/>
    <w:rsid w:val="00656BD8"/>
    <w:rsid w:val="00673F0C"/>
    <w:rsid w:val="0067659C"/>
    <w:rsid w:val="0067759C"/>
    <w:rsid w:val="00697191"/>
    <w:rsid w:val="006A004F"/>
    <w:rsid w:val="006A7782"/>
    <w:rsid w:val="006B1BDC"/>
    <w:rsid w:val="006B2B5A"/>
    <w:rsid w:val="006B7A15"/>
    <w:rsid w:val="006C6C5E"/>
    <w:rsid w:val="006E1DA5"/>
    <w:rsid w:val="006E4E35"/>
    <w:rsid w:val="006F40C6"/>
    <w:rsid w:val="006F7E3A"/>
    <w:rsid w:val="00700581"/>
    <w:rsid w:val="007008DA"/>
    <w:rsid w:val="00700BAE"/>
    <w:rsid w:val="00702165"/>
    <w:rsid w:val="00703627"/>
    <w:rsid w:val="00703DF7"/>
    <w:rsid w:val="00711A50"/>
    <w:rsid w:val="00712579"/>
    <w:rsid w:val="00712E8C"/>
    <w:rsid w:val="00721660"/>
    <w:rsid w:val="007379AB"/>
    <w:rsid w:val="00755F53"/>
    <w:rsid w:val="00760E1E"/>
    <w:rsid w:val="00760E94"/>
    <w:rsid w:val="00780D4C"/>
    <w:rsid w:val="00785283"/>
    <w:rsid w:val="00787C24"/>
    <w:rsid w:val="00790F57"/>
    <w:rsid w:val="00795238"/>
    <w:rsid w:val="007A09CA"/>
    <w:rsid w:val="007A673C"/>
    <w:rsid w:val="007A7887"/>
    <w:rsid w:val="007B78B6"/>
    <w:rsid w:val="007C57C1"/>
    <w:rsid w:val="007D083B"/>
    <w:rsid w:val="007D2947"/>
    <w:rsid w:val="007E010E"/>
    <w:rsid w:val="00801396"/>
    <w:rsid w:val="00802CDF"/>
    <w:rsid w:val="008162C5"/>
    <w:rsid w:val="0082174B"/>
    <w:rsid w:val="0086723D"/>
    <w:rsid w:val="00871148"/>
    <w:rsid w:val="00876076"/>
    <w:rsid w:val="008949B8"/>
    <w:rsid w:val="008A1E6E"/>
    <w:rsid w:val="008A6BC9"/>
    <w:rsid w:val="008A7FA2"/>
    <w:rsid w:val="008B538F"/>
    <w:rsid w:val="008B7D6D"/>
    <w:rsid w:val="008C00C3"/>
    <w:rsid w:val="008C0E41"/>
    <w:rsid w:val="008C2477"/>
    <w:rsid w:val="008C5F7A"/>
    <w:rsid w:val="008D4F9A"/>
    <w:rsid w:val="008D5442"/>
    <w:rsid w:val="008D7522"/>
    <w:rsid w:val="008E2DE1"/>
    <w:rsid w:val="008F033C"/>
    <w:rsid w:val="008F57D5"/>
    <w:rsid w:val="00907923"/>
    <w:rsid w:val="00912F62"/>
    <w:rsid w:val="009249C3"/>
    <w:rsid w:val="0092723C"/>
    <w:rsid w:val="00935F01"/>
    <w:rsid w:val="00942030"/>
    <w:rsid w:val="00944287"/>
    <w:rsid w:val="009641A3"/>
    <w:rsid w:val="009830C0"/>
    <w:rsid w:val="0098330C"/>
    <w:rsid w:val="00985137"/>
    <w:rsid w:val="00985BB8"/>
    <w:rsid w:val="00986ECC"/>
    <w:rsid w:val="009876F9"/>
    <w:rsid w:val="00993517"/>
    <w:rsid w:val="009A13C9"/>
    <w:rsid w:val="009A5193"/>
    <w:rsid w:val="009A596B"/>
    <w:rsid w:val="009B3C57"/>
    <w:rsid w:val="009C2972"/>
    <w:rsid w:val="009E2D66"/>
    <w:rsid w:val="009E4BDC"/>
    <w:rsid w:val="009F11B3"/>
    <w:rsid w:val="009F4804"/>
    <w:rsid w:val="009F70BE"/>
    <w:rsid w:val="00A1076A"/>
    <w:rsid w:val="00A21C91"/>
    <w:rsid w:val="00A24A66"/>
    <w:rsid w:val="00A479FD"/>
    <w:rsid w:val="00A5719A"/>
    <w:rsid w:val="00A81E09"/>
    <w:rsid w:val="00A84FC4"/>
    <w:rsid w:val="00A90979"/>
    <w:rsid w:val="00A91E33"/>
    <w:rsid w:val="00A920F6"/>
    <w:rsid w:val="00A92C46"/>
    <w:rsid w:val="00A95989"/>
    <w:rsid w:val="00AA092E"/>
    <w:rsid w:val="00AC3387"/>
    <w:rsid w:val="00AC37F7"/>
    <w:rsid w:val="00AE05FE"/>
    <w:rsid w:val="00AE466E"/>
    <w:rsid w:val="00AF7EA6"/>
    <w:rsid w:val="00B02973"/>
    <w:rsid w:val="00B100BD"/>
    <w:rsid w:val="00B11F47"/>
    <w:rsid w:val="00B151B9"/>
    <w:rsid w:val="00B155AA"/>
    <w:rsid w:val="00B23EFD"/>
    <w:rsid w:val="00B243DF"/>
    <w:rsid w:val="00B26732"/>
    <w:rsid w:val="00B32EAF"/>
    <w:rsid w:val="00B33485"/>
    <w:rsid w:val="00B33727"/>
    <w:rsid w:val="00B35553"/>
    <w:rsid w:val="00B4209D"/>
    <w:rsid w:val="00B45D38"/>
    <w:rsid w:val="00B46946"/>
    <w:rsid w:val="00B635CA"/>
    <w:rsid w:val="00B652BE"/>
    <w:rsid w:val="00B725FC"/>
    <w:rsid w:val="00B72F65"/>
    <w:rsid w:val="00B76D1D"/>
    <w:rsid w:val="00B87621"/>
    <w:rsid w:val="00B95DBC"/>
    <w:rsid w:val="00BA7870"/>
    <w:rsid w:val="00BB5CF1"/>
    <w:rsid w:val="00BC67ED"/>
    <w:rsid w:val="00BD288F"/>
    <w:rsid w:val="00BD41BF"/>
    <w:rsid w:val="00C3618D"/>
    <w:rsid w:val="00C37FC2"/>
    <w:rsid w:val="00C403CF"/>
    <w:rsid w:val="00C56682"/>
    <w:rsid w:val="00C610A7"/>
    <w:rsid w:val="00C64E92"/>
    <w:rsid w:val="00C70A64"/>
    <w:rsid w:val="00C730BD"/>
    <w:rsid w:val="00C73CE0"/>
    <w:rsid w:val="00C86594"/>
    <w:rsid w:val="00CA6698"/>
    <w:rsid w:val="00CD24C9"/>
    <w:rsid w:val="00CD77F5"/>
    <w:rsid w:val="00CE59E7"/>
    <w:rsid w:val="00CE66AA"/>
    <w:rsid w:val="00CF51C3"/>
    <w:rsid w:val="00D00D1A"/>
    <w:rsid w:val="00D11573"/>
    <w:rsid w:val="00D12BA4"/>
    <w:rsid w:val="00D266D4"/>
    <w:rsid w:val="00D2748A"/>
    <w:rsid w:val="00D410C9"/>
    <w:rsid w:val="00D42647"/>
    <w:rsid w:val="00D4318B"/>
    <w:rsid w:val="00D43CC1"/>
    <w:rsid w:val="00D44FFF"/>
    <w:rsid w:val="00D5676D"/>
    <w:rsid w:val="00D717E1"/>
    <w:rsid w:val="00D81926"/>
    <w:rsid w:val="00D87014"/>
    <w:rsid w:val="00D921D5"/>
    <w:rsid w:val="00DB2DCE"/>
    <w:rsid w:val="00DB5243"/>
    <w:rsid w:val="00DD699F"/>
    <w:rsid w:val="00E07187"/>
    <w:rsid w:val="00E07A4F"/>
    <w:rsid w:val="00E12AC0"/>
    <w:rsid w:val="00E15B8D"/>
    <w:rsid w:val="00E16AC7"/>
    <w:rsid w:val="00E51D8D"/>
    <w:rsid w:val="00E51E71"/>
    <w:rsid w:val="00E564A3"/>
    <w:rsid w:val="00E5672F"/>
    <w:rsid w:val="00E61624"/>
    <w:rsid w:val="00E64FF4"/>
    <w:rsid w:val="00E72DCB"/>
    <w:rsid w:val="00E80585"/>
    <w:rsid w:val="00E83614"/>
    <w:rsid w:val="00E83A7A"/>
    <w:rsid w:val="00E845C4"/>
    <w:rsid w:val="00E85170"/>
    <w:rsid w:val="00E92F35"/>
    <w:rsid w:val="00EA27D8"/>
    <w:rsid w:val="00EA64B3"/>
    <w:rsid w:val="00EA78E5"/>
    <w:rsid w:val="00EB2D7F"/>
    <w:rsid w:val="00ED1971"/>
    <w:rsid w:val="00ED41D1"/>
    <w:rsid w:val="00EF4014"/>
    <w:rsid w:val="00EF4983"/>
    <w:rsid w:val="00EF5062"/>
    <w:rsid w:val="00F02433"/>
    <w:rsid w:val="00F145DA"/>
    <w:rsid w:val="00F17347"/>
    <w:rsid w:val="00F3160E"/>
    <w:rsid w:val="00F34F3A"/>
    <w:rsid w:val="00F45F1A"/>
    <w:rsid w:val="00F465E0"/>
    <w:rsid w:val="00F518A7"/>
    <w:rsid w:val="00F56B5F"/>
    <w:rsid w:val="00F63686"/>
    <w:rsid w:val="00F75F60"/>
    <w:rsid w:val="00F92978"/>
    <w:rsid w:val="00F943B4"/>
    <w:rsid w:val="00F952F5"/>
    <w:rsid w:val="00FA194B"/>
    <w:rsid w:val="00FB2DB4"/>
    <w:rsid w:val="00FB668C"/>
    <w:rsid w:val="00FC2991"/>
    <w:rsid w:val="00FD67B8"/>
    <w:rsid w:val="00FF06E9"/>
    <w:rsid w:val="00FF7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4C5A7B8-918F-4922-A91B-A7BFC3BA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10"/>
    <w:rsid w:val="004F65D2"/>
    <w:pPr>
      <w:jc w:val="both"/>
    </w:pPr>
    <w:rPr>
      <w:sz w:val="28"/>
    </w:rPr>
  </w:style>
  <w:style w:type="character" w:customStyle="1" w:styleId="a6">
    <w:name w:val="Основной текст Знак"/>
    <w:basedOn w:val="a0"/>
    <w:rsid w:val="004F65D2"/>
  </w:style>
  <w:style w:type="paragraph" w:customStyle="1" w:styleId="ConsPlusTitle">
    <w:name w:val="ConsPlusTitle"/>
    <w:rsid w:val="004F65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Основной текст Знак1"/>
    <w:link w:val="a5"/>
    <w:rsid w:val="004F65D2"/>
    <w:rPr>
      <w:sz w:val="28"/>
    </w:rPr>
  </w:style>
  <w:style w:type="paragraph" w:styleId="a7">
    <w:name w:val="Balloon Text"/>
    <w:basedOn w:val="a"/>
    <w:link w:val="a8"/>
    <w:rsid w:val="0070362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0362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55F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page number"/>
    <w:basedOn w:val="a0"/>
    <w:rsid w:val="000C74C0"/>
  </w:style>
  <w:style w:type="paragraph" w:styleId="20">
    <w:name w:val="Body Text Indent 2"/>
    <w:basedOn w:val="a"/>
    <w:link w:val="21"/>
    <w:rsid w:val="000C74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C74C0"/>
  </w:style>
  <w:style w:type="character" w:customStyle="1" w:styleId="product-specvalue-inner">
    <w:name w:val="product-spec__value-inner"/>
    <w:basedOn w:val="a0"/>
    <w:rsid w:val="00C730BD"/>
  </w:style>
  <w:style w:type="paragraph" w:styleId="aa">
    <w:name w:val="List Paragraph"/>
    <w:basedOn w:val="a"/>
    <w:uiPriority w:val="34"/>
    <w:qFormat/>
    <w:rsid w:val="00E51D8D"/>
    <w:pPr>
      <w:ind w:left="720"/>
      <w:contextualSpacing/>
    </w:pPr>
  </w:style>
  <w:style w:type="paragraph" w:styleId="ab">
    <w:name w:val="header"/>
    <w:basedOn w:val="a"/>
    <w:link w:val="ac"/>
    <w:uiPriority w:val="99"/>
    <w:rsid w:val="000428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42859"/>
  </w:style>
  <w:style w:type="paragraph" w:styleId="ad">
    <w:name w:val="footer"/>
    <w:basedOn w:val="a"/>
    <w:link w:val="ae"/>
    <w:rsid w:val="000428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042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DD594A3B0A3D910D414C1347F2F50C108B7FDAF7081CAEA6590B974BC21F1E6166A05EA3E8C9463FAF8736C805C0339BD4826ADC075442E5952A7lCD8F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6CDD594A3B0A3D910D414C1347F2F50C108B7FDAF7F83C2E96090B974BC21F1E6166A05EA3E8C9463FAF87261805C0339BD4826ADC075442E5952A7lCD8F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6CDD594A3B0A3D910D414C1347F2F50C108B7FDAF7B89C8E26490B974BC21F1E6166A05EA3E8C9463FAF87261805C0339BD4826ADC075442E5952A7lCD8F" TargetMode="Externa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T_1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BDCB8-430B-40A0-BF76-C462CD1A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32</TotalTime>
  <Pages>4</Pages>
  <Words>938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MSO</cp:lastModifiedBy>
  <cp:revision>9</cp:revision>
  <cp:lastPrinted>2021-06-04T07:13:00Z</cp:lastPrinted>
  <dcterms:created xsi:type="dcterms:W3CDTF">2021-06-21T04:40:00Z</dcterms:created>
  <dcterms:modified xsi:type="dcterms:W3CDTF">2023-02-01T04:20:00Z</dcterms:modified>
</cp:coreProperties>
</file>