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319EC" w:rsidRDefault="00707E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C5603" wp14:editId="2A6CA29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22C3" w:rsidRDefault="007522C3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56727C" wp14:editId="2B72E45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CAC560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522C3" w:rsidRDefault="007522C3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C56727C" wp14:editId="2B72E45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319EC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707EDA" w:rsidP="00B570AC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1634FC4" wp14:editId="09F81256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0AA640F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570AC">
        <w:rPr>
          <w:rFonts w:ascii="Liberation Serif" w:hAnsi="Liberation Serif" w:cs="Liberation Serif"/>
          <w:sz w:val="24"/>
        </w:rPr>
        <w:t>_____________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B570AC">
        <w:rPr>
          <w:rFonts w:ascii="Liberation Serif" w:hAnsi="Liberation Serif" w:cs="Liberation Serif"/>
          <w:sz w:val="24"/>
        </w:rPr>
        <w:t>________</w:t>
      </w:r>
    </w:p>
    <w:p w:rsidR="00B570AC" w:rsidRPr="00B91D93" w:rsidRDefault="00B570AC" w:rsidP="00B570AC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4F1BF0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E6B89"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EB75B5">
        <w:rPr>
          <w:rFonts w:ascii="Liberation Serif" w:hAnsi="Liberation Serif" w:cs="Liberation Serif"/>
          <w:sz w:val="28"/>
          <w:szCs w:val="28"/>
        </w:rPr>
        <w:t>постановлением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А</w:t>
      </w:r>
      <w:r w:rsidR="00DE6B89">
        <w:rPr>
          <w:rFonts w:ascii="Liberation Serif" w:hAnsi="Liberation Serif" w:cs="Liberation Serif"/>
          <w:sz w:val="28"/>
          <w:szCs w:val="28"/>
        </w:rPr>
        <w:t xml:space="preserve">дминистрации Каменск-Уральского городского округа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от </w:t>
      </w:r>
      <w:r w:rsidR="00EB75B5">
        <w:rPr>
          <w:rFonts w:ascii="Liberation Serif" w:hAnsi="Liberation Serif" w:cs="Liberation Serif"/>
          <w:sz w:val="28"/>
          <w:szCs w:val="28"/>
        </w:rPr>
        <w:t>17</w:t>
      </w:r>
      <w:r w:rsidR="00E9781E">
        <w:rPr>
          <w:rFonts w:ascii="Liberation Serif" w:hAnsi="Liberation Serif" w:cs="Liberation Serif"/>
          <w:sz w:val="28"/>
          <w:szCs w:val="28"/>
        </w:rPr>
        <w:t>.12.202</w:t>
      </w:r>
      <w:r w:rsidR="00EB75B5">
        <w:rPr>
          <w:rFonts w:ascii="Liberation Serif" w:hAnsi="Liberation Serif" w:cs="Liberation Serif"/>
          <w:sz w:val="28"/>
          <w:szCs w:val="28"/>
        </w:rPr>
        <w:t>1</w:t>
      </w:r>
      <w:r w:rsidR="00E9781E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>
        <w:rPr>
          <w:rFonts w:ascii="Liberation Serif" w:hAnsi="Liberation Serif" w:cs="Liberation Serif"/>
          <w:sz w:val="28"/>
          <w:szCs w:val="28"/>
        </w:rPr>
        <w:t xml:space="preserve"> № </w:t>
      </w:r>
      <w:r w:rsidR="00EB75B5">
        <w:rPr>
          <w:rFonts w:ascii="Liberation Serif" w:hAnsi="Liberation Serif" w:cs="Liberation Serif"/>
          <w:sz w:val="28"/>
          <w:szCs w:val="28"/>
        </w:rPr>
        <w:t>965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</w:t>
      </w:r>
      <w:r w:rsidR="00EB75B5">
        <w:rPr>
          <w:rFonts w:ascii="Liberation Serif" w:hAnsi="Liberation Serif" w:cs="Liberation Serif"/>
          <w:sz w:val="28"/>
          <w:szCs w:val="28"/>
        </w:rPr>
        <w:t>б утверждении Переч</w:t>
      </w:r>
      <w:r w:rsidR="00C71903">
        <w:rPr>
          <w:rFonts w:ascii="Liberation Serif" w:hAnsi="Liberation Serif" w:cs="Liberation Serif"/>
          <w:sz w:val="28"/>
          <w:szCs w:val="28"/>
        </w:rPr>
        <w:t>н</w:t>
      </w:r>
      <w:r w:rsidR="00EB75B5">
        <w:rPr>
          <w:rFonts w:ascii="Liberation Serif" w:hAnsi="Liberation Serif" w:cs="Liberation Serif"/>
          <w:sz w:val="28"/>
          <w:szCs w:val="28"/>
        </w:rPr>
        <w:t>я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главных администраторов доходов бюджета Каменск-Уральского городского округа </w:t>
      </w:r>
      <w:r w:rsidR="00EB75B5">
        <w:rPr>
          <w:rFonts w:ascii="Liberation Serif" w:hAnsi="Liberation Serif" w:cs="Liberation Serif"/>
          <w:sz w:val="28"/>
          <w:szCs w:val="28"/>
        </w:rPr>
        <w:t>и Перечня главных администраторов источников финансирования дефицита бюджета Каменск-Уральского городского округа на 2022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B75B5">
        <w:rPr>
          <w:rFonts w:ascii="Liberation Serif" w:hAnsi="Liberation Serif" w:cs="Liberation Serif"/>
          <w:sz w:val="28"/>
          <w:szCs w:val="28"/>
        </w:rPr>
        <w:t>3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EB75B5">
        <w:rPr>
          <w:rFonts w:ascii="Liberation Serif" w:hAnsi="Liberation Serif" w:cs="Liberation Serif"/>
          <w:sz w:val="28"/>
          <w:szCs w:val="28"/>
        </w:rPr>
        <w:t>4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EB75B5">
        <w:rPr>
          <w:rFonts w:ascii="Liberation Serif" w:hAnsi="Liberation Serif" w:cs="Liberation Serif"/>
          <w:sz w:val="28"/>
          <w:szCs w:val="28"/>
        </w:rPr>
        <w:t>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  <w:proofErr w:type="gramEnd"/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F1EB0" w:rsidRDefault="003C17AD" w:rsidP="00FC6B4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175FE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E6B89" w:rsidRPr="00DE6B89">
        <w:rPr>
          <w:rFonts w:ascii="Liberation Serif" w:hAnsi="Liberation Serif" w:cs="Liberation Serif"/>
          <w:sz w:val="28"/>
          <w:szCs w:val="28"/>
        </w:rPr>
        <w:t>в</w:t>
      </w:r>
      <w:r w:rsidR="00EB75B5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>п</w:t>
      </w:r>
      <w:r w:rsidR="00DE6B89"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 w:rsidR="00CF1EB0">
        <w:rPr>
          <w:rFonts w:ascii="Liberation Serif" w:hAnsi="Liberation Serif" w:cs="Liberation Serif"/>
          <w:sz w:val="28"/>
          <w:szCs w:val="28"/>
        </w:rPr>
        <w:t>е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466529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 xml:space="preserve">12.01.2021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>6</w:t>
      </w:r>
      <w:r w:rsidR="00426A61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от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>21.01.2021 №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 32</w:t>
      </w:r>
      <w:r w:rsidR="0009053A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от</w:t>
      </w:r>
      <w:r w:rsidR="005B32A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 xml:space="preserve">29.09.2021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>от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 xml:space="preserve"> 25.10.2021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DE6B89" w:rsidRDefault="00466529" w:rsidP="00CF1EB0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B75B5">
        <w:rPr>
          <w:rFonts w:ascii="Liberation Serif" w:hAnsi="Liberation Serif" w:cs="Liberation Serif"/>
          <w:sz w:val="28"/>
          <w:szCs w:val="28"/>
        </w:rPr>
        <w:t>, от 26.11.2021 № 904</w:t>
      </w:r>
      <w:r w:rsidR="00912EBF">
        <w:rPr>
          <w:rFonts w:ascii="Liberation Serif" w:hAnsi="Liberation Serif" w:cs="Liberation Serif"/>
          <w:sz w:val="28"/>
          <w:szCs w:val="28"/>
        </w:rPr>
        <w:t>, от 24.12.2021 № 994</w:t>
      </w:r>
      <w:r w:rsidR="0019261C">
        <w:rPr>
          <w:rFonts w:ascii="Liberation Serif" w:hAnsi="Liberation Serif" w:cs="Liberation Serif"/>
          <w:sz w:val="28"/>
          <w:szCs w:val="28"/>
        </w:rPr>
        <w:t>, от 29.04.2022 № 271</w:t>
      </w:r>
      <w:r w:rsidR="00B570AC">
        <w:rPr>
          <w:rFonts w:ascii="Liberation Serif" w:hAnsi="Liberation Serif" w:cs="Liberation Serif"/>
          <w:sz w:val="28"/>
          <w:szCs w:val="28"/>
        </w:rPr>
        <w:t>, от 16.08.2022 № 539</w:t>
      </w:r>
      <w:r w:rsidR="00912EBF">
        <w:rPr>
          <w:rFonts w:ascii="Liberation Serif" w:hAnsi="Liberation Serif" w:cs="Liberation Serif"/>
          <w:sz w:val="28"/>
          <w:szCs w:val="28"/>
        </w:rPr>
        <w:t>)</w:t>
      </w:r>
      <w:r w:rsidR="00E21DEB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</w:t>
      </w:r>
      <w:r w:rsidR="00DE6B89" w:rsidRPr="00DE6B89">
        <w:rPr>
          <w:rFonts w:ascii="Liberation Serif" w:hAnsi="Liberation Serif" w:cs="Liberation Serif"/>
          <w:sz w:val="28"/>
          <w:szCs w:val="28"/>
        </w:rPr>
        <w:lastRenderedPageBreak/>
        <w:t>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</w:t>
      </w:r>
      <w:proofErr w:type="gramEnd"/>
      <w:r w:rsidR="00534F87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B570AC">
        <w:rPr>
          <w:rFonts w:ascii="Liberation Serif" w:hAnsi="Liberation Serif" w:cs="Liberation Serif"/>
          <w:sz w:val="28"/>
          <w:szCs w:val="28"/>
        </w:rPr>
        <w:t>исключив из</w:t>
      </w:r>
      <w:r w:rsidR="00912EBF">
        <w:rPr>
          <w:rFonts w:ascii="Liberation Serif" w:hAnsi="Liberation Serif" w:cs="Liberation Serif"/>
          <w:sz w:val="28"/>
          <w:szCs w:val="28"/>
        </w:rPr>
        <w:t xml:space="preserve"> Приложени</w:t>
      </w:r>
      <w:r w:rsidR="00B570AC">
        <w:rPr>
          <w:rFonts w:ascii="Liberation Serif" w:hAnsi="Liberation Serif" w:cs="Liberation Serif"/>
          <w:sz w:val="28"/>
          <w:szCs w:val="28"/>
        </w:rPr>
        <w:t>я</w:t>
      </w:r>
      <w:r w:rsidR="00912EBF">
        <w:rPr>
          <w:rFonts w:ascii="Liberation Serif" w:hAnsi="Liberation Serif" w:cs="Liberation Serif"/>
          <w:sz w:val="28"/>
          <w:szCs w:val="28"/>
        </w:rPr>
        <w:t xml:space="preserve"> № 1 к Постановлению строк</w:t>
      </w:r>
      <w:r w:rsidR="00B570AC">
        <w:rPr>
          <w:rFonts w:ascii="Liberation Serif" w:hAnsi="Liberation Serif" w:cs="Liberation Serif"/>
          <w:sz w:val="28"/>
          <w:szCs w:val="28"/>
        </w:rPr>
        <w:t>у</w:t>
      </w:r>
      <w:r w:rsidR="00912EBF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4D1636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19261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2022526904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001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19261C" w:rsidP="00F31AE0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закупку контейнеров для раздельного накопления твердых коммунальных отходов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732AE3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7064FC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1F35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sectPr w:rsidR="00DE6B89" w:rsidSect="00426A61">
      <w:headerReference w:type="default" r:id="rId11"/>
      <w:headerReference w:type="firs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C3" w:rsidRDefault="007522C3" w:rsidP="002644A3">
      <w:r>
        <w:separator/>
      </w:r>
    </w:p>
  </w:endnote>
  <w:endnote w:type="continuationSeparator" w:id="0">
    <w:p w:rsidR="007522C3" w:rsidRDefault="007522C3" w:rsidP="0026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C3" w:rsidRDefault="007522C3" w:rsidP="002644A3">
      <w:r>
        <w:separator/>
      </w:r>
    </w:p>
  </w:footnote>
  <w:footnote w:type="continuationSeparator" w:id="0">
    <w:p w:rsidR="007522C3" w:rsidRDefault="007522C3" w:rsidP="0026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844053"/>
      <w:docPartObj>
        <w:docPartGallery w:val="Page Numbers (Top of Page)"/>
        <w:docPartUnique/>
      </w:docPartObj>
    </w:sdtPr>
    <w:sdtEndPr/>
    <w:sdtContent>
      <w:p w:rsidR="007522C3" w:rsidRDefault="007522C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9EC">
          <w:rPr>
            <w:noProof/>
          </w:rPr>
          <w:t>2</w:t>
        </w:r>
        <w:r>
          <w:fldChar w:fldCharType="end"/>
        </w:r>
      </w:p>
    </w:sdtContent>
  </w:sdt>
  <w:p w:rsidR="007522C3" w:rsidRDefault="007522C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2C3" w:rsidRDefault="007522C3">
    <w:pPr>
      <w:pStyle w:val="ab"/>
      <w:jc w:val="center"/>
    </w:pPr>
  </w:p>
  <w:p w:rsidR="007522C3" w:rsidRDefault="007522C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DA"/>
    <w:rsid w:val="00010608"/>
    <w:rsid w:val="00032F3A"/>
    <w:rsid w:val="0009053A"/>
    <w:rsid w:val="000D20F8"/>
    <w:rsid w:val="000D51CA"/>
    <w:rsid w:val="000F4E90"/>
    <w:rsid w:val="00126F2E"/>
    <w:rsid w:val="00133698"/>
    <w:rsid w:val="00175FE3"/>
    <w:rsid w:val="0019261C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C6C5E"/>
    <w:rsid w:val="006E2BE1"/>
    <w:rsid w:val="00702165"/>
    <w:rsid w:val="007064FC"/>
    <w:rsid w:val="00707EDA"/>
    <w:rsid w:val="00720985"/>
    <w:rsid w:val="007256D2"/>
    <w:rsid w:val="00732AE3"/>
    <w:rsid w:val="007522C3"/>
    <w:rsid w:val="0075297C"/>
    <w:rsid w:val="00761552"/>
    <w:rsid w:val="007F1F12"/>
    <w:rsid w:val="0083594B"/>
    <w:rsid w:val="008556E0"/>
    <w:rsid w:val="00871148"/>
    <w:rsid w:val="00896CBC"/>
    <w:rsid w:val="008C0E41"/>
    <w:rsid w:val="00912EBF"/>
    <w:rsid w:val="00956960"/>
    <w:rsid w:val="00975A1C"/>
    <w:rsid w:val="009A6F9F"/>
    <w:rsid w:val="009E39EC"/>
    <w:rsid w:val="00A1076A"/>
    <w:rsid w:val="00A26589"/>
    <w:rsid w:val="00A413C5"/>
    <w:rsid w:val="00A51F44"/>
    <w:rsid w:val="00AD2D41"/>
    <w:rsid w:val="00B130B3"/>
    <w:rsid w:val="00B2377A"/>
    <w:rsid w:val="00B570AC"/>
    <w:rsid w:val="00B603B7"/>
    <w:rsid w:val="00B91D93"/>
    <w:rsid w:val="00B95DBC"/>
    <w:rsid w:val="00BA7870"/>
    <w:rsid w:val="00BC77AC"/>
    <w:rsid w:val="00BE63F6"/>
    <w:rsid w:val="00BF6E52"/>
    <w:rsid w:val="00C120D6"/>
    <w:rsid w:val="00C319EC"/>
    <w:rsid w:val="00C37F3E"/>
    <w:rsid w:val="00C55198"/>
    <w:rsid w:val="00C71903"/>
    <w:rsid w:val="00C751F0"/>
    <w:rsid w:val="00C8290F"/>
    <w:rsid w:val="00CA14D7"/>
    <w:rsid w:val="00CC4964"/>
    <w:rsid w:val="00CD11A6"/>
    <w:rsid w:val="00CF1EB0"/>
    <w:rsid w:val="00CF7251"/>
    <w:rsid w:val="00D027A4"/>
    <w:rsid w:val="00D0663F"/>
    <w:rsid w:val="00D46873"/>
    <w:rsid w:val="00D921D5"/>
    <w:rsid w:val="00DC3141"/>
    <w:rsid w:val="00DD5CEC"/>
    <w:rsid w:val="00DE3A1E"/>
    <w:rsid w:val="00DE4BE7"/>
    <w:rsid w:val="00DE6B89"/>
    <w:rsid w:val="00E21DEB"/>
    <w:rsid w:val="00E54064"/>
    <w:rsid w:val="00E9781E"/>
    <w:rsid w:val="00EB75B5"/>
    <w:rsid w:val="00ED4DA5"/>
    <w:rsid w:val="00EE4587"/>
    <w:rsid w:val="00F129BF"/>
    <w:rsid w:val="00F31AE0"/>
    <w:rsid w:val="00F70DA1"/>
    <w:rsid w:val="00FA194B"/>
    <w:rsid w:val="00FA3C20"/>
    <w:rsid w:val="00FC6B42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1617D-8D5B-416F-AF27-D4E5D8C2E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347</TotalTime>
  <Pages>2</Pages>
  <Words>301</Words>
  <Characters>2653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buch1</cp:lastModifiedBy>
  <cp:revision>56</cp:revision>
  <cp:lastPrinted>2022-08-12T04:36:00Z</cp:lastPrinted>
  <dcterms:created xsi:type="dcterms:W3CDTF">2020-12-03T09:25:00Z</dcterms:created>
  <dcterms:modified xsi:type="dcterms:W3CDTF">2023-01-10T09:22:00Z</dcterms:modified>
</cp:coreProperties>
</file>