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BB6E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B6E1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459B5" w:rsidRDefault="00BB6E1A" w:rsidP="004C3D72">
                  <w:r w:rsidRPr="00BB6E1A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alt="Описание: gerb_gor_corona_rastr" style="width:33pt;height:57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proofErr w:type="gramStart"/>
      <w:r w:rsidR="00DB3FC4">
        <w:rPr>
          <w:rFonts w:ascii="Liberation Serif" w:hAnsi="Liberation Serif" w:cs="Liberation Serif"/>
          <w:b w:val="0"/>
          <w:bCs/>
          <w:iCs w:val="0"/>
        </w:rPr>
        <w:t>проект</w:t>
      </w:r>
      <w:proofErr w:type="gramEnd"/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BB6E1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2D7594" w:rsidRPr="008E4F8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27594A" w:rsidRDefault="00DA7623" w:rsidP="00DA762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bCs/>
          <w:iCs/>
          <w:spacing w:val="-2"/>
          <w:sz w:val="28"/>
          <w:szCs w:val="28"/>
        </w:rPr>
        <w:tab/>
      </w:r>
      <w:r w:rsidR="007228BC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>О внесении изменений в</w:t>
      </w:r>
      <w:r w:rsidR="00BA5517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постановление </w:t>
      </w:r>
      <w:r w:rsidR="007228BC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от 25.03.2019 № 232 «Об утверждении  </w:t>
      </w:r>
      <w:r w:rsidR="00BA5517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>Лесохозяйственного регламента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 городских лесов муниципального образования город Каменск-Уральский на 2019-2028 годы»</w:t>
      </w:r>
    </w:p>
    <w:p w:rsidR="007228BC" w:rsidRPr="0027594A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228BC" w:rsidRPr="0027594A" w:rsidRDefault="007228BC" w:rsidP="00440C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</w:r>
      <w:proofErr w:type="gramStart"/>
      <w:r w:rsidRPr="0027594A">
        <w:rPr>
          <w:rFonts w:ascii="Liberation Serif" w:hAnsi="Liberation Serif"/>
          <w:sz w:val="28"/>
          <w:szCs w:val="28"/>
        </w:rPr>
        <w:t>В целях осуществления использования, охраны, защиты и воспроизводства городских лесов Каменск-Уральск</w:t>
      </w:r>
      <w:r w:rsidR="0086244F" w:rsidRPr="0027594A">
        <w:rPr>
          <w:rFonts w:ascii="Liberation Serif" w:hAnsi="Liberation Serif"/>
          <w:sz w:val="28"/>
          <w:szCs w:val="28"/>
        </w:rPr>
        <w:t>ого городского округа</w:t>
      </w:r>
      <w:r w:rsidRPr="0027594A">
        <w:rPr>
          <w:rFonts w:ascii="Liberation Serif" w:hAnsi="Liberation Serif"/>
          <w:sz w:val="28"/>
          <w:szCs w:val="28"/>
        </w:rPr>
        <w:t xml:space="preserve">, в соответствии со </w:t>
      </w:r>
      <w:hyperlink r:id="rId7" w:history="1">
        <w:r w:rsidRPr="0027594A">
          <w:rPr>
            <w:rFonts w:ascii="Liberation Serif" w:hAnsi="Liberation Serif"/>
            <w:sz w:val="28"/>
            <w:szCs w:val="28"/>
          </w:rPr>
          <w:t>статьями 84</w:t>
        </w:r>
      </w:hyperlink>
      <w:r w:rsidRPr="0027594A">
        <w:rPr>
          <w:rFonts w:ascii="Liberation Serif" w:hAnsi="Liberation Serif"/>
          <w:sz w:val="28"/>
          <w:szCs w:val="28"/>
        </w:rPr>
        <w:t xml:space="preserve">, </w:t>
      </w:r>
      <w:hyperlink r:id="rId8" w:history="1">
        <w:r w:rsidRPr="0027594A">
          <w:rPr>
            <w:rFonts w:ascii="Liberation Serif" w:hAnsi="Liberation Serif"/>
            <w:sz w:val="28"/>
            <w:szCs w:val="28"/>
          </w:rPr>
          <w:t>87</w:t>
        </w:r>
      </w:hyperlink>
      <w:r w:rsidRPr="0027594A">
        <w:rPr>
          <w:rFonts w:ascii="Liberation Serif" w:hAnsi="Liberation Serif"/>
          <w:sz w:val="28"/>
          <w:szCs w:val="28"/>
        </w:rPr>
        <w:t xml:space="preserve"> Лесного кодекса Российской Федерации, приказом Министерства природных ресурсов и экологии Российской Федерации от 27.02.2017 № 72 «Об утверждении состава лесохозяйственных регламентов, порядка их разработки, сроков их действия и порядка внесения в них изменений», руководствуясь статьей 16 Федерального закона от 6 октября 2003</w:t>
      </w:r>
      <w:proofErr w:type="gramEnd"/>
      <w:r w:rsidRPr="0027594A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27594A">
        <w:rPr>
          <w:rFonts w:ascii="Liberation Serif" w:hAnsi="Liberation Serif"/>
          <w:sz w:val="28"/>
          <w:szCs w:val="28"/>
        </w:rPr>
        <w:t xml:space="preserve"> в целях приведения в соответствие с</w:t>
      </w:r>
      <w:r w:rsidR="0086244F" w:rsidRPr="0027594A">
        <w:rPr>
          <w:rFonts w:ascii="Liberation Serif" w:hAnsi="Liberation Serif"/>
          <w:sz w:val="28"/>
          <w:szCs w:val="28"/>
        </w:rPr>
        <w:t xml:space="preserve"> </w:t>
      </w:r>
      <w:r w:rsidR="007C33E0" w:rsidRPr="0027594A">
        <w:rPr>
          <w:rFonts w:ascii="Liberation Serif" w:hAnsi="Liberation Serif"/>
          <w:sz w:val="28"/>
          <w:szCs w:val="28"/>
        </w:rPr>
        <w:t>р</w:t>
      </w:r>
      <w:r w:rsidR="00440CFF" w:rsidRPr="0027594A">
        <w:rPr>
          <w:rFonts w:ascii="Liberation Serif" w:hAnsi="Liberation Serif" w:cs="Liberation Serif"/>
          <w:sz w:val="28"/>
          <w:szCs w:val="28"/>
        </w:rPr>
        <w:t>ешени</w:t>
      </w:r>
      <w:r w:rsidR="007C33E0" w:rsidRPr="0027594A">
        <w:rPr>
          <w:rFonts w:ascii="Liberation Serif" w:hAnsi="Liberation Serif" w:cs="Liberation Serif"/>
          <w:sz w:val="28"/>
          <w:szCs w:val="28"/>
        </w:rPr>
        <w:t>ем</w:t>
      </w:r>
      <w:r w:rsidR="00440CFF" w:rsidRPr="0027594A">
        <w:rPr>
          <w:rFonts w:ascii="Liberation Serif" w:hAnsi="Liberation Serif" w:cs="Liberation Serif"/>
          <w:sz w:val="28"/>
          <w:szCs w:val="28"/>
        </w:rPr>
        <w:t xml:space="preserve"> Городской Думы г</w:t>
      </w:r>
      <w:r w:rsidR="007C33E0" w:rsidRPr="0027594A">
        <w:rPr>
          <w:rFonts w:ascii="Liberation Serif" w:hAnsi="Liberation Serif" w:cs="Liberation Serif"/>
          <w:sz w:val="28"/>
          <w:szCs w:val="28"/>
        </w:rPr>
        <w:t>орода</w:t>
      </w:r>
      <w:r w:rsidR="00440CFF" w:rsidRPr="0027594A">
        <w:rPr>
          <w:rFonts w:ascii="Liberation Serif" w:hAnsi="Liberation Serif" w:cs="Liberation Serif"/>
          <w:sz w:val="28"/>
          <w:szCs w:val="28"/>
        </w:rPr>
        <w:t xml:space="preserve"> Каменска-Уральского от 17.06.2020 № 691 «О </w:t>
      </w:r>
      <w:proofErr w:type="gramStart"/>
      <w:r w:rsidR="00440CFF" w:rsidRPr="0027594A">
        <w:rPr>
          <w:rFonts w:ascii="Liberation Serif" w:hAnsi="Liberation Serif" w:cs="Liberation Serif"/>
          <w:sz w:val="28"/>
          <w:szCs w:val="28"/>
        </w:rPr>
        <w:t>внесении</w:t>
      </w:r>
      <w:proofErr w:type="gramEnd"/>
      <w:r w:rsidR="00440CFF" w:rsidRPr="0027594A">
        <w:rPr>
          <w:rFonts w:ascii="Liberation Serif" w:hAnsi="Liberation Serif" w:cs="Liberation Serif"/>
          <w:sz w:val="28"/>
          <w:szCs w:val="28"/>
        </w:rPr>
        <w:t xml:space="preserve"> изменений в Устав муниципального образования город Каменск-Уральский»</w:t>
      </w:r>
      <w:r w:rsidR="0086244F" w:rsidRPr="0027594A">
        <w:rPr>
          <w:rFonts w:ascii="Liberation Serif" w:hAnsi="Liberation Serif"/>
          <w:sz w:val="28"/>
          <w:szCs w:val="28"/>
        </w:rPr>
        <w:t>,</w:t>
      </w:r>
      <w:r w:rsidRPr="0027594A">
        <w:rPr>
          <w:rFonts w:ascii="Liberation Serif" w:hAnsi="Liberation Serif"/>
          <w:sz w:val="28"/>
          <w:szCs w:val="28"/>
        </w:rPr>
        <w:t xml:space="preserve"> на основании результатов </w:t>
      </w:r>
      <w:r w:rsidRPr="0027594A">
        <w:rPr>
          <w:rFonts w:ascii="Liberation Serif" w:hAnsi="Liberation Serif"/>
          <w:color w:val="000000"/>
          <w:sz w:val="28"/>
          <w:szCs w:val="28"/>
        </w:rPr>
        <w:t xml:space="preserve">специальных (лесоустроительных) работ, проведенных по договору подряда № 257 от 15.10.2020 </w:t>
      </w:r>
      <w:r w:rsidRPr="0027594A">
        <w:rPr>
          <w:rFonts w:ascii="Liberation Serif" w:hAnsi="Liberation Serif"/>
          <w:sz w:val="28"/>
          <w:szCs w:val="28"/>
        </w:rPr>
        <w:t>Администрация  Каменск-Уральского городского округа</w:t>
      </w:r>
    </w:p>
    <w:p w:rsidR="007228BC" w:rsidRPr="0027594A" w:rsidRDefault="007228BC" w:rsidP="007228BC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27594A">
        <w:rPr>
          <w:rFonts w:ascii="Liberation Serif" w:hAnsi="Liberation Serif"/>
          <w:b/>
          <w:sz w:val="28"/>
          <w:szCs w:val="28"/>
        </w:rPr>
        <w:t>ПОСТАНОВЛЯЕТ:</w:t>
      </w:r>
    </w:p>
    <w:p w:rsidR="007228BC" w:rsidRPr="0027594A" w:rsidRDefault="007C33E0" w:rsidP="0091438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1.   </w:t>
      </w:r>
      <w:proofErr w:type="gramStart"/>
      <w:r w:rsidRPr="0027594A">
        <w:rPr>
          <w:rFonts w:ascii="Liberation Serif" w:hAnsi="Liberation Serif"/>
          <w:sz w:val="28"/>
          <w:szCs w:val="28"/>
        </w:rPr>
        <w:t xml:space="preserve">Внести </w:t>
      </w:r>
      <w:r w:rsidR="007228BC" w:rsidRPr="0027594A">
        <w:rPr>
          <w:rFonts w:ascii="Liberation Serif" w:hAnsi="Liberation Serif"/>
          <w:sz w:val="28"/>
          <w:szCs w:val="28"/>
        </w:rPr>
        <w:t>изменения в постановление Администрации города Каменска-Уральского от 25.03.2019 № 232</w:t>
      </w:r>
      <w:r w:rsidR="00A747AA" w:rsidRPr="0027594A">
        <w:rPr>
          <w:rFonts w:ascii="Liberation Serif" w:hAnsi="Liberation Serif"/>
          <w:sz w:val="28"/>
          <w:szCs w:val="28"/>
        </w:rPr>
        <w:t xml:space="preserve"> </w:t>
      </w:r>
      <w:r w:rsidR="007228BC" w:rsidRPr="0027594A">
        <w:rPr>
          <w:rFonts w:ascii="Liberation Serif" w:hAnsi="Liberation Serif"/>
          <w:sz w:val="28"/>
          <w:szCs w:val="28"/>
        </w:rPr>
        <w:t xml:space="preserve">«Об утверждении  </w:t>
      </w:r>
      <w:r w:rsidR="007228BC" w:rsidRPr="0027594A">
        <w:rPr>
          <w:rFonts w:ascii="Liberation Serif" w:hAnsi="Liberation Serif"/>
          <w:bCs/>
          <w:iCs/>
          <w:spacing w:val="-2"/>
          <w:sz w:val="28"/>
          <w:szCs w:val="28"/>
        </w:rPr>
        <w:t>Лесохозяйственного регламента</w:t>
      </w:r>
      <w:r w:rsidR="007228BC" w:rsidRPr="0027594A">
        <w:rPr>
          <w:rFonts w:ascii="Liberation Serif" w:hAnsi="Liberation Serif"/>
          <w:sz w:val="28"/>
          <w:szCs w:val="28"/>
        </w:rPr>
        <w:t xml:space="preserve"> городских лесов муниципального образования город Каменск-Уральский на 2019-2028 годы</w:t>
      </w:r>
      <w:r w:rsidR="00A747AA" w:rsidRPr="0027594A">
        <w:rPr>
          <w:rFonts w:ascii="Liberation Serif" w:hAnsi="Liberation Serif"/>
          <w:sz w:val="28"/>
          <w:szCs w:val="28"/>
        </w:rPr>
        <w:t xml:space="preserve">» (в редакции постановлений  Администрации города Каменска-Уральского от 15.10.2019 № 849, от 04.06.2020 № 419) </w:t>
      </w:r>
      <w:r w:rsidR="007228BC" w:rsidRPr="0027594A">
        <w:rPr>
          <w:rFonts w:ascii="Liberation Serif" w:hAnsi="Liberation Serif"/>
          <w:sz w:val="28"/>
          <w:szCs w:val="28"/>
        </w:rPr>
        <w:t xml:space="preserve">(далее - </w:t>
      </w:r>
      <w:r w:rsidR="00A747AA" w:rsidRPr="0027594A">
        <w:rPr>
          <w:rFonts w:ascii="Liberation Serif" w:hAnsi="Liberation Serif"/>
          <w:sz w:val="28"/>
          <w:szCs w:val="28"/>
        </w:rPr>
        <w:t>Постановлени</w:t>
      </w:r>
      <w:r w:rsidR="007228BC" w:rsidRPr="0027594A">
        <w:rPr>
          <w:rFonts w:ascii="Liberation Serif" w:hAnsi="Liberation Serif"/>
          <w:sz w:val="28"/>
          <w:szCs w:val="28"/>
        </w:rPr>
        <w:t>е)</w:t>
      </w:r>
      <w:r w:rsidR="0091438C" w:rsidRPr="0027594A">
        <w:rPr>
          <w:rFonts w:ascii="Liberation Serif" w:hAnsi="Liberation Serif"/>
          <w:sz w:val="28"/>
          <w:szCs w:val="28"/>
        </w:rPr>
        <w:t>,</w:t>
      </w:r>
      <w:r w:rsidR="007B762E" w:rsidRPr="0027594A">
        <w:rPr>
          <w:rFonts w:ascii="Liberation Serif" w:hAnsi="Liberation Serif"/>
          <w:sz w:val="28"/>
          <w:szCs w:val="28"/>
        </w:rPr>
        <w:t xml:space="preserve"> </w:t>
      </w:r>
      <w:r w:rsidR="0091438C" w:rsidRPr="0027594A">
        <w:rPr>
          <w:rFonts w:ascii="Liberation Serif" w:hAnsi="Liberation Serif"/>
          <w:sz w:val="28"/>
          <w:szCs w:val="28"/>
        </w:rPr>
        <w:t xml:space="preserve">заменив </w:t>
      </w:r>
      <w:r w:rsidR="007228BC" w:rsidRPr="0027594A">
        <w:rPr>
          <w:rFonts w:ascii="Liberation Serif" w:hAnsi="Liberation Serif"/>
          <w:sz w:val="28"/>
          <w:szCs w:val="28"/>
        </w:rPr>
        <w:t>в наименовании</w:t>
      </w:r>
      <w:r w:rsidR="0091438C" w:rsidRPr="0027594A">
        <w:rPr>
          <w:rFonts w:ascii="Liberation Serif" w:hAnsi="Liberation Serif"/>
          <w:sz w:val="28"/>
          <w:szCs w:val="28"/>
        </w:rPr>
        <w:t xml:space="preserve"> и </w:t>
      </w:r>
      <w:r w:rsidR="007228BC" w:rsidRPr="0027594A">
        <w:rPr>
          <w:rFonts w:ascii="Liberation Serif" w:hAnsi="Liberation Serif"/>
          <w:sz w:val="28"/>
          <w:szCs w:val="28"/>
        </w:rPr>
        <w:t>в пункт</w:t>
      </w:r>
      <w:r w:rsidR="0091438C" w:rsidRPr="0027594A">
        <w:rPr>
          <w:rFonts w:ascii="Liberation Serif" w:hAnsi="Liberation Serif"/>
          <w:sz w:val="28"/>
          <w:szCs w:val="28"/>
        </w:rPr>
        <w:t>е</w:t>
      </w:r>
      <w:r w:rsidR="007228BC" w:rsidRPr="0027594A">
        <w:rPr>
          <w:rFonts w:ascii="Liberation Serif" w:hAnsi="Liberation Serif"/>
          <w:sz w:val="28"/>
          <w:szCs w:val="28"/>
        </w:rPr>
        <w:t xml:space="preserve"> 1</w:t>
      </w:r>
      <w:r w:rsidR="00A747AA" w:rsidRPr="0027594A">
        <w:rPr>
          <w:rFonts w:ascii="Liberation Serif" w:hAnsi="Liberation Serif"/>
          <w:sz w:val="28"/>
          <w:szCs w:val="28"/>
        </w:rPr>
        <w:t xml:space="preserve"> Постановления </w:t>
      </w:r>
      <w:r w:rsidR="007228BC" w:rsidRPr="0027594A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</w:t>
      </w:r>
      <w:r w:rsidR="00C84D5E" w:rsidRPr="0027594A">
        <w:rPr>
          <w:rFonts w:ascii="Liberation Serif" w:hAnsi="Liberation Serif"/>
          <w:sz w:val="28"/>
          <w:szCs w:val="28"/>
        </w:rPr>
        <w:t xml:space="preserve"> словами</w:t>
      </w:r>
      <w:r w:rsidR="007228BC" w:rsidRPr="0027594A">
        <w:rPr>
          <w:rFonts w:ascii="Liberation Serif" w:hAnsi="Liberation Serif"/>
          <w:sz w:val="28"/>
          <w:szCs w:val="28"/>
        </w:rPr>
        <w:t xml:space="preserve"> «Каменс</w:t>
      </w:r>
      <w:r w:rsidR="00C84D5E" w:rsidRPr="0027594A">
        <w:rPr>
          <w:rFonts w:ascii="Liberation Serif" w:hAnsi="Liberation Serif"/>
          <w:sz w:val="28"/>
          <w:szCs w:val="28"/>
        </w:rPr>
        <w:t>к-Уральского городского округа».</w:t>
      </w:r>
      <w:proofErr w:type="gramEnd"/>
    </w:p>
    <w:p w:rsidR="007228BC" w:rsidRPr="0027594A" w:rsidRDefault="007228BC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2. </w:t>
      </w:r>
      <w:r w:rsidR="00A747AA" w:rsidRPr="0027594A">
        <w:rPr>
          <w:rFonts w:ascii="Liberation Serif" w:hAnsi="Liberation Serif"/>
          <w:sz w:val="28"/>
          <w:szCs w:val="28"/>
        </w:rPr>
        <w:t xml:space="preserve">Внести в </w:t>
      </w:r>
      <w:r w:rsidR="00A747AA" w:rsidRPr="0027594A">
        <w:rPr>
          <w:rFonts w:ascii="Liberation Serif" w:hAnsi="Liberation Serif"/>
          <w:bCs/>
          <w:iCs/>
          <w:spacing w:val="-2"/>
          <w:sz w:val="28"/>
          <w:szCs w:val="28"/>
        </w:rPr>
        <w:t>Лесохозяйственный регламент</w:t>
      </w:r>
      <w:r w:rsidR="00A747AA" w:rsidRPr="0027594A">
        <w:rPr>
          <w:rFonts w:ascii="Liberation Serif" w:hAnsi="Liberation Serif"/>
          <w:sz w:val="28"/>
          <w:szCs w:val="28"/>
        </w:rPr>
        <w:t xml:space="preserve"> городских лесов муниципального образования город Каменск-Уральский на 2019-2028 годы, утвержденный  </w:t>
      </w:r>
      <w:r w:rsidR="0091438C" w:rsidRPr="0027594A">
        <w:rPr>
          <w:rFonts w:ascii="Liberation Serif" w:hAnsi="Liberation Serif"/>
          <w:sz w:val="28"/>
          <w:szCs w:val="28"/>
        </w:rPr>
        <w:t>П</w:t>
      </w:r>
      <w:r w:rsidR="00A747AA" w:rsidRPr="0027594A">
        <w:rPr>
          <w:rFonts w:ascii="Liberation Serif" w:hAnsi="Liberation Serif"/>
          <w:sz w:val="28"/>
          <w:szCs w:val="28"/>
        </w:rPr>
        <w:t xml:space="preserve">остановлением, </w:t>
      </w:r>
      <w:r w:rsidRPr="0027594A">
        <w:rPr>
          <w:rFonts w:ascii="Liberation Serif" w:hAnsi="Liberation Serif"/>
          <w:sz w:val="28"/>
          <w:szCs w:val="28"/>
        </w:rPr>
        <w:t xml:space="preserve">(далее - </w:t>
      </w:r>
      <w:r w:rsidR="00115F56" w:rsidRPr="0027594A">
        <w:rPr>
          <w:rFonts w:ascii="Liberation Serif" w:hAnsi="Liberation Serif"/>
          <w:sz w:val="28"/>
          <w:szCs w:val="28"/>
        </w:rPr>
        <w:t>Регламент</w:t>
      </w:r>
      <w:r w:rsidRPr="0027594A">
        <w:rPr>
          <w:rFonts w:ascii="Liberation Serif" w:hAnsi="Liberation Serif"/>
          <w:sz w:val="28"/>
          <w:szCs w:val="28"/>
        </w:rPr>
        <w:t>)</w:t>
      </w:r>
      <w:r w:rsidR="0091438C" w:rsidRPr="0027594A">
        <w:rPr>
          <w:rFonts w:ascii="Liberation Serif" w:hAnsi="Liberation Serif"/>
          <w:sz w:val="28"/>
          <w:szCs w:val="28"/>
        </w:rPr>
        <w:t xml:space="preserve"> следующие изменения</w:t>
      </w:r>
      <w:r w:rsidRPr="0027594A">
        <w:rPr>
          <w:rFonts w:ascii="Liberation Serif" w:hAnsi="Liberation Serif"/>
          <w:sz w:val="28"/>
          <w:szCs w:val="28"/>
        </w:rPr>
        <w:t>:</w:t>
      </w:r>
    </w:p>
    <w:p w:rsidR="007228BC" w:rsidRPr="0027594A" w:rsidRDefault="007228BC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7594A"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27594A">
        <w:rPr>
          <w:rFonts w:ascii="Liberation Serif" w:hAnsi="Liberation Serif"/>
          <w:sz w:val="28"/>
          <w:szCs w:val="28"/>
        </w:rPr>
        <w:t>в наименовании</w:t>
      </w:r>
      <w:r w:rsidR="0078217C" w:rsidRPr="0027594A">
        <w:rPr>
          <w:rFonts w:ascii="Liberation Serif" w:hAnsi="Liberation Serif" w:cs="Liberation Serif"/>
          <w:sz w:val="28"/>
          <w:szCs w:val="28"/>
        </w:rPr>
        <w:t xml:space="preserve"> и по всему тексту Регламента слова </w:t>
      </w:r>
      <w:r w:rsidRPr="0027594A">
        <w:rPr>
          <w:rFonts w:ascii="Liberation Serif" w:hAnsi="Liberation Serif"/>
          <w:sz w:val="28"/>
          <w:szCs w:val="28"/>
        </w:rPr>
        <w:t>«муниципально</w:t>
      </w:r>
      <w:r w:rsidR="0091438C" w:rsidRPr="0027594A">
        <w:rPr>
          <w:rFonts w:ascii="Liberation Serif" w:hAnsi="Liberation Serif"/>
          <w:sz w:val="28"/>
          <w:szCs w:val="28"/>
        </w:rPr>
        <w:t>е</w:t>
      </w:r>
      <w:r w:rsidRPr="0027594A">
        <w:rPr>
          <w:rFonts w:ascii="Liberation Serif" w:hAnsi="Liberation Serif"/>
          <w:sz w:val="28"/>
          <w:szCs w:val="28"/>
        </w:rPr>
        <w:t xml:space="preserve"> образовани</w:t>
      </w:r>
      <w:r w:rsidR="0091438C" w:rsidRPr="0027594A">
        <w:rPr>
          <w:rFonts w:ascii="Liberation Serif" w:hAnsi="Liberation Serif"/>
          <w:sz w:val="28"/>
          <w:szCs w:val="28"/>
        </w:rPr>
        <w:t>е</w:t>
      </w:r>
      <w:r w:rsidRPr="0027594A">
        <w:rPr>
          <w:rFonts w:ascii="Liberation Serif" w:hAnsi="Liberation Serif"/>
          <w:sz w:val="28"/>
          <w:szCs w:val="28"/>
        </w:rPr>
        <w:t xml:space="preserve"> город Каменск-Уральский» </w:t>
      </w:r>
      <w:r w:rsidR="0027594A">
        <w:rPr>
          <w:rFonts w:ascii="Liberation Serif" w:hAnsi="Liberation Serif"/>
          <w:sz w:val="28"/>
          <w:szCs w:val="28"/>
        </w:rPr>
        <w:t>в соответ</w:t>
      </w:r>
      <w:r w:rsidR="002072A1">
        <w:rPr>
          <w:rFonts w:ascii="Liberation Serif" w:hAnsi="Liberation Serif"/>
          <w:sz w:val="28"/>
          <w:szCs w:val="28"/>
        </w:rPr>
        <w:t xml:space="preserve">ствующих падежах </w:t>
      </w:r>
      <w:r w:rsidRPr="0027594A">
        <w:rPr>
          <w:rFonts w:ascii="Liberation Serif" w:hAnsi="Liberation Serif"/>
          <w:sz w:val="28"/>
          <w:szCs w:val="28"/>
        </w:rPr>
        <w:t>заменить словами «Каменск-Уральск</w:t>
      </w:r>
      <w:r w:rsidR="0091438C" w:rsidRPr="0027594A">
        <w:rPr>
          <w:rFonts w:ascii="Liberation Serif" w:hAnsi="Liberation Serif"/>
          <w:sz w:val="28"/>
          <w:szCs w:val="28"/>
        </w:rPr>
        <w:t>ий</w:t>
      </w:r>
      <w:r w:rsidRPr="0027594A">
        <w:rPr>
          <w:rFonts w:ascii="Liberation Serif" w:hAnsi="Liberation Serif"/>
          <w:sz w:val="28"/>
          <w:szCs w:val="28"/>
        </w:rPr>
        <w:t xml:space="preserve"> городско</w:t>
      </w:r>
      <w:r w:rsidR="0091438C" w:rsidRPr="0027594A">
        <w:rPr>
          <w:rFonts w:ascii="Liberation Serif" w:hAnsi="Liberation Serif"/>
          <w:sz w:val="28"/>
          <w:szCs w:val="28"/>
        </w:rPr>
        <w:t>й</w:t>
      </w:r>
      <w:r w:rsidRPr="0027594A">
        <w:rPr>
          <w:rFonts w:ascii="Liberation Serif" w:hAnsi="Liberation Serif"/>
          <w:sz w:val="28"/>
          <w:szCs w:val="28"/>
        </w:rPr>
        <w:t xml:space="preserve"> округ»</w:t>
      </w:r>
      <w:r w:rsidR="002072A1">
        <w:rPr>
          <w:rFonts w:ascii="Liberation Serif" w:hAnsi="Liberation Serif"/>
          <w:sz w:val="28"/>
          <w:szCs w:val="28"/>
        </w:rPr>
        <w:t xml:space="preserve"> </w:t>
      </w:r>
      <w:r w:rsidR="002072A1" w:rsidRPr="0027594A">
        <w:rPr>
          <w:rFonts w:ascii="Liberation Serif" w:hAnsi="Liberation Serif"/>
          <w:sz w:val="28"/>
          <w:szCs w:val="28"/>
        </w:rPr>
        <w:t>в соответствующих падежах</w:t>
      </w:r>
      <w:r w:rsidR="002072A1">
        <w:rPr>
          <w:rFonts w:ascii="Liberation Serif" w:hAnsi="Liberation Serif"/>
          <w:sz w:val="28"/>
          <w:szCs w:val="28"/>
        </w:rPr>
        <w:t>;</w:t>
      </w:r>
      <w:proofErr w:type="gramEnd"/>
    </w:p>
    <w:p w:rsidR="007228BC" w:rsidRPr="0027594A" w:rsidRDefault="007228BC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2) в</w:t>
      </w:r>
      <w:r w:rsidR="009F689A" w:rsidRPr="0027594A">
        <w:rPr>
          <w:rFonts w:ascii="Liberation Serif" w:hAnsi="Liberation Serif"/>
          <w:sz w:val="28"/>
          <w:szCs w:val="28"/>
        </w:rPr>
        <w:t xml:space="preserve"> абзацах 32, 50, 56 </w:t>
      </w:r>
      <w:r w:rsidR="00F90B22" w:rsidRPr="0027594A">
        <w:rPr>
          <w:rFonts w:ascii="Liberation Serif" w:hAnsi="Liberation Serif"/>
          <w:sz w:val="28"/>
          <w:szCs w:val="28"/>
        </w:rPr>
        <w:t>подраздела</w:t>
      </w:r>
      <w:r w:rsidR="009F689A" w:rsidRPr="0027594A">
        <w:rPr>
          <w:rFonts w:ascii="Liberation Serif" w:hAnsi="Liberation Serif"/>
          <w:sz w:val="28"/>
          <w:szCs w:val="28"/>
        </w:rPr>
        <w:t xml:space="preserve"> 2.17.1 раздела 2.17, абзаце 7 </w:t>
      </w:r>
      <w:r w:rsidR="00F90B22" w:rsidRPr="0027594A">
        <w:rPr>
          <w:rFonts w:ascii="Liberation Serif" w:hAnsi="Liberation Serif"/>
          <w:sz w:val="28"/>
          <w:szCs w:val="28"/>
        </w:rPr>
        <w:t>подраздела</w:t>
      </w:r>
      <w:r w:rsidR="009F689A" w:rsidRPr="0027594A">
        <w:rPr>
          <w:rFonts w:ascii="Liberation Serif" w:hAnsi="Liberation Serif"/>
          <w:sz w:val="28"/>
          <w:szCs w:val="28"/>
        </w:rPr>
        <w:t xml:space="preserve"> 2.17.3 раздела 2.17 </w:t>
      </w:r>
      <w:r w:rsidR="00E57921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Pr="0027594A">
        <w:rPr>
          <w:rFonts w:ascii="Liberation Serif" w:hAnsi="Liberation Serif"/>
          <w:sz w:val="28"/>
          <w:szCs w:val="28"/>
        </w:rPr>
        <w:t>слова «Администраци</w:t>
      </w:r>
      <w:r w:rsidR="007742F8" w:rsidRPr="0027594A">
        <w:rPr>
          <w:rFonts w:ascii="Liberation Serif" w:hAnsi="Liberation Serif"/>
          <w:sz w:val="28"/>
          <w:szCs w:val="28"/>
        </w:rPr>
        <w:t>я</w:t>
      </w:r>
      <w:r w:rsidRPr="0027594A">
        <w:rPr>
          <w:rFonts w:ascii="Liberation Serif" w:hAnsi="Liberation Serif"/>
          <w:sz w:val="28"/>
          <w:szCs w:val="28"/>
        </w:rPr>
        <w:t xml:space="preserve"> города Каменска-</w:t>
      </w:r>
      <w:r w:rsidR="009F689A" w:rsidRPr="0027594A">
        <w:rPr>
          <w:rFonts w:ascii="Liberation Serif" w:hAnsi="Liberation Serif"/>
          <w:sz w:val="28"/>
          <w:szCs w:val="28"/>
        </w:rPr>
        <w:t>Уральского</w:t>
      </w:r>
      <w:r w:rsidRPr="0027594A">
        <w:rPr>
          <w:rFonts w:ascii="Liberation Serif" w:hAnsi="Liberation Serif"/>
          <w:sz w:val="28"/>
          <w:szCs w:val="28"/>
        </w:rPr>
        <w:t>»</w:t>
      </w:r>
      <w:r w:rsidR="00D41877" w:rsidRPr="00D41877">
        <w:rPr>
          <w:rFonts w:ascii="Liberation Serif" w:hAnsi="Liberation Serif"/>
          <w:sz w:val="28"/>
          <w:szCs w:val="28"/>
        </w:rPr>
        <w:t xml:space="preserve"> </w:t>
      </w:r>
      <w:r w:rsidR="00D41877" w:rsidRPr="0027594A">
        <w:rPr>
          <w:rFonts w:ascii="Liberation Serif" w:hAnsi="Liberation Serif"/>
          <w:sz w:val="28"/>
          <w:szCs w:val="28"/>
        </w:rPr>
        <w:t>в соответствующих падежах</w:t>
      </w:r>
      <w:r w:rsidR="007742F8" w:rsidRPr="0027594A">
        <w:rPr>
          <w:rFonts w:ascii="Liberation Serif" w:hAnsi="Liberation Serif"/>
          <w:sz w:val="28"/>
          <w:szCs w:val="28"/>
        </w:rPr>
        <w:t xml:space="preserve"> заменить словами «Администрация</w:t>
      </w:r>
      <w:r w:rsidRPr="0027594A">
        <w:rPr>
          <w:rFonts w:ascii="Liberation Serif" w:hAnsi="Liberation Serif"/>
          <w:sz w:val="28"/>
          <w:szCs w:val="28"/>
        </w:rPr>
        <w:t xml:space="preserve"> Камен</w:t>
      </w:r>
      <w:r w:rsidR="009F689A" w:rsidRPr="0027594A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D41877">
        <w:rPr>
          <w:rFonts w:ascii="Liberation Serif" w:hAnsi="Liberation Serif"/>
          <w:sz w:val="28"/>
          <w:szCs w:val="28"/>
        </w:rPr>
        <w:t xml:space="preserve">» </w:t>
      </w:r>
      <w:r w:rsidR="00D41877" w:rsidRPr="0027594A">
        <w:rPr>
          <w:rFonts w:ascii="Liberation Serif" w:hAnsi="Liberation Serif"/>
          <w:sz w:val="28"/>
          <w:szCs w:val="28"/>
        </w:rPr>
        <w:t>в соответствующих падежах</w:t>
      </w:r>
      <w:r w:rsidR="00D41877">
        <w:rPr>
          <w:rFonts w:ascii="Liberation Serif" w:hAnsi="Liberation Serif"/>
          <w:sz w:val="28"/>
          <w:szCs w:val="28"/>
        </w:rPr>
        <w:t>;</w:t>
      </w:r>
    </w:p>
    <w:p w:rsidR="00D41877" w:rsidRDefault="0028245B" w:rsidP="007228BC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3) </w:t>
      </w:r>
      <w:r w:rsidR="00D41877">
        <w:rPr>
          <w:rFonts w:ascii="Liberation Serif" w:hAnsi="Liberation Serif"/>
          <w:sz w:val="28"/>
          <w:szCs w:val="28"/>
        </w:rPr>
        <w:t>в пункте 1 Введения и в абзаце тринадцать подраздела 1.1.1 раздела 1.1 главы 1 Регламента слова «орган местного самоуправления «Комитет по управлению имуществом города Каменска-Уральского» заменить словами «орган местного самоуправления «Комитет по управлению имуществом Каменск-Уральского городского округа»;</w:t>
      </w:r>
    </w:p>
    <w:p w:rsidR="00F90B22" w:rsidRDefault="00D41877" w:rsidP="007228BC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изложить пункт 7</w:t>
      </w:r>
      <w:r w:rsidR="0028245B" w:rsidRPr="0027594A">
        <w:rPr>
          <w:rFonts w:ascii="Liberation Serif" w:hAnsi="Liberation Serif"/>
          <w:sz w:val="28"/>
          <w:szCs w:val="28"/>
        </w:rPr>
        <w:t xml:space="preserve"> </w:t>
      </w:r>
      <w:r w:rsidR="00E57921" w:rsidRPr="0027594A">
        <w:rPr>
          <w:rFonts w:ascii="Liberation Serif" w:hAnsi="Liberation Serif"/>
          <w:sz w:val="28"/>
          <w:szCs w:val="28"/>
        </w:rPr>
        <w:t xml:space="preserve">Введения </w:t>
      </w:r>
      <w:r w:rsidR="0028245B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E57921" w:rsidRPr="0027594A">
        <w:rPr>
          <w:rFonts w:ascii="Liberation Serif" w:hAnsi="Liberation Serif"/>
          <w:sz w:val="28"/>
          <w:szCs w:val="28"/>
        </w:rPr>
        <w:t>в новой редакции</w:t>
      </w:r>
      <w:r w:rsidR="00665DE5">
        <w:rPr>
          <w:rFonts w:ascii="Liberation Serif" w:hAnsi="Liberation Serif"/>
          <w:sz w:val="28"/>
          <w:szCs w:val="28"/>
        </w:rPr>
        <w:t xml:space="preserve">: </w:t>
      </w:r>
    </w:p>
    <w:p w:rsidR="00665DE5" w:rsidRPr="00665DE5" w:rsidRDefault="00665DE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665DE5">
        <w:rPr>
          <w:rFonts w:ascii="Liberation Serif" w:hAnsi="Liberation Serif" w:cs="Liberation Serif"/>
          <w:sz w:val="28"/>
          <w:szCs w:val="28"/>
        </w:rPr>
        <w:t>7. Юридической и технологической основой разработки лесохозяйственного регламента явились следующие законодательные и нормативные правовые акты:</w:t>
      </w:r>
    </w:p>
    <w:p w:rsidR="00665DE5" w:rsidRPr="00665DE5" w:rsidRDefault="006A7DC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Лесной </w:t>
      </w:r>
      <w:hyperlink r:id="rId9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Федерации от 04 декабря 2006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200-ФЗ;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0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04 декабря 2006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201-ФЗ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введении в действие Лесного кодекса Российской Федерации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Земельный </w:t>
      </w:r>
      <w:hyperlink r:id="rId11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Федерации от 25 октября 2001 года </w:t>
      </w:r>
      <w:r w:rsidR="00DF168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136-ФЗ;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Водный </w:t>
      </w:r>
      <w:hyperlink r:id="rId12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Федерации от 03 июня 2006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74-ФЗ;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Градостроительный </w:t>
      </w:r>
      <w:hyperlink r:id="rId13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</w:t>
      </w:r>
      <w:r w:rsidR="00263CC3">
        <w:rPr>
          <w:rFonts w:ascii="Liberation Serif" w:hAnsi="Liberation Serif" w:cs="Liberation Serif"/>
          <w:sz w:val="28"/>
          <w:szCs w:val="28"/>
        </w:rPr>
        <w:t>ерации от 29 декабря 2004 года 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190-ФЗ;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4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10 января 2002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охране окружающей среды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7) 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Федеральный </w:t>
      </w:r>
      <w:hyperlink r:id="rId15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17 декабря 1997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149-ФЗ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семеноводстве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6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24 июля 2009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209-ФЗ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охоте и сохранении охотничьих ресурсов и о внесении изменений в отдельные законодательные акты Российской Федерации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7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26 сентября 1997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125-ФЗ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свободе совести и о религиозных объединениях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8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14 марта 1995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33-ФЗ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особо охраняемых природных территориях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9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24 июля 2007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221-ФЗ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кадастровой деятельности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20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18 июня 2001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78-ФЗ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землеустройстве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21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06 октября 2003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22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30 декабря 2015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431-ФЗ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геодезии, картографии и пространственных данных и о внесении изменений в</w:t>
      </w:r>
      <w:r w:rsidR="00E36489">
        <w:rPr>
          <w:rFonts w:ascii="Liberation Serif" w:hAnsi="Liberation Serif" w:cs="Liberation Serif"/>
          <w:sz w:val="28"/>
          <w:szCs w:val="28"/>
        </w:rPr>
        <w:t xml:space="preserve"> отдельные законодательные акты»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15)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3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10.01.2009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 </w:t>
      </w:r>
      <w:r w:rsidR="00E36489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17 </w:t>
      </w:r>
      <w:r w:rsidR="00E36489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Правил установления на местности границ </w:t>
      </w:r>
      <w:proofErr w:type="spellStart"/>
      <w:r w:rsidR="00665DE5" w:rsidRPr="00665DE5">
        <w:rPr>
          <w:rFonts w:ascii="Liberation Serif" w:hAnsi="Liberation Serif" w:cs="Liberation Serif"/>
          <w:sz w:val="28"/>
          <w:szCs w:val="28"/>
        </w:rPr>
        <w:t>водоохранных</w:t>
      </w:r>
      <w:proofErr w:type="spellEnd"/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зон и границ прибрежных защитных полос вдоль водных объектов</w:t>
      </w:r>
      <w:r w:rsidR="00E36489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4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24.02.2009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9C73EF">
        <w:rPr>
          <w:rFonts w:ascii="Liberation Serif" w:hAnsi="Liberation Serif" w:cs="Liberation Serif"/>
          <w:sz w:val="28"/>
          <w:szCs w:val="28"/>
        </w:rPr>
        <w:t xml:space="preserve"> </w:t>
      </w:r>
      <w:r w:rsidR="00E36489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160 </w:t>
      </w:r>
      <w:r w:rsidR="00E36489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 порядке установления охранных зон объектов </w:t>
      </w:r>
      <w:proofErr w:type="spellStart"/>
      <w:r w:rsidR="00665DE5" w:rsidRPr="00665DE5">
        <w:rPr>
          <w:rFonts w:ascii="Liberation Serif" w:hAnsi="Liberation Serif" w:cs="Liberation Serif"/>
          <w:sz w:val="28"/>
          <w:szCs w:val="28"/>
        </w:rPr>
        <w:t>электросетевого</w:t>
      </w:r>
      <w:proofErr w:type="spellEnd"/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хозяйства и особых условий использования земельных участков, расположенных в границах таких зон</w:t>
      </w:r>
      <w:r w:rsidR="00E36489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Default="00931925" w:rsidP="00263CC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17)</w:t>
      </w:r>
      <w:r w:rsidR="00665DE5" w:rsidRPr="00263CC3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>
        <w:rPr>
          <w:rFonts w:ascii="Liberation Serif" w:hAnsi="Liberation Serif" w:cs="Liberation Serif"/>
          <w:sz w:val="28"/>
          <w:szCs w:val="28"/>
        </w:rPr>
        <w:t>п</w:t>
      </w:r>
      <w:r w:rsidR="00263CC3" w:rsidRPr="00263CC3">
        <w:rPr>
          <w:rFonts w:ascii="Liberation Serif" w:hAnsi="Liberation Serif" w:cs="Liberation Serif"/>
          <w:sz w:val="28"/>
          <w:szCs w:val="28"/>
        </w:rPr>
        <w:t>ос</w:t>
      </w:r>
      <w:r w:rsidR="00433EA9">
        <w:rPr>
          <w:rFonts w:ascii="Liberation Serif" w:hAnsi="Liberation Serif" w:cs="Liberation Serif"/>
          <w:sz w:val="28"/>
          <w:szCs w:val="28"/>
        </w:rPr>
        <w:t>тановление Правительства Российской Федерации</w:t>
      </w:r>
      <w:r w:rsidR="00263CC3" w:rsidRPr="00263CC3">
        <w:rPr>
          <w:rFonts w:ascii="Liberation Serif" w:hAnsi="Liberation Serif" w:cs="Liberation Serif"/>
          <w:sz w:val="28"/>
          <w:szCs w:val="28"/>
        </w:rPr>
        <w:t xml:space="preserve"> от 09.12.2020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E36489">
        <w:rPr>
          <w:rFonts w:ascii="Liberation Serif" w:hAnsi="Liberation Serif" w:cs="Liberation Serif"/>
          <w:sz w:val="28"/>
          <w:szCs w:val="28"/>
        </w:rPr>
        <w:t>№</w:t>
      </w:r>
      <w:r w:rsidR="00263CC3" w:rsidRPr="00263CC3">
        <w:rPr>
          <w:rFonts w:ascii="Liberation Serif" w:hAnsi="Liberation Serif" w:cs="Liberation Serif"/>
          <w:sz w:val="28"/>
          <w:szCs w:val="28"/>
        </w:rPr>
        <w:t xml:space="preserve"> 2047 «Об утверждении Правил санитарной безопасности в лесах»</w:t>
      </w:r>
      <w:r w:rsidR="00665DE5" w:rsidRPr="00263CC3">
        <w:rPr>
          <w:rFonts w:ascii="Liberation Serif" w:hAnsi="Liberation Serif" w:cs="Liberation Serif"/>
          <w:sz w:val="28"/>
          <w:szCs w:val="28"/>
        </w:rPr>
        <w:t>;</w:t>
      </w:r>
    </w:p>
    <w:p w:rsidR="004C579E" w:rsidRPr="00263CC3" w:rsidRDefault="00931925" w:rsidP="00263CC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18)</w:t>
      </w:r>
      <w:r w:rsidR="00026DEA">
        <w:rPr>
          <w:rFonts w:ascii="Liberation Serif" w:hAnsi="Liberation Serif" w:cs="Liberation Serif"/>
          <w:sz w:val="28"/>
          <w:szCs w:val="28"/>
        </w:rPr>
        <w:t xml:space="preserve"> п</w:t>
      </w:r>
      <w:r w:rsidR="00433EA9">
        <w:rPr>
          <w:rFonts w:ascii="Liberation Serif" w:hAnsi="Liberation Serif" w:cs="Liberation Serif"/>
          <w:sz w:val="28"/>
          <w:szCs w:val="28"/>
        </w:rPr>
        <w:t>остановление Правительства Российской Федерации</w:t>
      </w:r>
      <w:r w:rsidR="004C579E">
        <w:rPr>
          <w:rFonts w:ascii="Liberation Serif" w:hAnsi="Liberation Serif" w:cs="Liberation Serif"/>
          <w:sz w:val="28"/>
          <w:szCs w:val="28"/>
        </w:rPr>
        <w:t xml:space="preserve"> от 07.10.2020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C579E">
        <w:rPr>
          <w:rFonts w:ascii="Liberation Serif" w:hAnsi="Liberation Serif" w:cs="Liberation Serif"/>
          <w:sz w:val="28"/>
          <w:szCs w:val="28"/>
        </w:rPr>
        <w:t>№ 1614 «Об утверждении Правил пожарной безопасности в лесах»;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5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16.04.2011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281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мерах противопожарного обустройства лесов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6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17.05.2011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376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чрезвычайных ситуациях в лесах, возникших вследствие лесных пожаров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7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18.08.2011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687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Правил осуществления </w:t>
      </w:r>
      <w:proofErr w:type="gramStart"/>
      <w:r w:rsidR="00665DE5" w:rsidRPr="00665DE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достоверностью сведений о пожарной опасности в лесах и лесных пожарах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8" w:history="1">
        <w:r w:rsidR="00026DEA">
          <w:rPr>
            <w:rFonts w:ascii="Liberation Serif" w:hAnsi="Liberation Serif" w:cs="Liberation Serif"/>
            <w:sz w:val="28"/>
            <w:szCs w:val="28"/>
          </w:rPr>
          <w:t>р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аспоряжение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17.07.2012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1283-р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Перечня объектов лесной инфраструктуры для защитных лесов, эксплуатационных лесов и резервных лесов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23)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9" w:history="1">
        <w:r w:rsidR="00026DEA">
          <w:rPr>
            <w:rFonts w:ascii="Liberation Serif" w:hAnsi="Liberation Serif" w:cs="Liberation Serif"/>
            <w:sz w:val="28"/>
            <w:szCs w:val="28"/>
          </w:rPr>
          <w:t>р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аспоряжение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27.05.2013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849-р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перечне объектов, не связанных с созданием лесной инфраструктуры, для защитных лесов, эксплуат</w:t>
      </w:r>
      <w:r w:rsidR="006A7DCD">
        <w:rPr>
          <w:rFonts w:ascii="Liberation Serif" w:hAnsi="Liberation Serif" w:cs="Liberation Serif"/>
          <w:sz w:val="28"/>
          <w:szCs w:val="28"/>
        </w:rPr>
        <w:t>ационных лесов, резервных лесов»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24)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0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</w:t>
      </w:r>
      <w:r w:rsidR="009C73EF">
        <w:rPr>
          <w:rFonts w:ascii="Liberation Serif" w:hAnsi="Liberation Serif" w:cs="Liberation Serif"/>
          <w:sz w:val="28"/>
          <w:szCs w:val="28"/>
        </w:rPr>
        <w:t xml:space="preserve"> и экологии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</w:t>
      </w:r>
      <w:r w:rsidR="006A7DCD">
        <w:rPr>
          <w:rFonts w:ascii="Liberation Serif" w:hAnsi="Liberation Serif" w:cs="Liberation Serif"/>
          <w:sz w:val="28"/>
          <w:szCs w:val="28"/>
        </w:rPr>
        <w:t>ийской Федерации от 08.06.2017 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283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</w:t>
      </w:r>
      <w:r w:rsidR="009C73EF">
        <w:rPr>
          <w:rFonts w:ascii="Liberation Serif" w:hAnsi="Liberation Serif" w:cs="Liberation Serif"/>
          <w:sz w:val="28"/>
          <w:szCs w:val="28"/>
        </w:rPr>
        <w:t>утверждении о</w:t>
      </w:r>
      <w:r w:rsidR="00665DE5" w:rsidRPr="00665DE5">
        <w:rPr>
          <w:rFonts w:ascii="Liberation Serif" w:hAnsi="Liberation Serif" w:cs="Liberation Serif"/>
          <w:sz w:val="28"/>
          <w:szCs w:val="28"/>
        </w:rPr>
        <w:t>собенностей осуществления профилактических и реабилитационных мероприятий в зонах р</w:t>
      </w:r>
      <w:r w:rsidR="006A7DCD">
        <w:rPr>
          <w:rFonts w:ascii="Liberation Serif" w:hAnsi="Liberation Serif" w:cs="Liberation Serif"/>
          <w:sz w:val="28"/>
          <w:szCs w:val="28"/>
        </w:rPr>
        <w:t>адиоактивного загрязнения лесов»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25)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риказ Министерства природных ресурсов и экологии Российской Федерации </w:t>
      </w:r>
      <w:r w:rsidR="006A7DCD" w:rsidRPr="00711D9A">
        <w:rPr>
          <w:rFonts w:ascii="Liberation Serif" w:hAnsi="Liberation Serif" w:cs="Liberation Serif"/>
          <w:sz w:val="28"/>
          <w:szCs w:val="28"/>
        </w:rPr>
        <w:t xml:space="preserve">от 04.12.2020 № 1014 «Об утверждении Правил </w:t>
      </w:r>
      <w:proofErr w:type="spellStart"/>
      <w:r w:rsidR="006A7DCD" w:rsidRPr="00711D9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6A7DCD" w:rsidRPr="00711D9A">
        <w:rPr>
          <w:rFonts w:ascii="Liberation Serif" w:hAnsi="Liberation Serif" w:cs="Liberation Serif"/>
          <w:sz w:val="28"/>
          <w:szCs w:val="28"/>
        </w:rPr>
        <w:t xml:space="preserve">, состава проекта </w:t>
      </w:r>
      <w:proofErr w:type="spellStart"/>
      <w:r w:rsidR="006A7DCD" w:rsidRPr="00711D9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6A7DCD" w:rsidRPr="00711D9A">
        <w:rPr>
          <w:rFonts w:ascii="Liberation Serif" w:hAnsi="Liberation Serif" w:cs="Liberation Serif"/>
          <w:sz w:val="28"/>
          <w:szCs w:val="28"/>
        </w:rPr>
        <w:t xml:space="preserve">, порядка разработки проекта </w:t>
      </w:r>
      <w:proofErr w:type="spellStart"/>
      <w:r w:rsidR="006A7DCD" w:rsidRPr="00711D9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6A7DCD" w:rsidRPr="00711D9A">
        <w:rPr>
          <w:rFonts w:ascii="Liberation Serif" w:hAnsi="Liberation Serif" w:cs="Liberation Serif"/>
          <w:sz w:val="28"/>
          <w:szCs w:val="28"/>
        </w:rPr>
        <w:t xml:space="preserve"> и внесения в него изменений»;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26)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6A7DCD" w:rsidRPr="00711D9A">
        <w:rPr>
          <w:rFonts w:ascii="Liberation Serif" w:hAnsi="Liberation Serif" w:cs="Liberation Serif"/>
          <w:sz w:val="28"/>
          <w:szCs w:val="28"/>
        </w:rPr>
        <w:t>риказ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</w:t>
      </w:r>
      <w:r w:rsidR="006A7DCD" w:rsidRPr="00711D9A">
        <w:rPr>
          <w:rFonts w:ascii="Liberation Serif" w:hAnsi="Liberation Serif" w:cs="Liberation Serif"/>
          <w:sz w:val="28"/>
          <w:szCs w:val="28"/>
        </w:rPr>
        <w:t xml:space="preserve"> от 30.07.2020 № 534 «Об утверждении Правил ухода за лесами»;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1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09.04.2015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105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установлении возрастов рубок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2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18.08.2014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367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3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28.03.2014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161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видов сре</w:t>
      </w:r>
      <w:proofErr w:type="gramStart"/>
      <w:r w:rsidR="00665DE5" w:rsidRPr="00665DE5">
        <w:rPr>
          <w:rFonts w:ascii="Liberation Serif" w:hAnsi="Liberation Serif" w:cs="Liberation Serif"/>
          <w:sz w:val="28"/>
          <w:szCs w:val="28"/>
        </w:rPr>
        <w:t>дств пр</w:t>
      </w:r>
      <w:proofErr w:type="gramEnd"/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едупреждения и тушения лесных пожаров, нормативов обеспеченности </w:t>
      </w:r>
      <w:r w:rsidR="00665DE5" w:rsidRPr="00665DE5">
        <w:rPr>
          <w:rFonts w:ascii="Liberation Serif" w:hAnsi="Liberation Serif" w:cs="Liberation Serif"/>
          <w:sz w:val="28"/>
          <w:szCs w:val="28"/>
        </w:rPr>
        <w:lastRenderedPageBreak/>
        <w:t>данными средствами лиц, использующих леса, норм наличия средств предупреждения и тушения лесных пожаров при использовании лесов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30)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28.07.2020 № 495 «Об утверждении Правил использования лесов для переработки древесины и иных лесных ресурсов»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31)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30.07.2020 № 539 «Об утверждении формы лесной декларации, порядка ее заполнения и подачи, требований к формату лесной декларации в электронной форме»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32)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11D9A">
        <w:rPr>
          <w:rFonts w:ascii="Liberation Serif" w:hAnsi="Liberation Serif" w:cs="Liberation Serif"/>
          <w:sz w:val="28"/>
          <w:szCs w:val="28"/>
        </w:rPr>
        <w:t>33)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C40746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C40746" w:rsidRPr="00711D9A">
        <w:rPr>
          <w:rFonts w:ascii="Liberation Serif" w:hAnsi="Liberation Serif" w:cs="Liberation Serif"/>
          <w:sz w:val="28"/>
          <w:szCs w:val="28"/>
        </w:rPr>
        <w:t>от 07.07.2020 № 417 «Об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сервитута»;</w:t>
      </w:r>
      <w:proofErr w:type="gramEnd"/>
    </w:p>
    <w:p w:rsidR="00665DE5" w:rsidRPr="00711D9A" w:rsidRDefault="00C40746" w:rsidP="00C4074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34)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10.07.2020 № 434 «Об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C40746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35)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4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05.07.2011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287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Классификации природной пожарной опасности лесов и классификации пожарной опасности в лесах в зависимости от условий погоды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C40746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36)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22.07.2020 № 469 «Об утверждении Правил использования лесов для выращивания посадочного материала лесных</w:t>
      </w:r>
      <w:r>
        <w:rPr>
          <w:rFonts w:ascii="Liberation Serif" w:hAnsi="Liberation Serif" w:cs="Liberation Serif"/>
          <w:sz w:val="28"/>
          <w:szCs w:val="28"/>
        </w:rPr>
        <w:t xml:space="preserve"> растений (саженцев, сеянцев)»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37) </w:t>
      </w:r>
      <w:hyperlink r:id="rId35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27.05.2011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191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Порядк</w:t>
      </w:r>
      <w:r>
        <w:rPr>
          <w:rFonts w:ascii="Liberation Serif" w:hAnsi="Liberation Serif" w:cs="Liberation Serif"/>
          <w:sz w:val="28"/>
          <w:szCs w:val="28"/>
        </w:rPr>
        <w:t>а исчисления расчетной лесосеки»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38)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6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15.01.2019 </w:t>
      </w:r>
      <w:r>
        <w:rPr>
          <w:rFonts w:ascii="Liberation Serif" w:hAnsi="Liberation Serif" w:cs="Liberation Serif"/>
          <w:sz w:val="28"/>
          <w:szCs w:val="28"/>
        </w:rPr>
        <w:t>№ 10 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Порядка ведения государственного лесного реестра и внесении изменений в Перечень, формы и порядок подготовки документов, на основании которых осуществляется внесение документированной информации в государственный лесной реестр и ее изменение, утвержденные Приказом Минприроды Ро</w:t>
      </w:r>
      <w:r>
        <w:rPr>
          <w:rFonts w:ascii="Liberation Serif" w:hAnsi="Liberation Serif" w:cs="Liberation Serif"/>
          <w:sz w:val="28"/>
          <w:szCs w:val="28"/>
        </w:rPr>
        <w:t xml:space="preserve">ссии от 11 ноября 2013 г. </w:t>
      </w:r>
      <w:r w:rsidR="004513E6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496»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39)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7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29.06.2018 </w:t>
      </w:r>
      <w:r w:rsidR="004513E6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302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порядка и способов подачи заявления о проведении аукциона на право заключения договора аренды </w:t>
      </w:r>
      <w:r w:rsidR="00665DE5" w:rsidRPr="00665DE5">
        <w:rPr>
          <w:rFonts w:ascii="Liberation Serif" w:hAnsi="Liberation Serif" w:cs="Liberation Serif"/>
          <w:sz w:val="28"/>
          <w:szCs w:val="28"/>
        </w:rPr>
        <w:lastRenderedPageBreak/>
        <w:t>лесного участка, находящегося в государственной или муниципальной собственности, или договора купли-продажи лесных насаждений, заключаемого в соответствии с частью 4 статьи 29.1 Лесного кодекса Российской Федерации, требований к формату указанного заявления в случае подачи</w:t>
      </w:r>
      <w:proofErr w:type="gramEnd"/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40)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8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15.11.2016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597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Порядка организации и выполнения авиационных работ по охране лесов от пожаров и Порядка организации и выполнения ав</w:t>
      </w:r>
      <w:r>
        <w:rPr>
          <w:rFonts w:ascii="Liberation Serif" w:hAnsi="Liberation Serif" w:cs="Liberation Serif"/>
          <w:sz w:val="28"/>
          <w:szCs w:val="28"/>
        </w:rPr>
        <w:t>иационных работ по защите лесов»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41)</w:t>
      </w:r>
      <w:r w:rsidR="00026DEA" w:rsidRPr="00711D9A">
        <w:rPr>
          <w:rFonts w:ascii="Liberation Serif" w:hAnsi="Liberation Serif" w:cs="Liberation Serif"/>
          <w:sz w:val="28"/>
          <w:szCs w:val="28"/>
        </w:rPr>
        <w:t xml:space="preserve"> п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от 28.07.2020 № 494 «Об утверждении </w:t>
      </w:r>
      <w:r w:rsidR="00DF1687" w:rsidRPr="00711D9A">
        <w:rPr>
          <w:rFonts w:ascii="Liberation Serif" w:hAnsi="Liberation Serif" w:cs="Liberation Serif"/>
          <w:sz w:val="28"/>
          <w:szCs w:val="28"/>
        </w:rPr>
        <w:t>П</w:t>
      </w:r>
      <w:r w:rsidR="00954CF5" w:rsidRPr="00711D9A">
        <w:rPr>
          <w:rFonts w:ascii="Liberation Serif" w:hAnsi="Liberation Serif" w:cs="Liberation Serif"/>
          <w:sz w:val="28"/>
          <w:szCs w:val="28"/>
        </w:rPr>
        <w:t>равил заготовки пищевых лесных ресурсов и сбора лекарственных растений»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42)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от 28.07.2020 № 496 «Об утверждении Правил заготовки и сбора </w:t>
      </w:r>
      <w:proofErr w:type="spellStart"/>
      <w:r w:rsidRPr="00711D9A">
        <w:rPr>
          <w:rFonts w:ascii="Liberation Serif" w:hAnsi="Liberation Serif" w:cs="Liberation Serif"/>
          <w:sz w:val="28"/>
          <w:szCs w:val="28"/>
        </w:rPr>
        <w:t>недревесных</w:t>
      </w:r>
      <w:proofErr w:type="spellEnd"/>
      <w:r w:rsidRPr="00711D9A">
        <w:rPr>
          <w:rFonts w:ascii="Liberation Serif" w:hAnsi="Liberation Serif" w:cs="Liberation Serif"/>
          <w:sz w:val="28"/>
          <w:szCs w:val="28"/>
        </w:rPr>
        <w:t xml:space="preserve"> лесных ресурсов»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43)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28.07.2020 № 497 «Об утверждении Правил использования лесов для выращивания лесных плодовых, ягодных, декоративных растений, лекарственных растений»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026DEA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44) п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54CF5" w:rsidRPr="00711D9A">
        <w:rPr>
          <w:rFonts w:ascii="Liberation Serif" w:hAnsi="Liberation Serif" w:cs="Liberation Serif"/>
          <w:sz w:val="28"/>
          <w:szCs w:val="28"/>
        </w:rPr>
        <w:t>от 02.07.2020 № 408 «Об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с установлением или без установления сервитута, публичного сервитута»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45)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9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05.12.2011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513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Перечня видов (пород) деревьев и кустарников, заготовка древесины которых не допускается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46)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0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от 29.03.2018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122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Лесоустроительной инструкции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026DEA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47) п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54CF5" w:rsidRPr="00711D9A">
        <w:rPr>
          <w:rFonts w:ascii="Liberation Serif" w:hAnsi="Liberation Serif" w:cs="Liberation Serif"/>
          <w:sz w:val="28"/>
          <w:szCs w:val="28"/>
        </w:rPr>
        <w:t>от 30.07.2020 № 513 «Об утверждении Порядка государственной или муниципальной экспертизы проекта освоения лесов»;</w:t>
      </w:r>
    </w:p>
    <w:p w:rsidR="00665DE5" w:rsidRPr="00711D9A" w:rsidRDefault="00026DEA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48) п</w:t>
      </w:r>
      <w:r w:rsidR="00925A80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25A80" w:rsidRPr="00711D9A">
        <w:rPr>
          <w:rFonts w:ascii="Liberation Serif" w:hAnsi="Liberation Serif" w:cs="Liberation Serif"/>
          <w:sz w:val="28"/>
          <w:szCs w:val="28"/>
        </w:rPr>
        <w:t>от 27.07.2020 № 487 «Об утверждении Правил использования лесов для осуществления научно-исследовательской деятельности, образовательной деятельности»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25A80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49)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780B1C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780B1C" w:rsidRPr="00711D9A">
        <w:rPr>
          <w:rFonts w:ascii="Liberation Serif" w:hAnsi="Liberation Serif" w:cs="Liberation Serif"/>
          <w:sz w:val="28"/>
          <w:szCs w:val="28"/>
        </w:rPr>
        <w:t>от 30.07.2020 № 541 «Об утверждении Правил лесоразведения, состава проекта лесоразведения, порядка его разработки»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50)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09.11.2020 № 911 «Об утверждении Правил заготовки живицы»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51)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от 09.11.2020 № 909 «Об утверждении </w:t>
      </w:r>
      <w:proofErr w:type="gramStart"/>
      <w:r w:rsidRPr="00711D9A">
        <w:rPr>
          <w:rFonts w:ascii="Liberation Serif" w:hAnsi="Liberation Serif" w:cs="Liberation Serif"/>
          <w:sz w:val="28"/>
          <w:szCs w:val="28"/>
        </w:rPr>
        <w:t>Порядка использования районированных семян лесных растений основных лесных древесных пород</w:t>
      </w:r>
      <w:proofErr w:type="gramEnd"/>
      <w:r w:rsidRPr="00711D9A">
        <w:rPr>
          <w:rFonts w:ascii="Liberation Serif" w:hAnsi="Liberation Serif" w:cs="Liberation Serif"/>
          <w:sz w:val="28"/>
          <w:szCs w:val="28"/>
        </w:rPr>
        <w:t>»;</w:t>
      </w:r>
    </w:p>
    <w:p w:rsidR="00665DE5" w:rsidRPr="00711D9A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lastRenderedPageBreak/>
        <w:t>52)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09.11.2020 № 908 «Об утверждении Правил использования лесов для осуществления рекреационной деятельности»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53)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1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29.02.2012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69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Состава проекта освоения лесов и порядка его разработки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54)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2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от 27.02.2017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72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состава лесохозяйственных регламентов, порядка их разработки</w:t>
      </w:r>
      <w:r w:rsidR="00665DE5" w:rsidRPr="00665DE5">
        <w:rPr>
          <w:rFonts w:ascii="Liberation Serif" w:hAnsi="Liberation Serif" w:cs="Liberation Serif"/>
          <w:sz w:val="28"/>
          <w:szCs w:val="28"/>
        </w:rPr>
        <w:t>, сроков их действия и п</w:t>
      </w:r>
      <w:r>
        <w:rPr>
          <w:rFonts w:ascii="Liberation Serif" w:hAnsi="Liberation Serif" w:cs="Liberation Serif"/>
          <w:sz w:val="28"/>
          <w:szCs w:val="28"/>
        </w:rPr>
        <w:t>орядка внесения в них изменений»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55)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3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Свердловской области от 12 октября 2004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70-ОЗ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установлении границ муниципального образования город Каменск-Уральский и наделении</w:t>
      </w:r>
      <w:r>
        <w:rPr>
          <w:rFonts w:ascii="Liberation Serif" w:hAnsi="Liberation Serif" w:cs="Liberation Serif"/>
          <w:sz w:val="28"/>
          <w:szCs w:val="28"/>
        </w:rPr>
        <w:t xml:space="preserve"> его статусом городского округа»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DF168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56)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DF1687" w:rsidRPr="00711D9A">
        <w:rPr>
          <w:rFonts w:ascii="Liberation Serif" w:hAnsi="Liberation Serif" w:cs="Liberation Serif"/>
          <w:sz w:val="28"/>
          <w:szCs w:val="28"/>
        </w:rPr>
        <w:t>Устав муниципального образования Каменск-Уральский городской округ Свердловской области, принят р</w:t>
      </w:r>
      <w:r w:rsidRPr="00711D9A">
        <w:rPr>
          <w:rFonts w:ascii="Liberation Serif" w:hAnsi="Liberation Serif" w:cs="Liberation Serif"/>
          <w:sz w:val="28"/>
          <w:szCs w:val="28"/>
        </w:rPr>
        <w:t>ешение</w:t>
      </w:r>
      <w:r w:rsidR="00DF1687" w:rsidRPr="00711D9A">
        <w:rPr>
          <w:rFonts w:ascii="Liberation Serif" w:hAnsi="Liberation Serif" w:cs="Liberation Serif"/>
          <w:sz w:val="28"/>
          <w:szCs w:val="28"/>
        </w:rPr>
        <w:t>м</w:t>
      </w:r>
      <w:r w:rsidR="00284924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284924">
        <w:rPr>
          <w:rFonts w:ascii="Liberation Serif" w:hAnsi="Liberation Serif" w:cs="Liberation Serif"/>
          <w:sz w:val="28"/>
          <w:szCs w:val="28"/>
        </w:rPr>
        <w:t>Каменск-Уральской</w:t>
      </w:r>
      <w:proofErr w:type="spellEnd"/>
      <w:r w:rsidR="00284924">
        <w:rPr>
          <w:rFonts w:ascii="Liberation Serif" w:hAnsi="Liberation Serif" w:cs="Liberation Serif"/>
          <w:sz w:val="28"/>
          <w:szCs w:val="28"/>
        </w:rPr>
        <w:t xml:space="preserve"> Г</w:t>
      </w:r>
      <w:r w:rsidRPr="00711D9A">
        <w:rPr>
          <w:rFonts w:ascii="Liberation Serif" w:hAnsi="Liberation Serif" w:cs="Liberation Serif"/>
          <w:sz w:val="28"/>
          <w:szCs w:val="28"/>
        </w:rPr>
        <w:t>ородской Думы от 22.02.2006 № 148;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57)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4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12.05.1996 </w:t>
      </w:r>
      <w:r w:rsidR="004513E6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377-п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учреждении Красной книги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Указ Губернатора Свердловской области от </w:t>
      </w:r>
      <w:r w:rsidR="004F6D55">
        <w:rPr>
          <w:rFonts w:ascii="Liberation Serif" w:hAnsi="Liberation Serif" w:cs="Liberation Serif"/>
          <w:sz w:val="28"/>
          <w:szCs w:val="28"/>
        </w:rPr>
        <w:t>18</w:t>
      </w:r>
      <w:r w:rsidR="00665DE5" w:rsidRPr="00665DE5">
        <w:rPr>
          <w:rFonts w:ascii="Liberation Serif" w:hAnsi="Liberation Serif" w:cs="Liberation Serif"/>
          <w:sz w:val="28"/>
          <w:szCs w:val="28"/>
        </w:rPr>
        <w:t>.0</w:t>
      </w:r>
      <w:r w:rsidR="004F6D55">
        <w:rPr>
          <w:rFonts w:ascii="Liberation Serif" w:hAnsi="Liberation Serif" w:cs="Liberation Serif"/>
          <w:sz w:val="28"/>
          <w:szCs w:val="28"/>
        </w:rPr>
        <w:t>9</w:t>
      </w:r>
      <w:r w:rsidR="00665DE5" w:rsidRPr="00665DE5">
        <w:rPr>
          <w:rFonts w:ascii="Liberation Serif" w:hAnsi="Liberation Serif" w:cs="Liberation Serif"/>
          <w:sz w:val="28"/>
          <w:szCs w:val="28"/>
        </w:rPr>
        <w:t>.201</w:t>
      </w:r>
      <w:r w:rsidR="004F6D55">
        <w:rPr>
          <w:rFonts w:ascii="Liberation Serif" w:hAnsi="Liberation Serif" w:cs="Liberation Serif"/>
          <w:sz w:val="28"/>
          <w:szCs w:val="28"/>
        </w:rPr>
        <w:t>9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r w:rsidR="00F90EC4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r w:rsidR="004F6D55">
        <w:rPr>
          <w:rFonts w:ascii="Liberation Serif" w:hAnsi="Liberation Serif" w:cs="Liberation Serif"/>
          <w:sz w:val="28"/>
          <w:szCs w:val="28"/>
        </w:rPr>
        <w:t>450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-УГ </w:t>
      </w:r>
      <w:r w:rsidR="00F90EC4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Лесного плана Свердловс</w:t>
      </w:r>
      <w:r w:rsidR="00F90EC4">
        <w:rPr>
          <w:rFonts w:ascii="Liberation Serif" w:hAnsi="Liberation Serif" w:cs="Liberation Serif"/>
          <w:sz w:val="28"/>
          <w:szCs w:val="28"/>
        </w:rPr>
        <w:t>кой области на 20</w:t>
      </w:r>
      <w:r w:rsidR="004F6D55">
        <w:rPr>
          <w:rFonts w:ascii="Liberation Serif" w:hAnsi="Liberation Serif" w:cs="Liberation Serif"/>
          <w:sz w:val="28"/>
          <w:szCs w:val="28"/>
        </w:rPr>
        <w:t>1</w:t>
      </w:r>
      <w:r w:rsidR="00F90EC4">
        <w:rPr>
          <w:rFonts w:ascii="Liberation Serif" w:hAnsi="Liberation Serif" w:cs="Liberation Serif"/>
          <w:sz w:val="28"/>
          <w:szCs w:val="28"/>
        </w:rPr>
        <w:t>9 - 20</w:t>
      </w:r>
      <w:r w:rsidR="004F6D55">
        <w:rPr>
          <w:rFonts w:ascii="Liberation Serif" w:hAnsi="Liberation Serif" w:cs="Liberation Serif"/>
          <w:sz w:val="28"/>
          <w:szCs w:val="28"/>
        </w:rPr>
        <w:t>2</w:t>
      </w:r>
      <w:r w:rsidR="00F90EC4">
        <w:rPr>
          <w:rFonts w:ascii="Liberation Serif" w:hAnsi="Liberation Serif" w:cs="Liberation Serif"/>
          <w:sz w:val="28"/>
          <w:szCs w:val="28"/>
        </w:rPr>
        <w:t>8 годы»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F90EC4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5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21.10.1999 </w:t>
      </w:r>
      <w:r w:rsidR="00FF0D08">
        <w:rPr>
          <w:rFonts w:ascii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1223-ПП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усилении охраны государственных памятни</w:t>
      </w:r>
      <w:r>
        <w:rPr>
          <w:rFonts w:ascii="Liberation Serif" w:hAnsi="Liberation Serif" w:cs="Liberation Serif"/>
          <w:sz w:val="28"/>
          <w:szCs w:val="28"/>
        </w:rPr>
        <w:t>ков природы областного значения»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F90EC4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60) 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6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17.01.2001 </w:t>
      </w:r>
      <w:r w:rsidR="00FF0D08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>№ 41-ПП 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Перечней особо охраняемых природных территорий областного значения, расположенных в Свердловской области, и установлении режима особой охраны особо охраняемой природной территории областного </w:t>
      </w:r>
      <w:r>
        <w:rPr>
          <w:rFonts w:ascii="Liberation Serif" w:hAnsi="Liberation Serif" w:cs="Liberation Serif"/>
          <w:sz w:val="28"/>
          <w:szCs w:val="28"/>
        </w:rPr>
        <w:t>з</w:t>
      </w:r>
      <w:r w:rsidR="00FF0D08">
        <w:rPr>
          <w:rFonts w:ascii="Liberation Serif" w:hAnsi="Liberation Serif" w:cs="Liberation Serif"/>
          <w:sz w:val="28"/>
          <w:szCs w:val="28"/>
        </w:rPr>
        <w:t>начения категории «Лесной парк»</w:t>
      </w:r>
      <w:proofErr w:type="gramStart"/>
      <w:r w:rsidR="00665DE5" w:rsidRPr="00665DE5">
        <w:rPr>
          <w:rFonts w:ascii="Liberation Serif" w:hAnsi="Liberation Serif" w:cs="Liberation Serif"/>
          <w:sz w:val="28"/>
          <w:szCs w:val="28"/>
        </w:rPr>
        <w:t>.</w:t>
      </w:r>
      <w:r w:rsidR="000573C4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0573C4">
        <w:rPr>
          <w:rFonts w:ascii="Liberation Serif" w:hAnsi="Liberation Serif" w:cs="Liberation Serif"/>
          <w:sz w:val="28"/>
          <w:szCs w:val="28"/>
        </w:rPr>
        <w:t>;</w:t>
      </w:r>
    </w:p>
    <w:p w:rsidR="00B92206" w:rsidRPr="0027594A" w:rsidRDefault="00E57AB9" w:rsidP="00E57AB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5</w:t>
      </w:r>
      <w:r w:rsidR="00F90B22" w:rsidRPr="0027594A">
        <w:rPr>
          <w:rFonts w:ascii="Liberation Serif" w:hAnsi="Liberation Serif"/>
          <w:sz w:val="28"/>
          <w:szCs w:val="28"/>
        </w:rPr>
        <w:t xml:space="preserve">) абзац </w:t>
      </w:r>
      <w:r w:rsidRPr="0027594A">
        <w:rPr>
          <w:rFonts w:ascii="Liberation Serif" w:hAnsi="Liberation Serif"/>
          <w:sz w:val="28"/>
          <w:szCs w:val="28"/>
        </w:rPr>
        <w:t>второй</w:t>
      </w:r>
      <w:r w:rsidR="00F90B22" w:rsidRPr="0027594A">
        <w:rPr>
          <w:rFonts w:ascii="Liberation Serif" w:hAnsi="Liberation Serif"/>
          <w:sz w:val="28"/>
          <w:szCs w:val="28"/>
        </w:rPr>
        <w:t xml:space="preserve"> подраздела 1.1.2 раздела 1.1 </w:t>
      </w:r>
      <w:r w:rsidR="00342313" w:rsidRPr="0027594A">
        <w:rPr>
          <w:rFonts w:ascii="Liberation Serif" w:hAnsi="Liberation Serif"/>
          <w:sz w:val="28"/>
          <w:szCs w:val="28"/>
        </w:rPr>
        <w:t>Р</w:t>
      </w:r>
      <w:r w:rsidR="00F90B22" w:rsidRPr="0027594A">
        <w:rPr>
          <w:rFonts w:ascii="Liberation Serif" w:hAnsi="Liberation Serif"/>
          <w:sz w:val="28"/>
          <w:szCs w:val="28"/>
        </w:rPr>
        <w:t xml:space="preserve">егламента </w:t>
      </w:r>
      <w:r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7742F8" w:rsidRPr="0027594A">
        <w:rPr>
          <w:rFonts w:ascii="Liberation Serif" w:hAnsi="Liberation Serif"/>
          <w:sz w:val="28"/>
          <w:szCs w:val="28"/>
        </w:rPr>
        <w:t xml:space="preserve">в новой редакции: </w:t>
      </w:r>
    </w:p>
    <w:p w:rsidR="00F90B22" w:rsidRPr="0027594A" w:rsidRDefault="007742F8" w:rsidP="007742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7594A">
        <w:rPr>
          <w:rFonts w:ascii="Liberation Serif" w:hAnsi="Liberation Serif"/>
          <w:sz w:val="28"/>
          <w:szCs w:val="28"/>
        </w:rPr>
        <w:t>«</w:t>
      </w:r>
      <w:r w:rsidRPr="0027594A">
        <w:rPr>
          <w:rFonts w:ascii="Liberation Serif" w:hAnsi="Liberation Serif" w:cs="Liberation Serif"/>
          <w:sz w:val="28"/>
          <w:szCs w:val="28"/>
        </w:rPr>
        <w:t>Кадастровые номера земельных участков: 66:45:0000000:88, 66:45:0100242:30, 66:45:0100242:29, 66:45:0200031:45, 66:45:0100118:41, 66:45:0100379:17, 66:45:0100380:26, 66:45:0200079:24, 66:45:0200079:26, 66:45:0200079:27, 66:45:0100342:490, 66:45:0100342:491, 66:45:0100093:24, 66:45:0100265:345</w:t>
      </w:r>
      <w:proofErr w:type="gramEnd"/>
      <w:r w:rsidRPr="0027594A">
        <w:rPr>
          <w:rFonts w:ascii="Liberation Serif" w:hAnsi="Liberation Serif" w:cs="Liberation Serif"/>
          <w:sz w:val="28"/>
          <w:szCs w:val="28"/>
        </w:rPr>
        <w:t xml:space="preserve">, 66:45:0100368:6, 66:45:0100093:11, 66:45:0100368:5, 66:45:0100242:130, 66:45:0000000:43, </w:t>
      </w:r>
      <w:r w:rsidR="00F90B22" w:rsidRPr="0027594A">
        <w:rPr>
          <w:rFonts w:ascii="Liberation Serif" w:hAnsi="Liberation Serif"/>
          <w:sz w:val="28"/>
          <w:szCs w:val="28"/>
        </w:rPr>
        <w:t>66:45:0100118:43, 66:45:0000000:24016, 66:45:0000000:14613, 66:45:0100242:147»;</w:t>
      </w:r>
    </w:p>
    <w:p w:rsidR="00C40314" w:rsidRPr="0027594A" w:rsidRDefault="00E57AB9" w:rsidP="00C4031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6</w:t>
      </w:r>
      <w:r w:rsidR="00F90B22" w:rsidRPr="0027594A">
        <w:rPr>
          <w:rFonts w:ascii="Liberation Serif" w:hAnsi="Liberation Serif"/>
          <w:sz w:val="28"/>
          <w:szCs w:val="28"/>
        </w:rPr>
        <w:t>)</w:t>
      </w:r>
      <w:r w:rsidR="006F406B">
        <w:rPr>
          <w:rFonts w:ascii="Liberation Serif" w:hAnsi="Liberation Serif"/>
          <w:sz w:val="28"/>
          <w:szCs w:val="28"/>
        </w:rPr>
        <w:t xml:space="preserve"> в абзаце первом</w:t>
      </w:r>
      <w:r w:rsidR="00C40314" w:rsidRPr="0027594A">
        <w:rPr>
          <w:rFonts w:ascii="Liberation Serif" w:hAnsi="Liberation Serif"/>
          <w:sz w:val="28"/>
          <w:szCs w:val="28"/>
        </w:rPr>
        <w:t xml:space="preserve"> подраздела 1.1.2</w:t>
      </w:r>
      <w:r w:rsidR="00FE75FF" w:rsidRPr="0027594A">
        <w:rPr>
          <w:rFonts w:ascii="Liberation Serif" w:hAnsi="Liberation Serif"/>
          <w:sz w:val="28"/>
          <w:szCs w:val="28"/>
        </w:rPr>
        <w:t>, раздела 1.1 главы 1, в абзаце первом подраздела 1.1.6 раздела 1.1 главы 1</w:t>
      </w:r>
      <w:r w:rsidR="00C40314" w:rsidRPr="0027594A">
        <w:rPr>
          <w:rFonts w:ascii="Liberation Serif" w:hAnsi="Liberation Serif"/>
          <w:sz w:val="28"/>
          <w:szCs w:val="28"/>
        </w:rPr>
        <w:t xml:space="preserve"> </w:t>
      </w:r>
      <w:r w:rsidR="00342313" w:rsidRPr="0027594A">
        <w:rPr>
          <w:rFonts w:ascii="Liberation Serif" w:hAnsi="Liberation Serif"/>
          <w:sz w:val="28"/>
          <w:szCs w:val="28"/>
        </w:rPr>
        <w:t>Регламента</w:t>
      </w:r>
      <w:r w:rsidR="00FE75FF" w:rsidRPr="0027594A">
        <w:rPr>
          <w:rFonts w:ascii="Liberation Serif" w:hAnsi="Liberation Serif"/>
          <w:sz w:val="28"/>
          <w:szCs w:val="28"/>
        </w:rPr>
        <w:t>, а также в графе 4 Таблицы 1, графе 8 Таблицы 2, графе 4 Таблицы 3, графе 3 Таблицы 35, графе 3 Таблицы 36</w:t>
      </w:r>
      <w:r w:rsidR="00342313" w:rsidRPr="0027594A">
        <w:rPr>
          <w:rFonts w:ascii="Liberation Serif" w:hAnsi="Liberation Serif"/>
          <w:sz w:val="28"/>
          <w:szCs w:val="28"/>
        </w:rPr>
        <w:t xml:space="preserve"> </w:t>
      </w:r>
      <w:r w:rsidR="00FE75FF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DE186C" w:rsidRPr="0027594A">
        <w:rPr>
          <w:rFonts w:ascii="Liberation Serif" w:hAnsi="Liberation Serif" w:cs="Liberation Serif"/>
          <w:sz w:val="28"/>
          <w:szCs w:val="28"/>
        </w:rPr>
        <w:t>цифру</w:t>
      </w:r>
      <w:r w:rsidR="00C40314" w:rsidRPr="0027594A">
        <w:rPr>
          <w:rFonts w:ascii="Liberation Serif" w:hAnsi="Liberation Serif" w:cs="Liberation Serif"/>
          <w:sz w:val="28"/>
          <w:szCs w:val="28"/>
        </w:rPr>
        <w:t xml:space="preserve"> «2673,7» </w:t>
      </w:r>
      <w:proofErr w:type="gramStart"/>
      <w:r w:rsidR="00974DE1">
        <w:rPr>
          <w:rFonts w:ascii="Liberation Serif" w:hAnsi="Liberation Serif" w:cs="Liberation Serif"/>
          <w:sz w:val="28"/>
          <w:szCs w:val="28"/>
        </w:rPr>
        <w:t>за</w:t>
      </w:r>
      <w:r w:rsidR="00DE186C" w:rsidRPr="0027594A">
        <w:rPr>
          <w:rFonts w:ascii="Liberation Serif" w:hAnsi="Liberation Serif" w:cs="Liberation Serif"/>
          <w:sz w:val="28"/>
          <w:szCs w:val="28"/>
        </w:rPr>
        <w:t xml:space="preserve">менить </w:t>
      </w:r>
      <w:r w:rsidR="00C40314" w:rsidRPr="0027594A">
        <w:rPr>
          <w:rFonts w:ascii="Liberation Serif" w:hAnsi="Liberation Serif" w:cs="Liberation Serif"/>
          <w:sz w:val="28"/>
          <w:szCs w:val="28"/>
        </w:rPr>
        <w:t xml:space="preserve">на </w:t>
      </w:r>
      <w:r w:rsidR="00FE75FF" w:rsidRPr="0027594A">
        <w:rPr>
          <w:rFonts w:ascii="Liberation Serif" w:hAnsi="Liberation Serif" w:cs="Liberation Serif"/>
          <w:sz w:val="28"/>
          <w:szCs w:val="28"/>
        </w:rPr>
        <w:t>цифру</w:t>
      </w:r>
      <w:proofErr w:type="gramEnd"/>
      <w:r w:rsidR="00C40314" w:rsidRPr="0027594A">
        <w:rPr>
          <w:rFonts w:ascii="Liberation Serif" w:hAnsi="Liberation Serif" w:cs="Liberation Serif"/>
          <w:sz w:val="28"/>
          <w:szCs w:val="28"/>
        </w:rPr>
        <w:t>«2676,9»;</w:t>
      </w:r>
    </w:p>
    <w:p w:rsidR="007228BC" w:rsidRPr="0027594A" w:rsidRDefault="00B66D54" w:rsidP="0098192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 w:cs="Liberation Serif"/>
          <w:sz w:val="28"/>
          <w:szCs w:val="28"/>
        </w:rPr>
        <w:t>7</w:t>
      </w:r>
      <w:r w:rsidR="00C40314" w:rsidRPr="0027594A">
        <w:rPr>
          <w:rFonts w:ascii="Liberation Serif" w:hAnsi="Liberation Serif" w:cs="Liberation Serif"/>
          <w:sz w:val="28"/>
          <w:szCs w:val="28"/>
        </w:rPr>
        <w:t>)</w:t>
      </w:r>
      <w:r w:rsidR="00E540E7" w:rsidRPr="0027594A">
        <w:rPr>
          <w:rFonts w:ascii="Liberation Serif" w:hAnsi="Liberation Serif" w:cs="Liberation Serif"/>
          <w:sz w:val="28"/>
          <w:szCs w:val="28"/>
        </w:rPr>
        <w:t xml:space="preserve"> </w:t>
      </w:r>
      <w:r w:rsidR="007228BC" w:rsidRPr="0027594A">
        <w:rPr>
          <w:rFonts w:ascii="Liberation Serif" w:hAnsi="Liberation Serif"/>
          <w:sz w:val="28"/>
          <w:szCs w:val="28"/>
        </w:rPr>
        <w:t xml:space="preserve">Таблицу </w:t>
      </w:r>
      <w:r w:rsidR="0098192B" w:rsidRPr="0027594A">
        <w:rPr>
          <w:rFonts w:ascii="Liberation Serif" w:hAnsi="Liberation Serif"/>
          <w:sz w:val="28"/>
          <w:szCs w:val="28"/>
        </w:rPr>
        <w:t>3</w:t>
      </w:r>
      <w:r w:rsidR="007228BC" w:rsidRPr="0027594A">
        <w:rPr>
          <w:rFonts w:ascii="Liberation Serif" w:hAnsi="Liberation Serif"/>
          <w:sz w:val="28"/>
          <w:szCs w:val="28"/>
        </w:rPr>
        <w:t xml:space="preserve">  «</w:t>
      </w:r>
      <w:r w:rsidR="008B376B" w:rsidRPr="0027594A">
        <w:rPr>
          <w:rFonts w:ascii="Liberation Serif" w:hAnsi="Liberation Serif"/>
          <w:sz w:val="28"/>
          <w:szCs w:val="28"/>
        </w:rPr>
        <w:t>Распределение лесов по целевому назначению и категориям защитных лесов»</w:t>
      </w:r>
      <w:r w:rsidR="007228BC" w:rsidRPr="0027594A">
        <w:rPr>
          <w:rFonts w:ascii="Liberation Serif" w:hAnsi="Liberation Serif"/>
          <w:sz w:val="28"/>
          <w:szCs w:val="28"/>
        </w:rPr>
        <w:t xml:space="preserve"> </w:t>
      </w:r>
      <w:r w:rsidR="00DE186C" w:rsidRPr="0027594A">
        <w:rPr>
          <w:rFonts w:ascii="Liberation Serif" w:hAnsi="Liberation Serif"/>
          <w:sz w:val="28"/>
          <w:szCs w:val="28"/>
        </w:rPr>
        <w:t xml:space="preserve">Регламента изложить в новой редакции </w:t>
      </w:r>
      <w:r w:rsidR="007228BC" w:rsidRPr="0027594A">
        <w:rPr>
          <w:rFonts w:ascii="Liberation Serif" w:hAnsi="Liberation Serif"/>
          <w:sz w:val="28"/>
          <w:szCs w:val="28"/>
        </w:rPr>
        <w:t xml:space="preserve">согласно Приложению </w:t>
      </w:r>
      <w:r w:rsidR="008B376B" w:rsidRPr="0027594A">
        <w:rPr>
          <w:rFonts w:ascii="Liberation Serif" w:hAnsi="Liberation Serif"/>
          <w:sz w:val="28"/>
          <w:szCs w:val="28"/>
        </w:rPr>
        <w:t>№</w:t>
      </w:r>
      <w:r w:rsidR="00974DE1">
        <w:rPr>
          <w:rFonts w:ascii="Liberation Serif" w:hAnsi="Liberation Serif"/>
          <w:sz w:val="28"/>
          <w:szCs w:val="28"/>
        </w:rPr>
        <w:t xml:space="preserve"> </w:t>
      </w:r>
      <w:r w:rsidR="008B461F">
        <w:rPr>
          <w:rFonts w:ascii="Liberation Serif" w:hAnsi="Liberation Serif"/>
          <w:sz w:val="28"/>
          <w:szCs w:val="28"/>
        </w:rPr>
        <w:t>1</w:t>
      </w:r>
      <w:r w:rsidR="008B376B"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8E0549" w:rsidRPr="0027594A" w:rsidRDefault="00B66D54" w:rsidP="008E0549">
      <w:pPr>
        <w:autoSpaceDE w:val="0"/>
        <w:autoSpaceDN w:val="0"/>
        <w:adjustRightInd w:val="0"/>
        <w:spacing w:before="14" w:line="341" w:lineRule="exact"/>
        <w:ind w:firstLine="708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8</w:t>
      </w:r>
      <w:r w:rsidR="008B376B" w:rsidRPr="0027594A">
        <w:rPr>
          <w:rFonts w:ascii="Liberation Serif" w:hAnsi="Liberation Serif"/>
          <w:sz w:val="28"/>
          <w:szCs w:val="28"/>
        </w:rPr>
        <w:t>)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974DE1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абзацы второй и третий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подраздела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1.1.6. раздела 1.1. главы 1 Регламента</w:t>
      </w:r>
      <w:r w:rsidR="000573C4" w:rsidRPr="000573C4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573C4" w:rsidRPr="0027594A">
        <w:rPr>
          <w:rFonts w:ascii="Liberation Serif" w:hAnsi="Liberation Serif"/>
          <w:bCs/>
          <w:color w:val="000000"/>
          <w:sz w:val="28"/>
          <w:szCs w:val="28"/>
        </w:rPr>
        <w:t>изложить в новой редакции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>:</w:t>
      </w:r>
    </w:p>
    <w:p w:rsidR="00DE186C" w:rsidRPr="0027594A" w:rsidRDefault="009111B3" w:rsidP="00974DE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lastRenderedPageBreak/>
        <w:t xml:space="preserve"> </w:t>
      </w:r>
      <w:r w:rsidR="00DE186C" w:rsidRPr="0027594A">
        <w:rPr>
          <w:rFonts w:ascii="Liberation Serif" w:hAnsi="Liberation Serif"/>
          <w:bCs/>
          <w:color w:val="000000"/>
          <w:sz w:val="28"/>
          <w:szCs w:val="28"/>
        </w:rPr>
        <w:tab/>
        <w:t>«</w:t>
      </w:r>
      <w:r w:rsidR="00DE186C" w:rsidRPr="0027594A">
        <w:rPr>
          <w:rFonts w:ascii="Liberation Serif" w:hAnsi="Liberation Serif" w:cs="Liberation Serif"/>
          <w:sz w:val="28"/>
          <w:szCs w:val="28"/>
        </w:rPr>
        <w:t>Лесные земли городских лесов города Каменска-Уральского составляют 2230.1 га (83,3% от общей площади городских лесов), в том числе покрытые лесной растительностью земли составляют 2083,7 га (77,9% от общей площади городских лесов). Часть земель, покрытых лесной растительностью составляют леса искусственного происхождения - лесные культуры на площади 467,9 га (17,5% от общей площади городских лесов)</w:t>
      </w:r>
    </w:p>
    <w:p w:rsidR="008E0549" w:rsidRPr="0027594A" w:rsidRDefault="00DE186C" w:rsidP="00DE186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 w:cs="Liberation Serif"/>
          <w:sz w:val="28"/>
          <w:szCs w:val="28"/>
        </w:rPr>
        <w:t>Нелесные земли в составе городских лесов города Каменска-Уральского составляют 446,8 га (16,7% от общей площади городских лесов) и представлены ландшафтными полянами, дорогами, водными объектами, и прочими землями</w:t>
      </w:r>
      <w:proofErr w:type="gramStart"/>
      <w:r w:rsidRPr="0027594A">
        <w:rPr>
          <w:rFonts w:ascii="Liberation Serif" w:hAnsi="Liberation Serif" w:cs="Liberation Serif"/>
          <w:sz w:val="28"/>
          <w:szCs w:val="28"/>
        </w:rPr>
        <w:t>.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>»;</w:t>
      </w:r>
      <w:proofErr w:type="gramEnd"/>
    </w:p>
    <w:p w:rsidR="008E0549" w:rsidRPr="0027594A" w:rsidRDefault="008E0549" w:rsidP="008E0549">
      <w:pPr>
        <w:autoSpaceDE w:val="0"/>
        <w:autoSpaceDN w:val="0"/>
        <w:adjustRightInd w:val="0"/>
        <w:spacing w:before="14" w:line="341" w:lineRule="exact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     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ab/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 xml:space="preserve">9)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абзац </w:t>
      </w:r>
      <w:r w:rsidR="00DE186C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четвертый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подраздела</w:t>
      </w:r>
      <w:r w:rsidR="00974DE1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1.1.6. раздела 1.1. главы 1 Регламента</w:t>
      </w:r>
      <w:r w:rsidR="000573C4" w:rsidRPr="000573C4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573C4" w:rsidRPr="0027594A">
        <w:rPr>
          <w:rFonts w:ascii="Liberation Serif" w:hAnsi="Liberation Serif"/>
          <w:bCs/>
          <w:color w:val="000000"/>
          <w:sz w:val="28"/>
          <w:szCs w:val="28"/>
        </w:rPr>
        <w:t>исключить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; </w:t>
      </w:r>
    </w:p>
    <w:p w:rsidR="00B92206" w:rsidRPr="0027594A" w:rsidRDefault="008E0549" w:rsidP="008E0549">
      <w:pPr>
        <w:suppressAutoHyphens/>
        <w:autoSpaceDE w:val="0"/>
        <w:autoSpaceDN w:val="0"/>
        <w:adjustRightInd w:val="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   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ab/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 xml:space="preserve">10)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>а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бзац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пятый</w:t>
      </w:r>
      <w:r w:rsidR="00974DE1" w:rsidRPr="00974DE1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подраздела</w:t>
      </w:r>
      <w:r w:rsidR="00974DE1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1.1.6. раздела 1.1. главы 1 Регламента</w:t>
      </w:r>
      <w:r w:rsidR="000573C4" w:rsidRPr="000573C4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573C4" w:rsidRPr="0027594A">
        <w:rPr>
          <w:rFonts w:ascii="Liberation Serif" w:hAnsi="Liberation Serif"/>
          <w:bCs/>
          <w:color w:val="000000"/>
          <w:sz w:val="28"/>
          <w:szCs w:val="28"/>
        </w:rPr>
        <w:t>изложить в новой редакции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: </w:t>
      </w:r>
    </w:p>
    <w:p w:rsidR="008E0549" w:rsidRPr="0027594A" w:rsidRDefault="009111B3" w:rsidP="00B92206">
      <w:pPr>
        <w:suppressAutoHyphen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t>«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 xml:space="preserve">Лесной фонд городских лесов Каменск-Уральского городского округа достаточно разнообразен </w:t>
      </w:r>
      <w:r w:rsidR="008E0549" w:rsidRPr="0027594A">
        <w:rPr>
          <w:rFonts w:ascii="Liberation Serif" w:hAnsi="Liberation Serif"/>
          <w:sz w:val="28"/>
          <w:szCs w:val="28"/>
        </w:rPr>
        <w:t>и представлен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 xml:space="preserve"> преимущественно сосновыми и лиственничными насаждениями</w:t>
      </w:r>
      <w:r w:rsidR="00974DE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>–</w:t>
      </w:r>
      <w:r w:rsidR="00974DE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 xml:space="preserve">1205,4 га (57,8% от площади земель, покрытых лесной растительностью). </w:t>
      </w:r>
      <w:proofErr w:type="spellStart"/>
      <w:r w:rsidR="008E0549" w:rsidRPr="0027594A">
        <w:rPr>
          <w:rFonts w:ascii="Liberation Serif" w:hAnsi="Liberation Serif"/>
          <w:color w:val="000000"/>
          <w:sz w:val="28"/>
          <w:szCs w:val="28"/>
        </w:rPr>
        <w:t>Мягколиственные</w:t>
      </w:r>
      <w:proofErr w:type="spellEnd"/>
      <w:r w:rsidR="008E0549" w:rsidRPr="0027594A">
        <w:rPr>
          <w:rFonts w:ascii="Liberation Serif" w:hAnsi="Liberation Serif"/>
          <w:color w:val="000000"/>
          <w:sz w:val="28"/>
          <w:szCs w:val="28"/>
        </w:rPr>
        <w:t xml:space="preserve"> насаждения представлены березовыми лесами, площадь которых составляет 801,4 га (38,5%), осиновыми – 35,3 га (1,6%), насаждениями тополя – 5,1 га (0,2%), ивы кустарниковой – 24,4 га (1,2%). Твердолиственные насаждения представлены насаждениями из клена и вяза – 11,8 га (0,6%)</w:t>
      </w:r>
      <w:r w:rsidR="00B92206" w:rsidRPr="0027594A">
        <w:rPr>
          <w:rFonts w:ascii="Liberation Serif" w:hAnsi="Liberation Serif"/>
          <w:color w:val="000000"/>
          <w:sz w:val="28"/>
          <w:szCs w:val="28"/>
        </w:rPr>
        <w:t>.</w:t>
      </w:r>
      <w:r w:rsidRPr="0027594A">
        <w:rPr>
          <w:rFonts w:ascii="Liberation Serif" w:hAnsi="Liberation Serif"/>
          <w:color w:val="000000"/>
          <w:sz w:val="28"/>
          <w:szCs w:val="28"/>
        </w:rPr>
        <w:t>»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>;</w:t>
      </w:r>
    </w:p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</w:r>
      <w:r w:rsidR="00974DE1">
        <w:rPr>
          <w:rFonts w:ascii="Liberation Serif" w:hAnsi="Liberation Serif"/>
          <w:sz w:val="28"/>
          <w:szCs w:val="28"/>
        </w:rPr>
        <w:t>11</w:t>
      </w:r>
      <w:r w:rsidRPr="0027594A">
        <w:rPr>
          <w:rFonts w:ascii="Liberation Serif" w:hAnsi="Liberation Serif"/>
          <w:sz w:val="28"/>
          <w:szCs w:val="28"/>
        </w:rPr>
        <w:t xml:space="preserve">) Таблицу 4  «Характеристика лесных и нелесных земель на территории лесничества»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 согласно Приложению    № </w:t>
      </w:r>
      <w:r w:rsidR="008B461F">
        <w:rPr>
          <w:rFonts w:ascii="Liberation Serif" w:hAnsi="Liberation Serif"/>
          <w:sz w:val="28"/>
          <w:szCs w:val="28"/>
        </w:rPr>
        <w:t>2</w:t>
      </w:r>
      <w:r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0F0FDF" w:rsidP="000F0F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</w:r>
      <w:r w:rsidR="00B66D54" w:rsidRPr="0027594A">
        <w:rPr>
          <w:rFonts w:ascii="Liberation Serif" w:hAnsi="Liberation Serif"/>
          <w:sz w:val="28"/>
          <w:szCs w:val="28"/>
        </w:rPr>
        <w:t>1</w:t>
      </w:r>
      <w:r w:rsidR="00974DE1">
        <w:rPr>
          <w:rFonts w:ascii="Liberation Serif" w:hAnsi="Liberation Serif"/>
          <w:sz w:val="28"/>
          <w:szCs w:val="28"/>
        </w:rPr>
        <w:t>2</w:t>
      </w:r>
      <w:r w:rsidRPr="0027594A">
        <w:rPr>
          <w:rFonts w:ascii="Liberation Serif" w:hAnsi="Liberation Serif"/>
          <w:sz w:val="28"/>
          <w:szCs w:val="28"/>
        </w:rPr>
        <w:t>)</w:t>
      </w:r>
      <w:r w:rsidR="00974DE1" w:rsidRPr="0027594A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 xml:space="preserve">Таблицу 5  «Таксационная характеристика городских лесов города Каменска-Уральского»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 согласно Приложению № </w:t>
      </w:r>
      <w:r w:rsidR="008B461F">
        <w:rPr>
          <w:rFonts w:ascii="Liberation Serif" w:hAnsi="Liberation Serif"/>
          <w:sz w:val="28"/>
          <w:szCs w:val="28"/>
        </w:rPr>
        <w:t>3</w:t>
      </w:r>
      <w:r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  <w:t>1</w:t>
      </w:r>
      <w:r w:rsidR="00974DE1">
        <w:rPr>
          <w:rFonts w:ascii="Liberation Serif" w:hAnsi="Liberation Serif"/>
          <w:sz w:val="28"/>
          <w:szCs w:val="28"/>
        </w:rPr>
        <w:t>3</w:t>
      </w:r>
      <w:r w:rsidRPr="0027594A">
        <w:rPr>
          <w:rFonts w:ascii="Liberation Serif" w:hAnsi="Liberation Serif"/>
          <w:sz w:val="28"/>
          <w:szCs w:val="28"/>
        </w:rPr>
        <w:t xml:space="preserve">) </w:t>
      </w:r>
      <w:r w:rsidR="00974DE1" w:rsidRPr="0027594A">
        <w:rPr>
          <w:rFonts w:ascii="Liberation Serif" w:hAnsi="Liberation Serif"/>
          <w:sz w:val="28"/>
          <w:szCs w:val="28"/>
        </w:rPr>
        <w:t>изложить строк</w:t>
      </w:r>
      <w:r w:rsidR="000573C4">
        <w:rPr>
          <w:rFonts w:ascii="Liberation Serif" w:hAnsi="Liberation Serif"/>
          <w:sz w:val="28"/>
          <w:szCs w:val="28"/>
        </w:rPr>
        <w:t>и</w:t>
      </w:r>
      <w:r w:rsidR="00974DE1" w:rsidRPr="0027594A">
        <w:rPr>
          <w:rFonts w:ascii="Liberation Serif" w:hAnsi="Liberation Serif"/>
          <w:sz w:val="28"/>
          <w:szCs w:val="28"/>
        </w:rPr>
        <w:t xml:space="preserve"> вторую и шестую </w:t>
      </w:r>
      <w:r w:rsidRPr="0027594A">
        <w:rPr>
          <w:rFonts w:ascii="Liberation Serif" w:hAnsi="Liberation Serif"/>
          <w:sz w:val="28"/>
          <w:szCs w:val="28"/>
        </w:rPr>
        <w:t>Таблиц</w:t>
      </w:r>
      <w:r w:rsidR="00974DE1">
        <w:rPr>
          <w:rFonts w:ascii="Liberation Serif" w:hAnsi="Liberation Serif"/>
          <w:sz w:val="28"/>
          <w:szCs w:val="28"/>
        </w:rPr>
        <w:t>ы</w:t>
      </w:r>
      <w:r w:rsidRPr="0027594A">
        <w:rPr>
          <w:rFonts w:ascii="Liberation Serif" w:hAnsi="Liberation Serif"/>
          <w:sz w:val="28"/>
          <w:szCs w:val="28"/>
        </w:rPr>
        <w:t xml:space="preserve"> 6 «Памятники природы регионального значения, расположенные на территории городских лесов муниципального образования город Каменск-Уральский» Регламента в новой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749"/>
        <w:gridCol w:w="1247"/>
        <w:gridCol w:w="2098"/>
        <w:gridCol w:w="3927"/>
      </w:tblGrid>
      <w:tr w:rsidR="000F0FDF" w:rsidRPr="0027594A" w:rsidTr="000F0FDF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Скала "Три брата"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Кв. 19, левый берег р. Каменки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Геоморфологический памятник природы, невысокие известняковые скалы с небольшими карстовыми промоинами и гротами. Лесопарковая зона</w:t>
            </w:r>
          </w:p>
        </w:tc>
      </w:tr>
    </w:tbl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749"/>
        <w:gridCol w:w="1247"/>
        <w:gridCol w:w="2098"/>
        <w:gridCol w:w="3927"/>
      </w:tblGrid>
      <w:tr w:rsidR="000F0FDF" w:rsidRPr="0027594A" w:rsidTr="000F0FDF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Волковское</w:t>
            </w:r>
            <w:proofErr w:type="spellEnd"/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 xml:space="preserve"> обнажение шаровых лав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0,5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Кв. 25, левый берег р. Исети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 xml:space="preserve">Геологический памятник природы. Выход шаровых и подушечных лав высотой до 7 м, поросших мхом и </w:t>
            </w: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лишайником</w:t>
            </w:r>
          </w:p>
        </w:tc>
      </w:tr>
    </w:tbl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</w:p>
    <w:p w:rsidR="000F0FDF" w:rsidRPr="0027594A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  <w:t>1</w:t>
      </w:r>
      <w:r w:rsidR="00974DE1">
        <w:rPr>
          <w:rFonts w:ascii="Liberation Serif" w:hAnsi="Liberation Serif"/>
          <w:sz w:val="28"/>
          <w:szCs w:val="28"/>
        </w:rPr>
        <w:t>4</w:t>
      </w:r>
      <w:r w:rsidRPr="0027594A">
        <w:rPr>
          <w:rFonts w:ascii="Liberation Serif" w:hAnsi="Liberation Serif"/>
          <w:sz w:val="28"/>
          <w:szCs w:val="28"/>
        </w:rPr>
        <w:t xml:space="preserve">) Таблицу 8  «Виды разрешенного использования лесов»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 согласно Приложению № </w:t>
      </w:r>
      <w:r w:rsidR="008B461F">
        <w:rPr>
          <w:rFonts w:ascii="Liberation Serif" w:hAnsi="Liberation Serif"/>
          <w:sz w:val="28"/>
          <w:szCs w:val="28"/>
        </w:rPr>
        <w:t>4</w:t>
      </w:r>
      <w:r w:rsidR="0052536E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D81372" w:rsidRPr="0027594A" w:rsidRDefault="000F0FDF" w:rsidP="000F0FD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1</w:t>
      </w:r>
      <w:r w:rsidR="00974DE1">
        <w:rPr>
          <w:rFonts w:ascii="Liberation Serif" w:hAnsi="Liberation Serif"/>
          <w:sz w:val="28"/>
          <w:szCs w:val="28"/>
        </w:rPr>
        <w:t>5</w:t>
      </w:r>
      <w:r w:rsidRPr="0027594A">
        <w:rPr>
          <w:rFonts w:ascii="Liberation Serif" w:hAnsi="Liberation Serif"/>
          <w:sz w:val="28"/>
          <w:szCs w:val="28"/>
        </w:rPr>
        <w:t xml:space="preserve">) абзац пятый </w:t>
      </w:r>
      <w:r w:rsidR="00D81372" w:rsidRPr="0027594A">
        <w:rPr>
          <w:rFonts w:ascii="Liberation Serif" w:hAnsi="Liberation Serif"/>
          <w:sz w:val="28"/>
          <w:szCs w:val="28"/>
        </w:rPr>
        <w:t xml:space="preserve">подраздела 2.1.1 раздела 2.1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редакции: </w:t>
      </w:r>
    </w:p>
    <w:p w:rsidR="000F0FDF" w:rsidRPr="0027594A" w:rsidRDefault="000F0FDF" w:rsidP="000F0FD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«Проведение сплошных рубок в городских лесах осуществляется в случаях</w:t>
      </w:r>
      <w:proofErr w:type="gramStart"/>
      <w:r w:rsidRPr="0027594A">
        <w:rPr>
          <w:rFonts w:ascii="Liberation Serif" w:hAnsi="Liberation Serif"/>
          <w:sz w:val="28"/>
          <w:szCs w:val="28"/>
        </w:rPr>
        <w:t>:»</w:t>
      </w:r>
      <w:proofErr w:type="gramEnd"/>
      <w:r w:rsidRPr="0027594A">
        <w:rPr>
          <w:rFonts w:ascii="Liberation Serif" w:hAnsi="Liberation Serif"/>
          <w:sz w:val="28"/>
          <w:szCs w:val="28"/>
        </w:rPr>
        <w:t>;</w:t>
      </w:r>
    </w:p>
    <w:p w:rsidR="000F0FDF" w:rsidRPr="0027594A" w:rsidRDefault="00B66D54" w:rsidP="000F0FD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1</w:t>
      </w:r>
      <w:r w:rsidR="00974DE1">
        <w:rPr>
          <w:rFonts w:ascii="Liberation Serif" w:hAnsi="Liberation Serif"/>
          <w:sz w:val="28"/>
          <w:szCs w:val="28"/>
        </w:rPr>
        <w:t>6</w:t>
      </w:r>
      <w:r w:rsidR="00D81372" w:rsidRPr="0027594A">
        <w:rPr>
          <w:rFonts w:ascii="Liberation Serif" w:hAnsi="Liberation Serif"/>
          <w:sz w:val="28"/>
          <w:szCs w:val="28"/>
        </w:rPr>
        <w:t xml:space="preserve">) </w:t>
      </w:r>
      <w:r w:rsidR="000F0FDF" w:rsidRPr="0027594A">
        <w:rPr>
          <w:rFonts w:ascii="Liberation Serif" w:hAnsi="Liberation Serif"/>
          <w:sz w:val="28"/>
          <w:szCs w:val="28"/>
        </w:rPr>
        <w:t xml:space="preserve">в абзаце шестом подраздела 2.1.1 раздела 2.1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 </w:t>
      </w:r>
      <w:r w:rsidR="000F0FDF" w:rsidRPr="0027594A">
        <w:rPr>
          <w:rFonts w:ascii="Liberation Serif" w:hAnsi="Liberation Serif"/>
          <w:sz w:val="28"/>
          <w:szCs w:val="28"/>
        </w:rPr>
        <w:t xml:space="preserve">слова «часть 4 статьи 17 ЛК РФ» </w:t>
      </w:r>
      <w:r w:rsidR="00284924">
        <w:rPr>
          <w:rFonts w:ascii="Liberation Serif" w:hAnsi="Liberation Serif"/>
          <w:sz w:val="28"/>
          <w:szCs w:val="28"/>
        </w:rPr>
        <w:t xml:space="preserve"> заменить </w:t>
      </w:r>
      <w:r w:rsidR="000F0FDF" w:rsidRPr="0027594A">
        <w:rPr>
          <w:rFonts w:ascii="Liberation Serif" w:hAnsi="Liberation Serif"/>
          <w:sz w:val="28"/>
          <w:szCs w:val="28"/>
        </w:rPr>
        <w:t>словами «часть 3 статьи 111 ЛК РФ»;</w:t>
      </w:r>
    </w:p>
    <w:p w:rsidR="00A16039" w:rsidRPr="006945E3" w:rsidRDefault="000F0FDF" w:rsidP="006945E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945E3">
        <w:rPr>
          <w:rFonts w:ascii="Liberation Serif" w:hAnsi="Liberation Serif"/>
          <w:sz w:val="28"/>
          <w:szCs w:val="28"/>
        </w:rPr>
        <w:t>1</w:t>
      </w:r>
      <w:r w:rsidR="00974DE1" w:rsidRPr="006945E3">
        <w:rPr>
          <w:rFonts w:ascii="Liberation Serif" w:hAnsi="Liberation Serif"/>
          <w:sz w:val="28"/>
          <w:szCs w:val="28"/>
        </w:rPr>
        <w:t>7</w:t>
      </w:r>
      <w:r w:rsidRPr="006945E3">
        <w:rPr>
          <w:rFonts w:ascii="Liberation Serif" w:hAnsi="Liberation Serif"/>
          <w:sz w:val="28"/>
          <w:szCs w:val="28"/>
        </w:rPr>
        <w:t>) абзац перв</w:t>
      </w:r>
      <w:r w:rsidR="00A16039" w:rsidRPr="006945E3">
        <w:rPr>
          <w:rFonts w:ascii="Liberation Serif" w:hAnsi="Liberation Serif"/>
          <w:sz w:val="28"/>
          <w:szCs w:val="28"/>
        </w:rPr>
        <w:t>ый</w:t>
      </w:r>
      <w:r w:rsidRPr="006945E3">
        <w:rPr>
          <w:rFonts w:ascii="Liberation Serif" w:hAnsi="Liberation Serif"/>
          <w:sz w:val="28"/>
          <w:szCs w:val="28"/>
        </w:rPr>
        <w:t xml:space="preserve"> раздела 2.12 Регламента </w:t>
      </w:r>
      <w:r w:rsidR="000573C4" w:rsidRPr="006945E3">
        <w:rPr>
          <w:rFonts w:ascii="Liberation Serif" w:hAnsi="Liberation Serif"/>
          <w:sz w:val="28"/>
          <w:szCs w:val="28"/>
        </w:rPr>
        <w:t xml:space="preserve">изложить </w:t>
      </w:r>
      <w:r w:rsidR="00A16039" w:rsidRPr="006945E3">
        <w:rPr>
          <w:rFonts w:ascii="Liberation Serif" w:hAnsi="Liberation Serif"/>
          <w:sz w:val="28"/>
          <w:szCs w:val="28"/>
        </w:rPr>
        <w:t>в новой редакции:</w:t>
      </w:r>
    </w:p>
    <w:p w:rsidR="00A16039" w:rsidRPr="0027594A" w:rsidRDefault="000F0FDF" w:rsidP="000573C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45E3">
        <w:rPr>
          <w:rFonts w:ascii="Liberation Serif" w:hAnsi="Liberation Serif"/>
          <w:sz w:val="28"/>
          <w:szCs w:val="28"/>
        </w:rPr>
        <w:t>«</w:t>
      </w:r>
      <w:r w:rsidR="00A16039" w:rsidRPr="006945E3">
        <w:rPr>
          <w:rFonts w:ascii="Liberation Serif" w:hAnsi="Liberation Serif" w:cs="Liberation Serif"/>
          <w:sz w:val="28"/>
          <w:szCs w:val="28"/>
        </w:rPr>
        <w:t xml:space="preserve">Использование лесов по геологическому изучению недр для разработки месторождений полезных ископаемых осуществляется в соответствии со </w:t>
      </w:r>
      <w:hyperlink r:id="rId47" w:history="1">
        <w:r w:rsidR="00A16039" w:rsidRPr="006945E3">
          <w:rPr>
            <w:rFonts w:ascii="Liberation Serif" w:hAnsi="Liberation Serif" w:cs="Liberation Serif"/>
            <w:sz w:val="28"/>
            <w:szCs w:val="28"/>
          </w:rPr>
          <w:t>статьями 43</w:t>
        </w:r>
      </w:hyperlink>
      <w:r w:rsidR="00A16039" w:rsidRPr="006945E3">
        <w:rPr>
          <w:rFonts w:ascii="Liberation Serif" w:hAnsi="Liberation Serif" w:cs="Liberation Serif"/>
          <w:sz w:val="28"/>
          <w:szCs w:val="28"/>
        </w:rPr>
        <w:t xml:space="preserve"> ЛК РФ, </w:t>
      </w:r>
      <w:r w:rsidR="00974DE1" w:rsidRPr="006945E3">
        <w:rPr>
          <w:rFonts w:ascii="Liberation Serif" w:hAnsi="Liberation Serif" w:cs="Liberation Serif"/>
          <w:sz w:val="28"/>
          <w:szCs w:val="28"/>
        </w:rPr>
        <w:t>Приказ</w:t>
      </w:r>
      <w:r w:rsidR="000573C4">
        <w:rPr>
          <w:rFonts w:ascii="Liberation Serif" w:hAnsi="Liberation Serif" w:cs="Liberation Serif"/>
          <w:sz w:val="28"/>
          <w:szCs w:val="28"/>
        </w:rPr>
        <w:t>ом</w:t>
      </w:r>
      <w:r w:rsidR="00974DE1" w:rsidRPr="006945E3">
        <w:rPr>
          <w:rFonts w:ascii="Liberation Serif" w:hAnsi="Liberation Serif" w:cs="Liberation Serif"/>
          <w:sz w:val="28"/>
          <w:szCs w:val="28"/>
        </w:rPr>
        <w:t xml:space="preserve"> Минприроды России от 07.07.2020 </w:t>
      </w:r>
      <w:r w:rsidR="006945E3">
        <w:rPr>
          <w:rFonts w:ascii="Liberation Serif" w:hAnsi="Liberation Serif" w:cs="Liberation Serif"/>
          <w:sz w:val="28"/>
          <w:szCs w:val="28"/>
        </w:rPr>
        <w:t>№</w:t>
      </w:r>
      <w:r w:rsidR="00974DE1" w:rsidRPr="006945E3">
        <w:rPr>
          <w:rFonts w:ascii="Liberation Serif" w:hAnsi="Liberation Serif" w:cs="Liberation Serif"/>
          <w:sz w:val="28"/>
          <w:szCs w:val="28"/>
        </w:rPr>
        <w:t xml:space="preserve"> 417</w:t>
      </w:r>
      <w:r w:rsidR="006945E3">
        <w:rPr>
          <w:rFonts w:ascii="Liberation Serif" w:hAnsi="Liberation Serif" w:cs="Liberation Serif"/>
          <w:sz w:val="28"/>
          <w:szCs w:val="28"/>
        </w:rPr>
        <w:t xml:space="preserve"> «</w:t>
      </w:r>
      <w:r w:rsidR="00974DE1" w:rsidRPr="006945E3">
        <w:rPr>
          <w:rFonts w:ascii="Liberation Serif" w:hAnsi="Liberation Serif" w:cs="Liberation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</w:t>
      </w:r>
      <w:proofErr w:type="gramEnd"/>
      <w:r w:rsidR="00974DE1" w:rsidRPr="006945E3">
        <w:rPr>
          <w:rFonts w:ascii="Liberation Serif" w:hAnsi="Liberation Serif" w:cs="Liberation Serif"/>
          <w:sz w:val="28"/>
          <w:szCs w:val="28"/>
        </w:rPr>
        <w:t>, с установлением</w:t>
      </w:r>
      <w:r w:rsidR="006945E3">
        <w:rPr>
          <w:rFonts w:ascii="Liberation Serif" w:hAnsi="Liberation Serif" w:cs="Liberation Serif"/>
          <w:sz w:val="28"/>
          <w:szCs w:val="28"/>
        </w:rPr>
        <w:t xml:space="preserve"> или без установления сервитута»</w:t>
      </w:r>
      <w:proofErr w:type="gramStart"/>
      <w:r w:rsidR="00A16039" w:rsidRPr="0027594A"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="00A16039" w:rsidRPr="0027594A">
        <w:rPr>
          <w:rFonts w:ascii="Liberation Serif" w:hAnsi="Liberation Serif" w:cs="Liberation Serif"/>
          <w:sz w:val="28"/>
          <w:szCs w:val="28"/>
        </w:rPr>
        <w:t>;</w:t>
      </w:r>
    </w:p>
    <w:p w:rsidR="00A16039" w:rsidRPr="0027594A" w:rsidRDefault="00A16039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color w:val="000000"/>
          <w:sz w:val="28"/>
          <w:szCs w:val="28"/>
        </w:rPr>
        <w:tab/>
        <w:t>1</w:t>
      </w:r>
      <w:r w:rsidR="0052536E">
        <w:rPr>
          <w:rFonts w:ascii="Liberation Serif" w:hAnsi="Liberation Serif"/>
          <w:color w:val="000000"/>
          <w:sz w:val="28"/>
          <w:szCs w:val="28"/>
        </w:rPr>
        <w:t>8</w:t>
      </w:r>
      <w:r w:rsidR="000F0FDF" w:rsidRPr="0027594A">
        <w:rPr>
          <w:rFonts w:ascii="Liberation Serif" w:hAnsi="Liberation Serif"/>
          <w:color w:val="000000"/>
          <w:sz w:val="28"/>
          <w:szCs w:val="28"/>
        </w:rPr>
        <w:t>)</w:t>
      </w:r>
      <w:r w:rsidR="0052536E" w:rsidRPr="0027594A">
        <w:rPr>
          <w:rFonts w:ascii="Liberation Serif" w:hAnsi="Liberation Serif"/>
          <w:sz w:val="28"/>
          <w:szCs w:val="28"/>
        </w:rPr>
        <w:t xml:space="preserve"> </w:t>
      </w:r>
      <w:r w:rsidR="000F0FDF" w:rsidRPr="0027594A">
        <w:rPr>
          <w:rFonts w:ascii="Liberation Serif" w:hAnsi="Liberation Serif"/>
          <w:sz w:val="28"/>
          <w:szCs w:val="28"/>
        </w:rPr>
        <w:t>абзац шестнадцат</w:t>
      </w:r>
      <w:r w:rsidR="0052536E">
        <w:rPr>
          <w:rFonts w:ascii="Liberation Serif" w:hAnsi="Liberation Serif"/>
          <w:sz w:val="28"/>
          <w:szCs w:val="28"/>
        </w:rPr>
        <w:t>ый</w:t>
      </w:r>
      <w:r w:rsidR="000F0FDF" w:rsidRPr="0027594A">
        <w:rPr>
          <w:rFonts w:ascii="Liberation Serif" w:hAnsi="Liberation Serif"/>
          <w:sz w:val="28"/>
          <w:szCs w:val="28"/>
        </w:rPr>
        <w:t xml:space="preserve"> раздела 2.14 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>в новой редакции:</w:t>
      </w:r>
    </w:p>
    <w:p w:rsidR="000F0FDF" w:rsidRPr="0027594A" w:rsidRDefault="00A16039" w:rsidP="00A160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«В городских лесах разрешается эксплуатация линейных объектов (линии электропередачи, газопроводы, водопроводы) в следующих кварталах (или их частях): 1, 6, 7, 10, 13, 14, 16, 17, 20, 22, 25, 26, 27.</w:t>
      </w:r>
      <w:r w:rsidR="000F0FDF" w:rsidRPr="0027594A">
        <w:rPr>
          <w:rFonts w:ascii="Liberation Serif" w:hAnsi="Liberation Serif"/>
          <w:sz w:val="28"/>
          <w:szCs w:val="28"/>
        </w:rPr>
        <w:t>»;</w:t>
      </w:r>
    </w:p>
    <w:p w:rsidR="000F0FDF" w:rsidRPr="0027594A" w:rsidRDefault="000F0FDF" w:rsidP="000F0FDF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1</w:t>
      </w:r>
      <w:r w:rsidR="0052536E">
        <w:rPr>
          <w:rFonts w:ascii="Liberation Serif" w:hAnsi="Liberation Serif"/>
          <w:sz w:val="28"/>
          <w:szCs w:val="28"/>
        </w:rPr>
        <w:t>9</w:t>
      </w:r>
      <w:r w:rsidRPr="0027594A">
        <w:rPr>
          <w:rFonts w:ascii="Liberation Serif" w:hAnsi="Liberation Serif"/>
          <w:sz w:val="28"/>
          <w:szCs w:val="28"/>
        </w:rPr>
        <w:t>)</w:t>
      </w:r>
      <w:r w:rsidR="0052536E" w:rsidRPr="0027594A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>Таблицу 38 «</w:t>
      </w:r>
      <w:r w:rsidRPr="0027594A">
        <w:rPr>
          <w:rFonts w:ascii="Liberation Serif" w:hAnsi="Liberation Serif"/>
          <w:color w:val="000000"/>
          <w:sz w:val="28"/>
          <w:szCs w:val="28"/>
        </w:rPr>
        <w:t xml:space="preserve">Распределение территории городских лесов города Каменска-Уральского по классам природной пожарной опасности </w:t>
      </w:r>
      <w:r w:rsidRPr="0027594A">
        <w:rPr>
          <w:rFonts w:ascii="Liberation Serif" w:hAnsi="Liberation Serif"/>
          <w:sz w:val="28"/>
          <w:szCs w:val="28"/>
        </w:rPr>
        <w:t xml:space="preserve">лесов» </w:t>
      </w:r>
      <w:r w:rsidR="00C82A24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C82A24" w:rsidRPr="0027594A">
        <w:rPr>
          <w:rFonts w:ascii="Liberation Serif" w:hAnsi="Liberation Serif"/>
          <w:sz w:val="28"/>
          <w:szCs w:val="28"/>
        </w:rPr>
        <w:t xml:space="preserve">в новой редакции </w:t>
      </w:r>
      <w:r w:rsidRPr="0027594A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8B461F">
        <w:rPr>
          <w:rFonts w:ascii="Liberation Serif" w:hAnsi="Liberation Serif"/>
          <w:sz w:val="28"/>
          <w:szCs w:val="28"/>
        </w:rPr>
        <w:t>5</w:t>
      </w:r>
      <w:r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52536E" w:rsidP="000F0FDF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0F0FDF" w:rsidRPr="0027594A">
        <w:rPr>
          <w:rFonts w:ascii="Liberation Serif" w:hAnsi="Liberation Serif"/>
          <w:sz w:val="28"/>
          <w:szCs w:val="28"/>
        </w:rPr>
        <w:t>) Таблицу 42  «</w:t>
      </w:r>
      <w:r w:rsidR="000F0FDF" w:rsidRPr="0027594A">
        <w:rPr>
          <w:rFonts w:ascii="Liberation Serif" w:hAnsi="Liberation Serif"/>
          <w:color w:val="000000"/>
          <w:sz w:val="28"/>
          <w:szCs w:val="28"/>
        </w:rPr>
        <w:t>Нормативы и параметры санитарно-оздоровительных мероприятий</w:t>
      </w:r>
      <w:r w:rsidR="000F0FDF" w:rsidRPr="0027594A">
        <w:rPr>
          <w:rFonts w:ascii="Liberation Serif" w:hAnsi="Liberation Serif"/>
          <w:sz w:val="28"/>
          <w:szCs w:val="28"/>
        </w:rPr>
        <w:t xml:space="preserve">» </w:t>
      </w:r>
      <w:r w:rsidR="00C82A24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C82A24" w:rsidRPr="0027594A">
        <w:rPr>
          <w:rFonts w:ascii="Liberation Serif" w:hAnsi="Liberation Serif"/>
          <w:sz w:val="28"/>
          <w:szCs w:val="28"/>
        </w:rPr>
        <w:t xml:space="preserve">в новой редакции </w:t>
      </w:r>
      <w:r w:rsidR="000F0FDF" w:rsidRPr="0027594A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8B461F">
        <w:rPr>
          <w:rFonts w:ascii="Liberation Serif" w:hAnsi="Liberation Serif"/>
          <w:sz w:val="28"/>
          <w:szCs w:val="28"/>
        </w:rPr>
        <w:t>6</w:t>
      </w:r>
      <w:r w:rsidR="000F0FDF"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52536E" w:rsidP="000F0FDF">
      <w:pPr>
        <w:suppressAutoHyphens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0F0FDF" w:rsidRPr="0027594A">
        <w:rPr>
          <w:rFonts w:ascii="Liberation Serif" w:hAnsi="Liberation Serif"/>
          <w:sz w:val="28"/>
          <w:szCs w:val="28"/>
        </w:rPr>
        <w:t>) Таблицу 47  «</w:t>
      </w:r>
      <w:r w:rsidR="000F0FDF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Нормативы и параметры мероприятий по </w:t>
      </w:r>
      <w:proofErr w:type="spellStart"/>
      <w:r w:rsidR="000F0FDF" w:rsidRPr="0027594A">
        <w:rPr>
          <w:rFonts w:ascii="Liberation Serif" w:hAnsi="Liberation Serif"/>
          <w:bCs/>
          <w:color w:val="000000"/>
          <w:sz w:val="28"/>
          <w:szCs w:val="28"/>
        </w:rPr>
        <w:t>лесовосстановлению</w:t>
      </w:r>
      <w:proofErr w:type="spellEnd"/>
      <w:r w:rsidR="000F0FDF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и лесоразведению</w:t>
      </w:r>
      <w:r w:rsidR="000F0FDF" w:rsidRPr="0027594A">
        <w:rPr>
          <w:rFonts w:ascii="Liberation Serif" w:hAnsi="Liberation Serif"/>
          <w:sz w:val="28"/>
          <w:szCs w:val="28"/>
        </w:rPr>
        <w:t xml:space="preserve">» </w:t>
      </w:r>
      <w:r w:rsidR="00C82A24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C82A24" w:rsidRPr="0027594A">
        <w:rPr>
          <w:rFonts w:ascii="Liberation Serif" w:hAnsi="Liberation Serif"/>
          <w:sz w:val="28"/>
          <w:szCs w:val="28"/>
        </w:rPr>
        <w:t xml:space="preserve">в новой редакции </w:t>
      </w:r>
      <w:r w:rsidR="000F0FDF" w:rsidRPr="0027594A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8B461F">
        <w:rPr>
          <w:rFonts w:ascii="Liberation Serif" w:hAnsi="Liberation Serif"/>
          <w:sz w:val="28"/>
          <w:szCs w:val="28"/>
        </w:rPr>
        <w:t>7</w:t>
      </w:r>
      <w:r w:rsidR="000F0FDF" w:rsidRPr="0027594A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C82A24" w:rsidRPr="0027594A">
        <w:rPr>
          <w:rFonts w:ascii="Liberation Serif" w:hAnsi="Liberation Serif"/>
          <w:sz w:val="28"/>
          <w:szCs w:val="28"/>
        </w:rPr>
        <w:t>.</w:t>
      </w:r>
    </w:p>
    <w:p w:rsidR="000F0FDF" w:rsidRPr="0027594A" w:rsidRDefault="000F0FDF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27594A"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 w:rsidRPr="0027594A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27594A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713F67">
        <w:rPr>
          <w:rFonts w:ascii="Liberation Serif" w:hAnsi="Liberation Serif" w:cs="Times New Roman"/>
          <w:sz w:val="28"/>
          <w:szCs w:val="28"/>
        </w:rPr>
        <w:t>.</w:t>
      </w:r>
      <w:r w:rsidRPr="0027594A">
        <w:rPr>
          <w:rFonts w:ascii="Liberation Serif" w:hAnsi="Liberation Serif" w:cs="Times New Roman"/>
          <w:sz w:val="28"/>
          <w:szCs w:val="28"/>
        </w:rPr>
        <w:tab/>
      </w:r>
    </w:p>
    <w:p w:rsidR="000F0FDF" w:rsidRPr="0027594A" w:rsidRDefault="000F0FDF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27594A">
        <w:rPr>
          <w:rFonts w:ascii="Liberation Serif" w:hAnsi="Liberation Serif" w:cs="Times New Roman"/>
          <w:sz w:val="28"/>
          <w:szCs w:val="28"/>
        </w:rPr>
        <w:t xml:space="preserve">4.   Контроль  исполнения  настоящего постановления </w:t>
      </w:r>
      <w:r w:rsidR="00C82A24" w:rsidRPr="0027594A">
        <w:rPr>
          <w:rFonts w:ascii="Liberation Serif" w:hAnsi="Liberation Serif" w:cs="Times New Roman"/>
          <w:sz w:val="28"/>
          <w:szCs w:val="28"/>
        </w:rPr>
        <w:t>оставляю за собой</w:t>
      </w:r>
      <w:r w:rsidRPr="0027594A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6F406B" w:rsidRDefault="006F406B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6F406B" w:rsidRDefault="006F406B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27594A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Глава </w:t>
      </w:r>
    </w:p>
    <w:p w:rsidR="000F0FDF" w:rsidRPr="0027594A" w:rsidRDefault="00C82A24" w:rsidP="000F0FDF">
      <w:pPr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27594A">
        <w:rPr>
          <w:rFonts w:ascii="Liberation Serif" w:hAnsi="Liberation Serif"/>
          <w:sz w:val="28"/>
          <w:szCs w:val="28"/>
        </w:rPr>
        <w:t>город</w:t>
      </w:r>
      <w:r w:rsidRPr="0027594A">
        <w:rPr>
          <w:rFonts w:ascii="Liberation Serif" w:hAnsi="Liberation Serif"/>
          <w:sz w:val="28"/>
          <w:szCs w:val="28"/>
        </w:rPr>
        <w:t>ского округа</w:t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Pr="0027594A">
        <w:rPr>
          <w:rFonts w:ascii="Liberation Serif" w:hAnsi="Liberation Serif"/>
          <w:sz w:val="28"/>
          <w:szCs w:val="28"/>
        </w:rPr>
        <w:t xml:space="preserve">        </w:t>
      </w:r>
      <w:r w:rsidR="000F0FDF" w:rsidRPr="0027594A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0F0FDF" w:rsidRPr="0027594A" w:rsidRDefault="000F0FDF" w:rsidP="000F0FDF">
      <w:pPr>
        <w:rPr>
          <w:rFonts w:ascii="Liberation Serif" w:hAnsi="Liberation Serif" w:cs="Liberation Serif"/>
          <w:sz w:val="28"/>
          <w:szCs w:val="28"/>
        </w:rPr>
      </w:pPr>
    </w:p>
    <w:p w:rsidR="0072063C" w:rsidRDefault="0072063C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C4B18" w:rsidRPr="00F9640F" w:rsidRDefault="000C4B18" w:rsidP="000C4B18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lastRenderedPageBreak/>
        <w:t>Приложение № 1</w:t>
      </w:r>
    </w:p>
    <w:p w:rsidR="000C4B18" w:rsidRPr="00F9640F" w:rsidRDefault="000C4B18" w:rsidP="000C4B18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0C4B18" w:rsidRPr="00F9640F" w:rsidRDefault="000C4B18" w:rsidP="000C4B18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>Таблица 3</w:t>
      </w: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0C4B18" w:rsidRPr="00476626" w:rsidRDefault="000C4B18" w:rsidP="000C4B18">
      <w:pPr>
        <w:suppressAutoHyphens/>
        <w:ind w:firstLine="709"/>
        <w:jc w:val="center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>Распределение лесов по целевому назначению и категориям защитных лесов</w:t>
      </w:r>
    </w:p>
    <w:p w:rsidR="000C4B18" w:rsidRPr="000C4B18" w:rsidRDefault="000C4B18" w:rsidP="000C4B18">
      <w:pPr>
        <w:suppressAutoHyphens/>
        <w:ind w:firstLine="709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0C4B18" w:rsidRPr="000C4B18" w:rsidRDefault="000C4B18" w:rsidP="000C4B18">
      <w:pPr>
        <w:pStyle w:val="Style54"/>
        <w:widowControl/>
        <w:spacing w:before="14" w:line="341" w:lineRule="exact"/>
        <w:ind w:firstLine="720"/>
        <w:jc w:val="both"/>
        <w:rPr>
          <w:rStyle w:val="FontStyle197"/>
          <w:rFonts w:ascii="Liberation Serif" w:hAnsi="Liberation Serif"/>
          <w:b w:val="0"/>
          <w:bCs/>
          <w:color w:val="000000"/>
        </w:rPr>
      </w:pPr>
    </w:p>
    <w:tbl>
      <w:tblPr>
        <w:tblW w:w="9214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59"/>
        <w:gridCol w:w="1821"/>
        <w:gridCol w:w="1339"/>
        <w:gridCol w:w="1418"/>
        <w:gridCol w:w="3077"/>
      </w:tblGrid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Целевое назначение лесов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Участковое лесничество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Площадь, </w:t>
            </w:r>
            <w:proofErr w:type="gramStart"/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Основания деления лесов по целевому назначению</w:t>
            </w: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0C4B18" w:rsidRPr="000C4B18" w:rsidTr="00C459B5">
        <w:trPr>
          <w:trHeight w:val="19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Всего лесов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Городские леса Каменск-Уральского городского округа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1 - 33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2676,9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BB6E1A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8" w:history="1">
              <w:r w:rsidR="000C4B18" w:rsidRPr="000C4B18">
                <w:rPr>
                  <w:rFonts w:ascii="Liberation Serif" w:hAnsi="Liberation Serif" w:cs="Liberation Serif"/>
                  <w:sz w:val="24"/>
                  <w:szCs w:val="24"/>
                </w:rPr>
                <w:t>ЛК</w:t>
              </w:r>
            </w:hyperlink>
            <w:r w:rsidR="000C4B18"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 РФ</w:t>
            </w: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Защитные леса, всего:</w:t>
            </w: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1 - 33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2676,9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BB6E1A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9" w:history="1">
              <w:r w:rsidR="000C4B18" w:rsidRPr="000C4B18">
                <w:rPr>
                  <w:rFonts w:ascii="Liberation Serif" w:hAnsi="Liberation Serif" w:cs="Liberation Serif"/>
                  <w:sz w:val="24"/>
                  <w:szCs w:val="24"/>
                </w:rPr>
                <w:t>ЛК</w:t>
              </w:r>
            </w:hyperlink>
            <w:r w:rsidR="000C4B18"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 РФ</w:t>
            </w: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городские леса</w:t>
            </w: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1 - 33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2676,9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BB6E1A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0" w:history="1">
              <w:r w:rsidR="000C4B18" w:rsidRPr="000C4B18">
                <w:rPr>
                  <w:rFonts w:ascii="Liberation Serif" w:hAnsi="Liberation Serif" w:cs="Liberation Serif"/>
                  <w:sz w:val="24"/>
                  <w:szCs w:val="24"/>
                </w:rPr>
                <w:t>ЛК</w:t>
              </w:r>
            </w:hyperlink>
            <w:r w:rsidR="000C4B18"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 РФ</w:t>
            </w:r>
          </w:p>
        </w:tc>
      </w:tr>
    </w:tbl>
    <w:p w:rsidR="000C4B18" w:rsidRPr="000C4B18" w:rsidRDefault="000C4B18" w:rsidP="000C4B18">
      <w:pPr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Pr="00280B9C" w:rsidRDefault="000C4B18" w:rsidP="000C4B18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br w:type="page"/>
      </w:r>
      <w:r w:rsidRPr="00280B9C">
        <w:rPr>
          <w:rFonts w:ascii="Liberation Serif" w:hAnsi="Liberation Serif" w:cs="Times New Roman"/>
          <w:sz w:val="28"/>
          <w:szCs w:val="28"/>
        </w:rPr>
        <w:lastRenderedPageBreak/>
        <w:t>Приложение №2</w:t>
      </w:r>
    </w:p>
    <w:p w:rsidR="000C4B18" w:rsidRPr="00280B9C" w:rsidRDefault="000C4B18" w:rsidP="000C4B18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280B9C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0C4B18" w:rsidRPr="00280B9C" w:rsidRDefault="000C4B18" w:rsidP="000C4B18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>Таблица 4</w:t>
      </w: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0C4B18" w:rsidRPr="00476626" w:rsidRDefault="000C4B18" w:rsidP="000C4B18">
      <w:pPr>
        <w:autoSpaceDE w:val="0"/>
        <w:autoSpaceDN w:val="0"/>
        <w:adjustRightInd w:val="0"/>
        <w:spacing w:line="341" w:lineRule="exact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476626">
        <w:rPr>
          <w:rFonts w:ascii="Liberation Serif" w:hAnsi="Liberation Serif"/>
          <w:bCs/>
          <w:color w:val="000000"/>
          <w:sz w:val="28"/>
          <w:szCs w:val="28"/>
        </w:rPr>
        <w:t>Характеристика лесных и нелесных земель на территории лесничества</w:t>
      </w:r>
    </w:p>
    <w:p w:rsidR="000C4B18" w:rsidRPr="000C4B18" w:rsidRDefault="000C4B18" w:rsidP="000C4B18">
      <w:pPr>
        <w:spacing w:after="254" w:line="1" w:lineRule="exact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6320"/>
        <w:gridCol w:w="2010"/>
        <w:gridCol w:w="1388"/>
      </w:tblGrid>
      <w:tr w:rsidR="000C4B18" w:rsidRPr="000C4B18" w:rsidTr="00C459B5">
        <w:trPr>
          <w:tblHeader/>
        </w:trPr>
        <w:tc>
          <w:tcPr>
            <w:tcW w:w="325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Показатели характеристики земель</w:t>
            </w:r>
          </w:p>
        </w:tc>
        <w:tc>
          <w:tcPr>
            <w:tcW w:w="174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Всего по лесничеству</w:t>
            </w:r>
          </w:p>
        </w:tc>
      </w:tr>
      <w:tr w:rsidR="000C4B18" w:rsidRPr="000C4B18" w:rsidTr="00C459B5">
        <w:trPr>
          <w:tblHeader/>
        </w:trPr>
        <w:tc>
          <w:tcPr>
            <w:tcW w:w="325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0C4B18" w:rsidRPr="000C4B18" w:rsidRDefault="000C4B18" w:rsidP="00C459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площадь, </w:t>
            </w:r>
            <w:proofErr w:type="gramStart"/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</w:tr>
      <w:tr w:rsidR="000C4B18" w:rsidRPr="000C4B18" w:rsidTr="00C459B5">
        <w:trPr>
          <w:tblHeader/>
        </w:trPr>
        <w:tc>
          <w:tcPr>
            <w:tcW w:w="325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Общая площадь городских лесов 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Лесные земли,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2230,1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83,3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Земли, покрытые лесной растительностью,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2083,7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77,9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лесные культуры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467,9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17,5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Земли, не покрытые лесной растительностью,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4,6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вырубки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5,1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прогалины и пустыри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1,7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погибшие насаждения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2,7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естественные редины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несомкнувшиеся</w:t>
            </w:r>
            <w:proofErr w:type="spellEnd"/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лесные культуры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24,3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0,3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Нелесные земли,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446,8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16,7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просеки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дороги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1,8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ландшафтные поляны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323,3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12,1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болота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16,4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0,6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реки, ручьи, озера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0,1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пашни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другие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57,4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2,1</w:t>
            </w:r>
          </w:p>
        </w:tc>
      </w:tr>
    </w:tbl>
    <w:p w:rsidR="000C4B18" w:rsidRPr="000C4B18" w:rsidRDefault="000C4B18" w:rsidP="000C4B18">
      <w:pPr>
        <w:autoSpaceDE w:val="0"/>
        <w:autoSpaceDN w:val="0"/>
        <w:adjustRightInd w:val="0"/>
        <w:spacing w:line="341" w:lineRule="exact"/>
        <w:rPr>
          <w:rFonts w:ascii="Liberation Serif" w:hAnsi="Liberation Serif"/>
          <w:bCs/>
          <w:color w:val="000000"/>
          <w:sz w:val="24"/>
          <w:szCs w:val="24"/>
        </w:rPr>
      </w:pPr>
    </w:p>
    <w:p w:rsidR="000C4B18" w:rsidRPr="00280B9C" w:rsidRDefault="000C4B18" w:rsidP="000C4B18">
      <w:pPr>
        <w:rPr>
          <w:rFonts w:ascii="Liberation Serif" w:hAnsi="Liberation Serif"/>
        </w:rPr>
      </w:pPr>
    </w:p>
    <w:p w:rsidR="00C459B5" w:rsidRDefault="00C459B5" w:rsidP="007050F4">
      <w:pPr>
        <w:pStyle w:val="ConsPlusNormal"/>
        <w:widowControl/>
        <w:ind w:left="8919"/>
        <w:jc w:val="both"/>
        <w:rPr>
          <w:rFonts w:ascii="Liberation Serif" w:hAnsi="Liberation Serif"/>
          <w:sz w:val="24"/>
          <w:szCs w:val="24"/>
        </w:rPr>
        <w:sectPr w:rsidR="00C459B5" w:rsidSect="00594FB9">
          <w:headerReference w:type="default" r:id="rId51"/>
          <w:headerReference w:type="first" r:id="rId52"/>
          <w:pgSz w:w="11906" w:h="16838"/>
          <w:pgMar w:top="851" w:right="567" w:bottom="993" w:left="1701" w:header="709" w:footer="709" w:gutter="0"/>
          <w:cols w:space="708"/>
          <w:titlePg/>
          <w:docGrid w:linePitch="360"/>
        </w:sectPr>
      </w:pPr>
    </w:p>
    <w:p w:rsidR="007050F4" w:rsidRPr="00571B54" w:rsidRDefault="009E72CA" w:rsidP="00C459B5">
      <w:pPr>
        <w:pStyle w:val="ConsPlusNormal"/>
        <w:widowControl/>
        <w:ind w:left="9354" w:firstLine="285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П</w:t>
      </w:r>
      <w:r w:rsidR="007050F4" w:rsidRPr="00571B54">
        <w:rPr>
          <w:rFonts w:ascii="Liberation Serif" w:hAnsi="Liberation Serif" w:cs="Times New Roman"/>
          <w:sz w:val="28"/>
          <w:szCs w:val="28"/>
        </w:rPr>
        <w:t>риложение №3</w:t>
      </w:r>
    </w:p>
    <w:p w:rsidR="007050F4" w:rsidRPr="00571B54" w:rsidRDefault="007050F4" w:rsidP="007050F4">
      <w:pPr>
        <w:pStyle w:val="ConsPlusNormal"/>
        <w:widowControl/>
        <w:ind w:left="9639"/>
        <w:rPr>
          <w:rFonts w:ascii="Liberation Serif" w:hAnsi="Liberation Serif" w:cs="Times New Roman"/>
          <w:sz w:val="28"/>
          <w:szCs w:val="28"/>
        </w:rPr>
      </w:pPr>
      <w:r w:rsidRPr="00571B54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 городского округа</w:t>
      </w:r>
    </w:p>
    <w:p w:rsidR="00C459B5" w:rsidRDefault="00C459B5" w:rsidP="00C459B5">
      <w:pPr>
        <w:pStyle w:val="ConsPlusNormal"/>
        <w:widowControl/>
        <w:ind w:left="8919"/>
        <w:jc w:val="both"/>
        <w:rPr>
          <w:rFonts w:ascii="Liberation Serif" w:hAnsi="Liberation Serif" w:cs="Times New Roman"/>
          <w:sz w:val="28"/>
          <w:szCs w:val="28"/>
        </w:rPr>
      </w:pPr>
    </w:p>
    <w:p w:rsidR="007050F4" w:rsidRPr="00571B54" w:rsidRDefault="007050F4" w:rsidP="00C459B5">
      <w:pPr>
        <w:pStyle w:val="ConsPlusNormal"/>
        <w:widowControl/>
        <w:ind w:left="8919"/>
        <w:jc w:val="right"/>
        <w:rPr>
          <w:rFonts w:ascii="Liberation Serif" w:hAnsi="Liberation Serif"/>
          <w:color w:val="000000"/>
          <w:sz w:val="28"/>
          <w:szCs w:val="28"/>
        </w:rPr>
      </w:pPr>
      <w:r w:rsidRPr="00571B54">
        <w:rPr>
          <w:rFonts w:ascii="Liberation Serif" w:hAnsi="Liberation Serif"/>
          <w:color w:val="000000"/>
          <w:sz w:val="28"/>
          <w:szCs w:val="28"/>
        </w:rPr>
        <w:t>Таблица 5</w:t>
      </w:r>
    </w:p>
    <w:p w:rsidR="007050F4" w:rsidRPr="00571B54" w:rsidRDefault="007050F4" w:rsidP="007050F4">
      <w:pPr>
        <w:ind w:firstLine="567"/>
        <w:jc w:val="center"/>
        <w:rPr>
          <w:rFonts w:ascii="Liberation Serif" w:hAnsi="Liberation Serif"/>
          <w:i/>
          <w:color w:val="000000"/>
          <w:sz w:val="28"/>
          <w:szCs w:val="28"/>
        </w:rPr>
      </w:pPr>
      <w:r w:rsidRPr="00571B54">
        <w:rPr>
          <w:rFonts w:ascii="Liberation Serif" w:hAnsi="Liberation Serif"/>
          <w:color w:val="000000"/>
          <w:sz w:val="28"/>
          <w:szCs w:val="28"/>
        </w:rPr>
        <w:t>Таксационная характеристика городских лесов города Каменска-Уральского</w:t>
      </w:r>
    </w:p>
    <w:tbl>
      <w:tblPr>
        <w:tblW w:w="5240" w:type="pct"/>
        <w:jc w:val="center"/>
        <w:tblInd w:w="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58"/>
        <w:gridCol w:w="1601"/>
        <w:gridCol w:w="1055"/>
        <w:gridCol w:w="1176"/>
        <w:gridCol w:w="1495"/>
        <w:gridCol w:w="1345"/>
        <w:gridCol w:w="1196"/>
        <w:gridCol w:w="2216"/>
        <w:gridCol w:w="3599"/>
      </w:tblGrid>
      <w:tr w:rsidR="007050F4" w:rsidRPr="00C459B5" w:rsidTr="00C459B5">
        <w:trPr>
          <w:trHeight w:val="206"/>
          <w:tblHeader/>
          <w:jc w:val="center"/>
        </w:trPr>
        <w:tc>
          <w:tcPr>
            <w:tcW w:w="708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Преобладающая</w:t>
            </w:r>
            <w:r w:rsidRPr="00C459B5">
              <w:rPr>
                <w:rFonts w:ascii="Liberation Serif" w:hAnsi="Liberation Serif"/>
                <w:color w:val="000000"/>
              </w:rPr>
              <w:br/>
              <w:t>порода</w:t>
            </w:r>
          </w:p>
        </w:tc>
        <w:tc>
          <w:tcPr>
            <w:tcW w:w="502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 xml:space="preserve">Площадь, </w:t>
            </w:r>
            <w:proofErr w:type="gramStart"/>
            <w:r w:rsidRPr="00C459B5">
              <w:rPr>
                <w:rFonts w:ascii="Liberation Serif" w:hAnsi="Liberation Serif"/>
                <w:color w:val="000000"/>
              </w:rPr>
              <w:t>га</w:t>
            </w:r>
            <w:proofErr w:type="gramEnd"/>
          </w:p>
        </w:tc>
        <w:tc>
          <w:tcPr>
            <w:tcW w:w="3790" w:type="pct"/>
            <w:gridSpan w:val="7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Средние таксационные показатели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vMerge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2" w:type="pct"/>
            <w:vMerge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31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  <w:lang w:val="en-US"/>
              </w:rPr>
            </w:pPr>
            <w:r w:rsidRPr="00C459B5">
              <w:rPr>
                <w:rFonts w:ascii="Liberation Serif" w:hAnsi="Liberation Serif"/>
                <w:color w:val="000000"/>
              </w:rPr>
              <w:t>возраст</w:t>
            </w:r>
          </w:p>
        </w:tc>
        <w:tc>
          <w:tcPr>
            <w:tcW w:w="369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класс бонитета</w:t>
            </w:r>
          </w:p>
        </w:tc>
        <w:tc>
          <w:tcPr>
            <w:tcW w:w="469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proofErr w:type="gramStart"/>
            <w:r w:rsidRPr="00C459B5">
              <w:rPr>
                <w:rFonts w:ascii="Liberation Serif" w:hAnsi="Liberation Serif"/>
                <w:color w:val="000000"/>
              </w:rPr>
              <w:t>относитель-ная</w:t>
            </w:r>
            <w:proofErr w:type="spellEnd"/>
            <w:proofErr w:type="gramEnd"/>
            <w:r w:rsidRPr="00C459B5">
              <w:rPr>
                <w:rFonts w:ascii="Liberation Serif" w:hAnsi="Liberation Serif"/>
                <w:color w:val="000000"/>
              </w:rPr>
              <w:t xml:space="preserve"> полнота</w:t>
            </w:r>
          </w:p>
        </w:tc>
        <w:tc>
          <w:tcPr>
            <w:tcW w:w="797" w:type="pct"/>
            <w:gridSpan w:val="2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запас насаждений, на 1 га, м</w:t>
            </w:r>
            <w:r w:rsidRPr="00C459B5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695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 xml:space="preserve">средний прирост по запасу на 1 га покрытых лесной </w:t>
            </w:r>
            <w:proofErr w:type="spellStart"/>
            <w:proofErr w:type="gramStart"/>
            <w:r w:rsidRPr="00C459B5">
              <w:rPr>
                <w:rFonts w:ascii="Liberation Serif" w:hAnsi="Liberation Serif"/>
                <w:color w:val="000000"/>
              </w:rPr>
              <w:t>раститель-ностью</w:t>
            </w:r>
            <w:proofErr w:type="spellEnd"/>
            <w:proofErr w:type="gramEnd"/>
            <w:r w:rsidRPr="00C459B5">
              <w:rPr>
                <w:rFonts w:ascii="Liberation Serif" w:hAnsi="Liberation Serif"/>
                <w:color w:val="000000"/>
              </w:rPr>
              <w:t>,</w:t>
            </w:r>
          </w:p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proofErr w:type="gramStart"/>
            <w:r w:rsidRPr="00C459B5">
              <w:rPr>
                <w:rFonts w:ascii="Liberation Serif" w:hAnsi="Liberation Serif"/>
                <w:color w:val="000000"/>
              </w:rPr>
              <w:t>м</w:t>
            </w:r>
            <w:proofErr w:type="gramEnd"/>
            <w:r w:rsidRPr="00C459B5">
              <w:rPr>
                <w:rFonts w:ascii="Liberation Serif" w:hAnsi="Liberation Serif"/>
                <w:color w:val="000000"/>
              </w:rPr>
              <w:t>³</w:t>
            </w:r>
          </w:p>
        </w:tc>
        <w:tc>
          <w:tcPr>
            <w:tcW w:w="1130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состав насаждения</w:t>
            </w:r>
          </w:p>
        </w:tc>
      </w:tr>
      <w:tr w:rsidR="007050F4" w:rsidRPr="00C459B5" w:rsidTr="00C459B5">
        <w:trPr>
          <w:trHeight w:val="688"/>
          <w:tblHeader/>
          <w:jc w:val="center"/>
        </w:trPr>
        <w:tc>
          <w:tcPr>
            <w:tcW w:w="708" w:type="pct"/>
            <w:vMerge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2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31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69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9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proofErr w:type="gramStart"/>
            <w:r w:rsidRPr="00C459B5">
              <w:rPr>
                <w:rFonts w:ascii="Liberation Serif" w:hAnsi="Liberation Serif"/>
                <w:color w:val="000000"/>
              </w:rPr>
              <w:t>покрытых</w:t>
            </w:r>
            <w:proofErr w:type="gramEnd"/>
            <w:r w:rsidRPr="00C459B5">
              <w:rPr>
                <w:rFonts w:ascii="Liberation Serif" w:hAnsi="Liberation Serif"/>
                <w:color w:val="000000"/>
              </w:rPr>
              <w:t xml:space="preserve"> лесной растительностью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 xml:space="preserve">спелых и </w:t>
            </w:r>
            <w:proofErr w:type="spellStart"/>
            <w:proofErr w:type="gramStart"/>
            <w:r w:rsidRPr="00C459B5">
              <w:rPr>
                <w:rFonts w:ascii="Liberation Serif" w:hAnsi="Liberation Serif"/>
                <w:color w:val="000000"/>
              </w:rPr>
              <w:t>перестой-ных</w:t>
            </w:r>
            <w:proofErr w:type="spellEnd"/>
            <w:proofErr w:type="gramEnd"/>
          </w:p>
        </w:tc>
        <w:tc>
          <w:tcPr>
            <w:tcW w:w="695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130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</w:tr>
      <w:tr w:rsidR="007050F4" w:rsidRPr="00C459B5" w:rsidTr="00C459B5">
        <w:trPr>
          <w:trHeight w:val="181"/>
          <w:tblHeader/>
          <w:jc w:val="center"/>
        </w:trPr>
        <w:tc>
          <w:tcPr>
            <w:tcW w:w="708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02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331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69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9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695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130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7050F4" w:rsidRPr="00C459B5" w:rsidTr="00C459B5">
        <w:trPr>
          <w:trHeight w:val="286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Защитные леса, леса, выполняющие функции защиты природных и иных объектов, в том числе городские леса</w:t>
            </w:r>
          </w:p>
        </w:tc>
      </w:tr>
      <w:tr w:rsidR="007050F4" w:rsidRPr="00C459B5" w:rsidTr="00C459B5">
        <w:trPr>
          <w:trHeight w:val="226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 xml:space="preserve">Хозяйство– </w:t>
            </w:r>
            <w:proofErr w:type="gramStart"/>
            <w:r w:rsidRPr="00C459B5">
              <w:rPr>
                <w:rFonts w:ascii="Liberation Serif" w:hAnsi="Liberation Serif"/>
                <w:color w:val="000000"/>
              </w:rPr>
              <w:t>хв</w:t>
            </w:r>
            <w:proofErr w:type="gramEnd"/>
            <w:r w:rsidRPr="00C459B5">
              <w:rPr>
                <w:rFonts w:ascii="Liberation Serif" w:hAnsi="Liberation Serif"/>
                <w:color w:val="000000"/>
              </w:rPr>
              <w:t>ойное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Сосна (С)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1189,0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85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2,05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253,65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306,38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3,23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9С1Б+Л, Т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Лиственница (Л)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16,2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62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1,16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0,62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215,86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7Л2С1Б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1205,4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84,7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2,04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253,14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306,38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3,24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9С1Б+Л, Т</w:t>
            </w:r>
          </w:p>
        </w:tc>
      </w:tr>
      <w:tr w:rsidR="007050F4" w:rsidRPr="00C459B5" w:rsidTr="00C459B5">
        <w:trPr>
          <w:trHeight w:val="293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ind w:left="-57" w:right="-57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 xml:space="preserve">Хозяйство </w:t>
            </w:r>
            <w:proofErr w:type="gramStart"/>
            <w:r w:rsidRPr="00C459B5">
              <w:rPr>
                <w:rFonts w:ascii="Liberation Serif" w:hAnsi="Liberation Serif"/>
                <w:color w:val="000000"/>
              </w:rPr>
              <w:t>–т</w:t>
            </w:r>
            <w:proofErr w:type="gramEnd"/>
            <w:r w:rsidRPr="00C459B5">
              <w:rPr>
                <w:rFonts w:ascii="Liberation Serif" w:hAnsi="Liberation Serif"/>
                <w:color w:val="000000"/>
              </w:rPr>
              <w:t>вердолиственное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Клен (КЛ)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40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3,58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0,5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49,9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59,83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1,54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10КЛ+ИВК, ЧР, С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Вяз (В)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2,1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50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80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1,6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4В4Т2КЛ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11,8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41,7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3,65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0,52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54,92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59,83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1,55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8КЛ1Т1В+ИВК, ЧР, С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 xml:space="preserve">Хозяйство – </w:t>
            </w:r>
            <w:proofErr w:type="spellStart"/>
            <w:r w:rsidRPr="00C459B5">
              <w:rPr>
                <w:rFonts w:ascii="Liberation Serif" w:hAnsi="Liberation Serif"/>
                <w:color w:val="000000"/>
              </w:rPr>
              <w:t>мягколиственное</w:t>
            </w:r>
            <w:proofErr w:type="spellEnd"/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Береза (Б)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801,7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67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2,2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156,28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181,72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2,31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9Б1ОС+С, Л, Е, ИВК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Осина (ОС)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35,3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2,51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0,8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53,59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153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3,1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6ОС3Б1ИВК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Тополь (Т)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5,1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59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2,57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0,53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138,82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125,88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2,46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9Т1С+КЛ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842,1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64,9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2,22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0,67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151,87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181,27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2,34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9Б1ОС+С, Т, ИВК, Л, Е</w:t>
            </w:r>
          </w:p>
        </w:tc>
      </w:tr>
      <w:tr w:rsidR="007050F4" w:rsidRPr="00C459B5" w:rsidTr="00C459B5">
        <w:trPr>
          <w:trHeight w:val="227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Кустарники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Ива кустарникова</w:t>
            </w:r>
            <w:proofErr w:type="gramStart"/>
            <w:r w:rsidRPr="00C459B5">
              <w:rPr>
                <w:rFonts w:ascii="Liberation Serif" w:hAnsi="Liberation Serif"/>
                <w:color w:val="000000"/>
              </w:rPr>
              <w:t>я(</w:t>
            </w:r>
            <w:proofErr w:type="gramEnd"/>
            <w:r w:rsidRPr="00C459B5">
              <w:rPr>
                <w:rFonts w:ascii="Liberation Serif" w:hAnsi="Liberation Serif"/>
                <w:color w:val="000000"/>
              </w:rPr>
              <w:t>ИВК)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24,4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2,91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0,71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1,87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6ИВК2Б2ОС+КЛ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24,4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2,91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0,71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1,87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6ИВК2Б2ОС+КЛ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 по категории: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2083,7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75,6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2,13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208,32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194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2,85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7С3Б+ОС, Л, Т, ИВК, КЛ, 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 по объекту: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2083,7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75,6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2,13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208,32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194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2,85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7С3Б+ОС, Л, Т, ИВК, КЛ, Е</w:t>
            </w:r>
          </w:p>
        </w:tc>
      </w:tr>
    </w:tbl>
    <w:p w:rsidR="007050F4" w:rsidRPr="00C459B5" w:rsidRDefault="007050F4" w:rsidP="007050F4">
      <w:pPr>
        <w:spacing w:before="120"/>
        <w:ind w:right="-108"/>
        <w:rPr>
          <w:rFonts w:ascii="Liberation Serif" w:hAnsi="Liberation Serif"/>
        </w:rPr>
      </w:pPr>
      <w:r w:rsidRPr="00C459B5">
        <w:rPr>
          <w:rFonts w:ascii="Liberation Serif" w:hAnsi="Liberation Serif"/>
        </w:rPr>
        <w:t xml:space="preserve">Используемые сокращения: Ель </w:t>
      </w:r>
      <w:proofErr w:type="gramStart"/>
      <w:r w:rsidRPr="00C459B5">
        <w:rPr>
          <w:rFonts w:ascii="Liberation Serif" w:hAnsi="Liberation Serif"/>
        </w:rPr>
        <w:t>–Е</w:t>
      </w:r>
      <w:proofErr w:type="gramEnd"/>
      <w:r w:rsidRPr="00C459B5">
        <w:rPr>
          <w:rFonts w:ascii="Liberation Serif" w:hAnsi="Liberation Serif"/>
        </w:rPr>
        <w:t>, Черемуха – ЧР.</w:t>
      </w:r>
    </w:p>
    <w:p w:rsidR="00C459B5" w:rsidRDefault="00C459B5" w:rsidP="00476626">
      <w:pPr>
        <w:pStyle w:val="ConsPlusNormal"/>
        <w:widowControl/>
        <w:ind w:left="6300"/>
        <w:jc w:val="both"/>
        <w:rPr>
          <w:rFonts w:ascii="Liberation Serif" w:hAnsi="Liberation Serif"/>
          <w:sz w:val="24"/>
          <w:szCs w:val="24"/>
        </w:rPr>
        <w:sectPr w:rsidR="00C459B5" w:rsidSect="009E72CA">
          <w:pgSz w:w="16838" w:h="11906" w:orient="landscape"/>
          <w:pgMar w:top="567" w:right="992" w:bottom="993" w:left="851" w:header="709" w:footer="709" w:gutter="0"/>
          <w:cols w:space="708"/>
          <w:titlePg/>
          <w:docGrid w:linePitch="360"/>
        </w:sectPr>
      </w:pPr>
    </w:p>
    <w:p w:rsidR="00476626" w:rsidRPr="008E5402" w:rsidRDefault="00476626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8E5402">
        <w:rPr>
          <w:rFonts w:ascii="Liberation Serif" w:hAnsi="Liberation Serif" w:cs="Times New Roman"/>
          <w:sz w:val="28"/>
          <w:szCs w:val="28"/>
        </w:rPr>
        <w:lastRenderedPageBreak/>
        <w:t>Приложение №4</w:t>
      </w:r>
    </w:p>
    <w:p w:rsidR="00476626" w:rsidRPr="008E5402" w:rsidRDefault="00476626" w:rsidP="00476626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8E5402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Каменска-Уральского городского округа</w:t>
      </w:r>
    </w:p>
    <w:p w:rsidR="00476626" w:rsidRPr="008E5402" w:rsidRDefault="00476626" w:rsidP="00476626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476626" w:rsidRPr="00476626" w:rsidRDefault="00476626" w:rsidP="00476626">
      <w:pPr>
        <w:jc w:val="right"/>
        <w:rPr>
          <w:rFonts w:ascii="Liberation Serif" w:hAnsi="Liberation Serif"/>
          <w:bCs/>
          <w:color w:val="000000"/>
          <w:sz w:val="28"/>
          <w:szCs w:val="28"/>
        </w:rPr>
      </w:pPr>
      <w:r w:rsidRPr="00476626">
        <w:rPr>
          <w:rFonts w:ascii="Liberation Serif" w:hAnsi="Liberation Serif"/>
          <w:bCs/>
          <w:color w:val="000000"/>
          <w:sz w:val="28"/>
          <w:szCs w:val="28"/>
        </w:rPr>
        <w:t>Таблица 8</w:t>
      </w:r>
    </w:p>
    <w:p w:rsidR="00476626" w:rsidRDefault="00476626" w:rsidP="00476626">
      <w:pPr>
        <w:jc w:val="center"/>
        <w:rPr>
          <w:rFonts w:ascii="Liberation Serif" w:hAnsi="Liberation Serif"/>
          <w:bCs/>
          <w:sz w:val="28"/>
          <w:szCs w:val="28"/>
        </w:rPr>
      </w:pPr>
      <w:r w:rsidRPr="00476626">
        <w:rPr>
          <w:rFonts w:ascii="Liberation Serif" w:hAnsi="Liberation Serif"/>
          <w:bCs/>
          <w:sz w:val="28"/>
          <w:szCs w:val="28"/>
        </w:rPr>
        <w:t>Виды разрешенного использования лесов</w:t>
      </w:r>
    </w:p>
    <w:p w:rsidR="00476626" w:rsidRPr="00476626" w:rsidRDefault="00476626" w:rsidP="00476626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5000" w:type="pct"/>
        <w:tblInd w:w="-102" w:type="dxa"/>
        <w:tblCellMar>
          <w:left w:w="40" w:type="dxa"/>
          <w:right w:w="40" w:type="dxa"/>
        </w:tblCellMar>
        <w:tblLook w:val="0000"/>
      </w:tblPr>
      <w:tblGrid>
        <w:gridCol w:w="4097"/>
        <w:gridCol w:w="2028"/>
        <w:gridCol w:w="2517"/>
        <w:gridCol w:w="1076"/>
      </w:tblGrid>
      <w:tr w:rsidR="00476626" w:rsidRPr="00476626" w:rsidTr="00C459B5">
        <w:trPr>
          <w:trHeight w:val="788"/>
          <w:tblHeader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Виды разрешенного использования</w:t>
            </w:r>
          </w:p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лесов</w:t>
            </w:r>
          </w:p>
        </w:tc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участкового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лесничества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Перечень кварталов или их </w:t>
            </w:r>
          </w:p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частей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Площадь,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br/>
            </w:r>
            <w:proofErr w:type="gramStart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  <w:proofErr w:type="gramEnd"/>
          </w:p>
        </w:tc>
      </w:tr>
      <w:tr w:rsidR="00476626" w:rsidRPr="00476626" w:rsidTr="00C459B5">
        <w:trPr>
          <w:trHeight w:val="20"/>
          <w:tblHeader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древесины</w:t>
            </w:r>
          </w:p>
        </w:tc>
        <w:tc>
          <w:tcPr>
            <w:tcW w:w="1053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Городские леса Каменск-Уральского городского округа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древесины только при рубках погибших и поврежденных лесных насаждений и рубках ухода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живицы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Заготовка и сбор </w:t>
            </w:r>
            <w:proofErr w:type="spellStart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недревесных</w:t>
            </w:r>
            <w:proofErr w:type="spellEnd"/>
          </w:p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лесных ресурсов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Кроме использования токсичных химических препаратов для охраны и защиты лесов в научных целях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Выращивание посадочного материала лесных растений (саженцев, сеянцев)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lastRenderedPageBreak/>
              <w:t>Выполнение работ по геологическому изучению недр, разработка месторождений полезных ископаемых</w:t>
            </w:r>
          </w:p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(с 1 июня 2019 года в соответствии с Законом № 471-Ф</w:t>
            </w:r>
            <w:proofErr w:type="gramStart"/>
            <w:r w:rsidRPr="00476626">
              <w:rPr>
                <w:rFonts w:ascii="Liberation Serif" w:hAnsi="Liberation Serif"/>
                <w:sz w:val="24"/>
                <w:szCs w:val="24"/>
              </w:rPr>
              <w:t>З-</w:t>
            </w:r>
            <w:proofErr w:type="gramEnd"/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 осуществление геологического изучения недр, разведка и добыча полезных ископаемых)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Геологическое изучение недр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Строительство и эксплуатация  водохранилищ и иных искусственных водных объектов, а также  гидротехнических сооружений, речных портов, причалов.</w:t>
            </w:r>
          </w:p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sz w:val="24"/>
                <w:szCs w:val="24"/>
              </w:rPr>
              <w:t>Размещение гидротехнических сооружений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Строительство, реконструкция, эксплуатация линейных объектов</w:t>
            </w:r>
          </w:p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color w:val="000000"/>
                <w:sz w:val="24"/>
                <w:szCs w:val="24"/>
              </w:rPr>
            </w:pP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Эксплуатация линий электропередач, газопроводов, водопроводов </w:t>
            </w:r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(если указанные объекты размещены в установленном </w:t>
            </w:r>
            <w:hyperlink r:id="rId53" w:history="1">
              <w:r w:rsidRPr="00476626">
                <w:rPr>
                  <w:rFonts w:ascii="Liberation Serif" w:hAnsi="Liberation Serif"/>
                  <w:sz w:val="24"/>
                  <w:szCs w:val="24"/>
                </w:rPr>
                <w:t>законодательством</w:t>
              </w:r>
            </w:hyperlink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 Российской Федерации порядке до дня </w:t>
            </w:r>
            <w:hyperlink r:id="rId54" w:history="1">
              <w:r w:rsidRPr="00476626">
                <w:rPr>
                  <w:rFonts w:ascii="Liberation Serif" w:hAnsi="Liberation Serif"/>
                  <w:sz w:val="24"/>
                  <w:szCs w:val="24"/>
                </w:rPr>
                <w:t>введения</w:t>
              </w:r>
            </w:hyperlink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 в действие ЛК РФ)</w:t>
            </w:r>
          </w:p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highlight w:val="yellow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1, 6, 7, 10, 13, 14, 16, 17, 20, 22, 25, 26, 27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Переработка древесины и иных лесных ресурсов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Запрещается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Иные виды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:rsidR="00476626" w:rsidRDefault="00476626" w:rsidP="00476626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476626" w:rsidRPr="00476626" w:rsidRDefault="00476626" w:rsidP="00476626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7050F4" w:rsidRPr="007050F4" w:rsidRDefault="007050F4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E10F82">
        <w:rPr>
          <w:rFonts w:ascii="Liberation Serif" w:hAnsi="Liberation Serif" w:cs="Times New Roman"/>
          <w:sz w:val="28"/>
          <w:szCs w:val="28"/>
        </w:rPr>
        <w:t>Приложение №5</w:t>
      </w:r>
    </w:p>
    <w:p w:rsidR="007050F4" w:rsidRPr="00E10F82" w:rsidRDefault="007050F4" w:rsidP="007050F4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E10F82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</w:t>
      </w:r>
      <w:r w:rsidR="001D0A13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</w:p>
    <w:p w:rsidR="007050F4" w:rsidRPr="00E10F82" w:rsidRDefault="007050F4" w:rsidP="007050F4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7050F4" w:rsidRPr="00476626" w:rsidRDefault="007050F4" w:rsidP="007050F4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</w:t>
      </w:r>
      <w:r w:rsidR="00476626" w:rsidRPr="00476626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476626">
        <w:rPr>
          <w:rFonts w:ascii="Liberation Serif" w:hAnsi="Liberation Serif"/>
          <w:sz w:val="28"/>
          <w:szCs w:val="28"/>
        </w:rPr>
        <w:t>Таблица 38</w:t>
      </w:r>
    </w:p>
    <w:p w:rsidR="007050F4" w:rsidRPr="00476626" w:rsidRDefault="007050F4" w:rsidP="007050F4">
      <w:pPr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7050F4" w:rsidRPr="00476626" w:rsidRDefault="007050F4" w:rsidP="007050F4">
      <w:pPr>
        <w:suppressAutoHyphens/>
        <w:ind w:firstLine="709"/>
        <w:jc w:val="center"/>
        <w:rPr>
          <w:rFonts w:ascii="Liberation Serif" w:hAnsi="Liberation Serif"/>
          <w:color w:val="000000"/>
          <w:sz w:val="28"/>
          <w:szCs w:val="28"/>
        </w:rPr>
      </w:pPr>
      <w:r w:rsidRPr="00476626">
        <w:rPr>
          <w:rFonts w:ascii="Liberation Serif" w:hAnsi="Liberation Serif"/>
          <w:color w:val="000000"/>
          <w:sz w:val="28"/>
          <w:szCs w:val="28"/>
        </w:rPr>
        <w:t xml:space="preserve">Распределение территории городских лесов </w:t>
      </w:r>
    </w:p>
    <w:p w:rsidR="007050F4" w:rsidRPr="00476626" w:rsidRDefault="007050F4" w:rsidP="007050F4">
      <w:pPr>
        <w:suppressAutoHyphens/>
        <w:ind w:firstLine="709"/>
        <w:jc w:val="center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color w:val="000000"/>
          <w:sz w:val="28"/>
          <w:szCs w:val="28"/>
        </w:rPr>
        <w:t xml:space="preserve">города Каменска-Уральского по классам природной пожарной опасности </w:t>
      </w:r>
      <w:r w:rsidRPr="00476626">
        <w:rPr>
          <w:rFonts w:ascii="Liberation Serif" w:hAnsi="Liberation Serif"/>
          <w:sz w:val="28"/>
          <w:szCs w:val="28"/>
        </w:rPr>
        <w:t>лесов</w:t>
      </w:r>
    </w:p>
    <w:p w:rsidR="007050F4" w:rsidRPr="007050F4" w:rsidRDefault="007050F4" w:rsidP="007050F4">
      <w:pPr>
        <w:tabs>
          <w:tab w:val="left" w:pos="3822"/>
        </w:tabs>
        <w:jc w:val="both"/>
        <w:rPr>
          <w:rFonts w:ascii="Liberation Serif" w:hAnsi="Liberation Serif"/>
          <w:sz w:val="24"/>
          <w:szCs w:val="24"/>
        </w:rPr>
      </w:pPr>
    </w:p>
    <w:tbl>
      <w:tblPr>
        <w:tblW w:w="10154" w:type="dxa"/>
        <w:jc w:val="center"/>
        <w:tblInd w:w="-14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34"/>
        <w:gridCol w:w="992"/>
        <w:gridCol w:w="992"/>
        <w:gridCol w:w="851"/>
        <w:gridCol w:w="850"/>
        <w:gridCol w:w="709"/>
        <w:gridCol w:w="992"/>
        <w:gridCol w:w="1134"/>
      </w:tblGrid>
      <w:tr w:rsidR="007050F4" w:rsidRPr="007050F4" w:rsidTr="00C459B5">
        <w:trPr>
          <w:jc w:val="center"/>
        </w:trPr>
        <w:tc>
          <w:tcPr>
            <w:tcW w:w="3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Лесничество,</w:t>
            </w:r>
          </w:p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участковое лесничество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uppressAutoHyphens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Площадь по классам</w:t>
            </w:r>
            <w:r w:rsidRPr="007050F4">
              <w:rPr>
                <w:rFonts w:ascii="Liberation Serif" w:hAnsi="Liberation Serif"/>
                <w:sz w:val="24"/>
                <w:szCs w:val="24"/>
              </w:rPr>
              <w:br/>
              <w:t xml:space="preserve">пожарной опасности, </w:t>
            </w:r>
            <w:proofErr w:type="gramStart"/>
            <w:r w:rsidRPr="007050F4">
              <w:rPr>
                <w:rFonts w:ascii="Liberation Serif" w:hAnsi="Liberation Serif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Средний</w:t>
            </w:r>
            <w:r w:rsidRPr="007050F4">
              <w:rPr>
                <w:rFonts w:ascii="Liberation Serif" w:hAnsi="Liberation Serif"/>
                <w:sz w:val="24"/>
                <w:szCs w:val="24"/>
              </w:rPr>
              <w:br/>
              <w:t>класс</w:t>
            </w:r>
          </w:p>
        </w:tc>
      </w:tr>
      <w:tr w:rsidR="007050F4" w:rsidRPr="007050F4" w:rsidTr="00C459B5">
        <w:trPr>
          <w:jc w:val="center"/>
        </w:trPr>
        <w:tc>
          <w:tcPr>
            <w:tcW w:w="3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050F4" w:rsidRPr="007050F4" w:rsidTr="00C459B5">
        <w:trPr>
          <w:jc w:val="center"/>
        </w:trPr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Городские леса Каменск-Уральского городского округа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1279,8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sz w:val="24"/>
                <w:szCs w:val="24"/>
              </w:rPr>
              <w:t>39,5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476,0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881,6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sz w:val="24"/>
                <w:szCs w:val="24"/>
              </w:rPr>
              <w:t>2676,9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sz w:val="24"/>
                <w:szCs w:val="24"/>
              </w:rPr>
              <w:t>2,4</w:t>
            </w:r>
          </w:p>
        </w:tc>
      </w:tr>
      <w:tr w:rsidR="007050F4" w:rsidRPr="007050F4" w:rsidTr="00C459B5">
        <w:trPr>
          <w:trHeight w:val="420"/>
          <w:jc w:val="center"/>
        </w:trPr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47,7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color w:val="000000"/>
                <w:sz w:val="24"/>
                <w:szCs w:val="24"/>
              </w:rPr>
              <w:t>17,8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color w:val="000000"/>
                <w:sz w:val="24"/>
                <w:szCs w:val="24"/>
              </w:rPr>
              <w:t>33,0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</w:tr>
    </w:tbl>
    <w:p w:rsidR="007050F4" w:rsidRPr="007050F4" w:rsidRDefault="007050F4" w:rsidP="007050F4">
      <w:pPr>
        <w:pStyle w:val="Style54"/>
        <w:widowControl/>
        <w:spacing w:before="14" w:line="341" w:lineRule="exact"/>
        <w:ind w:firstLine="720"/>
        <w:jc w:val="both"/>
        <w:rPr>
          <w:rStyle w:val="FontStyle197"/>
          <w:rFonts w:ascii="Liberation Serif" w:hAnsi="Liberation Serif"/>
          <w:b w:val="0"/>
          <w:bCs/>
          <w:color w:val="000000"/>
        </w:rPr>
      </w:pPr>
    </w:p>
    <w:p w:rsidR="007050F4" w:rsidRPr="00E10F82" w:rsidRDefault="007050F4" w:rsidP="007050F4">
      <w:pPr>
        <w:rPr>
          <w:rFonts w:ascii="Liberation Serif" w:hAnsi="Liberation Serif"/>
        </w:rPr>
      </w:pPr>
    </w:p>
    <w:p w:rsidR="00476626" w:rsidRPr="00F31D91" w:rsidRDefault="00476626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br w:type="page"/>
      </w:r>
      <w:r w:rsidRPr="00F31D91">
        <w:rPr>
          <w:rFonts w:ascii="Liberation Serif" w:hAnsi="Liberation Serif" w:cs="Times New Roman"/>
          <w:sz w:val="28"/>
          <w:szCs w:val="28"/>
        </w:rPr>
        <w:lastRenderedPageBreak/>
        <w:t>Приложение №6</w:t>
      </w:r>
    </w:p>
    <w:p w:rsidR="00476626" w:rsidRPr="00F31D91" w:rsidRDefault="00476626" w:rsidP="00476626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31D91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476626" w:rsidRPr="00F31D91" w:rsidRDefault="00476626" w:rsidP="00476626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476626" w:rsidRPr="00F31D91" w:rsidRDefault="00476626" w:rsidP="00476626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F31D91">
        <w:rPr>
          <w:rFonts w:ascii="Liberation Serif" w:hAnsi="Liberation Serif"/>
          <w:sz w:val="28"/>
          <w:szCs w:val="28"/>
        </w:rPr>
        <w:t>Таблица 42</w:t>
      </w:r>
    </w:p>
    <w:p w:rsidR="00476626" w:rsidRPr="00F31D91" w:rsidRDefault="00476626" w:rsidP="00476626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476626" w:rsidRPr="00F31D91" w:rsidRDefault="00476626" w:rsidP="00476626">
      <w:pPr>
        <w:suppressAutoHyphens/>
        <w:ind w:firstLine="709"/>
        <w:jc w:val="center"/>
        <w:rPr>
          <w:rFonts w:ascii="Liberation Serif" w:hAnsi="Liberation Serif"/>
          <w:color w:val="000000"/>
          <w:sz w:val="28"/>
          <w:szCs w:val="28"/>
        </w:rPr>
      </w:pPr>
      <w:r w:rsidRPr="00F31D91">
        <w:rPr>
          <w:rFonts w:ascii="Liberation Serif" w:hAnsi="Liberation Serif"/>
          <w:color w:val="000000"/>
          <w:sz w:val="28"/>
          <w:szCs w:val="28"/>
        </w:rPr>
        <w:t>Нормативы и параметры санитарно-оздоровительных мероприятий</w:t>
      </w:r>
    </w:p>
    <w:p w:rsidR="00476626" w:rsidRPr="00F31D91" w:rsidRDefault="00476626" w:rsidP="00476626">
      <w:pPr>
        <w:suppressAutoHyphens/>
        <w:ind w:firstLine="709"/>
        <w:jc w:val="both"/>
        <w:rPr>
          <w:rFonts w:ascii="Liberation Serif" w:hAnsi="Liberation Serif"/>
          <w:color w:val="000000"/>
        </w:rPr>
      </w:pPr>
    </w:p>
    <w:tbl>
      <w:tblPr>
        <w:tblW w:w="481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0"/>
        <w:gridCol w:w="2130"/>
        <w:gridCol w:w="553"/>
        <w:gridCol w:w="601"/>
        <w:gridCol w:w="1061"/>
        <w:gridCol w:w="1279"/>
        <w:gridCol w:w="1169"/>
        <w:gridCol w:w="1397"/>
        <w:gridCol w:w="833"/>
      </w:tblGrid>
      <w:tr w:rsidR="00476626" w:rsidRPr="00476626" w:rsidTr="00C459B5">
        <w:trPr>
          <w:tblHeader/>
        </w:trPr>
        <w:tc>
          <w:tcPr>
            <w:tcW w:w="342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/</w:t>
            </w:r>
            <w:proofErr w:type="spellStart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98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457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изм</w:t>
            </w:r>
            <w:proofErr w:type="spellEnd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83" w:type="pct"/>
            <w:gridSpan w:val="3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Рубка погибших и поврежденных лесных насаждений</w:t>
            </w:r>
          </w:p>
        </w:tc>
        <w:tc>
          <w:tcPr>
            <w:tcW w:w="500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Уборка аварийных деревьев</w:t>
            </w:r>
          </w:p>
        </w:tc>
        <w:tc>
          <w:tcPr>
            <w:tcW w:w="567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Уборка неликвидной древесины</w:t>
            </w:r>
          </w:p>
        </w:tc>
        <w:tc>
          <w:tcPr>
            <w:tcW w:w="352" w:type="pct"/>
            <w:vMerge w:val="restar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</w:tr>
      <w:tr w:rsidR="00476626" w:rsidRPr="00476626" w:rsidTr="00C459B5">
        <w:trPr>
          <w:tblHeader/>
        </w:trPr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65" w:type="pct"/>
            <w:gridSpan w:val="2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500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vMerge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rPr>
          <w:tblHeader/>
        </w:trPr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сплошная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выборочная</w:t>
            </w:r>
          </w:p>
        </w:tc>
        <w:tc>
          <w:tcPr>
            <w:tcW w:w="500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vMerge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rPr>
          <w:tblHeader/>
        </w:trPr>
        <w:tc>
          <w:tcPr>
            <w:tcW w:w="342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c>
          <w:tcPr>
            <w:tcW w:w="342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Выявленный фонд по </w:t>
            </w:r>
            <w:proofErr w:type="spellStart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лесоводственным</w:t>
            </w:r>
            <w:proofErr w:type="spellEnd"/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требованиям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24,4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3,4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21,0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39,0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63,4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</w:tc>
      </w:tr>
      <w:tr w:rsidR="00476626" w:rsidRPr="00476626" w:rsidTr="00C459B5">
        <w:tc>
          <w:tcPr>
            <w:tcW w:w="342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Срок вырубки или уборки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лет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c>
          <w:tcPr>
            <w:tcW w:w="342" w:type="pct"/>
            <w:vMerge w:val="restar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площадь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24,4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39,0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63,4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выбираемый запас, всего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корневой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ликвидный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896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397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499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896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деловой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494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494</w:t>
            </w:r>
          </w:p>
        </w:tc>
      </w:tr>
    </w:tbl>
    <w:p w:rsidR="00C46392" w:rsidRDefault="00C46392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C46392" w:rsidRPr="000F1FF4" w:rsidRDefault="00C46392" w:rsidP="00C46392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br w:type="page"/>
      </w:r>
      <w:r w:rsidRPr="000F1FF4">
        <w:rPr>
          <w:rFonts w:ascii="Liberation Serif" w:hAnsi="Liberation Serif" w:cs="Times New Roman"/>
          <w:sz w:val="28"/>
          <w:szCs w:val="28"/>
        </w:rPr>
        <w:lastRenderedPageBreak/>
        <w:t>Приложение №7</w:t>
      </w:r>
    </w:p>
    <w:p w:rsidR="00C46392" w:rsidRPr="000F1FF4" w:rsidRDefault="00C46392" w:rsidP="00C46392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0F1FF4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 городского округа</w:t>
      </w:r>
    </w:p>
    <w:p w:rsidR="00C46392" w:rsidRPr="000F1FF4" w:rsidRDefault="00C46392" w:rsidP="00C46392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C46392" w:rsidRPr="000F1FF4" w:rsidRDefault="00C46392" w:rsidP="00C46392">
      <w:pPr>
        <w:suppressAutoHyphens/>
        <w:ind w:firstLine="720"/>
        <w:jc w:val="right"/>
        <w:rPr>
          <w:rFonts w:ascii="Liberation Serif" w:hAnsi="Liberation Serif"/>
          <w:bCs/>
          <w:sz w:val="28"/>
          <w:szCs w:val="28"/>
        </w:rPr>
      </w:pPr>
      <w:r w:rsidRPr="000F1FF4">
        <w:rPr>
          <w:rFonts w:ascii="Liberation Serif" w:hAnsi="Liberation Serif"/>
          <w:bCs/>
          <w:sz w:val="28"/>
          <w:szCs w:val="28"/>
        </w:rPr>
        <w:t xml:space="preserve">Таблица </w:t>
      </w:r>
      <w:r w:rsidRPr="000F1FF4">
        <w:rPr>
          <w:rFonts w:ascii="Liberation Serif" w:hAnsi="Liberation Serif"/>
          <w:bCs/>
          <w:iCs/>
          <w:sz w:val="28"/>
          <w:szCs w:val="28"/>
        </w:rPr>
        <w:t>47</w:t>
      </w:r>
    </w:p>
    <w:p w:rsidR="00C46392" w:rsidRPr="000F1FF4" w:rsidRDefault="00C46392" w:rsidP="00C46392">
      <w:pPr>
        <w:suppressAutoHyphens/>
        <w:ind w:firstLine="720"/>
        <w:jc w:val="both"/>
        <w:rPr>
          <w:rFonts w:ascii="Liberation Serif" w:hAnsi="Liberation Serif"/>
          <w:bCs/>
          <w:color w:val="000000"/>
        </w:rPr>
      </w:pPr>
    </w:p>
    <w:p w:rsidR="00C46392" w:rsidRPr="000F1FF4" w:rsidRDefault="00C46392" w:rsidP="00C46392">
      <w:pPr>
        <w:suppressAutoHyphens/>
        <w:ind w:firstLine="720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0F1FF4">
        <w:rPr>
          <w:rFonts w:ascii="Liberation Serif" w:hAnsi="Liberation Serif"/>
          <w:bCs/>
          <w:color w:val="000000"/>
          <w:sz w:val="28"/>
          <w:szCs w:val="28"/>
        </w:rPr>
        <w:t xml:space="preserve">Нормативы и параметры мероприятий по </w:t>
      </w:r>
      <w:proofErr w:type="spellStart"/>
      <w:r w:rsidRPr="000F1FF4">
        <w:rPr>
          <w:rFonts w:ascii="Liberation Serif" w:hAnsi="Liberation Serif"/>
          <w:bCs/>
          <w:color w:val="000000"/>
          <w:sz w:val="28"/>
          <w:szCs w:val="28"/>
        </w:rPr>
        <w:t>лесовосстановлению</w:t>
      </w:r>
      <w:proofErr w:type="spellEnd"/>
      <w:r w:rsidRPr="000F1FF4">
        <w:rPr>
          <w:rFonts w:ascii="Liberation Serif" w:hAnsi="Liberation Serif"/>
          <w:bCs/>
          <w:color w:val="000000"/>
          <w:sz w:val="28"/>
          <w:szCs w:val="28"/>
        </w:rPr>
        <w:t xml:space="preserve"> и лесоразведению</w:t>
      </w:r>
    </w:p>
    <w:p w:rsidR="00C46392" w:rsidRPr="00C46392" w:rsidRDefault="00C46392" w:rsidP="00C46392">
      <w:pPr>
        <w:suppressAutoHyphens/>
        <w:ind w:firstLine="720"/>
        <w:jc w:val="right"/>
        <w:rPr>
          <w:rFonts w:ascii="Liberation Serif" w:hAnsi="Liberation Serif"/>
          <w:color w:val="000000"/>
          <w:sz w:val="24"/>
          <w:szCs w:val="24"/>
        </w:rPr>
      </w:pPr>
      <w:r w:rsidRPr="00C46392">
        <w:rPr>
          <w:rFonts w:ascii="Liberation Serif" w:hAnsi="Liberation Serif"/>
          <w:color w:val="000000"/>
          <w:sz w:val="24"/>
          <w:szCs w:val="24"/>
        </w:rPr>
        <w:t xml:space="preserve">площадь, </w:t>
      </w:r>
      <w:proofErr w:type="gramStart"/>
      <w:r w:rsidRPr="00C46392">
        <w:rPr>
          <w:rFonts w:ascii="Liberation Serif" w:hAnsi="Liberation Serif"/>
          <w:color w:val="000000"/>
          <w:sz w:val="24"/>
          <w:szCs w:val="24"/>
        </w:rPr>
        <w:t>га</w:t>
      </w:r>
      <w:proofErr w:type="gramEnd"/>
    </w:p>
    <w:tbl>
      <w:tblPr>
        <w:tblW w:w="4987" w:type="pct"/>
        <w:jc w:val="center"/>
        <w:tblInd w:w="4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47"/>
        <w:gridCol w:w="1167"/>
        <w:gridCol w:w="799"/>
        <w:gridCol w:w="1072"/>
        <w:gridCol w:w="1080"/>
        <w:gridCol w:w="1276"/>
        <w:gridCol w:w="878"/>
        <w:gridCol w:w="874"/>
      </w:tblGrid>
      <w:tr w:rsidR="00C46392" w:rsidRPr="00C46392" w:rsidTr="00C46392">
        <w:trPr>
          <w:tblHeader/>
          <w:jc w:val="center"/>
        </w:trPr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1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Не покрытые лесной растительностью земли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Лесосеки сплошных рубок </w:t>
            </w:r>
            <w:proofErr w:type="spellStart"/>
            <w:proofErr w:type="gram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предсто-ящего</w:t>
            </w:r>
            <w:proofErr w:type="spellEnd"/>
            <w:proofErr w:type="gramEnd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периода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Лесо-разве-дение</w:t>
            </w:r>
            <w:proofErr w:type="spellEnd"/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</w:tr>
      <w:tr w:rsidR="00C46392" w:rsidRPr="00C46392" w:rsidTr="00C46392">
        <w:trPr>
          <w:tblHeader/>
          <w:jc w:val="center"/>
        </w:trPr>
        <w:tc>
          <w:tcPr>
            <w:tcW w:w="1314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6392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гари и погибшие </w:t>
            </w:r>
            <w:proofErr w:type="spellStart"/>
            <w:proofErr w:type="gram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насажде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ния</w:t>
            </w:r>
            <w:proofErr w:type="spellEnd"/>
            <w:proofErr w:type="gramEnd"/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ыруб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прога-лины</w:t>
            </w:r>
            <w:proofErr w:type="spellEnd"/>
            <w:proofErr w:type="gramEnd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пустыри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6392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5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46392" w:rsidRPr="00C46392" w:rsidTr="00C46392">
        <w:trPr>
          <w:trHeight w:val="161"/>
          <w:tblHeader/>
          <w:jc w:val="center"/>
        </w:trPr>
        <w:tc>
          <w:tcPr>
            <w:tcW w:w="1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Земли, нуждающиеся в </w:t>
            </w:r>
            <w:proofErr w:type="spell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лесовосстановлении</w:t>
            </w:r>
            <w:proofErr w:type="spellEnd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, всего: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6392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по породам: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  <w:proofErr w:type="spellEnd"/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том числе по способам: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искусственное (создание лесных культур), всего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28,7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из них по породам: </w:t>
            </w:r>
          </w:p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28,7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  <w:proofErr w:type="spellEnd"/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trHeight w:val="317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Комбинированное</w:t>
            </w:r>
            <w:proofErr w:type="gramEnd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,  всего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</w:tr>
      <w:tr w:rsidR="00C46392" w:rsidRPr="00C46392" w:rsidTr="00C46392">
        <w:trPr>
          <w:trHeight w:val="353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из них по породам: </w:t>
            </w:r>
          </w:p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trHeight w:val="123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  <w:proofErr w:type="spellEnd"/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Естественное заращивание, всего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59,4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</w:tr>
      <w:tr w:rsidR="00C46392" w:rsidRPr="00C46392" w:rsidTr="00C46392">
        <w:trPr>
          <w:trHeight w:val="488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из них по породам:  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59,4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  <w:proofErr w:type="spellEnd"/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sz w:val="24"/>
                <w:szCs w:val="24"/>
              </w:rPr>
              <w:t>Земли, нуждающиеся в лесоразведении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0C4B18" w:rsidRPr="007050F4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sectPr w:rsidR="000C4B18" w:rsidRPr="007050F4" w:rsidSect="00594FB9"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455" w:rsidRDefault="00A61455" w:rsidP="00594FB9">
      <w:r>
        <w:separator/>
      </w:r>
    </w:p>
  </w:endnote>
  <w:endnote w:type="continuationSeparator" w:id="1">
    <w:p w:rsidR="00A61455" w:rsidRDefault="00A61455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455" w:rsidRDefault="00A61455" w:rsidP="00594FB9">
      <w:r>
        <w:separator/>
      </w:r>
    </w:p>
  </w:footnote>
  <w:footnote w:type="continuationSeparator" w:id="1">
    <w:p w:rsidR="00A61455" w:rsidRDefault="00A61455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B5" w:rsidRDefault="00BB6E1A">
    <w:pPr>
      <w:pStyle w:val="a7"/>
      <w:jc w:val="center"/>
    </w:pPr>
    <w:fldSimple w:instr=" PAGE   \* MERGEFORMAT ">
      <w:r w:rsidR="00DB3FC4">
        <w:rPr>
          <w:noProof/>
        </w:rPr>
        <w:t>2</w:t>
      </w:r>
    </w:fldSimple>
  </w:p>
  <w:p w:rsidR="00C459B5" w:rsidRDefault="00C459B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CA" w:rsidRDefault="009E72CA">
    <w:pPr>
      <w:pStyle w:val="a7"/>
      <w:jc w:val="center"/>
    </w:pPr>
  </w:p>
  <w:p w:rsidR="009E72CA" w:rsidRDefault="009E72C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26DEA"/>
    <w:rsid w:val="00042D2A"/>
    <w:rsid w:val="000573C4"/>
    <w:rsid w:val="00084E7E"/>
    <w:rsid w:val="00086F34"/>
    <w:rsid w:val="0008795B"/>
    <w:rsid w:val="000C4B18"/>
    <w:rsid w:val="000F0FDF"/>
    <w:rsid w:val="00112BDA"/>
    <w:rsid w:val="00115F56"/>
    <w:rsid w:val="001310C5"/>
    <w:rsid w:val="00133698"/>
    <w:rsid w:val="00134D90"/>
    <w:rsid w:val="00157150"/>
    <w:rsid w:val="0017563D"/>
    <w:rsid w:val="001D0A13"/>
    <w:rsid w:val="001E4D76"/>
    <w:rsid w:val="002072A1"/>
    <w:rsid w:val="0023226A"/>
    <w:rsid w:val="0024721D"/>
    <w:rsid w:val="00257963"/>
    <w:rsid w:val="00262FEE"/>
    <w:rsid w:val="00263CC3"/>
    <w:rsid w:val="00264C05"/>
    <w:rsid w:val="0027594A"/>
    <w:rsid w:val="0028245B"/>
    <w:rsid w:val="00284924"/>
    <w:rsid w:val="0028799A"/>
    <w:rsid w:val="002D4E06"/>
    <w:rsid w:val="002D54DD"/>
    <w:rsid w:val="002D7594"/>
    <w:rsid w:val="00301773"/>
    <w:rsid w:val="00311136"/>
    <w:rsid w:val="003128F4"/>
    <w:rsid w:val="00313103"/>
    <w:rsid w:val="00342313"/>
    <w:rsid w:val="00352B7E"/>
    <w:rsid w:val="003561FF"/>
    <w:rsid w:val="0036371B"/>
    <w:rsid w:val="00371536"/>
    <w:rsid w:val="00374C89"/>
    <w:rsid w:val="003827DC"/>
    <w:rsid w:val="003A03E8"/>
    <w:rsid w:val="003F6459"/>
    <w:rsid w:val="00417E3C"/>
    <w:rsid w:val="00433EA9"/>
    <w:rsid w:val="00440CFF"/>
    <w:rsid w:val="004513E6"/>
    <w:rsid w:val="004548FE"/>
    <w:rsid w:val="00464DED"/>
    <w:rsid w:val="00476626"/>
    <w:rsid w:val="004866E4"/>
    <w:rsid w:val="004C3D72"/>
    <w:rsid w:val="004C579E"/>
    <w:rsid w:val="004F1BF0"/>
    <w:rsid w:val="004F4246"/>
    <w:rsid w:val="004F6D55"/>
    <w:rsid w:val="004F75E7"/>
    <w:rsid w:val="005069DB"/>
    <w:rsid w:val="0052536E"/>
    <w:rsid w:val="00536788"/>
    <w:rsid w:val="0055580D"/>
    <w:rsid w:val="00594FB9"/>
    <w:rsid w:val="005C5C67"/>
    <w:rsid w:val="005E2A6D"/>
    <w:rsid w:val="00632CB9"/>
    <w:rsid w:val="00650DBE"/>
    <w:rsid w:val="0066387D"/>
    <w:rsid w:val="006641AD"/>
    <w:rsid w:val="00665DE5"/>
    <w:rsid w:val="006945E3"/>
    <w:rsid w:val="006A7DCD"/>
    <w:rsid w:val="006C6C5E"/>
    <w:rsid w:val="006E0663"/>
    <w:rsid w:val="006E2BE1"/>
    <w:rsid w:val="006F406B"/>
    <w:rsid w:val="00702165"/>
    <w:rsid w:val="007050F4"/>
    <w:rsid w:val="00711D9A"/>
    <w:rsid w:val="00713F67"/>
    <w:rsid w:val="0072063C"/>
    <w:rsid w:val="00720985"/>
    <w:rsid w:val="007228BC"/>
    <w:rsid w:val="00754C61"/>
    <w:rsid w:val="007742F8"/>
    <w:rsid w:val="007750BC"/>
    <w:rsid w:val="007808C8"/>
    <w:rsid w:val="00780B1C"/>
    <w:rsid w:val="0078217C"/>
    <w:rsid w:val="007A2A0E"/>
    <w:rsid w:val="007B74E5"/>
    <w:rsid w:val="007B762E"/>
    <w:rsid w:val="007C33E0"/>
    <w:rsid w:val="007C760F"/>
    <w:rsid w:val="007F3DCB"/>
    <w:rsid w:val="0083594B"/>
    <w:rsid w:val="0084542C"/>
    <w:rsid w:val="008556E0"/>
    <w:rsid w:val="008561DF"/>
    <w:rsid w:val="0086244F"/>
    <w:rsid w:val="00871148"/>
    <w:rsid w:val="00896CBC"/>
    <w:rsid w:val="008971E1"/>
    <w:rsid w:val="0089781D"/>
    <w:rsid w:val="008B376B"/>
    <w:rsid w:val="008B461F"/>
    <w:rsid w:val="008B67F8"/>
    <w:rsid w:val="008C0E41"/>
    <w:rsid w:val="008E0549"/>
    <w:rsid w:val="008E4F81"/>
    <w:rsid w:val="009111B3"/>
    <w:rsid w:val="00912DEE"/>
    <w:rsid w:val="00913BC9"/>
    <w:rsid w:val="0091438C"/>
    <w:rsid w:val="00925A80"/>
    <w:rsid w:val="00931925"/>
    <w:rsid w:val="00951D6D"/>
    <w:rsid w:val="00954CF5"/>
    <w:rsid w:val="00956960"/>
    <w:rsid w:val="0095731C"/>
    <w:rsid w:val="00974DE1"/>
    <w:rsid w:val="00975A1C"/>
    <w:rsid w:val="0098192B"/>
    <w:rsid w:val="009B31E0"/>
    <w:rsid w:val="009C1F92"/>
    <w:rsid w:val="009C73EF"/>
    <w:rsid w:val="009E56EE"/>
    <w:rsid w:val="009E6A68"/>
    <w:rsid w:val="009E72CA"/>
    <w:rsid w:val="009F3874"/>
    <w:rsid w:val="009F4BAF"/>
    <w:rsid w:val="009F689A"/>
    <w:rsid w:val="00A1076A"/>
    <w:rsid w:val="00A16039"/>
    <w:rsid w:val="00A25A77"/>
    <w:rsid w:val="00A26589"/>
    <w:rsid w:val="00A26C28"/>
    <w:rsid w:val="00A3136D"/>
    <w:rsid w:val="00A406F2"/>
    <w:rsid w:val="00A61455"/>
    <w:rsid w:val="00A72CCF"/>
    <w:rsid w:val="00A747AA"/>
    <w:rsid w:val="00AB19BB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B6E1A"/>
    <w:rsid w:val="00BC77AC"/>
    <w:rsid w:val="00BF6E52"/>
    <w:rsid w:val="00C06E9C"/>
    <w:rsid w:val="00C120EE"/>
    <w:rsid w:val="00C22B75"/>
    <w:rsid w:val="00C40314"/>
    <w:rsid w:val="00C40746"/>
    <w:rsid w:val="00C459B5"/>
    <w:rsid w:val="00C46392"/>
    <w:rsid w:val="00C55198"/>
    <w:rsid w:val="00C75D01"/>
    <w:rsid w:val="00C7678F"/>
    <w:rsid w:val="00C8290F"/>
    <w:rsid w:val="00C82A24"/>
    <w:rsid w:val="00C84D5E"/>
    <w:rsid w:val="00C9486E"/>
    <w:rsid w:val="00CA14D7"/>
    <w:rsid w:val="00CF7251"/>
    <w:rsid w:val="00D04F60"/>
    <w:rsid w:val="00D27841"/>
    <w:rsid w:val="00D33DF7"/>
    <w:rsid w:val="00D41877"/>
    <w:rsid w:val="00D42193"/>
    <w:rsid w:val="00D46873"/>
    <w:rsid w:val="00D8060A"/>
    <w:rsid w:val="00D81372"/>
    <w:rsid w:val="00D921D5"/>
    <w:rsid w:val="00DA7623"/>
    <w:rsid w:val="00DB3FC4"/>
    <w:rsid w:val="00DE186C"/>
    <w:rsid w:val="00DE4BE7"/>
    <w:rsid w:val="00DF1687"/>
    <w:rsid w:val="00E016B8"/>
    <w:rsid w:val="00E248E2"/>
    <w:rsid w:val="00E249EC"/>
    <w:rsid w:val="00E36489"/>
    <w:rsid w:val="00E540E7"/>
    <w:rsid w:val="00E57921"/>
    <w:rsid w:val="00E57AB9"/>
    <w:rsid w:val="00E64E75"/>
    <w:rsid w:val="00EB40E1"/>
    <w:rsid w:val="00EB63FA"/>
    <w:rsid w:val="00ED4DA5"/>
    <w:rsid w:val="00EE4587"/>
    <w:rsid w:val="00F129BF"/>
    <w:rsid w:val="00F90B22"/>
    <w:rsid w:val="00F90EC4"/>
    <w:rsid w:val="00F96BE2"/>
    <w:rsid w:val="00FA194B"/>
    <w:rsid w:val="00FA3C20"/>
    <w:rsid w:val="00FB5D4A"/>
    <w:rsid w:val="00FD7DEC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paragraph" w:customStyle="1" w:styleId="Style54">
    <w:name w:val="Style54"/>
    <w:basedOn w:val="a"/>
    <w:rsid w:val="000C4B1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character" w:customStyle="1" w:styleId="FontStyle197">
    <w:name w:val="Font Style197"/>
    <w:rsid w:val="000C4B18"/>
    <w:rPr>
      <w:rFonts w:ascii="Times New Roman" w:hAnsi="Times New Roman"/>
      <w:b/>
      <w:sz w:val="24"/>
    </w:rPr>
  </w:style>
  <w:style w:type="character" w:customStyle="1" w:styleId="FontStyle188">
    <w:name w:val="Font Style188"/>
    <w:rsid w:val="000C4B18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0C4B18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DF248850EFA273108AB4289AA0DC88402936C39A7E3BC66AA69BD68E96BDD74EE2097801DFE8C420D1F4FC44Da3WFF" TargetMode="External"/><Relationship Id="rId18" Type="http://schemas.openxmlformats.org/officeDocument/2006/relationships/hyperlink" Target="consultantplus://offline/ref=5DF248850EFA273108AB4289AA0DC88402936D33A9E5BC66AA69BD68E96BDD74EE2097801DFE8C420D1F4FC44Da3WFF" TargetMode="External"/><Relationship Id="rId26" Type="http://schemas.openxmlformats.org/officeDocument/2006/relationships/hyperlink" Target="consultantplus://offline/ref=5DF248850EFA273108AB4289AA0DC884009D663CA7EDBC66AA69BD68E96BDD74EE2097801DFE8C420D1F4FC44Da3WFF" TargetMode="External"/><Relationship Id="rId39" Type="http://schemas.openxmlformats.org/officeDocument/2006/relationships/hyperlink" Target="consultantplus://offline/ref=5DF248850EFA273108AB4289AA0DC88400966A39A2E4BC66AA69BD68E96BDD74EE2097801DFE8C420D1F4FC44Da3WFF" TargetMode="External"/><Relationship Id="rId21" Type="http://schemas.openxmlformats.org/officeDocument/2006/relationships/hyperlink" Target="consultantplus://offline/ref=5DF248850EFA273108AB4289AA0DC88402936D3BA3ECBC66AA69BD68E96BDD74EE2097801DFE8C420D1F4FC44Da3WFF" TargetMode="External"/><Relationship Id="rId34" Type="http://schemas.openxmlformats.org/officeDocument/2006/relationships/hyperlink" Target="consultantplus://offline/ref=5DF248850EFA273108AB4289AA0DC8840095673EA0ECBC66AA69BD68E96BDD74EE2097801DFE8C420D1F4FC44Da3WFF" TargetMode="External"/><Relationship Id="rId42" Type="http://schemas.openxmlformats.org/officeDocument/2006/relationships/hyperlink" Target="consultantplus://offline/ref=5DF248850EFA273108AB4289AA0DC88402926F3EA4ECBC66AA69BD68E96BDD74EE2097801DFE8C420D1F4FC44Da3WFF" TargetMode="External"/><Relationship Id="rId47" Type="http://schemas.openxmlformats.org/officeDocument/2006/relationships/hyperlink" Target="consultantplus://offline/ref=DB4BDA993434F715FF61AC86142FC2EBDE403C69D9460E53A22372C7DEF7EAD6FFCC5CCA1FEC31A516CBFAE79A2955C56DEEB4618938A93BEEqDG" TargetMode="External"/><Relationship Id="rId50" Type="http://schemas.openxmlformats.org/officeDocument/2006/relationships/hyperlink" Target="consultantplus://offline/ref=A83A3C32DEB6E9336E4AC9108E2707FFF9044274426D7B025D8F774ADC5E328C208CFA8AD3CDF4760D7A81E0BBO2V8L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29BE19976E48A642A1111D411D5BAD4108D97611085EF0B46357AE40948F5B2E033FD482J2V8I" TargetMode="External"/><Relationship Id="rId12" Type="http://schemas.openxmlformats.org/officeDocument/2006/relationships/hyperlink" Target="consultantplus://offline/ref=5DF248850EFA273108AB4289AA0DC88402916933A9E7BC66AA69BD68E96BDD74EE2097801DFE8C420D1F4FC44Da3WFF" TargetMode="External"/><Relationship Id="rId17" Type="http://schemas.openxmlformats.org/officeDocument/2006/relationships/hyperlink" Target="consultantplus://offline/ref=5DF248850EFA273108AB4289AA0DC88402976639A1E1BC66AA69BD68E96BDD74EE2097801DFE8C420D1F4FC44Da3WFF" TargetMode="External"/><Relationship Id="rId25" Type="http://schemas.openxmlformats.org/officeDocument/2006/relationships/hyperlink" Target="consultantplus://offline/ref=5DF248850EFA273108AB4289AA0DC88400956C3AA3E7BC66AA69BD68E96BDD74EE2097801DFE8C420D1F4FC44Da3WFF" TargetMode="External"/><Relationship Id="rId33" Type="http://schemas.openxmlformats.org/officeDocument/2006/relationships/hyperlink" Target="consultantplus://offline/ref=5DF248850EFA273108AB4289AA0DC884039D663CA3E1BC66AA69BD68E96BDD74EE2097801DFE8C420D1F4FC44Da3WFF" TargetMode="External"/><Relationship Id="rId38" Type="http://schemas.openxmlformats.org/officeDocument/2006/relationships/hyperlink" Target="consultantplus://offline/ref=5DF248850EFA273108AB4289AA0DC88403956B3CA0ECBC66AA69BD68E96BDD74EE2097801DFE8C420D1F4FC44Da3WFF" TargetMode="External"/><Relationship Id="rId46" Type="http://schemas.openxmlformats.org/officeDocument/2006/relationships/hyperlink" Target="consultantplus://offline/ref=5DF248850EFA273108AB5C84BC61968E009F3136A2ECBE34F43DBB3FB63BDB21BC60C9D94CBDC74F090653C44B207D8907a4W9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F248850EFA273108AB4289AA0DC88402916832A0E3BC66AA69BD68E96BDD74EE2097801DFE8C420D1F4FC44Da3WFF" TargetMode="External"/><Relationship Id="rId20" Type="http://schemas.openxmlformats.org/officeDocument/2006/relationships/hyperlink" Target="consultantplus://offline/ref=5DF248850EFA273108AB4289AA0DC8840296663AA9E4BC66AA69BD68E96BDD74EE2097801DFE8C420D1F4FC44Da3WFF" TargetMode="External"/><Relationship Id="rId29" Type="http://schemas.openxmlformats.org/officeDocument/2006/relationships/hyperlink" Target="consultantplus://offline/ref=5DF248850EFA273108AB4289AA0DC8840290683BA8E3BC66AA69BD68E96BDD74EE2097801DFE8C420D1F4FC44Da3WFF" TargetMode="External"/><Relationship Id="rId41" Type="http://schemas.openxmlformats.org/officeDocument/2006/relationships/hyperlink" Target="consultantplus://offline/ref=5DF248850EFA273108AB4289AA0DC8840096663EA8E6BC66AA69BD68E96BDD74EE2097801DFE8C420D1F4FC44Da3WFF" TargetMode="External"/><Relationship Id="rId54" Type="http://schemas.openxmlformats.org/officeDocument/2006/relationships/hyperlink" Target="consultantplus://offline/ref=59749C9C0910F7463BCAB145A68A69384A6D416869819D6B5CCA7DF258755CDA860C633B60000386C8CABA4DEB6F1084BAC5EDF865DF9E3Es777F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DF248850EFA273108AB4289AA0DC88402936C3AA0E1BC66AA69BD68E96BDD74EE2097801DFE8C420D1F4FC44Da3WFF" TargetMode="External"/><Relationship Id="rId24" Type="http://schemas.openxmlformats.org/officeDocument/2006/relationships/hyperlink" Target="consultantplus://offline/ref=5DF248850EFA273108AB4289AA0DC88402956B3EA4E4BC66AA69BD68E96BDD74EE2097801DFE8C420D1F4FC44Da3WFF" TargetMode="External"/><Relationship Id="rId32" Type="http://schemas.openxmlformats.org/officeDocument/2006/relationships/hyperlink" Target="consultantplus://offline/ref=5DF248850EFA273108AB4289AA0DC88402966E32A1E2BC66AA69BD68E96BDD74EE2097801DFE8C420D1F4FC44Da3WFF" TargetMode="External"/><Relationship Id="rId37" Type="http://schemas.openxmlformats.org/officeDocument/2006/relationships/hyperlink" Target="consultantplus://offline/ref=5DF248850EFA273108AB4289AA0DC88402956E39A1ECBC66AA69BD68E96BDD74EE2097801DFE8C420D1F4FC44Da3WFF" TargetMode="External"/><Relationship Id="rId40" Type="http://schemas.openxmlformats.org/officeDocument/2006/relationships/hyperlink" Target="consultantplus://offline/ref=5DF248850EFA273108AB4289AA0DC88402926839A9E0BC66AA69BD68E96BDD74EE2097801DFE8C420D1F4FC44Da3WFF" TargetMode="External"/><Relationship Id="rId45" Type="http://schemas.openxmlformats.org/officeDocument/2006/relationships/hyperlink" Target="consultantplus://offline/ref=5DF248850EFA273108AB5C84BC61968E009F3136A7E1B138FD6BEC3DE76ED524B43093C948F49245170149DA4D3E7Da8W8F" TargetMode="External"/><Relationship Id="rId53" Type="http://schemas.openxmlformats.org/officeDocument/2006/relationships/hyperlink" Target="consultantplus://offline/ref=59749C9C0910F7463BCAB145A68A69384A6D40616D859D6B5CCA7DF258755CDA860C633B60000B85C6CABA4DEB6F1084BAC5EDF865DF9E3Es777F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DF248850EFA273108AB4289AA0DC88402936F39A0E7BC66AA69BD68E96BDD74EE2097801DFE8C420D1F4FC44Da3WFF" TargetMode="External"/><Relationship Id="rId23" Type="http://schemas.openxmlformats.org/officeDocument/2006/relationships/hyperlink" Target="consultantplus://offline/ref=5DF248850EFA273108AB4289AA0DC88402976638A7E3BC66AA69BD68E96BDD74EE2097801DFE8C420D1F4FC44Da3WFF" TargetMode="External"/><Relationship Id="rId28" Type="http://schemas.openxmlformats.org/officeDocument/2006/relationships/hyperlink" Target="consultantplus://offline/ref=5DF248850EFA273108AB4289AA0DC8840296673DA1E2BC66AA69BD68E96BDD74EE2097801DFE8C420D1F4FC44Da3WFF" TargetMode="External"/><Relationship Id="rId36" Type="http://schemas.openxmlformats.org/officeDocument/2006/relationships/hyperlink" Target="consultantplus://offline/ref=5DF248850EFA273108AB4289AA0DC8840291663AA7ECBC66AA69BD68E96BDD74EE2097801DFE8C420D1F4FC44Da3WFF" TargetMode="External"/><Relationship Id="rId49" Type="http://schemas.openxmlformats.org/officeDocument/2006/relationships/hyperlink" Target="consultantplus://offline/ref=A83A3C32DEB6E9336E4AC9108E2707FFF9044274426D7B025D8F774ADC5E328C208CFA8AD3CDF4760D7A81E0BBO2V8L" TargetMode="External"/><Relationship Id="rId10" Type="http://schemas.openxmlformats.org/officeDocument/2006/relationships/hyperlink" Target="consultantplus://offline/ref=5DF248850EFA273108AB4289AA0DC8840293693AA2E2BC66AA69BD68E96BDD74EE2097801DFE8C420D1F4FC44Da3WFF" TargetMode="External"/><Relationship Id="rId19" Type="http://schemas.openxmlformats.org/officeDocument/2006/relationships/hyperlink" Target="consultantplus://offline/ref=5DF248850EFA273108AB4289AA0DC88402936E32A5ECBC66AA69BD68E96BDD74EE2097801DFE8C420D1F4FC44Da3WFF" TargetMode="External"/><Relationship Id="rId31" Type="http://schemas.openxmlformats.org/officeDocument/2006/relationships/hyperlink" Target="consultantplus://offline/ref=5DF248850EFA273108AB4289AA0DC88402946A39A4EDBC66AA69BD68E96BDD74EE2097801DFE8C420D1F4FC44Da3WFF" TargetMode="External"/><Relationship Id="rId44" Type="http://schemas.openxmlformats.org/officeDocument/2006/relationships/hyperlink" Target="consultantplus://offline/ref=5DF248850EFA273108AB5C84BC61968E009F3136A2E6B634F03BBB3FB63BDB21BC60C9D94CBDC74F090653C44B207D8907a4W9F" TargetMode="External"/><Relationship Id="rId52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DF248850EFA273108AB4289AA0DC88402936733A1E2BC66AA69BD68E96BDD74FC20CF851FFE9916584518C94F396189015665F784a5W7F" TargetMode="External"/><Relationship Id="rId14" Type="http://schemas.openxmlformats.org/officeDocument/2006/relationships/hyperlink" Target="consultantplus://offline/ref=5DF248850EFA273108AB4289AA0DC88402936733A1E7BC66AA69BD68E96BDD74EE2097801DFE8C420D1F4FC44Da3WFF" TargetMode="External"/><Relationship Id="rId22" Type="http://schemas.openxmlformats.org/officeDocument/2006/relationships/hyperlink" Target="consultantplus://offline/ref=5DF248850EFA273108AB4289AA0DC88402946B39A9E5BC66AA69BD68E96BDD74EE2097801DFE8C420D1F4FC44Da3WFF" TargetMode="External"/><Relationship Id="rId27" Type="http://schemas.openxmlformats.org/officeDocument/2006/relationships/hyperlink" Target="consultantplus://offline/ref=5DF248850EFA273108AB4289AA0DC88400926B38A0E4BC66AA69BD68E96BDD74EE2097801DFE8C420D1F4FC44Da3WFF" TargetMode="External"/><Relationship Id="rId30" Type="http://schemas.openxmlformats.org/officeDocument/2006/relationships/hyperlink" Target="consultantplus://offline/ref=5DF248850EFA273108AB4289AA0DC88403966C3BA7E4BC66AA69BD68E96BDD74EE2097801DFE8C420D1F4FC44Da3WFF" TargetMode="External"/><Relationship Id="rId35" Type="http://schemas.openxmlformats.org/officeDocument/2006/relationships/hyperlink" Target="consultantplus://offline/ref=5DF248850EFA273108AB4289AA0DC8840095693FA1E3BC66AA69BD68E96BDD74EE2097801DFE8C420D1F4FC44Da3WFF" TargetMode="External"/><Relationship Id="rId43" Type="http://schemas.openxmlformats.org/officeDocument/2006/relationships/hyperlink" Target="consultantplus://offline/ref=5DF248850EFA273108AB5C84BC61968E009F3136A3E0B235F136E635BE62D723BB6F96DC59AC9F420E1F4DC0513C7F8Ba0W4F" TargetMode="External"/><Relationship Id="rId48" Type="http://schemas.openxmlformats.org/officeDocument/2006/relationships/hyperlink" Target="consultantplus://offline/ref=A83A3C32DEB6E9336E4AC9108E2707FFF9044274426D7B025D8F774ADC5E328C208CFA8AD3CDF4760D7A81E0BBO2V8L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29BE19976E48A642A1111D411D5BAD4108D97611085EF0B46357AE40948F5B2E033FD4822BBB9C9AJCV5I" TargetMode="External"/><Relationship Id="rId51" Type="http://schemas.openxmlformats.org/officeDocument/2006/relationships/header" Target="header1.xml"/><Relationship Id="rId3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</TotalTime>
  <Pages>16</Pages>
  <Words>6394</Words>
  <Characters>36449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5</cp:revision>
  <cp:lastPrinted>2021-04-13T05:45:00Z</cp:lastPrinted>
  <dcterms:created xsi:type="dcterms:W3CDTF">2021-04-15T05:40:00Z</dcterms:created>
  <dcterms:modified xsi:type="dcterms:W3CDTF">2021-04-20T04:15:00Z</dcterms:modified>
</cp:coreProperties>
</file>