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46CA" w:rsidRPr="009D46CA" w:rsidRDefault="009D46CA" w:rsidP="000B233F">
      <w:pPr>
        <w:widowControl/>
        <w:tabs>
          <w:tab w:val="left" w:pos="3032"/>
          <w:tab w:val="left" w:pos="5427"/>
        </w:tabs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9D46CA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СВЕДЕНИЯ об организациях,  подведомственных </w:t>
      </w:r>
      <w:r w:rsidRPr="009D46CA">
        <w:rPr>
          <w:rFonts w:ascii="Times New Roman" w:hAnsi="Times New Roman" w:cs="Times New Roman"/>
          <w:lang w:val="ru-RU"/>
        </w:rPr>
        <w:t>Отраслевому органу Администрации Каменск-Уральского городского округа по городскому хозяйству</w:t>
      </w:r>
    </w:p>
    <w:p w:rsidR="009D46CA" w:rsidRPr="000B233F" w:rsidRDefault="009D46CA" w:rsidP="000B233F">
      <w:pPr>
        <w:widowControl/>
        <w:tabs>
          <w:tab w:val="left" w:pos="3032"/>
          <w:tab w:val="left" w:pos="5427"/>
        </w:tabs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tbl>
      <w:tblPr>
        <w:tblW w:w="10210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32"/>
        <w:gridCol w:w="2410"/>
        <w:gridCol w:w="4768"/>
      </w:tblGrid>
      <w:tr w:rsidR="000B233F" w:rsidRPr="003B6903" w:rsidTr="000B233F">
        <w:trPr>
          <w:tblCellSpacing w:w="15" w:type="dxa"/>
        </w:trPr>
        <w:tc>
          <w:tcPr>
            <w:tcW w:w="2987" w:type="dxa"/>
            <w:hideMark/>
          </w:tcPr>
          <w:p w:rsidR="000B233F" w:rsidRPr="003B6903" w:rsidRDefault="000B233F" w:rsidP="000B233F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3B690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МКУ «Управление городского хозяйства»</w:t>
            </w:r>
          </w:p>
        </w:tc>
        <w:tc>
          <w:tcPr>
            <w:tcW w:w="2380" w:type="dxa"/>
            <w:hideMark/>
          </w:tcPr>
          <w:p w:rsidR="000B233F" w:rsidRPr="003B6903" w:rsidRDefault="000B233F" w:rsidP="000B233F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3B690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Директор</w:t>
            </w:r>
          </w:p>
          <w:p w:rsidR="009D46CA" w:rsidRPr="003B6903" w:rsidRDefault="009D46CA" w:rsidP="000B233F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0B233F" w:rsidRPr="003B6903" w:rsidRDefault="000B233F" w:rsidP="000B233F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3B690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Барбицкий </w:t>
            </w:r>
          </w:p>
          <w:p w:rsidR="000B233F" w:rsidRPr="003B6903" w:rsidRDefault="000B233F" w:rsidP="000B233F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3B690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Яков Юрьевич</w:t>
            </w:r>
          </w:p>
        </w:tc>
        <w:tc>
          <w:tcPr>
            <w:tcW w:w="0" w:type="auto"/>
            <w:hideMark/>
          </w:tcPr>
          <w:p w:rsidR="009D46CA" w:rsidRPr="003B6903" w:rsidRDefault="000B233F" w:rsidP="000B233F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3B690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623401, Российская Федерация, Свердловская область, </w:t>
            </w:r>
            <w:proofErr w:type="gramStart"/>
            <w:r w:rsidRPr="003B690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г</w:t>
            </w:r>
            <w:proofErr w:type="gramEnd"/>
            <w:r w:rsidRPr="003B690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. Каменск-Уральский, ул. Исетская, 1а, </w:t>
            </w:r>
          </w:p>
          <w:p w:rsidR="003B6903" w:rsidRPr="0065113A" w:rsidRDefault="000B233F" w:rsidP="000B233F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65113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тел. </w:t>
            </w:r>
            <w:r w:rsidR="003B6903" w:rsidRPr="0065113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8 (3439) 333-003</w:t>
            </w:r>
            <w:r w:rsidRPr="0065113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, </w:t>
            </w:r>
          </w:p>
          <w:p w:rsidR="003B6903" w:rsidRPr="003B6903" w:rsidRDefault="000B233F" w:rsidP="000B233F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65113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факс </w:t>
            </w:r>
            <w:r w:rsidR="003B6903" w:rsidRPr="0065113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8 (3439) </w:t>
            </w:r>
            <w:r w:rsidRPr="0065113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3</w:t>
            </w:r>
            <w:r w:rsidR="003B6903" w:rsidRPr="0065113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33-003 доб.8</w:t>
            </w:r>
            <w:r w:rsidRPr="0065113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,</w:t>
            </w:r>
            <w:r w:rsidRPr="003B690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  <w:p w:rsidR="000B233F" w:rsidRPr="003B6903" w:rsidRDefault="000B233F" w:rsidP="000B233F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3B690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e-mail</w:t>
            </w:r>
            <w:proofErr w:type="spellEnd"/>
            <w:r w:rsidRPr="003B690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: </w:t>
            </w:r>
            <w:proofErr w:type="spellStart"/>
            <w:r w:rsidRPr="003B690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info@ughku.ru</w:t>
            </w:r>
            <w:proofErr w:type="spellEnd"/>
            <w:r w:rsidRPr="003B690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 </w:t>
            </w:r>
          </w:p>
          <w:p w:rsidR="000B233F" w:rsidRPr="000B233F" w:rsidRDefault="009D46CA" w:rsidP="000B233F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3B690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сайт: http://ughku.ru/</w:t>
            </w:r>
          </w:p>
        </w:tc>
      </w:tr>
      <w:tr w:rsidR="000B233F" w:rsidRPr="0065113A" w:rsidTr="000B233F">
        <w:trPr>
          <w:tblCellSpacing w:w="15" w:type="dxa"/>
        </w:trPr>
        <w:tc>
          <w:tcPr>
            <w:tcW w:w="2987" w:type="dxa"/>
            <w:hideMark/>
          </w:tcPr>
          <w:p w:rsidR="000B233F" w:rsidRPr="000B233F" w:rsidRDefault="000B233F" w:rsidP="000B233F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0B233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МКУ «Управление по делам гражданской обороны и чрезвычайным ситуациям города Каменска-Уральского»</w:t>
            </w:r>
            <w:r w:rsidR="009D46C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2380" w:type="dxa"/>
            <w:hideMark/>
          </w:tcPr>
          <w:p w:rsidR="000B233F" w:rsidRDefault="000B233F" w:rsidP="000B233F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0B233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Начальник </w:t>
            </w:r>
          </w:p>
          <w:p w:rsidR="009D46CA" w:rsidRDefault="009D46CA" w:rsidP="000B233F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0B233F" w:rsidRDefault="000B233F" w:rsidP="000B233F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0B233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Матвеенко</w:t>
            </w:r>
            <w:proofErr w:type="spellEnd"/>
            <w:r w:rsidRPr="000B233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  <w:p w:rsidR="000B233F" w:rsidRPr="000B233F" w:rsidRDefault="000B233F" w:rsidP="000B233F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0B233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Леонид Николаевич</w:t>
            </w:r>
          </w:p>
        </w:tc>
        <w:tc>
          <w:tcPr>
            <w:tcW w:w="0" w:type="auto"/>
            <w:hideMark/>
          </w:tcPr>
          <w:p w:rsidR="000B233F" w:rsidRDefault="000B233F" w:rsidP="000B233F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0B233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623418, Российская Федерация, Свердловская область, </w:t>
            </w:r>
            <w:proofErr w:type="gramStart"/>
            <w:r w:rsidRPr="000B233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г</w:t>
            </w:r>
            <w:proofErr w:type="gramEnd"/>
            <w:r w:rsidRPr="000B233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. Каменск-Уральский, ул. Ленина,34, тел.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8(3439)</w:t>
            </w:r>
            <w:r w:rsidRPr="000B233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378585,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8(3439)</w:t>
            </w:r>
            <w:r w:rsidRPr="000B233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378586,</w:t>
            </w:r>
          </w:p>
          <w:p w:rsidR="000B233F" w:rsidRPr="000B233F" w:rsidRDefault="000B233F" w:rsidP="000B233F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0B233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e-mail:</w:t>
            </w:r>
            <w:hyperlink r:id="rId7" w:history="1">
              <w:r w:rsidRPr="000B233F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ru-RU" w:eastAsia="ru-RU"/>
                </w:rPr>
                <w:t>gochs-ku@mail.ru</w:t>
              </w:r>
              <w:proofErr w:type="spellEnd"/>
            </w:hyperlink>
            <w:r w:rsidRPr="000B233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.</w:t>
            </w:r>
          </w:p>
        </w:tc>
      </w:tr>
      <w:tr w:rsidR="000B233F" w:rsidRPr="000B233F" w:rsidTr="000B233F">
        <w:trPr>
          <w:tblCellSpacing w:w="15" w:type="dxa"/>
        </w:trPr>
        <w:tc>
          <w:tcPr>
            <w:tcW w:w="2987" w:type="dxa"/>
            <w:hideMark/>
          </w:tcPr>
          <w:p w:rsidR="000B233F" w:rsidRPr="000B233F" w:rsidRDefault="009D46CA" w:rsidP="009D46CA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Единая дежурно-диспетчерская служба (ЕДДС) - </w:t>
            </w:r>
            <w:r w:rsidR="000B233F" w:rsidRPr="000B233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структурное подразделение  </w:t>
            </w:r>
            <w:r w:rsidRPr="000B233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«Управление по делам гражданской обороны и чрезвычайным ситуациям города Каменска-Уральского»</w:t>
            </w:r>
          </w:p>
        </w:tc>
        <w:tc>
          <w:tcPr>
            <w:tcW w:w="2380" w:type="dxa"/>
            <w:hideMark/>
          </w:tcPr>
          <w:p w:rsidR="000B233F" w:rsidRDefault="000B233F" w:rsidP="000B233F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0B233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Заместитель начальника </w:t>
            </w:r>
          </w:p>
          <w:p w:rsidR="000B233F" w:rsidRDefault="000B233F" w:rsidP="000B233F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0B233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МКУ «Управление по делам ГО и ЧС» </w:t>
            </w:r>
          </w:p>
          <w:p w:rsidR="009D46CA" w:rsidRDefault="009D46CA" w:rsidP="000B233F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0B233F" w:rsidRDefault="000B233F" w:rsidP="000B233F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0B233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Гайсин </w:t>
            </w:r>
          </w:p>
          <w:p w:rsidR="000B233F" w:rsidRPr="000B233F" w:rsidRDefault="000B233F" w:rsidP="000B233F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0B233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Алексей </w:t>
            </w:r>
            <w:proofErr w:type="spellStart"/>
            <w:r w:rsidRPr="000B233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Гаязович</w:t>
            </w:r>
            <w:proofErr w:type="spellEnd"/>
          </w:p>
        </w:tc>
        <w:tc>
          <w:tcPr>
            <w:tcW w:w="0" w:type="auto"/>
            <w:hideMark/>
          </w:tcPr>
          <w:p w:rsidR="000B233F" w:rsidRDefault="000B233F" w:rsidP="000B233F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0B233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 623400, Российская Федерация, Свердловская область, </w:t>
            </w:r>
            <w:proofErr w:type="gramStart"/>
            <w:r w:rsidRPr="000B233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г</w:t>
            </w:r>
            <w:proofErr w:type="gramEnd"/>
            <w:r w:rsidRPr="000B233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. Каменск-Уральский, ул. Ленина, 34, </w:t>
            </w:r>
          </w:p>
          <w:p w:rsidR="000B233F" w:rsidRPr="000B233F" w:rsidRDefault="000B233F" w:rsidP="000B233F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0B233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тел. 112,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8(3439)</w:t>
            </w:r>
            <w:r w:rsidRPr="000B233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37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85</w:t>
            </w:r>
            <w:r w:rsidRPr="000B233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96,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8(3439)3252</w:t>
            </w:r>
            <w:r w:rsidRPr="000B233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27.</w:t>
            </w:r>
          </w:p>
        </w:tc>
      </w:tr>
      <w:tr w:rsidR="000B233F" w:rsidRPr="003B6903" w:rsidTr="000B233F">
        <w:trPr>
          <w:tblCellSpacing w:w="15" w:type="dxa"/>
        </w:trPr>
        <w:tc>
          <w:tcPr>
            <w:tcW w:w="2987" w:type="dxa"/>
            <w:hideMark/>
          </w:tcPr>
          <w:p w:rsidR="000B233F" w:rsidRPr="000B233F" w:rsidRDefault="000B233F" w:rsidP="000B233F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0B233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МКУ «Единая диспетчерская служба пассажирского транспорта</w:t>
            </w:r>
            <w:r w:rsidR="009D46C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города Каменска-Уральского</w:t>
            </w:r>
            <w:r w:rsidRPr="000B233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»</w:t>
            </w:r>
          </w:p>
        </w:tc>
        <w:tc>
          <w:tcPr>
            <w:tcW w:w="2380" w:type="dxa"/>
            <w:hideMark/>
          </w:tcPr>
          <w:p w:rsidR="000B233F" w:rsidRDefault="000B233F" w:rsidP="000B233F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0B233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Директор </w:t>
            </w:r>
          </w:p>
          <w:p w:rsidR="009D46CA" w:rsidRDefault="009D46CA" w:rsidP="000B233F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0B233F" w:rsidRPr="000B233F" w:rsidRDefault="000B233F" w:rsidP="000B233F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0B233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лексеева Ольга </w:t>
            </w:r>
            <w:r w:rsidRPr="000B233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Алексеевна</w:t>
            </w:r>
          </w:p>
        </w:tc>
        <w:tc>
          <w:tcPr>
            <w:tcW w:w="0" w:type="auto"/>
            <w:hideMark/>
          </w:tcPr>
          <w:p w:rsidR="009D46CA" w:rsidRDefault="000B233F" w:rsidP="000B233F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0B233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623400, Российская Федерация, Свердловская область, </w:t>
            </w:r>
            <w:proofErr w:type="gramStart"/>
            <w:r w:rsidRPr="000B233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г</w:t>
            </w:r>
            <w:proofErr w:type="gramEnd"/>
            <w:r w:rsidRPr="000B233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. Каменск-У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ральский, ул. Строителей , 27, </w:t>
            </w:r>
            <w:r w:rsidRPr="000B233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офис 44 , тел. </w:t>
            </w:r>
            <w:r w:rsidR="009D46C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8(3439)3981</w:t>
            </w:r>
            <w:r w:rsidRPr="000B233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</w:t>
            </w:r>
            <w:r w:rsidR="009D46C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0</w:t>
            </w:r>
            <w:r w:rsidRPr="000B233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, </w:t>
            </w:r>
          </w:p>
          <w:p w:rsidR="000B233F" w:rsidRDefault="000B233F" w:rsidP="000B233F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0B233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диспетчер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8(3439)</w:t>
            </w:r>
            <w:r w:rsidRPr="000B233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3981</w:t>
            </w:r>
            <w:r w:rsidR="009D46C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21</w:t>
            </w:r>
          </w:p>
          <w:p w:rsidR="000B233F" w:rsidRPr="000B233F" w:rsidRDefault="000B233F" w:rsidP="000B233F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0B233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e-mail</w:t>
            </w:r>
            <w:proofErr w:type="spellEnd"/>
            <w:r w:rsidRPr="000B233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hyperlink r:id="rId8" w:history="1">
              <w:r w:rsidRPr="000B233F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ru-RU" w:eastAsia="ru-RU"/>
                </w:rPr>
                <w:t>eds-ku@mail.ru</w:t>
              </w:r>
            </w:hyperlink>
          </w:p>
        </w:tc>
      </w:tr>
    </w:tbl>
    <w:p w:rsidR="00505660" w:rsidRPr="000B233F" w:rsidRDefault="00505660" w:rsidP="000B233F">
      <w:pPr>
        <w:rPr>
          <w:szCs w:val="10"/>
          <w:lang w:val="ru-RU"/>
        </w:rPr>
      </w:pPr>
    </w:p>
    <w:sectPr w:rsidR="00505660" w:rsidRPr="000B233F" w:rsidSect="00D963CB">
      <w:type w:val="continuous"/>
      <w:pgSz w:w="11904" w:h="16840"/>
      <w:pgMar w:top="1135" w:right="564" w:bottom="993" w:left="1418" w:header="427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C7A07" w:rsidRDefault="00BC7A07" w:rsidP="00505660">
      <w:r>
        <w:separator/>
      </w:r>
    </w:p>
  </w:endnote>
  <w:endnote w:type="continuationSeparator" w:id="1">
    <w:p w:rsidR="00BC7A07" w:rsidRDefault="00BC7A07" w:rsidP="005056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entury Gothic">
    <w:altName w:val="Century Gothic"/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C7A07" w:rsidRDefault="00BC7A07" w:rsidP="00505660">
      <w:r>
        <w:separator/>
      </w:r>
    </w:p>
  </w:footnote>
  <w:footnote w:type="continuationSeparator" w:id="1">
    <w:p w:rsidR="00BC7A07" w:rsidRDefault="00BC7A07" w:rsidP="0050566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147F01"/>
    <w:multiLevelType w:val="hybridMultilevel"/>
    <w:tmpl w:val="1E04F2BA"/>
    <w:lvl w:ilvl="0" w:tplc="71867EC6">
      <w:start w:val="1"/>
      <w:numFmt w:val="decimal"/>
      <w:lvlText w:val="%1."/>
      <w:lvlJc w:val="left"/>
      <w:pPr>
        <w:ind w:hanging="428"/>
        <w:jc w:val="left"/>
      </w:pPr>
      <w:rPr>
        <w:rFonts w:ascii="Century Gothic" w:eastAsia="Century Gothic" w:hAnsi="Century Gothic" w:hint="default"/>
        <w:spacing w:val="-1"/>
        <w:w w:val="99"/>
        <w:sz w:val="28"/>
        <w:szCs w:val="28"/>
      </w:rPr>
    </w:lvl>
    <w:lvl w:ilvl="1" w:tplc="15DA919E">
      <w:start w:val="1"/>
      <w:numFmt w:val="bullet"/>
      <w:lvlText w:val="•"/>
      <w:lvlJc w:val="left"/>
      <w:rPr>
        <w:rFonts w:hint="default"/>
      </w:rPr>
    </w:lvl>
    <w:lvl w:ilvl="2" w:tplc="E31E91D6">
      <w:start w:val="1"/>
      <w:numFmt w:val="bullet"/>
      <w:lvlText w:val="•"/>
      <w:lvlJc w:val="left"/>
      <w:rPr>
        <w:rFonts w:hint="default"/>
      </w:rPr>
    </w:lvl>
    <w:lvl w:ilvl="3" w:tplc="31F28B44">
      <w:start w:val="1"/>
      <w:numFmt w:val="bullet"/>
      <w:lvlText w:val="•"/>
      <w:lvlJc w:val="left"/>
      <w:rPr>
        <w:rFonts w:hint="default"/>
      </w:rPr>
    </w:lvl>
    <w:lvl w:ilvl="4" w:tplc="116482E4">
      <w:start w:val="1"/>
      <w:numFmt w:val="bullet"/>
      <w:lvlText w:val="•"/>
      <w:lvlJc w:val="left"/>
      <w:rPr>
        <w:rFonts w:hint="default"/>
      </w:rPr>
    </w:lvl>
    <w:lvl w:ilvl="5" w:tplc="D37CB8F0">
      <w:start w:val="1"/>
      <w:numFmt w:val="bullet"/>
      <w:lvlText w:val="•"/>
      <w:lvlJc w:val="left"/>
      <w:rPr>
        <w:rFonts w:hint="default"/>
      </w:rPr>
    </w:lvl>
    <w:lvl w:ilvl="6" w:tplc="7B726106">
      <w:start w:val="1"/>
      <w:numFmt w:val="bullet"/>
      <w:lvlText w:val="•"/>
      <w:lvlJc w:val="left"/>
      <w:rPr>
        <w:rFonts w:hint="default"/>
      </w:rPr>
    </w:lvl>
    <w:lvl w:ilvl="7" w:tplc="ADF2B6A4">
      <w:start w:val="1"/>
      <w:numFmt w:val="bullet"/>
      <w:lvlText w:val="•"/>
      <w:lvlJc w:val="left"/>
      <w:rPr>
        <w:rFonts w:hint="default"/>
      </w:rPr>
    </w:lvl>
    <w:lvl w:ilvl="8" w:tplc="4860F466">
      <w:start w:val="1"/>
      <w:numFmt w:val="bullet"/>
      <w:lvlText w:val="•"/>
      <w:lvlJc w:val="left"/>
      <w:rPr>
        <w:rFonts w:hint="default"/>
      </w:rPr>
    </w:lvl>
  </w:abstractNum>
  <w:abstractNum w:abstractNumId="1">
    <w:nsid w:val="24D535FC"/>
    <w:multiLevelType w:val="hybridMultilevel"/>
    <w:tmpl w:val="96D016F8"/>
    <w:lvl w:ilvl="0" w:tplc="6E040D5E">
      <w:start w:val="1"/>
      <w:numFmt w:val="decimal"/>
      <w:lvlText w:val="%1."/>
      <w:lvlJc w:val="left"/>
      <w:pPr>
        <w:ind w:hanging="404"/>
        <w:jc w:val="left"/>
      </w:pPr>
      <w:rPr>
        <w:rFonts w:ascii="Century Gothic" w:eastAsia="Century Gothic" w:hAnsi="Century Gothic" w:hint="default"/>
        <w:spacing w:val="-1"/>
        <w:w w:val="99"/>
        <w:sz w:val="28"/>
        <w:szCs w:val="28"/>
      </w:rPr>
    </w:lvl>
    <w:lvl w:ilvl="1" w:tplc="2A38EA6C">
      <w:start w:val="1"/>
      <w:numFmt w:val="bullet"/>
      <w:lvlText w:val="•"/>
      <w:lvlJc w:val="left"/>
      <w:rPr>
        <w:rFonts w:hint="default"/>
      </w:rPr>
    </w:lvl>
    <w:lvl w:ilvl="2" w:tplc="C844653C">
      <w:start w:val="1"/>
      <w:numFmt w:val="bullet"/>
      <w:lvlText w:val="•"/>
      <w:lvlJc w:val="left"/>
      <w:rPr>
        <w:rFonts w:hint="default"/>
      </w:rPr>
    </w:lvl>
    <w:lvl w:ilvl="3" w:tplc="4E0450AA">
      <w:start w:val="1"/>
      <w:numFmt w:val="bullet"/>
      <w:lvlText w:val="•"/>
      <w:lvlJc w:val="left"/>
      <w:rPr>
        <w:rFonts w:hint="default"/>
      </w:rPr>
    </w:lvl>
    <w:lvl w:ilvl="4" w:tplc="0CA8ECA0">
      <w:start w:val="1"/>
      <w:numFmt w:val="bullet"/>
      <w:lvlText w:val="•"/>
      <w:lvlJc w:val="left"/>
      <w:rPr>
        <w:rFonts w:hint="default"/>
      </w:rPr>
    </w:lvl>
    <w:lvl w:ilvl="5" w:tplc="59F6C27E">
      <w:start w:val="1"/>
      <w:numFmt w:val="bullet"/>
      <w:lvlText w:val="•"/>
      <w:lvlJc w:val="left"/>
      <w:rPr>
        <w:rFonts w:hint="default"/>
      </w:rPr>
    </w:lvl>
    <w:lvl w:ilvl="6" w:tplc="FBF80892">
      <w:start w:val="1"/>
      <w:numFmt w:val="bullet"/>
      <w:lvlText w:val="•"/>
      <w:lvlJc w:val="left"/>
      <w:rPr>
        <w:rFonts w:hint="default"/>
      </w:rPr>
    </w:lvl>
    <w:lvl w:ilvl="7" w:tplc="24D0985E">
      <w:start w:val="1"/>
      <w:numFmt w:val="bullet"/>
      <w:lvlText w:val="•"/>
      <w:lvlJc w:val="left"/>
      <w:rPr>
        <w:rFonts w:hint="default"/>
      </w:rPr>
    </w:lvl>
    <w:lvl w:ilvl="8" w:tplc="EA7C322A">
      <w:start w:val="1"/>
      <w:numFmt w:val="bullet"/>
      <w:lvlText w:val="•"/>
      <w:lvlJc w:val="left"/>
      <w:rPr>
        <w:rFonts w:hint="default"/>
      </w:rPr>
    </w:lvl>
  </w:abstractNum>
  <w:abstractNum w:abstractNumId="2">
    <w:nsid w:val="59F26AC5"/>
    <w:multiLevelType w:val="hybridMultilevel"/>
    <w:tmpl w:val="92E4CF5A"/>
    <w:lvl w:ilvl="0" w:tplc="5C50EC1A">
      <w:start w:val="1"/>
      <w:numFmt w:val="decimal"/>
      <w:lvlText w:val="%1."/>
      <w:lvlJc w:val="left"/>
      <w:pPr>
        <w:ind w:hanging="668"/>
        <w:jc w:val="left"/>
      </w:pPr>
      <w:rPr>
        <w:rFonts w:ascii="Century Gothic" w:eastAsia="Century Gothic" w:hAnsi="Century Gothic" w:hint="default"/>
        <w:spacing w:val="-1"/>
        <w:w w:val="99"/>
        <w:sz w:val="28"/>
        <w:szCs w:val="28"/>
      </w:rPr>
    </w:lvl>
    <w:lvl w:ilvl="1" w:tplc="3064DCE8">
      <w:start w:val="1"/>
      <w:numFmt w:val="bullet"/>
      <w:lvlText w:val="•"/>
      <w:lvlJc w:val="left"/>
      <w:rPr>
        <w:rFonts w:hint="default"/>
      </w:rPr>
    </w:lvl>
    <w:lvl w:ilvl="2" w:tplc="653C3FC0">
      <w:start w:val="1"/>
      <w:numFmt w:val="bullet"/>
      <w:lvlText w:val="•"/>
      <w:lvlJc w:val="left"/>
      <w:rPr>
        <w:rFonts w:hint="default"/>
      </w:rPr>
    </w:lvl>
    <w:lvl w:ilvl="3" w:tplc="15387812">
      <w:start w:val="1"/>
      <w:numFmt w:val="bullet"/>
      <w:lvlText w:val="•"/>
      <w:lvlJc w:val="left"/>
      <w:rPr>
        <w:rFonts w:hint="default"/>
      </w:rPr>
    </w:lvl>
    <w:lvl w:ilvl="4" w:tplc="B43C0952">
      <w:start w:val="1"/>
      <w:numFmt w:val="bullet"/>
      <w:lvlText w:val="•"/>
      <w:lvlJc w:val="left"/>
      <w:rPr>
        <w:rFonts w:hint="default"/>
      </w:rPr>
    </w:lvl>
    <w:lvl w:ilvl="5" w:tplc="0ECAB40A">
      <w:start w:val="1"/>
      <w:numFmt w:val="bullet"/>
      <w:lvlText w:val="•"/>
      <w:lvlJc w:val="left"/>
      <w:rPr>
        <w:rFonts w:hint="default"/>
      </w:rPr>
    </w:lvl>
    <w:lvl w:ilvl="6" w:tplc="54DE21AE">
      <w:start w:val="1"/>
      <w:numFmt w:val="bullet"/>
      <w:lvlText w:val="•"/>
      <w:lvlJc w:val="left"/>
      <w:rPr>
        <w:rFonts w:hint="default"/>
      </w:rPr>
    </w:lvl>
    <w:lvl w:ilvl="7" w:tplc="77AEB096">
      <w:start w:val="1"/>
      <w:numFmt w:val="bullet"/>
      <w:lvlText w:val="•"/>
      <w:lvlJc w:val="left"/>
      <w:rPr>
        <w:rFonts w:hint="default"/>
      </w:rPr>
    </w:lvl>
    <w:lvl w:ilvl="8" w:tplc="214810A0">
      <w:start w:val="1"/>
      <w:numFmt w:val="bullet"/>
      <w:lvlText w:val="•"/>
      <w:lvlJc w:val="left"/>
      <w:rPr>
        <w:rFonts w:hint="default"/>
      </w:rPr>
    </w:lvl>
  </w:abstractNum>
  <w:abstractNum w:abstractNumId="3">
    <w:nsid w:val="7AB8379C"/>
    <w:multiLevelType w:val="hybridMultilevel"/>
    <w:tmpl w:val="24925B40"/>
    <w:lvl w:ilvl="0" w:tplc="21FAF60C">
      <w:start w:val="20"/>
      <w:numFmt w:val="decimal"/>
      <w:lvlText w:val="%1"/>
      <w:lvlJc w:val="left"/>
      <w:pPr>
        <w:ind w:hanging="495"/>
        <w:jc w:val="left"/>
      </w:pPr>
      <w:rPr>
        <w:rFonts w:ascii="Century Gothic" w:eastAsia="Century Gothic" w:hAnsi="Century Gothic" w:hint="default"/>
        <w:b/>
        <w:bCs/>
        <w:spacing w:val="2"/>
        <w:w w:val="99"/>
        <w:sz w:val="28"/>
        <w:szCs w:val="28"/>
      </w:rPr>
    </w:lvl>
    <w:lvl w:ilvl="1" w:tplc="D9AC2ACA">
      <w:start w:val="1"/>
      <w:numFmt w:val="bullet"/>
      <w:lvlText w:val="•"/>
      <w:lvlJc w:val="left"/>
      <w:rPr>
        <w:rFonts w:hint="default"/>
      </w:rPr>
    </w:lvl>
    <w:lvl w:ilvl="2" w:tplc="D3A88C88">
      <w:start w:val="1"/>
      <w:numFmt w:val="bullet"/>
      <w:lvlText w:val="•"/>
      <w:lvlJc w:val="left"/>
      <w:rPr>
        <w:rFonts w:hint="default"/>
      </w:rPr>
    </w:lvl>
    <w:lvl w:ilvl="3" w:tplc="B13E0806">
      <w:start w:val="1"/>
      <w:numFmt w:val="bullet"/>
      <w:lvlText w:val="•"/>
      <w:lvlJc w:val="left"/>
      <w:rPr>
        <w:rFonts w:hint="default"/>
      </w:rPr>
    </w:lvl>
    <w:lvl w:ilvl="4" w:tplc="3C9A3530">
      <w:start w:val="1"/>
      <w:numFmt w:val="bullet"/>
      <w:lvlText w:val="•"/>
      <w:lvlJc w:val="left"/>
      <w:rPr>
        <w:rFonts w:hint="default"/>
      </w:rPr>
    </w:lvl>
    <w:lvl w:ilvl="5" w:tplc="B8CE3DD6">
      <w:start w:val="1"/>
      <w:numFmt w:val="bullet"/>
      <w:lvlText w:val="•"/>
      <w:lvlJc w:val="left"/>
      <w:rPr>
        <w:rFonts w:hint="default"/>
      </w:rPr>
    </w:lvl>
    <w:lvl w:ilvl="6" w:tplc="BF2474B4">
      <w:start w:val="1"/>
      <w:numFmt w:val="bullet"/>
      <w:lvlText w:val="•"/>
      <w:lvlJc w:val="left"/>
      <w:rPr>
        <w:rFonts w:hint="default"/>
      </w:rPr>
    </w:lvl>
    <w:lvl w:ilvl="7" w:tplc="7B804E20">
      <w:start w:val="1"/>
      <w:numFmt w:val="bullet"/>
      <w:lvlText w:val="•"/>
      <w:lvlJc w:val="left"/>
      <w:rPr>
        <w:rFonts w:hint="default"/>
      </w:rPr>
    </w:lvl>
    <w:lvl w:ilvl="8" w:tplc="8F4A7DE4">
      <w:start w:val="1"/>
      <w:numFmt w:val="bullet"/>
      <w:lvlText w:val="•"/>
      <w:lvlJc w:val="left"/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defaultTabStop w:val="720"/>
  <w:drawingGridHorizontalSpacing w:val="110"/>
  <w:displayHorizontalDrawingGridEvery w:val="2"/>
  <w:characterSpacingControl w:val="doNotCompress"/>
  <w:hdrShapeDefaults>
    <o:shapedefaults v:ext="edit" spidmax="10241"/>
  </w:hdrShapeDefaults>
  <w:footnotePr>
    <w:footnote w:id="0"/>
    <w:footnote w:id="1"/>
  </w:footnotePr>
  <w:endnotePr>
    <w:endnote w:id="0"/>
    <w:endnote w:id="1"/>
  </w:endnotePr>
  <w:compat>
    <w:ulTrailSpace/>
  </w:compat>
  <w:rsids>
    <w:rsidRoot w:val="009D46CA"/>
    <w:rsid w:val="000B233F"/>
    <w:rsid w:val="003B6903"/>
    <w:rsid w:val="00505660"/>
    <w:rsid w:val="00531C73"/>
    <w:rsid w:val="00540014"/>
    <w:rsid w:val="0065113A"/>
    <w:rsid w:val="008F5E66"/>
    <w:rsid w:val="009D46CA"/>
    <w:rsid w:val="00B92359"/>
    <w:rsid w:val="00B95FB9"/>
    <w:rsid w:val="00BC7A07"/>
    <w:rsid w:val="00D963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5056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05660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505660"/>
    <w:pPr>
      <w:ind w:left="1276"/>
    </w:pPr>
    <w:rPr>
      <w:rFonts w:ascii="Century Gothic" w:eastAsia="Century Gothic" w:hAnsi="Century Gothic"/>
      <w:sz w:val="28"/>
      <w:szCs w:val="28"/>
    </w:rPr>
  </w:style>
  <w:style w:type="paragraph" w:customStyle="1" w:styleId="Heading1">
    <w:name w:val="Heading 1"/>
    <w:basedOn w:val="a"/>
    <w:uiPriority w:val="1"/>
    <w:qFormat/>
    <w:rsid w:val="00505660"/>
    <w:pPr>
      <w:outlineLvl w:val="1"/>
    </w:pPr>
    <w:rPr>
      <w:rFonts w:ascii="Calibri" w:eastAsia="Calibri" w:hAnsi="Calibri"/>
      <w:b/>
      <w:bCs/>
      <w:sz w:val="28"/>
      <w:szCs w:val="28"/>
    </w:rPr>
  </w:style>
  <w:style w:type="paragraph" w:styleId="a4">
    <w:name w:val="List Paragraph"/>
    <w:basedOn w:val="a"/>
    <w:uiPriority w:val="1"/>
    <w:qFormat/>
    <w:rsid w:val="00505660"/>
  </w:style>
  <w:style w:type="paragraph" w:customStyle="1" w:styleId="TableParagraph">
    <w:name w:val="Table Paragraph"/>
    <w:basedOn w:val="a"/>
    <w:uiPriority w:val="1"/>
    <w:qFormat/>
    <w:rsid w:val="00505660"/>
  </w:style>
  <w:style w:type="paragraph" w:styleId="a5">
    <w:name w:val="header"/>
    <w:basedOn w:val="a"/>
    <w:link w:val="a6"/>
    <w:uiPriority w:val="99"/>
    <w:semiHidden/>
    <w:unhideWhenUsed/>
    <w:rsid w:val="00D963C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D963CB"/>
  </w:style>
  <w:style w:type="paragraph" w:styleId="a7">
    <w:name w:val="footer"/>
    <w:basedOn w:val="a"/>
    <w:link w:val="a8"/>
    <w:uiPriority w:val="99"/>
    <w:semiHidden/>
    <w:unhideWhenUsed/>
    <w:rsid w:val="00D963C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D963CB"/>
  </w:style>
  <w:style w:type="paragraph" w:styleId="a9">
    <w:name w:val="Normal (Web)"/>
    <w:basedOn w:val="a"/>
    <w:uiPriority w:val="99"/>
    <w:unhideWhenUsed/>
    <w:rsid w:val="000B233F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a">
    <w:name w:val="Hyperlink"/>
    <w:basedOn w:val="a0"/>
    <w:uiPriority w:val="99"/>
    <w:semiHidden/>
    <w:unhideWhenUsed/>
    <w:rsid w:val="000B233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678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ds-ku@mail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gochs-ku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4;&#1086;&#1082;&#1091;&#1084;&#1077;&#1085;&#1090;&#1099;%20&#1043;&#1080;&#1083;&#1105;&#1074;&#1086;&#1081;\&#1057;&#1040;&#1049;&#1058;\&#1064;&#1072;&#1073;&#1083;&#1086;&#1085;%20Wor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Шаблон Word.dotx</Template>
  <TotalTime>5</TotalTime>
  <Pages>1</Pages>
  <Words>217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Gileva</dc:creator>
  <cp:lastModifiedBy>Андрей</cp:lastModifiedBy>
  <cp:revision>3</cp:revision>
  <dcterms:created xsi:type="dcterms:W3CDTF">2021-01-29T10:28:00Z</dcterms:created>
  <dcterms:modified xsi:type="dcterms:W3CDTF">2021-01-29T10:34:00Z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2020-08-14T00:00:00Z</vt:filetime>
  </property>
  <property fmtid="{D5CDD505-2E9C-101B-9397-08002B2CF9AE}" pid="3" name="LastSaved">
    <vt:filetime>2020-08-21T00:00:00Z</vt:filetime>
  </property>
</Properties>
</file>