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EC9" w:rsidRDefault="00AB4EC9">
      <w:r w:rsidRPr="001E4B33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s://admpoyk.ru/images/%D0%BF%D0%B0%D0%BC%D1%8F%D1%82%D0%BA%D0%B0.jpeg" style="width:832.5pt;height:605.25pt;visibility:visible">
            <v:imagedata r:id="rId4" o:title=""/>
          </v:shape>
        </w:pict>
      </w:r>
    </w:p>
    <w:sectPr w:rsidR="00AB4EC9" w:rsidSect="00F613F3">
      <w:pgSz w:w="16838" w:h="11906" w:orient="landscape"/>
      <w:pgMar w:top="0" w:right="111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1DC0"/>
    <w:rsid w:val="000D75A7"/>
    <w:rsid w:val="0016663F"/>
    <w:rsid w:val="001E4B33"/>
    <w:rsid w:val="0047388F"/>
    <w:rsid w:val="00631DC0"/>
    <w:rsid w:val="009F21BF"/>
    <w:rsid w:val="00AB4EC9"/>
    <w:rsid w:val="00BC2A2E"/>
    <w:rsid w:val="00D623E6"/>
    <w:rsid w:val="00F61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88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31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1D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0</Words>
  <Characters>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Fireman</dc:creator>
  <cp:keywords/>
  <dc:description/>
  <cp:lastModifiedBy>Fireman</cp:lastModifiedBy>
  <cp:revision>6</cp:revision>
  <dcterms:created xsi:type="dcterms:W3CDTF">2019-06-28T04:59:00Z</dcterms:created>
  <dcterms:modified xsi:type="dcterms:W3CDTF">2020-12-24T07:32:00Z</dcterms:modified>
</cp:coreProperties>
</file>